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865" w:rsidRPr="00422DDD" w:rsidRDefault="00E874C7" w:rsidP="00F55A12">
      <w:pPr>
        <w:pStyle w:val="TM1"/>
        <w:tabs>
          <w:tab w:val="right" w:leader="dot" w:pos="9628"/>
        </w:tabs>
      </w:pPr>
      <w:r w:rsidRPr="00422DDD">
        <w:rPr>
          <w:noProof/>
          <w:lang w:eastAsia="fr-BE"/>
        </w:rPr>
        <mc:AlternateContent>
          <mc:Choice Requires="wps">
            <w:drawing>
              <wp:anchor distT="0" distB="0" distL="114300" distR="114300" simplePos="0" relativeHeight="251678208" behindDoc="0" locked="0" layoutInCell="1" allowOverlap="1" wp14:anchorId="634C6CB7" wp14:editId="0D596873">
                <wp:simplePos x="0" y="0"/>
                <wp:positionH relativeFrom="column">
                  <wp:posOffset>4778375</wp:posOffset>
                </wp:positionH>
                <wp:positionV relativeFrom="paragraph">
                  <wp:posOffset>-104775</wp:posOffset>
                </wp:positionV>
                <wp:extent cx="1597660" cy="255270"/>
                <wp:effectExtent l="0" t="0" r="0" b="0"/>
                <wp:wrapNone/>
                <wp:docPr id="1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255270"/>
                        </a:xfrm>
                        <a:prstGeom prst="rect">
                          <a:avLst/>
                        </a:prstGeom>
                        <a:solidFill>
                          <a:srgbClr val="FFFFFF"/>
                        </a:solidFill>
                        <a:ln w="9525">
                          <a:solidFill>
                            <a:srgbClr val="000000"/>
                          </a:solidFill>
                          <a:miter lim="800000"/>
                          <a:headEnd/>
                          <a:tailEnd/>
                        </a:ln>
                      </wps:spPr>
                      <wps:txbx>
                        <w:txbxContent>
                          <w:p w:rsidR="004337CB" w:rsidRDefault="004337CB">
                            <w:r>
                              <w:t>Version 3.2 – 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4C6CB7" id="_x0000_t202" coordsize="21600,21600" o:spt="202" path="m,l,21600r21600,l21600,xe">
                <v:stroke joinstyle="miter"/>
                <v:path gradientshapeok="t" o:connecttype="rect"/>
              </v:shapetype>
              <v:shape id="Text Box 169" o:spid="_x0000_s1026" type="#_x0000_t202" style="position:absolute;left:0;text-align:left;margin-left:376.25pt;margin-top:-8.25pt;width:125.8pt;height:20.1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">
                <v:textbox style="mso-fit-shape-to-text:t">
                  <w:txbxContent>
                    <w:p w:rsidR="004337CB" w:rsidRDefault="004337CB">
                      <w:r>
                        <w:t>Version 3.2 – 2025</w:t>
                      </w:r>
                    </w:p>
                  </w:txbxContent>
                </v:textbox>
              </v:shape>
            </w:pict>
          </mc:Fallback>
        </mc:AlternateContent>
      </w:r>
    </w:p>
    <w:p w:rsidR="00777865" w:rsidRPr="00422DDD" w:rsidRDefault="00777865"/>
    <w:p w:rsidR="00777865" w:rsidRPr="00422DDD" w:rsidRDefault="00777865"/>
    <w:p w:rsidR="00777865" w:rsidRPr="00422DDD" w:rsidRDefault="00E874C7">
      <w:pPr>
        <w:pStyle w:val="TM1"/>
        <w:tabs>
          <w:tab w:val="right" w:leader="dot" w:pos="9628"/>
        </w:tabs>
      </w:pPr>
      <w:r w:rsidRPr="00422DDD">
        <w:rPr>
          <w:noProof/>
          <w:lang w:eastAsia="fr-BE"/>
        </w:rPr>
        <w:drawing>
          <wp:inline distT="0" distB="0" distL="0" distR="0" wp14:anchorId="6CA43563" wp14:editId="3A08B994">
            <wp:extent cx="6115050" cy="6489700"/>
            <wp:effectExtent l="0" t="0" r="0" b="6350"/>
            <wp:docPr id="2" name="Picture 2" descr="frank_frazetta_hun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k_frazetta_huns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6489700"/>
                    </a:xfrm>
                    <a:prstGeom prst="rect">
                      <a:avLst/>
                    </a:prstGeom>
                    <a:noFill/>
                    <a:ln>
                      <a:noFill/>
                    </a:ln>
                  </pic:spPr>
                </pic:pic>
              </a:graphicData>
            </a:graphic>
          </wp:inline>
        </w:drawing>
      </w:r>
    </w:p>
    <w:p w:rsidR="00777865" w:rsidRPr="00422DDD" w:rsidRDefault="00777865">
      <w:pPr>
        <w:pStyle w:val="TM1"/>
        <w:tabs>
          <w:tab w:val="right" w:leader="dot" w:pos="9628"/>
        </w:tabs>
      </w:pPr>
    </w:p>
    <w:p w:rsidR="00777865" w:rsidRPr="00422DDD" w:rsidRDefault="00777865">
      <w:pPr>
        <w:pStyle w:val="TM1"/>
        <w:tabs>
          <w:tab w:val="right" w:leader="dot" w:pos="9628"/>
        </w:tabs>
      </w:pPr>
    </w:p>
    <w:p w:rsidR="00777865" w:rsidRPr="00422DDD" w:rsidRDefault="00777865">
      <w:pPr>
        <w:pStyle w:val="TM1"/>
        <w:tabs>
          <w:tab w:val="right" w:leader="dot" w:pos="9628"/>
        </w:tabs>
      </w:pPr>
    </w:p>
    <w:p w:rsidR="006A73A8" w:rsidRPr="00422DDD" w:rsidRDefault="00E874C7" w:rsidP="00A85A42">
      <w:pPr>
        <w:pStyle w:val="TM1"/>
        <w:tabs>
          <w:tab w:val="right" w:leader="dot" w:pos="9628"/>
        </w:tabs>
        <w:jc w:val="center"/>
        <w:rPr>
          <w:i/>
          <w:sz w:val="16"/>
          <w:szCs w:val="16"/>
        </w:rPr>
      </w:pPr>
      <w:r w:rsidRPr="00422DDD">
        <w:rPr>
          <w:noProof/>
          <w:lang w:eastAsia="fr-BE"/>
        </w:rPr>
        <w:drawing>
          <wp:inline distT="0" distB="0" distL="0" distR="0" wp14:anchorId="25428991" wp14:editId="7BC42646">
            <wp:extent cx="869950" cy="895350"/>
            <wp:effectExtent l="0" t="0" r="6350" b="0"/>
            <wp:docPr id="3" name="Picture 3" descr="illum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m_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9950" cy="895350"/>
                    </a:xfrm>
                    <a:prstGeom prst="rect">
                      <a:avLst/>
                    </a:prstGeom>
                    <a:noFill/>
                    <a:ln>
                      <a:noFill/>
                    </a:ln>
                  </pic:spPr>
                </pic:pic>
              </a:graphicData>
            </a:graphic>
          </wp:inline>
        </w:drawing>
      </w:r>
      <w:r w:rsidRPr="00422DDD">
        <w:rPr>
          <w:noProof/>
          <w:lang w:eastAsia="fr-BE"/>
        </w:rPr>
        <w:drawing>
          <wp:inline distT="0" distB="0" distL="0" distR="0" wp14:anchorId="2A95ED7B" wp14:editId="2EFD3E85">
            <wp:extent cx="958850" cy="742950"/>
            <wp:effectExtent l="0" t="0" r="0" b="0"/>
            <wp:docPr id="4" name="Picture 4"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m_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8850" cy="742950"/>
                    </a:xfrm>
                    <a:prstGeom prst="rect">
                      <a:avLst/>
                    </a:prstGeom>
                    <a:noFill/>
                    <a:ln>
                      <a:noFill/>
                    </a:ln>
                  </pic:spPr>
                </pic:pic>
              </a:graphicData>
            </a:graphic>
          </wp:inline>
        </w:drawing>
      </w:r>
      <w:r w:rsidRPr="00422DDD">
        <w:rPr>
          <w:noProof/>
          <w:lang w:eastAsia="fr-BE"/>
        </w:rPr>
        <w:drawing>
          <wp:inline distT="0" distB="0" distL="0" distR="0" wp14:anchorId="083DD8A3" wp14:editId="44544E28">
            <wp:extent cx="1231900" cy="774700"/>
            <wp:effectExtent l="0" t="0" r="6350" b="6350"/>
            <wp:docPr id="5" name="Picture 5" descr="illum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_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0" cy="774700"/>
                    </a:xfrm>
                    <a:prstGeom prst="rect">
                      <a:avLst/>
                    </a:prstGeom>
                    <a:noFill/>
                    <a:ln>
                      <a:noFill/>
                    </a:ln>
                  </pic:spPr>
                </pic:pic>
              </a:graphicData>
            </a:graphic>
          </wp:inline>
        </w:drawing>
      </w:r>
      <w:r w:rsidRPr="00422DDD">
        <w:rPr>
          <w:noProof/>
          <w:lang w:eastAsia="fr-BE"/>
        </w:rPr>
        <w:drawing>
          <wp:inline distT="0" distB="0" distL="0" distR="0" wp14:anchorId="44D4BFAD" wp14:editId="71472633">
            <wp:extent cx="717550" cy="768350"/>
            <wp:effectExtent l="0" t="0" r="6350" b="0"/>
            <wp:docPr id="6" name="Picture 6" descr="illum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m_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550" cy="768350"/>
                    </a:xfrm>
                    <a:prstGeom prst="rect">
                      <a:avLst/>
                    </a:prstGeom>
                    <a:noFill/>
                    <a:ln>
                      <a:noFill/>
                    </a:ln>
                  </pic:spPr>
                </pic:pic>
              </a:graphicData>
            </a:graphic>
          </wp:inline>
        </w:drawing>
      </w:r>
      <w:r w:rsidRPr="00422DDD">
        <w:rPr>
          <w:noProof/>
          <w:lang w:eastAsia="fr-BE"/>
        </w:rPr>
        <w:drawing>
          <wp:inline distT="0" distB="0" distL="0" distR="0" wp14:anchorId="5948F89B" wp14:editId="51917248">
            <wp:extent cx="914400" cy="774700"/>
            <wp:effectExtent l="0" t="0" r="0" b="6350"/>
            <wp:docPr id="7" name="Picture 7" descr="illum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m_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774700"/>
                    </a:xfrm>
                    <a:prstGeom prst="rect">
                      <a:avLst/>
                    </a:prstGeom>
                    <a:noFill/>
                    <a:ln>
                      <a:noFill/>
                    </a:ln>
                  </pic:spPr>
                </pic:pic>
              </a:graphicData>
            </a:graphic>
          </wp:inline>
        </w:drawing>
      </w:r>
      <w:r w:rsidRPr="00422DDD">
        <w:rPr>
          <w:noProof/>
          <w:lang w:eastAsia="fr-BE"/>
        </w:rPr>
        <w:drawing>
          <wp:inline distT="0" distB="0" distL="0" distR="0" wp14:anchorId="53EA3B14" wp14:editId="53DA0275">
            <wp:extent cx="806450" cy="774700"/>
            <wp:effectExtent l="0" t="0" r="0" b="6350"/>
            <wp:docPr id="8" name="Picture 8"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lum_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6450" cy="774700"/>
                    </a:xfrm>
                    <a:prstGeom prst="rect">
                      <a:avLst/>
                    </a:prstGeom>
                    <a:noFill/>
                    <a:ln>
                      <a:noFill/>
                    </a:ln>
                  </pic:spPr>
                </pic:pic>
              </a:graphicData>
            </a:graphic>
          </wp:inline>
        </w:drawing>
      </w:r>
      <w:r w:rsidR="00777865" w:rsidRPr="00422DDD">
        <w:br w:type="page"/>
      </w: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p>
    <w:p w:rsidR="006A73A8" w:rsidRPr="00422DDD" w:rsidRDefault="006A73A8" w:rsidP="006A73A8">
      <w:pPr>
        <w:jc w:val="right"/>
        <w:rPr>
          <w:i/>
          <w:sz w:val="16"/>
          <w:szCs w:val="16"/>
        </w:rPr>
      </w:pPr>
      <w:r w:rsidRPr="00422DDD">
        <w:rPr>
          <w:i/>
          <w:sz w:val="16"/>
          <w:szCs w:val="16"/>
        </w:rPr>
        <w:t>à Sacha et Marlène</w:t>
      </w:r>
    </w:p>
    <w:p w:rsidR="00197AD8" w:rsidRPr="00422DDD" w:rsidRDefault="00197AD8" w:rsidP="00DA1C00">
      <w:pPr>
        <w:pStyle w:val="TM1"/>
        <w:tabs>
          <w:tab w:val="right" w:leader="dot" w:pos="9628"/>
        </w:tabs>
        <w:jc w:val="left"/>
      </w:pPr>
    </w:p>
    <w:p w:rsidR="00197AD8" w:rsidRPr="00422DDD" w:rsidRDefault="00197AD8" w:rsidP="00DA1C00">
      <w:pPr>
        <w:pStyle w:val="TM1"/>
        <w:tabs>
          <w:tab w:val="right" w:leader="dot" w:pos="9628"/>
        </w:tabs>
        <w:jc w:val="left"/>
      </w:pPr>
    </w:p>
    <w:p w:rsidR="00197AD8" w:rsidRPr="00422DDD" w:rsidRDefault="00197AD8" w:rsidP="00DA1C00">
      <w:pPr>
        <w:pStyle w:val="TM1"/>
        <w:tabs>
          <w:tab w:val="right" w:leader="dot" w:pos="9628"/>
        </w:tabs>
        <w:jc w:val="left"/>
      </w:pPr>
      <w:r w:rsidRPr="00422DDD">
        <w:t>Veuillez-</w:t>
      </w:r>
      <w:r w:rsidR="00DA1C00" w:rsidRPr="00422DDD">
        <w:t xml:space="preserve">vous référer </w:t>
      </w:r>
      <w:r w:rsidRPr="00422DDD">
        <w:t xml:space="preserve">aux abréviations et à l’Introduction </w:t>
      </w:r>
      <w:r w:rsidR="00DA1C00" w:rsidRPr="00422DDD">
        <w:t xml:space="preserve">du </w:t>
      </w:r>
      <w:r w:rsidR="00DA1C00" w:rsidRPr="00422DDD">
        <w:rPr>
          <w:i/>
        </w:rPr>
        <w:t>Livre 1 – Personnage</w:t>
      </w:r>
      <w:r w:rsidRPr="00422DDD">
        <w:t xml:space="preserve"> ainsi qu’aux remarques préliminaires qui s’y trouvent et qui s’appliquent également à ce</w:t>
      </w:r>
      <w:r w:rsidR="009A3298">
        <w:t>s</w:t>
      </w:r>
      <w:r w:rsidRPr="00422DDD">
        <w:t xml:space="preserve"> règle</w:t>
      </w:r>
      <w:r w:rsidR="009A3298">
        <w:t>s</w:t>
      </w:r>
      <w:r w:rsidRPr="00422DDD">
        <w:t>.</w:t>
      </w:r>
    </w:p>
    <w:p w:rsidR="001630F8" w:rsidRPr="00422DDD" w:rsidRDefault="001630F8" w:rsidP="00DA1C00">
      <w:pPr>
        <w:pStyle w:val="TM1"/>
        <w:tabs>
          <w:tab w:val="right" w:leader="dot" w:pos="9628"/>
        </w:tabs>
        <w:jc w:val="left"/>
      </w:pPr>
      <w:r w:rsidRPr="00422DDD">
        <w:br w:type="page"/>
      </w:r>
    </w:p>
    <w:p w:rsidR="00CB1E49" w:rsidRPr="00422DDD" w:rsidRDefault="00CB1E49" w:rsidP="00CB1E49">
      <w:pPr>
        <w:pStyle w:val="Titre1"/>
      </w:pPr>
      <w:bookmarkStart w:id="0" w:name="_Toc208477744"/>
      <w:r w:rsidRPr="00422DDD">
        <w:lastRenderedPageBreak/>
        <w:t>Table des matières</w:t>
      </w:r>
      <w:bookmarkEnd w:id="0"/>
    </w:p>
    <w:p w:rsidR="00CE1B30" w:rsidRDefault="00777865">
      <w:pPr>
        <w:pStyle w:val="TM1"/>
        <w:tabs>
          <w:tab w:val="right" w:leader="dot" w:pos="10054"/>
        </w:tabs>
        <w:rPr>
          <w:rFonts w:asciiTheme="minorHAnsi" w:eastAsiaTheme="minorEastAsia" w:hAnsiTheme="minorHAnsi" w:cstheme="minorBidi"/>
          <w:noProof/>
          <w:sz w:val="22"/>
          <w:szCs w:val="22"/>
          <w:lang w:eastAsia="fr-BE"/>
        </w:rPr>
      </w:pPr>
      <w:r w:rsidRPr="00422DDD">
        <w:rPr>
          <w:sz w:val="16"/>
          <w:szCs w:val="16"/>
        </w:rPr>
        <w:fldChar w:fldCharType="begin"/>
      </w:r>
      <w:r w:rsidRPr="00422DDD">
        <w:rPr>
          <w:sz w:val="16"/>
          <w:szCs w:val="16"/>
        </w:rPr>
        <w:instrText xml:space="preserve">toc \o "1-3" </w:instrText>
      </w:r>
      <w:r w:rsidRPr="00422DDD">
        <w:rPr>
          <w:sz w:val="16"/>
          <w:szCs w:val="16"/>
        </w:rPr>
        <w:fldChar w:fldCharType="separate"/>
      </w:r>
      <w:r w:rsidR="00CE1B30">
        <w:rPr>
          <w:noProof/>
        </w:rPr>
        <w:t>Table des matières</w:t>
      </w:r>
      <w:r w:rsidR="00CE1B30">
        <w:rPr>
          <w:noProof/>
        </w:rPr>
        <w:tab/>
      </w:r>
      <w:r w:rsidR="00CE1B30">
        <w:rPr>
          <w:noProof/>
        </w:rPr>
        <w:fldChar w:fldCharType="begin"/>
      </w:r>
      <w:r w:rsidR="00CE1B30">
        <w:rPr>
          <w:noProof/>
        </w:rPr>
        <w:instrText xml:space="preserve"> PAGEREF _Toc208477744 \h </w:instrText>
      </w:r>
      <w:r w:rsidR="00CE1B30">
        <w:rPr>
          <w:noProof/>
        </w:rPr>
      </w:r>
      <w:r w:rsidR="00CE1B30">
        <w:rPr>
          <w:noProof/>
        </w:rPr>
        <w:fldChar w:fldCharType="separate"/>
      </w:r>
      <w:r w:rsidR="00CE1B30">
        <w:rPr>
          <w:noProof/>
        </w:rPr>
        <w:t>3</w:t>
      </w:r>
      <w:r w:rsidR="00CE1B30">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1. Combat</w:t>
      </w:r>
      <w:r>
        <w:rPr>
          <w:noProof/>
        </w:rPr>
        <w:tab/>
      </w:r>
      <w:r>
        <w:rPr>
          <w:noProof/>
        </w:rPr>
        <w:fldChar w:fldCharType="begin"/>
      </w:r>
      <w:r>
        <w:rPr>
          <w:noProof/>
        </w:rPr>
        <w:instrText xml:space="preserve"> PAGEREF _Toc208477745 \h </w:instrText>
      </w:r>
      <w:r>
        <w:rPr>
          <w:noProof/>
        </w:rPr>
      </w:r>
      <w:r>
        <w:rPr>
          <w:noProof/>
        </w:rPr>
        <w:fldChar w:fldCharType="separate"/>
      </w:r>
      <w:r>
        <w:rPr>
          <w:noProof/>
        </w:rPr>
        <w:t>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 Introduction</w:t>
      </w:r>
      <w:r>
        <w:rPr>
          <w:noProof/>
        </w:rPr>
        <w:tab/>
      </w:r>
      <w:r>
        <w:rPr>
          <w:noProof/>
        </w:rPr>
        <w:fldChar w:fldCharType="begin"/>
      </w:r>
      <w:r>
        <w:rPr>
          <w:noProof/>
        </w:rPr>
        <w:instrText xml:space="preserve"> PAGEREF _Toc208477746 \h </w:instrText>
      </w:r>
      <w:r>
        <w:rPr>
          <w:noProof/>
        </w:rPr>
      </w:r>
      <w:r>
        <w:rPr>
          <w:noProof/>
        </w:rPr>
        <w:fldChar w:fldCharType="separate"/>
      </w:r>
      <w:r>
        <w:rPr>
          <w:noProof/>
        </w:rPr>
        <w:t>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1.2 Généralités</w:t>
      </w:r>
      <w:r>
        <w:rPr>
          <w:noProof/>
        </w:rPr>
        <w:tab/>
      </w:r>
      <w:r>
        <w:rPr>
          <w:noProof/>
        </w:rPr>
        <w:fldChar w:fldCharType="begin"/>
      </w:r>
      <w:r>
        <w:rPr>
          <w:noProof/>
        </w:rPr>
        <w:instrText xml:space="preserve"> PAGEREF _Toc208477747 \h </w:instrText>
      </w:r>
      <w:r>
        <w:rPr>
          <w:noProof/>
        </w:rPr>
      </w:r>
      <w:r>
        <w:rPr>
          <w:noProof/>
        </w:rPr>
        <w:fldChar w:fldCharType="separate"/>
      </w:r>
      <w:r>
        <w:rPr>
          <w:noProof/>
        </w:rPr>
        <w:t>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1.3 Segmentation du temps</w:t>
      </w:r>
      <w:r>
        <w:rPr>
          <w:noProof/>
        </w:rPr>
        <w:tab/>
      </w:r>
      <w:r>
        <w:rPr>
          <w:noProof/>
        </w:rPr>
        <w:fldChar w:fldCharType="begin"/>
      </w:r>
      <w:r>
        <w:rPr>
          <w:noProof/>
        </w:rPr>
        <w:instrText xml:space="preserve"> PAGEREF _Toc208477748 \h </w:instrText>
      </w:r>
      <w:r>
        <w:rPr>
          <w:noProof/>
        </w:rPr>
      </w:r>
      <w:r>
        <w:rPr>
          <w:noProof/>
        </w:rPr>
        <w:fldChar w:fldCharType="separate"/>
      </w:r>
      <w:r>
        <w:rPr>
          <w:noProof/>
        </w:rPr>
        <w:t>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1.4 Valeur Offensive (VO) et Défensive (VD)</w:t>
      </w:r>
      <w:r>
        <w:rPr>
          <w:noProof/>
        </w:rPr>
        <w:tab/>
      </w:r>
      <w:r>
        <w:rPr>
          <w:noProof/>
        </w:rPr>
        <w:fldChar w:fldCharType="begin"/>
      </w:r>
      <w:r>
        <w:rPr>
          <w:noProof/>
        </w:rPr>
        <w:instrText xml:space="preserve"> PAGEREF _Toc208477749 \h </w:instrText>
      </w:r>
      <w:r>
        <w:rPr>
          <w:noProof/>
        </w:rPr>
      </w:r>
      <w:r>
        <w:rPr>
          <w:noProof/>
        </w:rPr>
        <w:fldChar w:fldCharType="separate"/>
      </w:r>
      <w:r>
        <w:rPr>
          <w:noProof/>
        </w:rPr>
        <w:t>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1.5 Bonus et Malus</w:t>
      </w:r>
      <w:r>
        <w:rPr>
          <w:noProof/>
        </w:rPr>
        <w:tab/>
      </w:r>
      <w:r>
        <w:rPr>
          <w:noProof/>
        </w:rPr>
        <w:fldChar w:fldCharType="begin"/>
      </w:r>
      <w:r>
        <w:rPr>
          <w:noProof/>
        </w:rPr>
        <w:instrText xml:space="preserve"> PAGEREF _Toc208477750 \h </w:instrText>
      </w:r>
      <w:r>
        <w:rPr>
          <w:noProof/>
        </w:rPr>
      </w:r>
      <w:r>
        <w:rPr>
          <w:noProof/>
        </w:rPr>
        <w:fldChar w:fldCharType="separate"/>
      </w:r>
      <w:r>
        <w:rPr>
          <w:noProof/>
        </w:rPr>
        <w:t>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1.6 Visibilité</w:t>
      </w:r>
      <w:r>
        <w:rPr>
          <w:noProof/>
        </w:rPr>
        <w:tab/>
      </w:r>
      <w:r>
        <w:rPr>
          <w:noProof/>
        </w:rPr>
        <w:fldChar w:fldCharType="begin"/>
      </w:r>
      <w:r>
        <w:rPr>
          <w:noProof/>
        </w:rPr>
        <w:instrText xml:space="preserve"> PAGEREF _Toc208477751 \h </w:instrText>
      </w:r>
      <w:r>
        <w:rPr>
          <w:noProof/>
        </w:rPr>
      </w:r>
      <w:r>
        <w:rPr>
          <w:noProof/>
        </w:rPr>
        <w:fldChar w:fldCharType="separate"/>
      </w:r>
      <w:r>
        <w:rPr>
          <w:noProof/>
        </w:rPr>
        <w:t>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1.7 Distance d’engagement</w:t>
      </w:r>
      <w:r>
        <w:rPr>
          <w:noProof/>
        </w:rPr>
        <w:tab/>
      </w:r>
      <w:r>
        <w:rPr>
          <w:noProof/>
        </w:rPr>
        <w:fldChar w:fldCharType="begin"/>
      </w:r>
      <w:r>
        <w:rPr>
          <w:noProof/>
        </w:rPr>
        <w:instrText xml:space="preserve"> PAGEREF _Toc208477752 \h </w:instrText>
      </w:r>
      <w:r>
        <w:rPr>
          <w:noProof/>
        </w:rPr>
      </w:r>
      <w:r>
        <w:rPr>
          <w:noProof/>
        </w:rPr>
        <w:fldChar w:fldCharType="separate"/>
      </w:r>
      <w:r>
        <w:rPr>
          <w:noProof/>
        </w:rPr>
        <w:t>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1.8 Embuscade</w:t>
      </w:r>
      <w:r>
        <w:rPr>
          <w:noProof/>
        </w:rPr>
        <w:tab/>
      </w:r>
      <w:r>
        <w:rPr>
          <w:noProof/>
        </w:rPr>
        <w:fldChar w:fldCharType="begin"/>
      </w:r>
      <w:r>
        <w:rPr>
          <w:noProof/>
        </w:rPr>
        <w:instrText xml:space="preserve"> PAGEREF _Toc208477753 \h </w:instrText>
      </w:r>
      <w:r>
        <w:rPr>
          <w:noProof/>
        </w:rPr>
      </w:r>
      <w:r>
        <w:rPr>
          <w:noProof/>
        </w:rPr>
        <w:fldChar w:fldCharType="separate"/>
      </w:r>
      <w:r>
        <w:rPr>
          <w:noProof/>
        </w:rPr>
        <w:t>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1.9 Phases de combat</w:t>
      </w:r>
      <w:r>
        <w:rPr>
          <w:noProof/>
        </w:rPr>
        <w:tab/>
      </w:r>
      <w:r>
        <w:rPr>
          <w:noProof/>
        </w:rPr>
        <w:fldChar w:fldCharType="begin"/>
      </w:r>
      <w:r>
        <w:rPr>
          <w:noProof/>
        </w:rPr>
        <w:instrText xml:space="preserve"> PAGEREF _Toc208477754 \h </w:instrText>
      </w:r>
      <w:r>
        <w:rPr>
          <w:noProof/>
        </w:rPr>
      </w:r>
      <w:r>
        <w:rPr>
          <w:noProof/>
        </w:rPr>
        <w:fldChar w:fldCharType="separate"/>
      </w:r>
      <w:r>
        <w:rPr>
          <w:noProof/>
        </w:rPr>
        <w:t>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1.9.1 Description</w:t>
      </w:r>
      <w:r>
        <w:rPr>
          <w:noProof/>
        </w:rPr>
        <w:tab/>
      </w:r>
      <w:r>
        <w:rPr>
          <w:noProof/>
        </w:rPr>
        <w:fldChar w:fldCharType="begin"/>
      </w:r>
      <w:r>
        <w:rPr>
          <w:noProof/>
        </w:rPr>
        <w:instrText xml:space="preserve"> PAGEREF _Toc208477755 \h </w:instrText>
      </w:r>
      <w:r>
        <w:rPr>
          <w:noProof/>
        </w:rPr>
      </w:r>
      <w:r>
        <w:rPr>
          <w:noProof/>
        </w:rPr>
        <w:fldChar w:fldCharType="separate"/>
      </w:r>
      <w:r>
        <w:rPr>
          <w:noProof/>
        </w:rPr>
        <w:t>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1.9.2 Réaction</w:t>
      </w:r>
      <w:r>
        <w:rPr>
          <w:noProof/>
        </w:rPr>
        <w:tab/>
      </w:r>
      <w:r>
        <w:rPr>
          <w:noProof/>
        </w:rPr>
        <w:fldChar w:fldCharType="begin"/>
      </w:r>
      <w:r>
        <w:rPr>
          <w:noProof/>
        </w:rPr>
        <w:instrText xml:space="preserve"> PAGEREF _Toc208477756 \h </w:instrText>
      </w:r>
      <w:r>
        <w:rPr>
          <w:noProof/>
        </w:rPr>
      </w:r>
      <w:r>
        <w:rPr>
          <w:noProof/>
        </w:rPr>
        <w:fldChar w:fldCharType="separate"/>
      </w:r>
      <w:r>
        <w:rPr>
          <w:noProof/>
        </w:rPr>
        <w:t>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1.9.3 Moral</w:t>
      </w:r>
      <w:r>
        <w:rPr>
          <w:noProof/>
        </w:rPr>
        <w:tab/>
      </w:r>
      <w:r>
        <w:rPr>
          <w:noProof/>
        </w:rPr>
        <w:fldChar w:fldCharType="begin"/>
      </w:r>
      <w:r>
        <w:rPr>
          <w:noProof/>
        </w:rPr>
        <w:instrText xml:space="preserve"> PAGEREF _Toc208477757 \h </w:instrText>
      </w:r>
      <w:r>
        <w:rPr>
          <w:noProof/>
        </w:rPr>
      </w:r>
      <w:r>
        <w:rPr>
          <w:noProof/>
        </w:rPr>
        <w:fldChar w:fldCharType="separate"/>
      </w:r>
      <w:r>
        <w:rPr>
          <w:noProof/>
        </w:rPr>
        <w:t>10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1.9.4 Déclaration</w:t>
      </w:r>
      <w:r>
        <w:rPr>
          <w:noProof/>
        </w:rPr>
        <w:tab/>
      </w:r>
      <w:r>
        <w:rPr>
          <w:noProof/>
        </w:rPr>
        <w:fldChar w:fldCharType="begin"/>
      </w:r>
      <w:r>
        <w:rPr>
          <w:noProof/>
        </w:rPr>
        <w:instrText xml:space="preserve"> PAGEREF _Toc208477758 \h </w:instrText>
      </w:r>
      <w:r>
        <w:rPr>
          <w:noProof/>
        </w:rPr>
      </w:r>
      <w:r>
        <w:rPr>
          <w:noProof/>
        </w:rPr>
        <w:fldChar w:fldCharType="separate"/>
      </w:r>
      <w:r>
        <w:rPr>
          <w:noProof/>
        </w:rPr>
        <w:t>10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1.9.5 Actions des Persos</w:t>
      </w:r>
      <w:r>
        <w:rPr>
          <w:noProof/>
        </w:rPr>
        <w:tab/>
      </w:r>
      <w:r>
        <w:rPr>
          <w:noProof/>
        </w:rPr>
        <w:fldChar w:fldCharType="begin"/>
      </w:r>
      <w:r>
        <w:rPr>
          <w:noProof/>
        </w:rPr>
        <w:instrText xml:space="preserve"> PAGEREF _Toc208477759 \h </w:instrText>
      </w:r>
      <w:r>
        <w:rPr>
          <w:noProof/>
        </w:rPr>
      </w:r>
      <w:r>
        <w:rPr>
          <w:noProof/>
        </w:rPr>
        <w:fldChar w:fldCharType="separate"/>
      </w:r>
      <w:r>
        <w:rPr>
          <w:noProof/>
        </w:rPr>
        <w:t>11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1.9.6 Magie</w:t>
      </w:r>
      <w:r>
        <w:rPr>
          <w:noProof/>
        </w:rPr>
        <w:tab/>
      </w:r>
      <w:r>
        <w:rPr>
          <w:noProof/>
        </w:rPr>
        <w:fldChar w:fldCharType="begin"/>
      </w:r>
      <w:r>
        <w:rPr>
          <w:noProof/>
        </w:rPr>
        <w:instrText xml:space="preserve"> PAGEREF _Toc208477760 \h </w:instrText>
      </w:r>
      <w:r>
        <w:rPr>
          <w:noProof/>
        </w:rPr>
      </w:r>
      <w:r>
        <w:rPr>
          <w:noProof/>
        </w:rPr>
        <w:fldChar w:fldCharType="separate"/>
      </w:r>
      <w:r>
        <w:rPr>
          <w:noProof/>
        </w:rPr>
        <w:t>12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1.9.7 Dialogues</w:t>
      </w:r>
      <w:r>
        <w:rPr>
          <w:noProof/>
        </w:rPr>
        <w:tab/>
      </w:r>
      <w:r>
        <w:rPr>
          <w:noProof/>
        </w:rPr>
        <w:fldChar w:fldCharType="begin"/>
      </w:r>
      <w:r>
        <w:rPr>
          <w:noProof/>
        </w:rPr>
        <w:instrText xml:space="preserve"> PAGEREF _Toc208477761 \h </w:instrText>
      </w:r>
      <w:r>
        <w:rPr>
          <w:noProof/>
        </w:rPr>
      </w:r>
      <w:r>
        <w:rPr>
          <w:noProof/>
        </w:rPr>
        <w:fldChar w:fldCharType="separate"/>
      </w:r>
      <w:r>
        <w:rPr>
          <w:noProof/>
        </w:rPr>
        <w:t>12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1.9.8 Esquive</w:t>
      </w:r>
      <w:r>
        <w:rPr>
          <w:noProof/>
        </w:rPr>
        <w:tab/>
      </w:r>
      <w:r>
        <w:rPr>
          <w:noProof/>
        </w:rPr>
        <w:fldChar w:fldCharType="begin"/>
      </w:r>
      <w:r>
        <w:rPr>
          <w:noProof/>
        </w:rPr>
        <w:instrText xml:space="preserve"> PAGEREF _Toc208477762 \h </w:instrText>
      </w:r>
      <w:r>
        <w:rPr>
          <w:noProof/>
        </w:rPr>
      </w:r>
      <w:r>
        <w:rPr>
          <w:noProof/>
        </w:rPr>
        <w:fldChar w:fldCharType="separate"/>
      </w:r>
      <w:r>
        <w:rPr>
          <w:noProof/>
        </w:rPr>
        <w:t>12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1.9.9 Effets continus de mêlée et mouvements</w:t>
      </w:r>
      <w:r>
        <w:rPr>
          <w:noProof/>
        </w:rPr>
        <w:tab/>
      </w:r>
      <w:r>
        <w:rPr>
          <w:noProof/>
        </w:rPr>
        <w:fldChar w:fldCharType="begin"/>
      </w:r>
      <w:r>
        <w:rPr>
          <w:noProof/>
        </w:rPr>
        <w:instrText xml:space="preserve"> PAGEREF _Toc208477763 \h </w:instrText>
      </w:r>
      <w:r>
        <w:rPr>
          <w:noProof/>
        </w:rPr>
      </w:r>
      <w:r>
        <w:rPr>
          <w:noProof/>
        </w:rPr>
        <w:fldChar w:fldCharType="separate"/>
      </w:r>
      <w:r>
        <w:rPr>
          <w:noProof/>
        </w:rPr>
        <w:t>12</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2. Tirs</w:t>
      </w:r>
      <w:r>
        <w:rPr>
          <w:noProof/>
        </w:rPr>
        <w:tab/>
      </w:r>
      <w:r>
        <w:rPr>
          <w:noProof/>
        </w:rPr>
        <w:fldChar w:fldCharType="begin"/>
      </w:r>
      <w:r>
        <w:rPr>
          <w:noProof/>
        </w:rPr>
        <w:instrText xml:space="preserve"> PAGEREF _Toc208477764 \h </w:instrText>
      </w:r>
      <w:r>
        <w:rPr>
          <w:noProof/>
        </w:rPr>
      </w:r>
      <w:r>
        <w:rPr>
          <w:noProof/>
        </w:rPr>
        <w:fldChar w:fldCharType="separate"/>
      </w:r>
      <w:r>
        <w:rPr>
          <w:noProof/>
        </w:rPr>
        <w:t>13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2.1 Munitions</w:t>
      </w:r>
      <w:r>
        <w:rPr>
          <w:noProof/>
        </w:rPr>
        <w:tab/>
      </w:r>
      <w:r>
        <w:rPr>
          <w:noProof/>
        </w:rPr>
        <w:fldChar w:fldCharType="begin"/>
      </w:r>
      <w:r>
        <w:rPr>
          <w:noProof/>
        </w:rPr>
        <w:instrText xml:space="preserve"> PAGEREF _Toc208477765 \h </w:instrText>
      </w:r>
      <w:r>
        <w:rPr>
          <w:noProof/>
        </w:rPr>
      </w:r>
      <w:r>
        <w:rPr>
          <w:noProof/>
        </w:rPr>
        <w:fldChar w:fldCharType="separate"/>
      </w:r>
      <w:r>
        <w:rPr>
          <w:noProof/>
        </w:rPr>
        <w:t>13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2.2 Nombre de tirs par phase</w:t>
      </w:r>
      <w:r>
        <w:rPr>
          <w:noProof/>
        </w:rPr>
        <w:tab/>
      </w:r>
      <w:r>
        <w:rPr>
          <w:noProof/>
        </w:rPr>
        <w:fldChar w:fldCharType="begin"/>
      </w:r>
      <w:r>
        <w:rPr>
          <w:noProof/>
        </w:rPr>
        <w:instrText xml:space="preserve"> PAGEREF _Toc208477766 \h </w:instrText>
      </w:r>
      <w:r>
        <w:rPr>
          <w:noProof/>
        </w:rPr>
      </w:r>
      <w:r>
        <w:rPr>
          <w:noProof/>
        </w:rPr>
        <w:fldChar w:fldCharType="separate"/>
      </w:r>
      <w:r>
        <w:rPr>
          <w:noProof/>
        </w:rPr>
        <w:t>13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2.3 Procédure générale</w:t>
      </w:r>
      <w:r>
        <w:rPr>
          <w:noProof/>
        </w:rPr>
        <w:tab/>
      </w:r>
      <w:r>
        <w:rPr>
          <w:noProof/>
        </w:rPr>
        <w:fldChar w:fldCharType="begin"/>
      </w:r>
      <w:r>
        <w:rPr>
          <w:noProof/>
        </w:rPr>
        <w:instrText xml:space="preserve"> PAGEREF _Toc208477767 \h </w:instrText>
      </w:r>
      <w:r>
        <w:rPr>
          <w:noProof/>
        </w:rPr>
      </w:r>
      <w:r>
        <w:rPr>
          <w:noProof/>
        </w:rPr>
        <w:fldChar w:fldCharType="separate"/>
      </w:r>
      <w:r>
        <w:rPr>
          <w:noProof/>
        </w:rPr>
        <w:t>13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2.4 Valeurs d’attaque</w:t>
      </w:r>
      <w:r>
        <w:rPr>
          <w:noProof/>
        </w:rPr>
        <w:tab/>
      </w:r>
      <w:r>
        <w:rPr>
          <w:noProof/>
        </w:rPr>
        <w:fldChar w:fldCharType="begin"/>
      </w:r>
      <w:r>
        <w:rPr>
          <w:noProof/>
        </w:rPr>
        <w:instrText xml:space="preserve"> PAGEREF _Toc208477768 \h </w:instrText>
      </w:r>
      <w:r>
        <w:rPr>
          <w:noProof/>
        </w:rPr>
      </w:r>
      <w:r>
        <w:rPr>
          <w:noProof/>
        </w:rPr>
        <w:fldChar w:fldCharType="separate"/>
      </w:r>
      <w:r>
        <w:rPr>
          <w:noProof/>
        </w:rPr>
        <w:t>13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2.4.1 Généralités</w:t>
      </w:r>
      <w:r>
        <w:rPr>
          <w:noProof/>
        </w:rPr>
        <w:tab/>
      </w:r>
      <w:r>
        <w:rPr>
          <w:noProof/>
        </w:rPr>
        <w:fldChar w:fldCharType="begin"/>
      </w:r>
      <w:r>
        <w:rPr>
          <w:noProof/>
        </w:rPr>
        <w:instrText xml:space="preserve"> PAGEREF _Toc208477769 \h </w:instrText>
      </w:r>
      <w:r>
        <w:rPr>
          <w:noProof/>
        </w:rPr>
      </w:r>
      <w:r>
        <w:rPr>
          <w:noProof/>
        </w:rPr>
        <w:fldChar w:fldCharType="separate"/>
      </w:r>
      <w:r>
        <w:rPr>
          <w:noProof/>
        </w:rPr>
        <w:t>13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2.4.2 Distance</w:t>
      </w:r>
      <w:r>
        <w:rPr>
          <w:noProof/>
        </w:rPr>
        <w:tab/>
      </w:r>
      <w:r>
        <w:rPr>
          <w:noProof/>
        </w:rPr>
        <w:fldChar w:fldCharType="begin"/>
      </w:r>
      <w:r>
        <w:rPr>
          <w:noProof/>
        </w:rPr>
        <w:instrText xml:space="preserve"> PAGEREF _Toc208477770 \h </w:instrText>
      </w:r>
      <w:r>
        <w:rPr>
          <w:noProof/>
        </w:rPr>
      </w:r>
      <w:r>
        <w:rPr>
          <w:noProof/>
        </w:rPr>
        <w:fldChar w:fldCharType="separate"/>
      </w:r>
      <w:r>
        <w:rPr>
          <w:noProof/>
        </w:rPr>
        <w:t>13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2.4.3 Préparation et visée</w:t>
      </w:r>
      <w:r>
        <w:rPr>
          <w:noProof/>
        </w:rPr>
        <w:tab/>
      </w:r>
      <w:r>
        <w:rPr>
          <w:noProof/>
        </w:rPr>
        <w:fldChar w:fldCharType="begin"/>
      </w:r>
      <w:r>
        <w:rPr>
          <w:noProof/>
        </w:rPr>
        <w:instrText xml:space="preserve"> PAGEREF _Toc208477771 \h </w:instrText>
      </w:r>
      <w:r>
        <w:rPr>
          <w:noProof/>
        </w:rPr>
      </w:r>
      <w:r>
        <w:rPr>
          <w:noProof/>
        </w:rPr>
        <w:fldChar w:fldCharType="separate"/>
      </w:r>
      <w:r>
        <w:rPr>
          <w:noProof/>
        </w:rPr>
        <w:t>14</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2.4.5 Puissance du coup selon la distance</w:t>
      </w:r>
      <w:r>
        <w:rPr>
          <w:noProof/>
        </w:rPr>
        <w:tab/>
      </w:r>
      <w:r>
        <w:rPr>
          <w:noProof/>
        </w:rPr>
        <w:fldChar w:fldCharType="begin"/>
      </w:r>
      <w:r>
        <w:rPr>
          <w:noProof/>
        </w:rPr>
        <w:instrText xml:space="preserve"> PAGEREF _Toc208477772 \h </w:instrText>
      </w:r>
      <w:r>
        <w:rPr>
          <w:noProof/>
        </w:rPr>
      </w:r>
      <w:r>
        <w:rPr>
          <w:noProof/>
        </w:rPr>
        <w:fldChar w:fldCharType="separate"/>
      </w:r>
      <w:r>
        <w:rPr>
          <w:noProof/>
        </w:rPr>
        <w:t>14</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2.4.6 Missile reste dans le corps</w:t>
      </w:r>
      <w:r>
        <w:rPr>
          <w:noProof/>
        </w:rPr>
        <w:tab/>
      </w:r>
      <w:r>
        <w:rPr>
          <w:noProof/>
        </w:rPr>
        <w:fldChar w:fldCharType="begin"/>
      </w:r>
      <w:r>
        <w:rPr>
          <w:noProof/>
        </w:rPr>
        <w:instrText xml:space="preserve"> PAGEREF _Toc208477773 \h </w:instrText>
      </w:r>
      <w:r>
        <w:rPr>
          <w:noProof/>
        </w:rPr>
      </w:r>
      <w:r>
        <w:rPr>
          <w:noProof/>
        </w:rPr>
        <w:fldChar w:fldCharType="separate"/>
      </w:r>
      <w:r>
        <w:rPr>
          <w:noProof/>
        </w:rPr>
        <w:t>14</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2.4.7 Résolution de l’attaque</w:t>
      </w:r>
      <w:r>
        <w:rPr>
          <w:noProof/>
        </w:rPr>
        <w:tab/>
      </w:r>
      <w:r>
        <w:rPr>
          <w:noProof/>
        </w:rPr>
        <w:fldChar w:fldCharType="begin"/>
      </w:r>
      <w:r>
        <w:rPr>
          <w:noProof/>
        </w:rPr>
        <w:instrText xml:space="preserve"> PAGEREF _Toc208477774 \h </w:instrText>
      </w:r>
      <w:r>
        <w:rPr>
          <w:noProof/>
        </w:rPr>
      </w:r>
      <w:r>
        <w:rPr>
          <w:noProof/>
        </w:rPr>
        <w:fldChar w:fldCharType="separate"/>
      </w:r>
      <w:r>
        <w:rPr>
          <w:noProof/>
        </w:rPr>
        <w:t>14</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3. Mouvement</w:t>
      </w:r>
      <w:r>
        <w:rPr>
          <w:noProof/>
        </w:rPr>
        <w:tab/>
      </w:r>
      <w:r>
        <w:rPr>
          <w:noProof/>
        </w:rPr>
        <w:fldChar w:fldCharType="begin"/>
      </w:r>
      <w:r>
        <w:rPr>
          <w:noProof/>
        </w:rPr>
        <w:instrText xml:space="preserve"> PAGEREF _Toc208477775 \h </w:instrText>
      </w:r>
      <w:r>
        <w:rPr>
          <w:noProof/>
        </w:rPr>
      </w:r>
      <w:r>
        <w:rPr>
          <w:noProof/>
        </w:rPr>
        <w:fldChar w:fldCharType="separate"/>
      </w:r>
      <w:r>
        <w:rPr>
          <w:noProof/>
        </w:rPr>
        <w:t>15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3.1 Introduction</w:t>
      </w:r>
      <w:r>
        <w:rPr>
          <w:noProof/>
        </w:rPr>
        <w:tab/>
      </w:r>
      <w:r>
        <w:rPr>
          <w:noProof/>
        </w:rPr>
        <w:fldChar w:fldCharType="begin"/>
      </w:r>
      <w:r>
        <w:rPr>
          <w:noProof/>
        </w:rPr>
        <w:instrText xml:space="preserve"> PAGEREF _Toc208477776 \h </w:instrText>
      </w:r>
      <w:r>
        <w:rPr>
          <w:noProof/>
        </w:rPr>
      </w:r>
      <w:r>
        <w:rPr>
          <w:noProof/>
        </w:rPr>
        <w:fldChar w:fldCharType="separate"/>
      </w:r>
      <w:r>
        <w:rPr>
          <w:noProof/>
        </w:rPr>
        <w:t>15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3.2 Calcul du Mouvement par Phase</w:t>
      </w:r>
      <w:r>
        <w:rPr>
          <w:noProof/>
        </w:rPr>
        <w:tab/>
      </w:r>
      <w:r>
        <w:rPr>
          <w:noProof/>
        </w:rPr>
        <w:fldChar w:fldCharType="begin"/>
      </w:r>
      <w:r>
        <w:rPr>
          <w:noProof/>
        </w:rPr>
        <w:instrText xml:space="preserve"> PAGEREF _Toc208477777 \h </w:instrText>
      </w:r>
      <w:r>
        <w:rPr>
          <w:noProof/>
        </w:rPr>
      </w:r>
      <w:r>
        <w:rPr>
          <w:noProof/>
        </w:rPr>
        <w:fldChar w:fldCharType="separate"/>
      </w:r>
      <w:r>
        <w:rPr>
          <w:noProof/>
        </w:rPr>
        <w:t>15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3.2.1 Course</w:t>
      </w:r>
      <w:r>
        <w:rPr>
          <w:noProof/>
        </w:rPr>
        <w:tab/>
      </w:r>
      <w:r>
        <w:rPr>
          <w:noProof/>
        </w:rPr>
        <w:fldChar w:fldCharType="begin"/>
      </w:r>
      <w:r>
        <w:rPr>
          <w:noProof/>
        </w:rPr>
        <w:instrText xml:space="preserve"> PAGEREF _Toc208477778 \h </w:instrText>
      </w:r>
      <w:r>
        <w:rPr>
          <w:noProof/>
        </w:rPr>
      </w:r>
      <w:r>
        <w:rPr>
          <w:noProof/>
        </w:rPr>
        <w:fldChar w:fldCharType="separate"/>
      </w:r>
      <w:r>
        <w:rPr>
          <w:noProof/>
        </w:rPr>
        <w:t>15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3.2.2 Terrain</w:t>
      </w:r>
      <w:r>
        <w:rPr>
          <w:noProof/>
        </w:rPr>
        <w:tab/>
      </w:r>
      <w:r>
        <w:rPr>
          <w:noProof/>
        </w:rPr>
        <w:fldChar w:fldCharType="begin"/>
      </w:r>
      <w:r>
        <w:rPr>
          <w:noProof/>
        </w:rPr>
        <w:instrText xml:space="preserve"> PAGEREF _Toc208477779 \h </w:instrText>
      </w:r>
      <w:r>
        <w:rPr>
          <w:noProof/>
        </w:rPr>
      </w:r>
      <w:r>
        <w:rPr>
          <w:noProof/>
        </w:rPr>
        <w:fldChar w:fldCharType="separate"/>
      </w:r>
      <w:r>
        <w:rPr>
          <w:noProof/>
        </w:rPr>
        <w:t>15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3.2.3 Modificateurs finaux</w:t>
      </w:r>
      <w:r>
        <w:rPr>
          <w:noProof/>
        </w:rPr>
        <w:tab/>
      </w:r>
      <w:r>
        <w:rPr>
          <w:noProof/>
        </w:rPr>
        <w:fldChar w:fldCharType="begin"/>
      </w:r>
      <w:r>
        <w:rPr>
          <w:noProof/>
        </w:rPr>
        <w:instrText xml:space="preserve"> PAGEREF _Toc208477780 \h </w:instrText>
      </w:r>
      <w:r>
        <w:rPr>
          <w:noProof/>
        </w:rPr>
      </w:r>
      <w:r>
        <w:rPr>
          <w:noProof/>
        </w:rPr>
        <w:fldChar w:fldCharType="separate"/>
      </w:r>
      <w:r>
        <w:rPr>
          <w:noProof/>
        </w:rPr>
        <w:t>15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3.2.4 Actions</w:t>
      </w:r>
      <w:r>
        <w:rPr>
          <w:noProof/>
        </w:rPr>
        <w:tab/>
      </w:r>
      <w:r>
        <w:rPr>
          <w:noProof/>
        </w:rPr>
        <w:fldChar w:fldCharType="begin"/>
      </w:r>
      <w:r>
        <w:rPr>
          <w:noProof/>
        </w:rPr>
        <w:instrText xml:space="preserve"> PAGEREF _Toc208477781 \h </w:instrText>
      </w:r>
      <w:r>
        <w:rPr>
          <w:noProof/>
        </w:rPr>
      </w:r>
      <w:r>
        <w:rPr>
          <w:noProof/>
        </w:rPr>
        <w:fldChar w:fldCharType="separate"/>
      </w:r>
      <w:r>
        <w:rPr>
          <w:noProof/>
        </w:rPr>
        <w:t>16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3.2.5 Limites</w:t>
      </w:r>
      <w:r>
        <w:rPr>
          <w:noProof/>
        </w:rPr>
        <w:tab/>
      </w:r>
      <w:r>
        <w:rPr>
          <w:noProof/>
        </w:rPr>
        <w:fldChar w:fldCharType="begin"/>
      </w:r>
      <w:r>
        <w:rPr>
          <w:noProof/>
        </w:rPr>
        <w:instrText xml:space="preserve"> PAGEREF _Toc208477782 \h </w:instrText>
      </w:r>
      <w:r>
        <w:rPr>
          <w:noProof/>
        </w:rPr>
      </w:r>
      <w:r>
        <w:rPr>
          <w:noProof/>
        </w:rPr>
        <w:fldChar w:fldCharType="separate"/>
      </w:r>
      <w:r>
        <w:rPr>
          <w:noProof/>
        </w:rPr>
        <w:t>16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3.2.6 Saut en Longueur et Hauteur</w:t>
      </w:r>
      <w:r>
        <w:rPr>
          <w:noProof/>
        </w:rPr>
        <w:tab/>
      </w:r>
      <w:r>
        <w:rPr>
          <w:noProof/>
        </w:rPr>
        <w:fldChar w:fldCharType="begin"/>
      </w:r>
      <w:r>
        <w:rPr>
          <w:noProof/>
        </w:rPr>
        <w:instrText xml:space="preserve"> PAGEREF _Toc208477783 \h </w:instrText>
      </w:r>
      <w:r>
        <w:rPr>
          <w:noProof/>
        </w:rPr>
      </w:r>
      <w:r>
        <w:rPr>
          <w:noProof/>
        </w:rPr>
        <w:fldChar w:fldCharType="separate"/>
      </w:r>
      <w:r>
        <w:rPr>
          <w:noProof/>
        </w:rPr>
        <w:t>16</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3.3 Fuite</w:t>
      </w:r>
      <w:r>
        <w:rPr>
          <w:noProof/>
        </w:rPr>
        <w:tab/>
      </w:r>
      <w:r>
        <w:rPr>
          <w:noProof/>
        </w:rPr>
        <w:fldChar w:fldCharType="begin"/>
      </w:r>
      <w:r>
        <w:rPr>
          <w:noProof/>
        </w:rPr>
        <w:instrText xml:space="preserve"> PAGEREF _Toc208477784 \h </w:instrText>
      </w:r>
      <w:r>
        <w:rPr>
          <w:noProof/>
        </w:rPr>
      </w:r>
      <w:r>
        <w:rPr>
          <w:noProof/>
        </w:rPr>
        <w:fldChar w:fldCharType="separate"/>
      </w:r>
      <w:r>
        <w:rPr>
          <w:noProof/>
        </w:rPr>
        <w:t>16</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3.4 Charge</w:t>
      </w:r>
      <w:r>
        <w:rPr>
          <w:noProof/>
        </w:rPr>
        <w:tab/>
      </w:r>
      <w:r>
        <w:rPr>
          <w:noProof/>
        </w:rPr>
        <w:fldChar w:fldCharType="begin"/>
      </w:r>
      <w:r>
        <w:rPr>
          <w:noProof/>
        </w:rPr>
        <w:instrText xml:space="preserve"> PAGEREF _Toc208477785 \h </w:instrText>
      </w:r>
      <w:r>
        <w:rPr>
          <w:noProof/>
        </w:rPr>
      </w:r>
      <w:r>
        <w:rPr>
          <w:noProof/>
        </w:rPr>
        <w:fldChar w:fldCharType="separate"/>
      </w:r>
      <w:r>
        <w:rPr>
          <w:noProof/>
        </w:rPr>
        <w:t>16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Arrêt de charge</w:t>
      </w:r>
      <w:r>
        <w:rPr>
          <w:noProof/>
        </w:rPr>
        <w:tab/>
      </w:r>
      <w:r>
        <w:rPr>
          <w:noProof/>
        </w:rPr>
        <w:fldChar w:fldCharType="begin"/>
      </w:r>
      <w:r>
        <w:rPr>
          <w:noProof/>
        </w:rPr>
        <w:instrText xml:space="preserve"> PAGEREF _Toc208477786 \h </w:instrText>
      </w:r>
      <w:r>
        <w:rPr>
          <w:noProof/>
        </w:rPr>
      </w:r>
      <w:r>
        <w:rPr>
          <w:noProof/>
        </w:rPr>
        <w:fldChar w:fldCharType="separate"/>
      </w:r>
      <w:r>
        <w:rPr>
          <w:noProof/>
        </w:rPr>
        <w:t>17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3.5 Position de combat</w:t>
      </w:r>
      <w:r>
        <w:rPr>
          <w:noProof/>
        </w:rPr>
        <w:tab/>
      </w:r>
      <w:r>
        <w:rPr>
          <w:noProof/>
        </w:rPr>
        <w:fldChar w:fldCharType="begin"/>
      </w:r>
      <w:r>
        <w:rPr>
          <w:noProof/>
        </w:rPr>
        <w:instrText xml:space="preserve"> PAGEREF _Toc208477787 \h </w:instrText>
      </w:r>
      <w:r>
        <w:rPr>
          <w:noProof/>
        </w:rPr>
      </w:r>
      <w:r>
        <w:rPr>
          <w:noProof/>
        </w:rPr>
        <w:fldChar w:fldCharType="separate"/>
      </w:r>
      <w:r>
        <w:rPr>
          <w:noProof/>
        </w:rPr>
        <w:t>17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3.6 Combat à cheval</w:t>
      </w:r>
      <w:r>
        <w:rPr>
          <w:noProof/>
        </w:rPr>
        <w:tab/>
      </w:r>
      <w:r>
        <w:rPr>
          <w:noProof/>
        </w:rPr>
        <w:fldChar w:fldCharType="begin"/>
      </w:r>
      <w:r>
        <w:rPr>
          <w:noProof/>
        </w:rPr>
        <w:instrText xml:space="preserve"> PAGEREF _Toc208477788 \h </w:instrText>
      </w:r>
      <w:r>
        <w:rPr>
          <w:noProof/>
        </w:rPr>
      </w:r>
      <w:r>
        <w:rPr>
          <w:noProof/>
        </w:rPr>
        <w:fldChar w:fldCharType="separate"/>
      </w:r>
      <w:r>
        <w:rPr>
          <w:noProof/>
        </w:rPr>
        <w:t>17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3.6.1 Types de montures</w:t>
      </w:r>
      <w:r>
        <w:rPr>
          <w:noProof/>
        </w:rPr>
        <w:tab/>
      </w:r>
      <w:r>
        <w:rPr>
          <w:noProof/>
        </w:rPr>
        <w:fldChar w:fldCharType="begin"/>
      </w:r>
      <w:r>
        <w:rPr>
          <w:noProof/>
        </w:rPr>
        <w:instrText xml:space="preserve"> PAGEREF _Toc208477789 \h </w:instrText>
      </w:r>
      <w:r>
        <w:rPr>
          <w:noProof/>
        </w:rPr>
      </w:r>
      <w:r>
        <w:rPr>
          <w:noProof/>
        </w:rPr>
        <w:fldChar w:fldCharType="separate"/>
      </w:r>
      <w:r>
        <w:rPr>
          <w:noProof/>
        </w:rPr>
        <w:t>17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3.6.2 Impétuosité</w:t>
      </w:r>
      <w:r>
        <w:rPr>
          <w:noProof/>
        </w:rPr>
        <w:tab/>
      </w:r>
      <w:r>
        <w:rPr>
          <w:noProof/>
        </w:rPr>
        <w:fldChar w:fldCharType="begin"/>
      </w:r>
      <w:r>
        <w:rPr>
          <w:noProof/>
        </w:rPr>
        <w:instrText xml:space="preserve"> PAGEREF _Toc208477790 \h </w:instrText>
      </w:r>
      <w:r>
        <w:rPr>
          <w:noProof/>
        </w:rPr>
      </w:r>
      <w:r>
        <w:rPr>
          <w:noProof/>
        </w:rPr>
        <w:fldChar w:fldCharType="separate"/>
      </w:r>
      <w:r>
        <w:rPr>
          <w:noProof/>
        </w:rPr>
        <w:t>17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3.6.3 Obstacles</w:t>
      </w:r>
      <w:r>
        <w:rPr>
          <w:noProof/>
        </w:rPr>
        <w:tab/>
      </w:r>
      <w:r>
        <w:rPr>
          <w:noProof/>
        </w:rPr>
        <w:fldChar w:fldCharType="begin"/>
      </w:r>
      <w:r>
        <w:rPr>
          <w:noProof/>
        </w:rPr>
        <w:instrText xml:space="preserve"> PAGEREF _Toc208477791 \h </w:instrText>
      </w:r>
      <w:r>
        <w:rPr>
          <w:noProof/>
        </w:rPr>
      </w:r>
      <w:r>
        <w:rPr>
          <w:noProof/>
        </w:rPr>
        <w:fldChar w:fldCharType="separate"/>
      </w:r>
      <w:r>
        <w:rPr>
          <w:noProof/>
        </w:rPr>
        <w:t>18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3.6.4 Visibilité</w:t>
      </w:r>
      <w:r>
        <w:rPr>
          <w:noProof/>
        </w:rPr>
        <w:tab/>
      </w:r>
      <w:r>
        <w:rPr>
          <w:noProof/>
        </w:rPr>
        <w:fldChar w:fldCharType="begin"/>
      </w:r>
      <w:r>
        <w:rPr>
          <w:noProof/>
        </w:rPr>
        <w:instrText xml:space="preserve"> PAGEREF _Toc208477792 \h </w:instrText>
      </w:r>
      <w:r>
        <w:rPr>
          <w:noProof/>
        </w:rPr>
      </w:r>
      <w:r>
        <w:rPr>
          <w:noProof/>
        </w:rPr>
        <w:fldChar w:fldCharType="separate"/>
      </w:r>
      <w:r>
        <w:rPr>
          <w:noProof/>
        </w:rPr>
        <w:t>18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3.6.5 Contrôle de la monture</w:t>
      </w:r>
      <w:r>
        <w:rPr>
          <w:noProof/>
        </w:rPr>
        <w:tab/>
      </w:r>
      <w:r>
        <w:rPr>
          <w:noProof/>
        </w:rPr>
        <w:fldChar w:fldCharType="begin"/>
      </w:r>
      <w:r>
        <w:rPr>
          <w:noProof/>
        </w:rPr>
        <w:instrText xml:space="preserve"> PAGEREF _Toc208477793 \h </w:instrText>
      </w:r>
      <w:r>
        <w:rPr>
          <w:noProof/>
        </w:rPr>
      </w:r>
      <w:r>
        <w:rPr>
          <w:noProof/>
        </w:rPr>
        <w:fldChar w:fldCharType="separate"/>
      </w:r>
      <w:r>
        <w:rPr>
          <w:noProof/>
        </w:rPr>
        <w:t>18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3.6.6 Formation et Charge en formation</w:t>
      </w:r>
      <w:r>
        <w:rPr>
          <w:noProof/>
        </w:rPr>
        <w:tab/>
      </w:r>
      <w:r>
        <w:rPr>
          <w:noProof/>
        </w:rPr>
        <w:fldChar w:fldCharType="begin"/>
      </w:r>
      <w:r>
        <w:rPr>
          <w:noProof/>
        </w:rPr>
        <w:instrText xml:space="preserve"> PAGEREF _Toc208477794 \h </w:instrText>
      </w:r>
      <w:r>
        <w:rPr>
          <w:noProof/>
        </w:rPr>
      </w:r>
      <w:r>
        <w:rPr>
          <w:noProof/>
        </w:rPr>
        <w:fldChar w:fldCharType="separate"/>
      </w:r>
      <w:r>
        <w:rPr>
          <w:noProof/>
        </w:rPr>
        <w:t>18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3.6.7 Accidents</w:t>
      </w:r>
      <w:r>
        <w:rPr>
          <w:noProof/>
        </w:rPr>
        <w:tab/>
      </w:r>
      <w:r>
        <w:rPr>
          <w:noProof/>
        </w:rPr>
        <w:fldChar w:fldCharType="begin"/>
      </w:r>
      <w:r>
        <w:rPr>
          <w:noProof/>
        </w:rPr>
        <w:instrText xml:space="preserve"> PAGEREF _Toc208477795 \h </w:instrText>
      </w:r>
      <w:r>
        <w:rPr>
          <w:noProof/>
        </w:rPr>
      </w:r>
      <w:r>
        <w:rPr>
          <w:noProof/>
        </w:rPr>
        <w:fldChar w:fldCharType="separate"/>
      </w:r>
      <w:r>
        <w:rPr>
          <w:noProof/>
        </w:rPr>
        <w:t>18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3.6.8 Divers</w:t>
      </w:r>
      <w:r>
        <w:rPr>
          <w:noProof/>
        </w:rPr>
        <w:tab/>
      </w:r>
      <w:r>
        <w:rPr>
          <w:noProof/>
        </w:rPr>
        <w:fldChar w:fldCharType="begin"/>
      </w:r>
      <w:r>
        <w:rPr>
          <w:noProof/>
        </w:rPr>
        <w:instrText xml:space="preserve"> PAGEREF _Toc208477796 \h </w:instrText>
      </w:r>
      <w:r>
        <w:rPr>
          <w:noProof/>
        </w:rPr>
      </w:r>
      <w:r>
        <w:rPr>
          <w:noProof/>
        </w:rPr>
        <w:fldChar w:fldCharType="separate"/>
      </w:r>
      <w:r>
        <w:rPr>
          <w:noProof/>
        </w:rPr>
        <w:t>18</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4. Mêlée</w:t>
      </w:r>
      <w:r>
        <w:rPr>
          <w:noProof/>
        </w:rPr>
        <w:tab/>
      </w:r>
      <w:r>
        <w:rPr>
          <w:noProof/>
        </w:rPr>
        <w:fldChar w:fldCharType="begin"/>
      </w:r>
      <w:r>
        <w:rPr>
          <w:noProof/>
        </w:rPr>
        <w:instrText xml:space="preserve"> PAGEREF _Toc208477797 \h </w:instrText>
      </w:r>
      <w:r>
        <w:rPr>
          <w:noProof/>
        </w:rPr>
      </w:r>
      <w:r>
        <w:rPr>
          <w:noProof/>
        </w:rPr>
        <w:fldChar w:fldCharType="separate"/>
      </w:r>
      <w:r>
        <w:rPr>
          <w:noProof/>
        </w:rPr>
        <w:t>19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4.1 Mode de combat, style de coup et distance de frappe</w:t>
      </w:r>
      <w:r>
        <w:rPr>
          <w:noProof/>
        </w:rPr>
        <w:tab/>
      </w:r>
      <w:r>
        <w:rPr>
          <w:noProof/>
        </w:rPr>
        <w:fldChar w:fldCharType="begin"/>
      </w:r>
      <w:r>
        <w:rPr>
          <w:noProof/>
        </w:rPr>
        <w:instrText xml:space="preserve"> PAGEREF _Toc208477798 \h </w:instrText>
      </w:r>
      <w:r>
        <w:rPr>
          <w:noProof/>
        </w:rPr>
      </w:r>
      <w:r>
        <w:rPr>
          <w:noProof/>
        </w:rPr>
        <w:fldChar w:fldCharType="separate"/>
      </w:r>
      <w:r>
        <w:rPr>
          <w:noProof/>
        </w:rPr>
        <w:t>19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4.1.1 Mode de combat</w:t>
      </w:r>
      <w:r>
        <w:rPr>
          <w:noProof/>
        </w:rPr>
        <w:tab/>
      </w:r>
      <w:r>
        <w:rPr>
          <w:noProof/>
        </w:rPr>
        <w:fldChar w:fldCharType="begin"/>
      </w:r>
      <w:r>
        <w:rPr>
          <w:noProof/>
        </w:rPr>
        <w:instrText xml:space="preserve"> PAGEREF _Toc208477799 \h </w:instrText>
      </w:r>
      <w:r>
        <w:rPr>
          <w:noProof/>
        </w:rPr>
      </w:r>
      <w:r>
        <w:rPr>
          <w:noProof/>
        </w:rPr>
        <w:fldChar w:fldCharType="separate"/>
      </w:r>
      <w:r>
        <w:rPr>
          <w:noProof/>
        </w:rPr>
        <w:t>19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4.1.2 Style de coup</w:t>
      </w:r>
      <w:r>
        <w:rPr>
          <w:noProof/>
        </w:rPr>
        <w:tab/>
      </w:r>
      <w:r>
        <w:rPr>
          <w:noProof/>
        </w:rPr>
        <w:fldChar w:fldCharType="begin"/>
      </w:r>
      <w:r>
        <w:rPr>
          <w:noProof/>
        </w:rPr>
        <w:instrText xml:space="preserve"> PAGEREF _Toc208477800 \h </w:instrText>
      </w:r>
      <w:r>
        <w:rPr>
          <w:noProof/>
        </w:rPr>
      </w:r>
      <w:r>
        <w:rPr>
          <w:noProof/>
        </w:rPr>
        <w:fldChar w:fldCharType="separate"/>
      </w:r>
      <w:r>
        <w:rPr>
          <w:noProof/>
        </w:rPr>
        <w:t>19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4.1.3 Coups retenus</w:t>
      </w:r>
      <w:r>
        <w:rPr>
          <w:noProof/>
        </w:rPr>
        <w:tab/>
      </w:r>
      <w:r>
        <w:rPr>
          <w:noProof/>
        </w:rPr>
        <w:fldChar w:fldCharType="begin"/>
      </w:r>
      <w:r>
        <w:rPr>
          <w:noProof/>
        </w:rPr>
        <w:instrText xml:space="preserve"> PAGEREF _Toc208477801 \h </w:instrText>
      </w:r>
      <w:r>
        <w:rPr>
          <w:noProof/>
        </w:rPr>
      </w:r>
      <w:r>
        <w:rPr>
          <w:noProof/>
        </w:rPr>
        <w:fldChar w:fldCharType="separate"/>
      </w:r>
      <w:r>
        <w:rPr>
          <w:noProof/>
        </w:rPr>
        <w:t>19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4.1.4 Distance de frappe en mêlée</w:t>
      </w:r>
      <w:r>
        <w:rPr>
          <w:noProof/>
        </w:rPr>
        <w:tab/>
      </w:r>
      <w:r>
        <w:rPr>
          <w:noProof/>
        </w:rPr>
        <w:fldChar w:fldCharType="begin"/>
      </w:r>
      <w:r>
        <w:rPr>
          <w:noProof/>
        </w:rPr>
        <w:instrText xml:space="preserve"> PAGEREF _Toc208477802 \h </w:instrText>
      </w:r>
      <w:r>
        <w:rPr>
          <w:noProof/>
        </w:rPr>
      </w:r>
      <w:r>
        <w:rPr>
          <w:noProof/>
        </w:rPr>
        <w:fldChar w:fldCharType="separate"/>
      </w:r>
      <w:r>
        <w:rPr>
          <w:noProof/>
        </w:rPr>
        <w:t>19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lastRenderedPageBreak/>
        <w:t>4.2 Vitesse d’attaque</w:t>
      </w:r>
      <w:r>
        <w:rPr>
          <w:noProof/>
        </w:rPr>
        <w:tab/>
      </w:r>
      <w:r>
        <w:rPr>
          <w:noProof/>
        </w:rPr>
        <w:fldChar w:fldCharType="begin"/>
      </w:r>
      <w:r>
        <w:rPr>
          <w:noProof/>
        </w:rPr>
        <w:instrText xml:space="preserve"> PAGEREF _Toc208477803 \h </w:instrText>
      </w:r>
      <w:r>
        <w:rPr>
          <w:noProof/>
        </w:rPr>
      </w:r>
      <w:r>
        <w:rPr>
          <w:noProof/>
        </w:rPr>
        <w:fldChar w:fldCharType="separate"/>
      </w:r>
      <w:r>
        <w:rPr>
          <w:noProof/>
        </w:rPr>
        <w:t>19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4.3 Nombre d’attaques de mêlée</w:t>
      </w:r>
      <w:r>
        <w:rPr>
          <w:noProof/>
        </w:rPr>
        <w:tab/>
      </w:r>
      <w:r>
        <w:rPr>
          <w:noProof/>
        </w:rPr>
        <w:fldChar w:fldCharType="begin"/>
      </w:r>
      <w:r>
        <w:rPr>
          <w:noProof/>
        </w:rPr>
        <w:instrText xml:space="preserve"> PAGEREF _Toc208477804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4.3.1 Explication générale</w:t>
      </w:r>
      <w:r>
        <w:rPr>
          <w:noProof/>
        </w:rPr>
        <w:tab/>
      </w:r>
      <w:r>
        <w:rPr>
          <w:noProof/>
        </w:rPr>
        <w:fldChar w:fldCharType="begin"/>
      </w:r>
      <w:r>
        <w:rPr>
          <w:noProof/>
        </w:rPr>
        <w:instrText xml:space="preserve"> PAGEREF _Toc208477805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4.3.2 Combat à deux armes</w:t>
      </w:r>
      <w:r>
        <w:rPr>
          <w:noProof/>
        </w:rPr>
        <w:tab/>
      </w:r>
      <w:r>
        <w:rPr>
          <w:noProof/>
        </w:rPr>
        <w:fldChar w:fldCharType="begin"/>
      </w:r>
      <w:r>
        <w:rPr>
          <w:noProof/>
        </w:rPr>
        <w:instrText xml:space="preserve"> PAGEREF _Toc208477806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4.3.3 Art du combat</w:t>
      </w:r>
      <w:r>
        <w:rPr>
          <w:noProof/>
        </w:rPr>
        <w:tab/>
      </w:r>
      <w:r>
        <w:rPr>
          <w:noProof/>
        </w:rPr>
        <w:fldChar w:fldCharType="begin"/>
      </w:r>
      <w:r>
        <w:rPr>
          <w:noProof/>
        </w:rPr>
        <w:instrText xml:space="preserve"> PAGEREF _Toc208477807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4.3.4 Mêlée</w:t>
      </w:r>
      <w:r>
        <w:rPr>
          <w:noProof/>
        </w:rPr>
        <w:tab/>
      </w:r>
      <w:r>
        <w:rPr>
          <w:noProof/>
        </w:rPr>
        <w:fldChar w:fldCharType="begin"/>
      </w:r>
      <w:r>
        <w:rPr>
          <w:noProof/>
        </w:rPr>
        <w:instrText xml:space="preserve"> PAGEREF _Toc208477808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4.3.5 Combat à cheval</w:t>
      </w:r>
      <w:r>
        <w:rPr>
          <w:noProof/>
        </w:rPr>
        <w:tab/>
      </w:r>
      <w:r>
        <w:rPr>
          <w:noProof/>
        </w:rPr>
        <w:fldChar w:fldCharType="begin"/>
      </w:r>
      <w:r>
        <w:rPr>
          <w:noProof/>
        </w:rPr>
        <w:instrText xml:space="preserve"> PAGEREF _Toc208477809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4.3.6 Attaques spéciales</w:t>
      </w:r>
      <w:r>
        <w:rPr>
          <w:noProof/>
        </w:rPr>
        <w:tab/>
      </w:r>
      <w:r>
        <w:rPr>
          <w:noProof/>
        </w:rPr>
        <w:fldChar w:fldCharType="begin"/>
      </w:r>
      <w:r>
        <w:rPr>
          <w:noProof/>
        </w:rPr>
        <w:instrText xml:space="preserve"> PAGEREF _Toc208477810 \h </w:instrText>
      </w:r>
      <w:r>
        <w:rPr>
          <w:noProof/>
        </w:rPr>
      </w:r>
      <w:r>
        <w:rPr>
          <w:noProof/>
        </w:rPr>
        <w:fldChar w:fldCharType="separate"/>
      </w:r>
      <w:r>
        <w:rPr>
          <w:noProof/>
        </w:rPr>
        <w:t>20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4.3.7 Moulinet</w:t>
      </w:r>
      <w:r>
        <w:rPr>
          <w:noProof/>
        </w:rPr>
        <w:tab/>
      </w:r>
      <w:r>
        <w:rPr>
          <w:noProof/>
        </w:rPr>
        <w:fldChar w:fldCharType="begin"/>
      </w:r>
      <w:r>
        <w:rPr>
          <w:noProof/>
        </w:rPr>
        <w:instrText xml:space="preserve"> PAGEREF _Toc208477811 \h </w:instrText>
      </w:r>
      <w:r>
        <w:rPr>
          <w:noProof/>
        </w:rPr>
      </w:r>
      <w:r>
        <w:rPr>
          <w:noProof/>
        </w:rPr>
        <w:fldChar w:fldCharType="separate"/>
      </w:r>
      <w:r>
        <w:rPr>
          <w:noProof/>
        </w:rPr>
        <w:t>20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4.4 Différence de taille et de masse</w:t>
      </w:r>
      <w:r>
        <w:rPr>
          <w:noProof/>
        </w:rPr>
        <w:tab/>
      </w:r>
      <w:r>
        <w:rPr>
          <w:noProof/>
        </w:rPr>
        <w:fldChar w:fldCharType="begin"/>
      </w:r>
      <w:r>
        <w:rPr>
          <w:noProof/>
        </w:rPr>
        <w:instrText xml:space="preserve"> PAGEREF _Toc208477812 \h </w:instrText>
      </w:r>
      <w:r>
        <w:rPr>
          <w:noProof/>
        </w:rPr>
      </w:r>
      <w:r>
        <w:rPr>
          <w:noProof/>
        </w:rPr>
        <w:fldChar w:fldCharType="separate"/>
      </w:r>
      <w:r>
        <w:rPr>
          <w:noProof/>
        </w:rPr>
        <w:t>20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4.5 Visée</w:t>
      </w:r>
      <w:r>
        <w:rPr>
          <w:noProof/>
        </w:rPr>
        <w:tab/>
      </w:r>
      <w:r>
        <w:rPr>
          <w:noProof/>
        </w:rPr>
        <w:fldChar w:fldCharType="begin"/>
      </w:r>
      <w:r>
        <w:rPr>
          <w:noProof/>
        </w:rPr>
        <w:instrText xml:space="preserve"> PAGEREF _Toc208477813 \h </w:instrText>
      </w:r>
      <w:r>
        <w:rPr>
          <w:noProof/>
        </w:rPr>
      </w:r>
      <w:r>
        <w:rPr>
          <w:noProof/>
        </w:rPr>
        <w:fldChar w:fldCharType="separate"/>
      </w:r>
      <w:r>
        <w:rPr>
          <w:noProof/>
        </w:rPr>
        <w:t>20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4.6 Modificateurs de VO/VD</w:t>
      </w:r>
      <w:r>
        <w:rPr>
          <w:noProof/>
        </w:rPr>
        <w:tab/>
      </w:r>
      <w:r>
        <w:rPr>
          <w:noProof/>
        </w:rPr>
        <w:fldChar w:fldCharType="begin"/>
      </w:r>
      <w:r>
        <w:rPr>
          <w:noProof/>
        </w:rPr>
        <w:instrText xml:space="preserve"> PAGEREF _Toc208477814 \h </w:instrText>
      </w:r>
      <w:r>
        <w:rPr>
          <w:noProof/>
        </w:rPr>
      </w:r>
      <w:r>
        <w:rPr>
          <w:noProof/>
        </w:rPr>
        <w:fldChar w:fldCharType="separate"/>
      </w:r>
      <w:r>
        <w:rPr>
          <w:noProof/>
        </w:rPr>
        <w:t>21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4.6.1 Zone de corps touchée</w:t>
      </w:r>
      <w:r>
        <w:rPr>
          <w:noProof/>
        </w:rPr>
        <w:tab/>
      </w:r>
      <w:r>
        <w:rPr>
          <w:noProof/>
        </w:rPr>
        <w:fldChar w:fldCharType="begin"/>
      </w:r>
      <w:r>
        <w:rPr>
          <w:noProof/>
        </w:rPr>
        <w:instrText xml:space="preserve"> PAGEREF _Toc208477815 \h </w:instrText>
      </w:r>
      <w:r>
        <w:rPr>
          <w:noProof/>
        </w:rPr>
      </w:r>
      <w:r>
        <w:rPr>
          <w:noProof/>
        </w:rPr>
        <w:fldChar w:fldCharType="separate"/>
      </w:r>
      <w:r>
        <w:rPr>
          <w:noProof/>
        </w:rPr>
        <w:t>22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4.6.2 VA très haute ou très basse</w:t>
      </w:r>
      <w:r>
        <w:rPr>
          <w:noProof/>
        </w:rPr>
        <w:tab/>
      </w:r>
      <w:r>
        <w:rPr>
          <w:noProof/>
        </w:rPr>
        <w:fldChar w:fldCharType="begin"/>
      </w:r>
      <w:r>
        <w:rPr>
          <w:noProof/>
        </w:rPr>
        <w:instrText xml:space="preserve"> PAGEREF _Toc208477816 \h </w:instrText>
      </w:r>
      <w:r>
        <w:rPr>
          <w:noProof/>
        </w:rPr>
      </w:r>
      <w:r>
        <w:rPr>
          <w:noProof/>
        </w:rPr>
        <w:fldChar w:fldCharType="separate"/>
      </w:r>
      <w:r>
        <w:rPr>
          <w:noProof/>
        </w:rPr>
        <w:t>22</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4.7 Table de combat</w:t>
      </w:r>
      <w:r>
        <w:rPr>
          <w:noProof/>
        </w:rPr>
        <w:tab/>
      </w:r>
      <w:r>
        <w:rPr>
          <w:noProof/>
        </w:rPr>
        <w:fldChar w:fldCharType="begin"/>
      </w:r>
      <w:r>
        <w:rPr>
          <w:noProof/>
        </w:rPr>
        <w:instrText xml:space="preserve"> PAGEREF _Toc208477817 \h </w:instrText>
      </w:r>
      <w:r>
        <w:rPr>
          <w:noProof/>
        </w:rPr>
      </w:r>
      <w:r>
        <w:rPr>
          <w:noProof/>
        </w:rPr>
        <w:fldChar w:fldCharType="separate"/>
      </w:r>
      <w:r>
        <w:rPr>
          <w:noProof/>
        </w:rPr>
        <w:t>23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4.8 Coup critique</w:t>
      </w:r>
      <w:r>
        <w:rPr>
          <w:noProof/>
        </w:rPr>
        <w:tab/>
      </w:r>
      <w:r>
        <w:rPr>
          <w:noProof/>
        </w:rPr>
        <w:fldChar w:fldCharType="begin"/>
      </w:r>
      <w:r>
        <w:rPr>
          <w:noProof/>
        </w:rPr>
        <w:instrText xml:space="preserve"> PAGEREF _Toc208477818 \h </w:instrText>
      </w:r>
      <w:r>
        <w:rPr>
          <w:noProof/>
        </w:rPr>
      </w:r>
      <w:r>
        <w:rPr>
          <w:noProof/>
        </w:rPr>
        <w:fldChar w:fldCharType="separate"/>
      </w:r>
      <w:r>
        <w:rPr>
          <w:noProof/>
        </w:rPr>
        <w:t>24</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4.9 Échec critique</w:t>
      </w:r>
      <w:r>
        <w:rPr>
          <w:noProof/>
        </w:rPr>
        <w:tab/>
      </w:r>
      <w:r>
        <w:rPr>
          <w:noProof/>
        </w:rPr>
        <w:fldChar w:fldCharType="begin"/>
      </w:r>
      <w:r>
        <w:rPr>
          <w:noProof/>
        </w:rPr>
        <w:instrText xml:space="preserve"> PAGEREF _Toc208477819 \h </w:instrText>
      </w:r>
      <w:r>
        <w:rPr>
          <w:noProof/>
        </w:rPr>
      </w:r>
      <w:r>
        <w:rPr>
          <w:noProof/>
        </w:rPr>
        <w:fldChar w:fldCharType="separate"/>
      </w:r>
      <w:r>
        <w:rPr>
          <w:noProof/>
        </w:rPr>
        <w:t>24</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4.10 Autres attaques</w:t>
      </w:r>
      <w:r>
        <w:rPr>
          <w:noProof/>
        </w:rPr>
        <w:tab/>
      </w:r>
      <w:r>
        <w:rPr>
          <w:noProof/>
        </w:rPr>
        <w:fldChar w:fldCharType="begin"/>
      </w:r>
      <w:r>
        <w:rPr>
          <w:noProof/>
        </w:rPr>
        <w:instrText xml:space="preserve"> PAGEREF _Toc208477820 \h </w:instrText>
      </w:r>
      <w:r>
        <w:rPr>
          <w:noProof/>
        </w:rPr>
      </w:r>
      <w:r>
        <w:rPr>
          <w:noProof/>
        </w:rPr>
        <w:fldChar w:fldCharType="separate"/>
      </w:r>
      <w:r>
        <w:rPr>
          <w:noProof/>
        </w:rPr>
        <w:t>25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4.11 Attaques de corps</w:t>
      </w:r>
      <w:r>
        <w:rPr>
          <w:noProof/>
        </w:rPr>
        <w:tab/>
      </w:r>
      <w:r>
        <w:rPr>
          <w:noProof/>
        </w:rPr>
        <w:fldChar w:fldCharType="begin"/>
      </w:r>
      <w:r>
        <w:rPr>
          <w:noProof/>
        </w:rPr>
        <w:instrText xml:space="preserve"> PAGEREF _Toc208477821 \h </w:instrText>
      </w:r>
      <w:r>
        <w:rPr>
          <w:noProof/>
        </w:rPr>
      </w:r>
      <w:r>
        <w:rPr>
          <w:noProof/>
        </w:rPr>
        <w:fldChar w:fldCharType="separate"/>
      </w:r>
      <w:r>
        <w:rPr>
          <w:noProof/>
        </w:rPr>
        <w:t>25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4.12 Attaque quelconque</w:t>
      </w:r>
      <w:r>
        <w:rPr>
          <w:noProof/>
        </w:rPr>
        <w:tab/>
      </w:r>
      <w:r>
        <w:rPr>
          <w:noProof/>
        </w:rPr>
        <w:fldChar w:fldCharType="begin"/>
      </w:r>
      <w:r>
        <w:rPr>
          <w:noProof/>
        </w:rPr>
        <w:instrText xml:space="preserve"> PAGEREF _Toc208477822 \h </w:instrText>
      </w:r>
      <w:r>
        <w:rPr>
          <w:noProof/>
        </w:rPr>
      </w:r>
      <w:r>
        <w:rPr>
          <w:noProof/>
        </w:rPr>
        <w:fldChar w:fldCharType="separate"/>
      </w:r>
      <w:r>
        <w:rPr>
          <w:noProof/>
        </w:rPr>
        <w:t>26</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5. Blessures</w:t>
      </w:r>
      <w:r>
        <w:rPr>
          <w:noProof/>
        </w:rPr>
        <w:tab/>
      </w:r>
      <w:r>
        <w:rPr>
          <w:noProof/>
        </w:rPr>
        <w:fldChar w:fldCharType="begin"/>
      </w:r>
      <w:r>
        <w:rPr>
          <w:noProof/>
        </w:rPr>
        <w:instrText xml:space="preserve"> PAGEREF _Toc208477823 \h </w:instrText>
      </w:r>
      <w:r>
        <w:rPr>
          <w:noProof/>
        </w:rPr>
      </w:r>
      <w:r>
        <w:rPr>
          <w:noProof/>
        </w:rPr>
        <w:fldChar w:fldCharType="separate"/>
      </w:r>
      <w:r>
        <w:rPr>
          <w:noProof/>
        </w:rPr>
        <w:t>27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5.1 Localisation</w:t>
      </w:r>
      <w:r>
        <w:rPr>
          <w:noProof/>
        </w:rPr>
        <w:tab/>
      </w:r>
      <w:r>
        <w:rPr>
          <w:noProof/>
        </w:rPr>
        <w:fldChar w:fldCharType="begin"/>
      </w:r>
      <w:r>
        <w:rPr>
          <w:noProof/>
        </w:rPr>
        <w:instrText xml:space="preserve"> PAGEREF _Toc208477824 \h </w:instrText>
      </w:r>
      <w:r>
        <w:rPr>
          <w:noProof/>
        </w:rPr>
      </w:r>
      <w:r>
        <w:rPr>
          <w:noProof/>
        </w:rPr>
        <w:fldChar w:fldCharType="separate"/>
      </w:r>
      <w:r>
        <w:rPr>
          <w:noProof/>
        </w:rPr>
        <w:t>27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5.2 Coup d’un Perso</w:t>
      </w:r>
      <w:r>
        <w:rPr>
          <w:noProof/>
        </w:rPr>
        <w:tab/>
      </w:r>
      <w:r>
        <w:rPr>
          <w:noProof/>
        </w:rPr>
        <w:fldChar w:fldCharType="begin"/>
      </w:r>
      <w:r>
        <w:rPr>
          <w:noProof/>
        </w:rPr>
        <w:instrText xml:space="preserve"> PAGEREF _Toc208477825 \h </w:instrText>
      </w:r>
      <w:r>
        <w:rPr>
          <w:noProof/>
        </w:rPr>
      </w:r>
      <w:r>
        <w:rPr>
          <w:noProof/>
        </w:rPr>
        <w:fldChar w:fldCharType="separate"/>
      </w:r>
      <w:r>
        <w:rPr>
          <w:noProof/>
        </w:rPr>
        <w:t>27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5.3 Blessures sur Perso</w:t>
      </w:r>
      <w:r>
        <w:rPr>
          <w:noProof/>
        </w:rPr>
        <w:tab/>
      </w:r>
      <w:r>
        <w:rPr>
          <w:noProof/>
        </w:rPr>
        <w:fldChar w:fldCharType="begin"/>
      </w:r>
      <w:r>
        <w:rPr>
          <w:noProof/>
        </w:rPr>
        <w:instrText xml:space="preserve"> PAGEREF _Toc208477826 \h </w:instrText>
      </w:r>
      <w:r>
        <w:rPr>
          <w:noProof/>
        </w:rPr>
      </w:r>
      <w:r>
        <w:rPr>
          <w:noProof/>
        </w:rPr>
        <w:fldChar w:fldCharType="separate"/>
      </w:r>
      <w:r>
        <w:rPr>
          <w:noProof/>
        </w:rPr>
        <w:t>27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5.3.1 Pertes Temporaires</w:t>
      </w:r>
      <w:r>
        <w:rPr>
          <w:noProof/>
        </w:rPr>
        <w:tab/>
      </w:r>
      <w:r>
        <w:rPr>
          <w:noProof/>
        </w:rPr>
        <w:fldChar w:fldCharType="begin"/>
      </w:r>
      <w:r>
        <w:rPr>
          <w:noProof/>
        </w:rPr>
        <w:instrText xml:space="preserve"> PAGEREF _Toc208477827 \h </w:instrText>
      </w:r>
      <w:r>
        <w:rPr>
          <w:noProof/>
        </w:rPr>
      </w:r>
      <w:r>
        <w:rPr>
          <w:noProof/>
        </w:rPr>
        <w:fldChar w:fldCharType="separate"/>
      </w:r>
      <w:r>
        <w:rPr>
          <w:noProof/>
        </w:rPr>
        <w:t>28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5.3.2 Maxima</w:t>
      </w:r>
      <w:r>
        <w:rPr>
          <w:noProof/>
        </w:rPr>
        <w:tab/>
      </w:r>
      <w:r>
        <w:rPr>
          <w:noProof/>
        </w:rPr>
        <w:fldChar w:fldCharType="begin"/>
      </w:r>
      <w:r>
        <w:rPr>
          <w:noProof/>
        </w:rPr>
        <w:instrText xml:space="preserve"> PAGEREF _Toc208477828 \h </w:instrText>
      </w:r>
      <w:r>
        <w:rPr>
          <w:noProof/>
        </w:rPr>
      </w:r>
      <w:r>
        <w:rPr>
          <w:noProof/>
        </w:rPr>
        <w:fldChar w:fldCharType="separate"/>
      </w:r>
      <w:r>
        <w:rPr>
          <w:noProof/>
        </w:rPr>
        <w:t>28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5.3.3 Blessure N3</w:t>
      </w:r>
      <w:r>
        <w:rPr>
          <w:noProof/>
        </w:rPr>
        <w:tab/>
      </w:r>
      <w:r>
        <w:rPr>
          <w:noProof/>
        </w:rPr>
        <w:fldChar w:fldCharType="begin"/>
      </w:r>
      <w:r>
        <w:rPr>
          <w:noProof/>
        </w:rPr>
        <w:instrText xml:space="preserve"> PAGEREF _Toc208477829 \h </w:instrText>
      </w:r>
      <w:r>
        <w:rPr>
          <w:noProof/>
        </w:rPr>
      </w:r>
      <w:r>
        <w:rPr>
          <w:noProof/>
        </w:rPr>
        <w:fldChar w:fldCharType="separate"/>
      </w:r>
      <w:r>
        <w:rPr>
          <w:noProof/>
        </w:rPr>
        <w:t>28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5.3.4 Effets</w:t>
      </w:r>
      <w:r>
        <w:rPr>
          <w:noProof/>
        </w:rPr>
        <w:tab/>
      </w:r>
      <w:r>
        <w:rPr>
          <w:noProof/>
        </w:rPr>
        <w:fldChar w:fldCharType="begin"/>
      </w:r>
      <w:r>
        <w:rPr>
          <w:noProof/>
        </w:rPr>
        <w:instrText xml:space="preserve"> PAGEREF _Toc208477830 \h </w:instrText>
      </w:r>
      <w:r>
        <w:rPr>
          <w:noProof/>
        </w:rPr>
      </w:r>
      <w:r>
        <w:rPr>
          <w:noProof/>
        </w:rPr>
        <w:fldChar w:fldCharType="separate"/>
      </w:r>
      <w:r>
        <w:rPr>
          <w:noProof/>
        </w:rPr>
        <w:t>28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5.3.5 Attaque massive</w:t>
      </w:r>
      <w:r>
        <w:rPr>
          <w:noProof/>
        </w:rPr>
        <w:tab/>
      </w:r>
      <w:r>
        <w:rPr>
          <w:noProof/>
        </w:rPr>
        <w:fldChar w:fldCharType="begin"/>
      </w:r>
      <w:r>
        <w:rPr>
          <w:noProof/>
        </w:rPr>
        <w:instrText xml:space="preserve"> PAGEREF _Toc208477831 \h </w:instrText>
      </w:r>
      <w:r>
        <w:rPr>
          <w:noProof/>
        </w:rPr>
      </w:r>
      <w:r>
        <w:rPr>
          <w:noProof/>
        </w:rPr>
        <w:fldChar w:fldCharType="separate"/>
      </w:r>
      <w:r>
        <w:rPr>
          <w:noProof/>
        </w:rPr>
        <w:t>29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5.4 Effets supplémentaires</w:t>
      </w:r>
      <w:r>
        <w:rPr>
          <w:noProof/>
        </w:rPr>
        <w:tab/>
      </w:r>
      <w:r>
        <w:rPr>
          <w:noProof/>
        </w:rPr>
        <w:fldChar w:fldCharType="begin"/>
      </w:r>
      <w:r>
        <w:rPr>
          <w:noProof/>
        </w:rPr>
        <w:instrText xml:space="preserve"> PAGEREF _Toc208477832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5.4.1 Étourdi</w:t>
      </w:r>
      <w:r>
        <w:rPr>
          <w:noProof/>
        </w:rPr>
        <w:tab/>
      </w:r>
      <w:r>
        <w:rPr>
          <w:noProof/>
        </w:rPr>
        <w:fldChar w:fldCharType="begin"/>
      </w:r>
      <w:r>
        <w:rPr>
          <w:noProof/>
        </w:rPr>
        <w:instrText xml:space="preserve"> PAGEREF _Toc208477833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5.4.2 Perturbé</w:t>
      </w:r>
      <w:r>
        <w:rPr>
          <w:noProof/>
        </w:rPr>
        <w:tab/>
      </w:r>
      <w:r>
        <w:rPr>
          <w:noProof/>
        </w:rPr>
        <w:fldChar w:fldCharType="begin"/>
      </w:r>
      <w:r>
        <w:rPr>
          <w:noProof/>
        </w:rPr>
        <w:instrText xml:space="preserve"> PAGEREF _Toc208477834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5.4.3 Inconscient</w:t>
      </w:r>
      <w:r>
        <w:rPr>
          <w:noProof/>
        </w:rPr>
        <w:tab/>
      </w:r>
      <w:r>
        <w:rPr>
          <w:noProof/>
        </w:rPr>
        <w:fldChar w:fldCharType="begin"/>
      </w:r>
      <w:r>
        <w:rPr>
          <w:noProof/>
        </w:rPr>
        <w:instrText xml:space="preserve"> PAGEREF _Toc208477835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5.4.4 Coma</w:t>
      </w:r>
      <w:r>
        <w:rPr>
          <w:noProof/>
        </w:rPr>
        <w:tab/>
      </w:r>
      <w:r>
        <w:rPr>
          <w:noProof/>
        </w:rPr>
        <w:fldChar w:fldCharType="begin"/>
      </w:r>
      <w:r>
        <w:rPr>
          <w:noProof/>
        </w:rPr>
        <w:instrText xml:space="preserve"> PAGEREF _Toc208477836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5.4.5 Fracture</w:t>
      </w:r>
      <w:r>
        <w:rPr>
          <w:noProof/>
        </w:rPr>
        <w:tab/>
      </w:r>
      <w:r>
        <w:rPr>
          <w:noProof/>
        </w:rPr>
        <w:fldChar w:fldCharType="begin"/>
      </w:r>
      <w:r>
        <w:rPr>
          <w:noProof/>
        </w:rPr>
        <w:instrText xml:space="preserve"> PAGEREF _Toc208477837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5.4.6 Chute</w:t>
      </w:r>
      <w:r>
        <w:rPr>
          <w:noProof/>
        </w:rPr>
        <w:tab/>
      </w:r>
      <w:r>
        <w:rPr>
          <w:noProof/>
        </w:rPr>
        <w:fldChar w:fldCharType="begin"/>
      </w:r>
      <w:r>
        <w:rPr>
          <w:noProof/>
        </w:rPr>
        <w:instrText xml:space="preserve"> PAGEREF _Toc208477838 \h </w:instrText>
      </w:r>
      <w:r>
        <w:rPr>
          <w:noProof/>
        </w:rPr>
      </w:r>
      <w:r>
        <w:rPr>
          <w:noProof/>
        </w:rPr>
        <w:fldChar w:fldCharType="separate"/>
      </w:r>
      <w:r>
        <w:rPr>
          <w:noProof/>
        </w:rPr>
        <w:t>29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5.4.7 Saignement</w:t>
      </w:r>
      <w:r>
        <w:rPr>
          <w:noProof/>
        </w:rPr>
        <w:tab/>
      </w:r>
      <w:r>
        <w:rPr>
          <w:noProof/>
        </w:rPr>
        <w:fldChar w:fldCharType="begin"/>
      </w:r>
      <w:r>
        <w:rPr>
          <w:noProof/>
        </w:rPr>
        <w:instrText xml:space="preserve"> PAGEREF _Toc208477839 \h </w:instrText>
      </w:r>
      <w:r>
        <w:rPr>
          <w:noProof/>
        </w:rPr>
      </w:r>
      <w:r>
        <w:rPr>
          <w:noProof/>
        </w:rPr>
        <w:fldChar w:fldCharType="separate"/>
      </w:r>
      <w:r>
        <w:rPr>
          <w:noProof/>
        </w:rPr>
        <w:t>30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5.5 Caractéristiques faibles</w:t>
      </w:r>
      <w:r>
        <w:rPr>
          <w:noProof/>
        </w:rPr>
        <w:tab/>
      </w:r>
      <w:r>
        <w:rPr>
          <w:noProof/>
        </w:rPr>
        <w:fldChar w:fldCharType="begin"/>
      </w:r>
      <w:r>
        <w:rPr>
          <w:noProof/>
        </w:rPr>
        <w:instrText xml:space="preserve"> PAGEREF _Toc208477840 \h </w:instrText>
      </w:r>
      <w:r>
        <w:rPr>
          <w:noProof/>
        </w:rPr>
      </w:r>
      <w:r>
        <w:rPr>
          <w:noProof/>
        </w:rPr>
        <w:fldChar w:fldCharType="separate"/>
      </w:r>
      <w:r>
        <w:rPr>
          <w:noProof/>
        </w:rPr>
        <w:t>30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5.6 Pertes d’énergie</w:t>
      </w:r>
      <w:r>
        <w:rPr>
          <w:noProof/>
        </w:rPr>
        <w:tab/>
      </w:r>
      <w:r>
        <w:rPr>
          <w:noProof/>
        </w:rPr>
        <w:fldChar w:fldCharType="begin"/>
      </w:r>
      <w:r>
        <w:rPr>
          <w:noProof/>
        </w:rPr>
        <w:instrText xml:space="preserve"> PAGEREF _Toc208477841 \h </w:instrText>
      </w:r>
      <w:r>
        <w:rPr>
          <w:noProof/>
        </w:rPr>
      </w:r>
      <w:r>
        <w:rPr>
          <w:noProof/>
        </w:rPr>
        <w:fldChar w:fldCharType="separate"/>
      </w:r>
      <w:r>
        <w:rPr>
          <w:noProof/>
        </w:rPr>
        <w:t>30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5.7 Blessure automatique</w:t>
      </w:r>
      <w:r>
        <w:rPr>
          <w:noProof/>
        </w:rPr>
        <w:tab/>
      </w:r>
      <w:r>
        <w:rPr>
          <w:noProof/>
        </w:rPr>
        <w:fldChar w:fldCharType="begin"/>
      </w:r>
      <w:r>
        <w:rPr>
          <w:noProof/>
        </w:rPr>
        <w:instrText xml:space="preserve"> PAGEREF _Toc208477842 \h </w:instrText>
      </w:r>
      <w:r>
        <w:rPr>
          <w:noProof/>
        </w:rPr>
      </w:r>
      <w:r>
        <w:rPr>
          <w:noProof/>
        </w:rPr>
        <w:fldChar w:fldCharType="separate"/>
      </w:r>
      <w:r>
        <w:rPr>
          <w:noProof/>
        </w:rPr>
        <w:t>30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5.8 Résistance des armes et armures</w:t>
      </w:r>
      <w:r>
        <w:rPr>
          <w:noProof/>
        </w:rPr>
        <w:tab/>
      </w:r>
      <w:r>
        <w:rPr>
          <w:noProof/>
        </w:rPr>
        <w:fldChar w:fldCharType="begin"/>
      </w:r>
      <w:r>
        <w:rPr>
          <w:noProof/>
        </w:rPr>
        <w:instrText xml:space="preserve"> PAGEREF _Toc208477843 \h </w:instrText>
      </w:r>
      <w:r>
        <w:rPr>
          <w:noProof/>
        </w:rPr>
      </w:r>
      <w:r>
        <w:rPr>
          <w:noProof/>
        </w:rPr>
        <w:fldChar w:fldCharType="separate"/>
      </w:r>
      <w:r>
        <w:rPr>
          <w:noProof/>
        </w:rPr>
        <w:t>30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5.8.1 Perte de Résistance en combat</w:t>
      </w:r>
      <w:r>
        <w:rPr>
          <w:noProof/>
        </w:rPr>
        <w:tab/>
      </w:r>
      <w:r>
        <w:rPr>
          <w:noProof/>
        </w:rPr>
        <w:fldChar w:fldCharType="begin"/>
      </w:r>
      <w:r>
        <w:rPr>
          <w:noProof/>
        </w:rPr>
        <w:instrText xml:space="preserve"> PAGEREF _Toc208477844 \h </w:instrText>
      </w:r>
      <w:r>
        <w:rPr>
          <w:noProof/>
        </w:rPr>
      </w:r>
      <w:r>
        <w:rPr>
          <w:noProof/>
        </w:rPr>
        <w:fldChar w:fldCharType="separate"/>
      </w:r>
      <w:r>
        <w:rPr>
          <w:noProof/>
        </w:rPr>
        <w:t>31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5.8.2 Effets des pertes de Résistance</w:t>
      </w:r>
      <w:r>
        <w:rPr>
          <w:noProof/>
        </w:rPr>
        <w:tab/>
      </w:r>
      <w:r>
        <w:rPr>
          <w:noProof/>
        </w:rPr>
        <w:fldChar w:fldCharType="begin"/>
      </w:r>
      <w:r>
        <w:rPr>
          <w:noProof/>
        </w:rPr>
        <w:instrText xml:space="preserve"> PAGEREF _Toc208477845 \h </w:instrText>
      </w:r>
      <w:r>
        <w:rPr>
          <w:noProof/>
        </w:rPr>
      </w:r>
      <w:r>
        <w:rPr>
          <w:noProof/>
        </w:rPr>
        <w:fldChar w:fldCharType="separate"/>
      </w:r>
      <w:r>
        <w:rPr>
          <w:noProof/>
        </w:rPr>
        <w:t>31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5.8.3 Réparation</w:t>
      </w:r>
      <w:r>
        <w:rPr>
          <w:noProof/>
        </w:rPr>
        <w:tab/>
      </w:r>
      <w:r>
        <w:rPr>
          <w:noProof/>
        </w:rPr>
        <w:fldChar w:fldCharType="begin"/>
      </w:r>
      <w:r>
        <w:rPr>
          <w:noProof/>
        </w:rPr>
        <w:instrText xml:space="preserve"> PAGEREF _Toc208477846 \h </w:instrText>
      </w:r>
      <w:r>
        <w:rPr>
          <w:noProof/>
        </w:rPr>
      </w:r>
      <w:r>
        <w:rPr>
          <w:noProof/>
        </w:rPr>
        <w:fldChar w:fldCharType="separate"/>
      </w:r>
      <w:r>
        <w:rPr>
          <w:noProof/>
        </w:rPr>
        <w:t>31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5.8.4 Usure</w:t>
      </w:r>
      <w:r>
        <w:rPr>
          <w:noProof/>
        </w:rPr>
        <w:tab/>
      </w:r>
      <w:r>
        <w:rPr>
          <w:noProof/>
        </w:rPr>
        <w:fldChar w:fldCharType="begin"/>
      </w:r>
      <w:r>
        <w:rPr>
          <w:noProof/>
        </w:rPr>
        <w:instrText xml:space="preserve"> PAGEREF _Toc208477847 \h </w:instrText>
      </w:r>
      <w:r>
        <w:rPr>
          <w:noProof/>
        </w:rPr>
      </w:r>
      <w:r>
        <w:rPr>
          <w:noProof/>
        </w:rPr>
        <w:fldChar w:fldCharType="separate"/>
      </w:r>
      <w:r>
        <w:rPr>
          <w:noProof/>
        </w:rPr>
        <w:t>31</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5.9 Destruction des objets</w:t>
      </w:r>
      <w:r>
        <w:rPr>
          <w:noProof/>
        </w:rPr>
        <w:tab/>
      </w:r>
      <w:r>
        <w:rPr>
          <w:noProof/>
        </w:rPr>
        <w:fldChar w:fldCharType="begin"/>
      </w:r>
      <w:r>
        <w:rPr>
          <w:noProof/>
        </w:rPr>
        <w:instrText xml:space="preserve"> PAGEREF _Toc208477848 \h </w:instrText>
      </w:r>
      <w:r>
        <w:rPr>
          <w:noProof/>
        </w:rPr>
      </w:r>
      <w:r>
        <w:rPr>
          <w:noProof/>
        </w:rPr>
        <w:fldChar w:fldCharType="separate"/>
      </w:r>
      <w:r>
        <w:rPr>
          <w:noProof/>
        </w:rPr>
        <w:t>31</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5.10 Souffle et Malus</w:t>
      </w:r>
      <w:r>
        <w:rPr>
          <w:noProof/>
        </w:rPr>
        <w:tab/>
      </w:r>
      <w:r>
        <w:rPr>
          <w:noProof/>
        </w:rPr>
        <w:fldChar w:fldCharType="begin"/>
      </w:r>
      <w:r>
        <w:rPr>
          <w:noProof/>
        </w:rPr>
        <w:instrText xml:space="preserve"> PAGEREF _Toc208477849 \h </w:instrText>
      </w:r>
      <w:r>
        <w:rPr>
          <w:noProof/>
        </w:rPr>
      </w:r>
      <w:r>
        <w:rPr>
          <w:noProof/>
        </w:rPr>
        <w:fldChar w:fldCharType="separate"/>
      </w:r>
      <w:r>
        <w:rPr>
          <w:noProof/>
        </w:rPr>
        <w:t>32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5.10.1 Souffle</w:t>
      </w:r>
      <w:r>
        <w:rPr>
          <w:noProof/>
        </w:rPr>
        <w:tab/>
      </w:r>
      <w:r>
        <w:rPr>
          <w:noProof/>
        </w:rPr>
        <w:fldChar w:fldCharType="begin"/>
      </w:r>
      <w:r>
        <w:rPr>
          <w:noProof/>
        </w:rPr>
        <w:instrText xml:space="preserve"> PAGEREF _Toc208477850 \h </w:instrText>
      </w:r>
      <w:r>
        <w:rPr>
          <w:noProof/>
        </w:rPr>
      </w:r>
      <w:r>
        <w:rPr>
          <w:noProof/>
        </w:rPr>
        <w:fldChar w:fldCharType="separate"/>
      </w:r>
      <w:r>
        <w:rPr>
          <w:noProof/>
        </w:rPr>
        <w:t>32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5.10.2 Malus de combat</w:t>
      </w:r>
      <w:r>
        <w:rPr>
          <w:noProof/>
        </w:rPr>
        <w:tab/>
      </w:r>
      <w:r>
        <w:rPr>
          <w:noProof/>
        </w:rPr>
        <w:fldChar w:fldCharType="begin"/>
      </w:r>
      <w:r>
        <w:rPr>
          <w:noProof/>
        </w:rPr>
        <w:instrText xml:space="preserve"> PAGEREF _Toc208477851 \h </w:instrText>
      </w:r>
      <w:r>
        <w:rPr>
          <w:noProof/>
        </w:rPr>
      </w:r>
      <w:r>
        <w:rPr>
          <w:noProof/>
        </w:rPr>
        <w:fldChar w:fldCharType="separate"/>
      </w:r>
      <w:r>
        <w:rPr>
          <w:noProof/>
        </w:rPr>
        <w:t>32</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5.11 Gestion des combats</w:t>
      </w:r>
      <w:r>
        <w:rPr>
          <w:noProof/>
        </w:rPr>
        <w:tab/>
      </w:r>
      <w:r>
        <w:rPr>
          <w:noProof/>
        </w:rPr>
        <w:fldChar w:fldCharType="begin"/>
      </w:r>
      <w:r>
        <w:rPr>
          <w:noProof/>
        </w:rPr>
        <w:instrText xml:space="preserve"> PAGEREF _Toc208477852 \h </w:instrText>
      </w:r>
      <w:r>
        <w:rPr>
          <w:noProof/>
        </w:rPr>
      </w:r>
      <w:r>
        <w:rPr>
          <w:noProof/>
        </w:rPr>
        <w:fldChar w:fldCharType="separate"/>
      </w:r>
      <w:r>
        <w:rPr>
          <w:noProof/>
        </w:rPr>
        <w:t>33</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6. Récupération</w:t>
      </w:r>
      <w:r>
        <w:rPr>
          <w:noProof/>
        </w:rPr>
        <w:tab/>
      </w:r>
      <w:r>
        <w:rPr>
          <w:noProof/>
        </w:rPr>
        <w:fldChar w:fldCharType="begin"/>
      </w:r>
      <w:r>
        <w:rPr>
          <w:noProof/>
        </w:rPr>
        <w:instrText xml:space="preserve"> PAGEREF _Toc208477853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6.1 Introduction</w:t>
      </w:r>
      <w:r>
        <w:rPr>
          <w:noProof/>
        </w:rPr>
        <w:tab/>
      </w:r>
      <w:r>
        <w:rPr>
          <w:noProof/>
        </w:rPr>
        <w:fldChar w:fldCharType="begin"/>
      </w:r>
      <w:r>
        <w:rPr>
          <w:noProof/>
        </w:rPr>
        <w:instrText xml:space="preserve"> PAGEREF _Toc208477854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6.2 Récupération et soin</w:t>
      </w:r>
      <w:r>
        <w:rPr>
          <w:noProof/>
        </w:rPr>
        <w:tab/>
      </w:r>
      <w:r>
        <w:rPr>
          <w:noProof/>
        </w:rPr>
        <w:fldChar w:fldCharType="begin"/>
      </w:r>
      <w:r>
        <w:rPr>
          <w:noProof/>
        </w:rPr>
        <w:instrText xml:space="preserve"> PAGEREF _Toc208477855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6.3 Bonus et malus à la CS</w:t>
      </w:r>
      <w:r>
        <w:rPr>
          <w:noProof/>
        </w:rPr>
        <w:tab/>
      </w:r>
      <w:r>
        <w:rPr>
          <w:noProof/>
        </w:rPr>
        <w:fldChar w:fldCharType="begin"/>
      </w:r>
      <w:r>
        <w:rPr>
          <w:noProof/>
        </w:rPr>
        <w:instrText xml:space="preserve"> PAGEREF _Toc208477856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6.4 Récupération générale</w:t>
      </w:r>
      <w:r>
        <w:rPr>
          <w:noProof/>
        </w:rPr>
        <w:tab/>
      </w:r>
      <w:r>
        <w:rPr>
          <w:noProof/>
        </w:rPr>
        <w:fldChar w:fldCharType="begin"/>
      </w:r>
      <w:r>
        <w:rPr>
          <w:noProof/>
        </w:rPr>
        <w:instrText xml:space="preserve"> PAGEREF _Toc208477857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6.5 Infection</w:t>
      </w:r>
      <w:r>
        <w:rPr>
          <w:noProof/>
        </w:rPr>
        <w:tab/>
      </w:r>
      <w:r>
        <w:rPr>
          <w:noProof/>
        </w:rPr>
        <w:fldChar w:fldCharType="begin"/>
      </w:r>
      <w:r>
        <w:rPr>
          <w:noProof/>
        </w:rPr>
        <w:instrText xml:space="preserve"> PAGEREF _Toc208477858 \h </w:instrText>
      </w:r>
      <w:r>
        <w:rPr>
          <w:noProof/>
        </w:rPr>
      </w:r>
      <w:r>
        <w:rPr>
          <w:noProof/>
        </w:rPr>
        <w:fldChar w:fldCharType="separate"/>
      </w:r>
      <w:r>
        <w:rPr>
          <w:noProof/>
        </w:rPr>
        <w:t>35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6.6 Autres récupérations</w:t>
      </w:r>
      <w:r>
        <w:rPr>
          <w:noProof/>
        </w:rPr>
        <w:tab/>
      </w:r>
      <w:r>
        <w:rPr>
          <w:noProof/>
        </w:rPr>
        <w:fldChar w:fldCharType="begin"/>
      </w:r>
      <w:r>
        <w:rPr>
          <w:noProof/>
        </w:rPr>
        <w:instrText xml:space="preserve"> PAGEREF _Toc208477859 \h </w:instrText>
      </w:r>
      <w:r>
        <w:rPr>
          <w:noProof/>
        </w:rPr>
      </w:r>
      <w:r>
        <w:rPr>
          <w:noProof/>
        </w:rPr>
        <w:fldChar w:fldCharType="separate"/>
      </w:r>
      <w:r>
        <w:rPr>
          <w:noProof/>
        </w:rPr>
        <w:t>36</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6.7 Soins rapides</w:t>
      </w:r>
      <w:r>
        <w:rPr>
          <w:noProof/>
        </w:rPr>
        <w:tab/>
      </w:r>
      <w:r>
        <w:rPr>
          <w:noProof/>
        </w:rPr>
        <w:fldChar w:fldCharType="begin"/>
      </w:r>
      <w:r>
        <w:rPr>
          <w:noProof/>
        </w:rPr>
        <w:instrText xml:space="preserve"> PAGEREF _Toc208477860 \h </w:instrText>
      </w:r>
      <w:r>
        <w:rPr>
          <w:noProof/>
        </w:rPr>
      </w:r>
      <w:r>
        <w:rPr>
          <w:noProof/>
        </w:rPr>
        <w:fldChar w:fldCharType="separate"/>
      </w:r>
      <w:r>
        <w:rPr>
          <w:noProof/>
        </w:rPr>
        <w:t>36</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7. Gestion des PNJ</w:t>
      </w:r>
      <w:r>
        <w:rPr>
          <w:noProof/>
        </w:rPr>
        <w:tab/>
      </w:r>
      <w:r>
        <w:rPr>
          <w:noProof/>
        </w:rPr>
        <w:fldChar w:fldCharType="begin"/>
      </w:r>
      <w:r>
        <w:rPr>
          <w:noProof/>
        </w:rPr>
        <w:instrText xml:space="preserve"> PAGEREF _Toc208477861 \h </w:instrText>
      </w:r>
      <w:r>
        <w:rPr>
          <w:noProof/>
        </w:rPr>
      </w:r>
      <w:r>
        <w:rPr>
          <w:noProof/>
        </w:rPr>
        <w:fldChar w:fldCharType="separate"/>
      </w:r>
      <w:r>
        <w:rPr>
          <w:noProof/>
        </w:rPr>
        <w:t>37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7.1 Actions des PNJ</w:t>
      </w:r>
      <w:r>
        <w:rPr>
          <w:noProof/>
        </w:rPr>
        <w:tab/>
      </w:r>
      <w:r>
        <w:rPr>
          <w:noProof/>
        </w:rPr>
        <w:fldChar w:fldCharType="begin"/>
      </w:r>
      <w:r>
        <w:rPr>
          <w:noProof/>
        </w:rPr>
        <w:instrText xml:space="preserve"> PAGEREF _Toc208477862 \h </w:instrText>
      </w:r>
      <w:r>
        <w:rPr>
          <w:noProof/>
        </w:rPr>
      </w:r>
      <w:r>
        <w:rPr>
          <w:noProof/>
        </w:rPr>
        <w:fldChar w:fldCharType="separate"/>
      </w:r>
      <w:r>
        <w:rPr>
          <w:noProof/>
        </w:rPr>
        <w:t>37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lastRenderedPageBreak/>
        <w:t>7.1.1 Actions</w:t>
      </w:r>
      <w:r>
        <w:rPr>
          <w:noProof/>
        </w:rPr>
        <w:tab/>
      </w:r>
      <w:r>
        <w:rPr>
          <w:noProof/>
        </w:rPr>
        <w:fldChar w:fldCharType="begin"/>
      </w:r>
      <w:r>
        <w:rPr>
          <w:noProof/>
        </w:rPr>
        <w:instrText xml:space="preserve"> PAGEREF _Toc208477863 \h </w:instrText>
      </w:r>
      <w:r>
        <w:rPr>
          <w:noProof/>
        </w:rPr>
      </w:r>
      <w:r>
        <w:rPr>
          <w:noProof/>
        </w:rPr>
        <w:fldChar w:fldCharType="separate"/>
      </w:r>
      <w:r>
        <w:rPr>
          <w:noProof/>
        </w:rPr>
        <w:t>37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7.1.2 Attitude générale en combat</w:t>
      </w:r>
      <w:r>
        <w:rPr>
          <w:noProof/>
        </w:rPr>
        <w:tab/>
      </w:r>
      <w:r>
        <w:rPr>
          <w:noProof/>
        </w:rPr>
        <w:fldChar w:fldCharType="begin"/>
      </w:r>
      <w:r>
        <w:rPr>
          <w:noProof/>
        </w:rPr>
        <w:instrText xml:space="preserve"> PAGEREF _Toc208477864 \h </w:instrText>
      </w:r>
      <w:r>
        <w:rPr>
          <w:noProof/>
        </w:rPr>
      </w:r>
      <w:r>
        <w:rPr>
          <w:noProof/>
        </w:rPr>
        <w:fldChar w:fldCharType="separate"/>
      </w:r>
      <w:r>
        <w:rPr>
          <w:noProof/>
        </w:rPr>
        <w:t>37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7.1.3 Cible des PNJ</w:t>
      </w:r>
      <w:r>
        <w:rPr>
          <w:noProof/>
        </w:rPr>
        <w:tab/>
      </w:r>
      <w:r>
        <w:rPr>
          <w:noProof/>
        </w:rPr>
        <w:fldChar w:fldCharType="begin"/>
      </w:r>
      <w:r>
        <w:rPr>
          <w:noProof/>
        </w:rPr>
        <w:instrText xml:space="preserve"> PAGEREF _Toc208477865 \h </w:instrText>
      </w:r>
      <w:r>
        <w:rPr>
          <w:noProof/>
        </w:rPr>
      </w:r>
      <w:r>
        <w:rPr>
          <w:noProof/>
        </w:rPr>
        <w:fldChar w:fldCharType="separate"/>
      </w:r>
      <w:r>
        <w:rPr>
          <w:noProof/>
        </w:rPr>
        <w:t>37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7.1.4 Alignement et comportement</w:t>
      </w:r>
      <w:r>
        <w:rPr>
          <w:noProof/>
        </w:rPr>
        <w:tab/>
      </w:r>
      <w:r>
        <w:rPr>
          <w:noProof/>
        </w:rPr>
        <w:fldChar w:fldCharType="begin"/>
      </w:r>
      <w:r>
        <w:rPr>
          <w:noProof/>
        </w:rPr>
        <w:instrText xml:space="preserve"> PAGEREF _Toc208477866 \h </w:instrText>
      </w:r>
      <w:r>
        <w:rPr>
          <w:noProof/>
        </w:rPr>
      </w:r>
      <w:r>
        <w:rPr>
          <w:noProof/>
        </w:rPr>
        <w:fldChar w:fldCharType="separate"/>
      </w:r>
      <w:r>
        <w:rPr>
          <w:noProof/>
        </w:rPr>
        <w:t>37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7.1.5 Talents de combat</w:t>
      </w:r>
      <w:r>
        <w:rPr>
          <w:noProof/>
        </w:rPr>
        <w:tab/>
      </w:r>
      <w:r>
        <w:rPr>
          <w:noProof/>
        </w:rPr>
        <w:fldChar w:fldCharType="begin"/>
      </w:r>
      <w:r>
        <w:rPr>
          <w:noProof/>
        </w:rPr>
        <w:instrText xml:space="preserve"> PAGEREF _Toc208477867 \h </w:instrText>
      </w:r>
      <w:r>
        <w:rPr>
          <w:noProof/>
        </w:rPr>
      </w:r>
      <w:r>
        <w:rPr>
          <w:noProof/>
        </w:rPr>
        <w:fldChar w:fldCharType="separate"/>
      </w:r>
      <w:r>
        <w:rPr>
          <w:noProof/>
        </w:rPr>
        <w:t>38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7.2 Coup sur un PNJ</w:t>
      </w:r>
      <w:r>
        <w:rPr>
          <w:noProof/>
        </w:rPr>
        <w:tab/>
      </w:r>
      <w:r>
        <w:rPr>
          <w:noProof/>
        </w:rPr>
        <w:fldChar w:fldCharType="begin"/>
      </w:r>
      <w:r>
        <w:rPr>
          <w:noProof/>
        </w:rPr>
        <w:instrText xml:space="preserve"> PAGEREF _Toc208477868 \h </w:instrText>
      </w:r>
      <w:r>
        <w:rPr>
          <w:noProof/>
        </w:rPr>
      </w:r>
      <w:r>
        <w:rPr>
          <w:noProof/>
        </w:rPr>
        <w:fldChar w:fldCharType="separate"/>
      </w:r>
      <w:r>
        <w:rPr>
          <w:noProof/>
        </w:rPr>
        <w:t>38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7.3 Coup porté par un PNJ</w:t>
      </w:r>
      <w:r>
        <w:rPr>
          <w:noProof/>
        </w:rPr>
        <w:tab/>
      </w:r>
      <w:r>
        <w:rPr>
          <w:noProof/>
        </w:rPr>
        <w:fldChar w:fldCharType="begin"/>
      </w:r>
      <w:r>
        <w:rPr>
          <w:noProof/>
        </w:rPr>
        <w:instrText xml:space="preserve"> PAGEREF _Toc208477869 \h </w:instrText>
      </w:r>
      <w:r>
        <w:rPr>
          <w:noProof/>
        </w:rPr>
      </w:r>
      <w:r>
        <w:rPr>
          <w:noProof/>
        </w:rPr>
        <w:fldChar w:fldCharType="separate"/>
      </w:r>
      <w:r>
        <w:rPr>
          <w:noProof/>
        </w:rPr>
        <w:t>39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7.3.1 Bases</w:t>
      </w:r>
      <w:r>
        <w:rPr>
          <w:noProof/>
        </w:rPr>
        <w:tab/>
      </w:r>
      <w:r>
        <w:rPr>
          <w:noProof/>
        </w:rPr>
        <w:fldChar w:fldCharType="begin"/>
      </w:r>
      <w:r>
        <w:rPr>
          <w:noProof/>
        </w:rPr>
        <w:instrText xml:space="preserve"> PAGEREF _Toc208477870 \h </w:instrText>
      </w:r>
      <w:r>
        <w:rPr>
          <w:noProof/>
        </w:rPr>
      </w:r>
      <w:r>
        <w:rPr>
          <w:noProof/>
        </w:rPr>
        <w:fldChar w:fldCharType="separate"/>
      </w:r>
      <w:r>
        <w:rPr>
          <w:noProof/>
        </w:rPr>
        <w:t>39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7.3.2 Armes naturelles</w:t>
      </w:r>
      <w:r>
        <w:rPr>
          <w:noProof/>
        </w:rPr>
        <w:tab/>
      </w:r>
      <w:r>
        <w:rPr>
          <w:noProof/>
        </w:rPr>
        <w:fldChar w:fldCharType="begin"/>
      </w:r>
      <w:r>
        <w:rPr>
          <w:noProof/>
        </w:rPr>
        <w:instrText xml:space="preserve"> PAGEREF _Toc208477871 \h </w:instrText>
      </w:r>
      <w:r>
        <w:rPr>
          <w:noProof/>
        </w:rPr>
      </w:r>
      <w:r>
        <w:rPr>
          <w:noProof/>
        </w:rPr>
        <w:fldChar w:fldCharType="separate"/>
      </w:r>
      <w:r>
        <w:rPr>
          <w:noProof/>
        </w:rPr>
        <w:t>39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7.3.3 Armes fabriquées</w:t>
      </w:r>
      <w:r>
        <w:rPr>
          <w:noProof/>
        </w:rPr>
        <w:tab/>
      </w:r>
      <w:r>
        <w:rPr>
          <w:noProof/>
        </w:rPr>
        <w:fldChar w:fldCharType="begin"/>
      </w:r>
      <w:r>
        <w:rPr>
          <w:noProof/>
        </w:rPr>
        <w:instrText xml:space="preserve"> PAGEREF _Toc208477872 \h </w:instrText>
      </w:r>
      <w:r>
        <w:rPr>
          <w:noProof/>
        </w:rPr>
      </w:r>
      <w:r>
        <w:rPr>
          <w:noProof/>
        </w:rPr>
        <w:fldChar w:fldCharType="separate"/>
      </w:r>
      <w:r>
        <w:rPr>
          <w:noProof/>
        </w:rPr>
        <w:t>39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7.4 Armures des PNJ</w:t>
      </w:r>
      <w:r>
        <w:rPr>
          <w:noProof/>
        </w:rPr>
        <w:tab/>
      </w:r>
      <w:r>
        <w:rPr>
          <w:noProof/>
        </w:rPr>
        <w:fldChar w:fldCharType="begin"/>
      </w:r>
      <w:r>
        <w:rPr>
          <w:noProof/>
        </w:rPr>
        <w:instrText xml:space="preserve"> PAGEREF _Toc208477873 \h </w:instrText>
      </w:r>
      <w:r>
        <w:rPr>
          <w:noProof/>
        </w:rPr>
      </w:r>
      <w:r>
        <w:rPr>
          <w:noProof/>
        </w:rPr>
        <w:fldChar w:fldCharType="separate"/>
      </w:r>
      <w:r>
        <w:rPr>
          <w:noProof/>
        </w:rPr>
        <w:t>40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7.5 Récupération des PNJ</w:t>
      </w:r>
      <w:r>
        <w:rPr>
          <w:noProof/>
        </w:rPr>
        <w:tab/>
      </w:r>
      <w:r>
        <w:rPr>
          <w:noProof/>
        </w:rPr>
        <w:fldChar w:fldCharType="begin"/>
      </w:r>
      <w:r>
        <w:rPr>
          <w:noProof/>
        </w:rPr>
        <w:instrText xml:space="preserve"> PAGEREF _Toc208477874 \h </w:instrText>
      </w:r>
      <w:r>
        <w:rPr>
          <w:noProof/>
        </w:rPr>
      </w:r>
      <w:r>
        <w:rPr>
          <w:noProof/>
        </w:rPr>
        <w:fldChar w:fldCharType="separate"/>
      </w:r>
      <w:r>
        <w:rPr>
          <w:noProof/>
        </w:rPr>
        <w:t>40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7.6 Combat rapide entre PNJ</w:t>
      </w:r>
      <w:r>
        <w:rPr>
          <w:noProof/>
        </w:rPr>
        <w:tab/>
      </w:r>
      <w:r>
        <w:rPr>
          <w:noProof/>
        </w:rPr>
        <w:fldChar w:fldCharType="begin"/>
      </w:r>
      <w:r>
        <w:rPr>
          <w:noProof/>
        </w:rPr>
        <w:instrText xml:space="preserve"> PAGEREF _Toc208477875 \h </w:instrText>
      </w:r>
      <w:r>
        <w:rPr>
          <w:noProof/>
        </w:rPr>
      </w:r>
      <w:r>
        <w:rPr>
          <w:noProof/>
        </w:rPr>
        <w:fldChar w:fldCharType="separate"/>
      </w:r>
      <w:r>
        <w:rPr>
          <w:noProof/>
        </w:rPr>
        <w:t>41</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7.7 Combat rapide entre Perso et PNJ (option)</w:t>
      </w:r>
      <w:r>
        <w:rPr>
          <w:noProof/>
        </w:rPr>
        <w:tab/>
      </w:r>
      <w:r>
        <w:rPr>
          <w:noProof/>
        </w:rPr>
        <w:fldChar w:fldCharType="begin"/>
      </w:r>
      <w:r>
        <w:rPr>
          <w:noProof/>
        </w:rPr>
        <w:instrText xml:space="preserve"> PAGEREF _Toc208477876 \h </w:instrText>
      </w:r>
      <w:r>
        <w:rPr>
          <w:noProof/>
        </w:rPr>
      </w:r>
      <w:r>
        <w:rPr>
          <w:noProof/>
        </w:rPr>
        <w:fldChar w:fldCharType="separate"/>
      </w:r>
      <w:r>
        <w:rPr>
          <w:noProof/>
        </w:rPr>
        <w:t>41</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7.8 Archétypes</w:t>
      </w:r>
      <w:r>
        <w:rPr>
          <w:noProof/>
        </w:rPr>
        <w:tab/>
      </w:r>
      <w:r>
        <w:rPr>
          <w:noProof/>
        </w:rPr>
        <w:fldChar w:fldCharType="begin"/>
      </w:r>
      <w:r>
        <w:rPr>
          <w:noProof/>
        </w:rPr>
        <w:instrText xml:space="preserve"> PAGEREF _Toc208477877 \h </w:instrText>
      </w:r>
      <w:r>
        <w:rPr>
          <w:noProof/>
        </w:rPr>
      </w:r>
      <w:r>
        <w:rPr>
          <w:noProof/>
        </w:rPr>
        <w:fldChar w:fldCharType="separate"/>
      </w:r>
      <w:r>
        <w:rPr>
          <w:noProof/>
        </w:rPr>
        <w:t>42</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7.9 Tables d’actions des PNJ</w:t>
      </w:r>
      <w:r>
        <w:rPr>
          <w:noProof/>
        </w:rPr>
        <w:tab/>
      </w:r>
      <w:r>
        <w:rPr>
          <w:noProof/>
        </w:rPr>
        <w:fldChar w:fldCharType="begin"/>
      </w:r>
      <w:r>
        <w:rPr>
          <w:noProof/>
        </w:rPr>
        <w:instrText xml:space="preserve"> PAGEREF _Toc208477878 \h </w:instrText>
      </w:r>
      <w:r>
        <w:rPr>
          <w:noProof/>
        </w:rPr>
      </w:r>
      <w:r>
        <w:rPr>
          <w:noProof/>
        </w:rPr>
        <w:fldChar w:fldCharType="separate"/>
      </w:r>
      <w:r>
        <w:rPr>
          <w:noProof/>
        </w:rPr>
        <w:t>42</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8. Combat de masse</w:t>
      </w:r>
      <w:r>
        <w:rPr>
          <w:noProof/>
        </w:rPr>
        <w:tab/>
      </w:r>
      <w:r>
        <w:rPr>
          <w:noProof/>
        </w:rPr>
        <w:fldChar w:fldCharType="begin"/>
      </w:r>
      <w:r>
        <w:rPr>
          <w:noProof/>
        </w:rPr>
        <w:instrText xml:space="preserve"> PAGEREF _Toc208477879 \h </w:instrText>
      </w:r>
      <w:r>
        <w:rPr>
          <w:noProof/>
        </w:rPr>
      </w:r>
      <w:r>
        <w:rPr>
          <w:noProof/>
        </w:rPr>
        <w:fldChar w:fldCharType="separate"/>
      </w:r>
      <w:r>
        <w:rPr>
          <w:noProof/>
        </w:rPr>
        <w:t>45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8.1 Données initiales</w:t>
      </w:r>
      <w:r>
        <w:rPr>
          <w:noProof/>
        </w:rPr>
        <w:tab/>
      </w:r>
      <w:r>
        <w:rPr>
          <w:noProof/>
        </w:rPr>
        <w:fldChar w:fldCharType="begin"/>
      </w:r>
      <w:r>
        <w:rPr>
          <w:noProof/>
        </w:rPr>
        <w:instrText xml:space="preserve"> PAGEREF _Toc208477880 \h </w:instrText>
      </w:r>
      <w:r>
        <w:rPr>
          <w:noProof/>
        </w:rPr>
      </w:r>
      <w:r>
        <w:rPr>
          <w:noProof/>
        </w:rPr>
        <w:fldChar w:fldCharType="separate"/>
      </w:r>
      <w:r>
        <w:rPr>
          <w:noProof/>
        </w:rPr>
        <w:t>45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8.1.1 Modifications</w:t>
      </w:r>
      <w:r>
        <w:rPr>
          <w:noProof/>
        </w:rPr>
        <w:tab/>
      </w:r>
      <w:r>
        <w:rPr>
          <w:noProof/>
        </w:rPr>
        <w:fldChar w:fldCharType="begin"/>
      </w:r>
      <w:r>
        <w:rPr>
          <w:noProof/>
        </w:rPr>
        <w:instrText xml:space="preserve"> PAGEREF _Toc208477881 \h </w:instrText>
      </w:r>
      <w:r>
        <w:rPr>
          <w:noProof/>
        </w:rPr>
      </w:r>
      <w:r>
        <w:rPr>
          <w:noProof/>
        </w:rPr>
        <w:fldChar w:fldCharType="separate"/>
      </w:r>
      <w:r>
        <w:rPr>
          <w:noProof/>
        </w:rPr>
        <w:t>45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8.1.2 Groupe de tir</w:t>
      </w:r>
      <w:r>
        <w:rPr>
          <w:noProof/>
        </w:rPr>
        <w:tab/>
      </w:r>
      <w:r>
        <w:rPr>
          <w:noProof/>
        </w:rPr>
        <w:fldChar w:fldCharType="begin"/>
      </w:r>
      <w:r>
        <w:rPr>
          <w:noProof/>
        </w:rPr>
        <w:instrText xml:space="preserve"> PAGEREF _Toc208477882 \h </w:instrText>
      </w:r>
      <w:r>
        <w:rPr>
          <w:noProof/>
        </w:rPr>
      </w:r>
      <w:r>
        <w:rPr>
          <w:noProof/>
        </w:rPr>
        <w:fldChar w:fldCharType="separate"/>
      </w:r>
      <w:r>
        <w:rPr>
          <w:noProof/>
        </w:rPr>
        <w:t>45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8.1.3 Réserve</w:t>
      </w:r>
      <w:r>
        <w:rPr>
          <w:noProof/>
        </w:rPr>
        <w:tab/>
      </w:r>
      <w:r>
        <w:rPr>
          <w:noProof/>
        </w:rPr>
        <w:fldChar w:fldCharType="begin"/>
      </w:r>
      <w:r>
        <w:rPr>
          <w:noProof/>
        </w:rPr>
        <w:instrText xml:space="preserve"> PAGEREF _Toc208477883 \h </w:instrText>
      </w:r>
      <w:r>
        <w:rPr>
          <w:noProof/>
        </w:rPr>
      </w:r>
      <w:r>
        <w:rPr>
          <w:noProof/>
        </w:rPr>
        <w:fldChar w:fldCharType="separate"/>
      </w:r>
      <w:r>
        <w:rPr>
          <w:noProof/>
        </w:rPr>
        <w:t>46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8.1.3. Magicien</w:t>
      </w:r>
      <w:r>
        <w:rPr>
          <w:noProof/>
        </w:rPr>
        <w:tab/>
      </w:r>
      <w:r>
        <w:rPr>
          <w:noProof/>
        </w:rPr>
        <w:fldChar w:fldCharType="begin"/>
      </w:r>
      <w:r>
        <w:rPr>
          <w:noProof/>
        </w:rPr>
        <w:instrText xml:space="preserve"> PAGEREF _Toc208477884 \h </w:instrText>
      </w:r>
      <w:r>
        <w:rPr>
          <w:noProof/>
        </w:rPr>
      </w:r>
      <w:r>
        <w:rPr>
          <w:noProof/>
        </w:rPr>
        <w:fldChar w:fldCharType="separate"/>
      </w:r>
      <w:r>
        <w:rPr>
          <w:noProof/>
        </w:rPr>
        <w:t>46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8.1.3 Persos</w:t>
      </w:r>
      <w:r>
        <w:rPr>
          <w:noProof/>
        </w:rPr>
        <w:tab/>
      </w:r>
      <w:r>
        <w:rPr>
          <w:noProof/>
        </w:rPr>
        <w:fldChar w:fldCharType="begin"/>
      </w:r>
      <w:r>
        <w:rPr>
          <w:noProof/>
        </w:rPr>
        <w:instrText xml:space="preserve"> PAGEREF _Toc208477885 \h </w:instrText>
      </w:r>
      <w:r>
        <w:rPr>
          <w:noProof/>
        </w:rPr>
      </w:r>
      <w:r>
        <w:rPr>
          <w:noProof/>
        </w:rPr>
        <w:fldChar w:fldCharType="separate"/>
      </w:r>
      <w:r>
        <w:rPr>
          <w:noProof/>
        </w:rPr>
        <w:t>46</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8.2 Tour de combat</w:t>
      </w:r>
      <w:r>
        <w:rPr>
          <w:noProof/>
        </w:rPr>
        <w:tab/>
      </w:r>
      <w:r>
        <w:rPr>
          <w:noProof/>
        </w:rPr>
        <w:fldChar w:fldCharType="begin"/>
      </w:r>
      <w:r>
        <w:rPr>
          <w:noProof/>
        </w:rPr>
        <w:instrText xml:space="preserve"> PAGEREF _Toc208477886 \h </w:instrText>
      </w:r>
      <w:r>
        <w:rPr>
          <w:noProof/>
        </w:rPr>
      </w:r>
      <w:r>
        <w:rPr>
          <w:noProof/>
        </w:rPr>
        <w:fldChar w:fldCharType="separate"/>
      </w:r>
      <w:r>
        <w:rPr>
          <w:noProof/>
        </w:rPr>
        <w:t>46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8.2.1 Attaque &amp; Pertes</w:t>
      </w:r>
      <w:r>
        <w:rPr>
          <w:noProof/>
        </w:rPr>
        <w:tab/>
      </w:r>
      <w:r>
        <w:rPr>
          <w:noProof/>
        </w:rPr>
        <w:fldChar w:fldCharType="begin"/>
      </w:r>
      <w:r>
        <w:rPr>
          <w:noProof/>
        </w:rPr>
        <w:instrText xml:space="preserve"> PAGEREF _Toc208477887 \h </w:instrText>
      </w:r>
      <w:r>
        <w:rPr>
          <w:noProof/>
        </w:rPr>
      </w:r>
      <w:r>
        <w:rPr>
          <w:noProof/>
        </w:rPr>
        <w:fldChar w:fldCharType="separate"/>
      </w:r>
      <w:r>
        <w:rPr>
          <w:noProof/>
        </w:rPr>
        <w:t>47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8.2.2 Pertes réelles</w:t>
      </w:r>
      <w:r>
        <w:rPr>
          <w:noProof/>
        </w:rPr>
        <w:tab/>
      </w:r>
      <w:r>
        <w:rPr>
          <w:noProof/>
        </w:rPr>
        <w:fldChar w:fldCharType="begin"/>
      </w:r>
      <w:r>
        <w:rPr>
          <w:noProof/>
        </w:rPr>
        <w:instrText xml:space="preserve"> PAGEREF _Toc208477888 \h </w:instrText>
      </w:r>
      <w:r>
        <w:rPr>
          <w:noProof/>
        </w:rPr>
      </w:r>
      <w:r>
        <w:rPr>
          <w:noProof/>
        </w:rPr>
        <w:fldChar w:fldCharType="separate"/>
      </w:r>
      <w:r>
        <w:rPr>
          <w:noProof/>
        </w:rPr>
        <w:t>47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8.2.3 NCV</w:t>
      </w:r>
      <w:r>
        <w:rPr>
          <w:noProof/>
        </w:rPr>
        <w:tab/>
      </w:r>
      <w:r>
        <w:rPr>
          <w:noProof/>
        </w:rPr>
        <w:fldChar w:fldCharType="begin"/>
      </w:r>
      <w:r>
        <w:rPr>
          <w:noProof/>
        </w:rPr>
        <w:instrText xml:space="preserve"> PAGEREF _Toc208477889 \h </w:instrText>
      </w:r>
      <w:r>
        <w:rPr>
          <w:noProof/>
        </w:rPr>
      </w:r>
      <w:r>
        <w:rPr>
          <w:noProof/>
        </w:rPr>
        <w:fldChar w:fldCharType="separate"/>
      </w:r>
      <w:r>
        <w:rPr>
          <w:noProof/>
        </w:rPr>
        <w:t>47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8.2.4 Effets spéciaux</w:t>
      </w:r>
      <w:r>
        <w:rPr>
          <w:noProof/>
        </w:rPr>
        <w:tab/>
      </w:r>
      <w:r>
        <w:rPr>
          <w:noProof/>
        </w:rPr>
        <w:fldChar w:fldCharType="begin"/>
      </w:r>
      <w:r>
        <w:rPr>
          <w:noProof/>
        </w:rPr>
        <w:instrText xml:space="preserve"> PAGEREF _Toc208477890 \h </w:instrText>
      </w:r>
      <w:r>
        <w:rPr>
          <w:noProof/>
        </w:rPr>
      </w:r>
      <w:r>
        <w:rPr>
          <w:noProof/>
        </w:rPr>
        <w:fldChar w:fldCharType="separate"/>
      </w:r>
      <w:r>
        <w:rPr>
          <w:noProof/>
        </w:rPr>
        <w:t>47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8.2.5 Moral et fatigue</w:t>
      </w:r>
      <w:r>
        <w:rPr>
          <w:noProof/>
        </w:rPr>
        <w:tab/>
      </w:r>
      <w:r>
        <w:rPr>
          <w:noProof/>
        </w:rPr>
        <w:fldChar w:fldCharType="begin"/>
      </w:r>
      <w:r>
        <w:rPr>
          <w:noProof/>
        </w:rPr>
        <w:instrText xml:space="preserve"> PAGEREF _Toc208477891 \h </w:instrText>
      </w:r>
      <w:r>
        <w:rPr>
          <w:noProof/>
        </w:rPr>
      </w:r>
      <w:r>
        <w:rPr>
          <w:noProof/>
        </w:rPr>
        <w:fldChar w:fldCharType="separate"/>
      </w:r>
      <w:r>
        <w:rPr>
          <w:noProof/>
        </w:rPr>
        <w:t>48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8.2.6 Effets du Moral</w:t>
      </w:r>
      <w:r>
        <w:rPr>
          <w:noProof/>
        </w:rPr>
        <w:tab/>
      </w:r>
      <w:r>
        <w:rPr>
          <w:noProof/>
        </w:rPr>
        <w:fldChar w:fldCharType="begin"/>
      </w:r>
      <w:r>
        <w:rPr>
          <w:noProof/>
        </w:rPr>
        <w:instrText xml:space="preserve"> PAGEREF _Toc208477892 \h </w:instrText>
      </w:r>
      <w:r>
        <w:rPr>
          <w:noProof/>
        </w:rPr>
      </w:r>
      <w:r>
        <w:rPr>
          <w:noProof/>
        </w:rPr>
        <w:fldChar w:fldCharType="separate"/>
      </w:r>
      <w:r>
        <w:rPr>
          <w:noProof/>
        </w:rPr>
        <w:t>48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8.2.7 Manœuvre</w:t>
      </w:r>
      <w:r>
        <w:rPr>
          <w:noProof/>
        </w:rPr>
        <w:tab/>
      </w:r>
      <w:r>
        <w:rPr>
          <w:noProof/>
        </w:rPr>
        <w:fldChar w:fldCharType="begin"/>
      </w:r>
      <w:r>
        <w:rPr>
          <w:noProof/>
        </w:rPr>
        <w:instrText xml:space="preserve"> PAGEREF _Toc208477893 \h </w:instrText>
      </w:r>
      <w:r>
        <w:rPr>
          <w:noProof/>
        </w:rPr>
      </w:r>
      <w:r>
        <w:rPr>
          <w:noProof/>
        </w:rPr>
        <w:fldChar w:fldCharType="separate"/>
      </w:r>
      <w:r>
        <w:rPr>
          <w:noProof/>
        </w:rPr>
        <w:t>49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8.2.8 Fin du combat</w:t>
      </w:r>
      <w:r>
        <w:rPr>
          <w:noProof/>
        </w:rPr>
        <w:tab/>
      </w:r>
      <w:r>
        <w:rPr>
          <w:noProof/>
        </w:rPr>
        <w:fldChar w:fldCharType="begin"/>
      </w:r>
      <w:r>
        <w:rPr>
          <w:noProof/>
        </w:rPr>
        <w:instrText xml:space="preserve"> PAGEREF _Toc208477894 \h </w:instrText>
      </w:r>
      <w:r>
        <w:rPr>
          <w:noProof/>
        </w:rPr>
      </w:r>
      <w:r>
        <w:rPr>
          <w:noProof/>
        </w:rPr>
        <w:fldChar w:fldCharType="separate"/>
      </w:r>
      <w:r>
        <w:rPr>
          <w:noProof/>
        </w:rPr>
        <w:t>49</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8.3 Blessures des Persos</w:t>
      </w:r>
      <w:r>
        <w:rPr>
          <w:noProof/>
        </w:rPr>
        <w:tab/>
      </w:r>
      <w:r>
        <w:rPr>
          <w:noProof/>
        </w:rPr>
        <w:fldChar w:fldCharType="begin"/>
      </w:r>
      <w:r>
        <w:rPr>
          <w:noProof/>
        </w:rPr>
        <w:instrText xml:space="preserve"> PAGEREF _Toc208477895 \h </w:instrText>
      </w:r>
      <w:r>
        <w:rPr>
          <w:noProof/>
        </w:rPr>
      </w:r>
      <w:r>
        <w:rPr>
          <w:noProof/>
        </w:rPr>
        <w:fldChar w:fldCharType="separate"/>
      </w:r>
      <w:r>
        <w:rPr>
          <w:noProof/>
        </w:rPr>
        <w:t>50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8.4 Expérience et expertise</w:t>
      </w:r>
      <w:r>
        <w:rPr>
          <w:noProof/>
        </w:rPr>
        <w:tab/>
      </w:r>
      <w:r>
        <w:rPr>
          <w:noProof/>
        </w:rPr>
        <w:fldChar w:fldCharType="begin"/>
      </w:r>
      <w:r>
        <w:rPr>
          <w:noProof/>
        </w:rPr>
        <w:instrText xml:space="preserve"> PAGEREF _Toc208477896 \h </w:instrText>
      </w:r>
      <w:r>
        <w:rPr>
          <w:noProof/>
        </w:rPr>
      </w:r>
      <w:r>
        <w:rPr>
          <w:noProof/>
        </w:rPr>
        <w:fldChar w:fldCharType="separate"/>
      </w:r>
      <w:r>
        <w:rPr>
          <w:noProof/>
        </w:rPr>
        <w:t>50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8.5 Visualisation du combat</w:t>
      </w:r>
      <w:r>
        <w:rPr>
          <w:noProof/>
        </w:rPr>
        <w:tab/>
      </w:r>
      <w:r>
        <w:rPr>
          <w:noProof/>
        </w:rPr>
        <w:fldChar w:fldCharType="begin"/>
      </w:r>
      <w:r>
        <w:rPr>
          <w:noProof/>
        </w:rPr>
        <w:instrText xml:space="preserve"> PAGEREF _Toc208477897 \h </w:instrText>
      </w:r>
      <w:r>
        <w:rPr>
          <w:noProof/>
        </w:rPr>
      </w:r>
      <w:r>
        <w:rPr>
          <w:noProof/>
        </w:rPr>
        <w:fldChar w:fldCharType="separate"/>
      </w:r>
      <w:r>
        <w:rPr>
          <w:noProof/>
        </w:rPr>
        <w:t>50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8.5.1 Carte &amp; Terrains</w:t>
      </w:r>
      <w:r>
        <w:rPr>
          <w:noProof/>
        </w:rPr>
        <w:tab/>
      </w:r>
      <w:r>
        <w:rPr>
          <w:noProof/>
        </w:rPr>
        <w:fldChar w:fldCharType="begin"/>
      </w:r>
      <w:r>
        <w:rPr>
          <w:noProof/>
        </w:rPr>
        <w:instrText xml:space="preserve"> PAGEREF _Toc208477898 \h </w:instrText>
      </w:r>
      <w:r>
        <w:rPr>
          <w:noProof/>
        </w:rPr>
      </w:r>
      <w:r>
        <w:rPr>
          <w:noProof/>
        </w:rPr>
        <w:fldChar w:fldCharType="separate"/>
      </w:r>
      <w:r>
        <w:rPr>
          <w:noProof/>
        </w:rPr>
        <w:t>50</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8.5.1 Unités et placement</w:t>
      </w:r>
      <w:r>
        <w:rPr>
          <w:noProof/>
        </w:rPr>
        <w:tab/>
      </w:r>
      <w:r>
        <w:rPr>
          <w:noProof/>
        </w:rPr>
        <w:fldChar w:fldCharType="begin"/>
      </w:r>
      <w:r>
        <w:rPr>
          <w:noProof/>
        </w:rPr>
        <w:instrText xml:space="preserve"> PAGEREF _Toc208477899 \h </w:instrText>
      </w:r>
      <w:r>
        <w:rPr>
          <w:noProof/>
        </w:rPr>
      </w:r>
      <w:r>
        <w:rPr>
          <w:noProof/>
        </w:rPr>
        <w:fldChar w:fldCharType="separate"/>
      </w:r>
      <w:r>
        <w:rPr>
          <w:noProof/>
        </w:rPr>
        <w:t>51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8.5.2 Déplacements</w:t>
      </w:r>
      <w:r>
        <w:rPr>
          <w:noProof/>
        </w:rPr>
        <w:tab/>
      </w:r>
      <w:r>
        <w:rPr>
          <w:noProof/>
        </w:rPr>
        <w:fldChar w:fldCharType="begin"/>
      </w:r>
      <w:r>
        <w:rPr>
          <w:noProof/>
        </w:rPr>
        <w:instrText xml:space="preserve"> PAGEREF _Toc208477900 \h </w:instrText>
      </w:r>
      <w:r>
        <w:rPr>
          <w:noProof/>
        </w:rPr>
      </w:r>
      <w:r>
        <w:rPr>
          <w:noProof/>
        </w:rPr>
        <w:fldChar w:fldCharType="separate"/>
      </w:r>
      <w:r>
        <w:rPr>
          <w:noProof/>
        </w:rPr>
        <w:t>51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8.5.3 Attaques</w:t>
      </w:r>
      <w:r>
        <w:rPr>
          <w:noProof/>
        </w:rPr>
        <w:tab/>
      </w:r>
      <w:r>
        <w:rPr>
          <w:noProof/>
        </w:rPr>
        <w:fldChar w:fldCharType="begin"/>
      </w:r>
      <w:r>
        <w:rPr>
          <w:noProof/>
        </w:rPr>
        <w:instrText xml:space="preserve"> PAGEREF _Toc208477901 \h </w:instrText>
      </w:r>
      <w:r>
        <w:rPr>
          <w:noProof/>
        </w:rPr>
      </w:r>
      <w:r>
        <w:rPr>
          <w:noProof/>
        </w:rPr>
        <w:fldChar w:fldCharType="separate"/>
      </w:r>
      <w:r>
        <w:rPr>
          <w:noProof/>
        </w:rPr>
        <w:t>51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8.5.4 Blessures</w:t>
      </w:r>
      <w:r>
        <w:rPr>
          <w:noProof/>
        </w:rPr>
        <w:tab/>
      </w:r>
      <w:r>
        <w:rPr>
          <w:noProof/>
        </w:rPr>
        <w:fldChar w:fldCharType="begin"/>
      </w:r>
      <w:r>
        <w:rPr>
          <w:noProof/>
        </w:rPr>
        <w:instrText xml:space="preserve"> PAGEREF _Toc208477902 \h </w:instrText>
      </w:r>
      <w:r>
        <w:rPr>
          <w:noProof/>
        </w:rPr>
      </w:r>
      <w:r>
        <w:rPr>
          <w:noProof/>
        </w:rPr>
        <w:fldChar w:fldCharType="separate"/>
      </w:r>
      <w:r>
        <w:rPr>
          <w:noProof/>
        </w:rPr>
        <w:t>52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8.5.5 Avance et recul</w:t>
      </w:r>
      <w:r>
        <w:rPr>
          <w:noProof/>
        </w:rPr>
        <w:tab/>
      </w:r>
      <w:r>
        <w:rPr>
          <w:noProof/>
        </w:rPr>
        <w:fldChar w:fldCharType="begin"/>
      </w:r>
      <w:r>
        <w:rPr>
          <w:noProof/>
        </w:rPr>
        <w:instrText xml:space="preserve"> PAGEREF _Toc208477903 \h </w:instrText>
      </w:r>
      <w:r>
        <w:rPr>
          <w:noProof/>
        </w:rPr>
      </w:r>
      <w:r>
        <w:rPr>
          <w:noProof/>
        </w:rPr>
        <w:fldChar w:fldCharType="separate"/>
      </w:r>
      <w:r>
        <w:rPr>
          <w:noProof/>
        </w:rPr>
        <w:t>52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8.5.6 Contrôle des zones</w:t>
      </w:r>
      <w:r>
        <w:rPr>
          <w:noProof/>
        </w:rPr>
        <w:tab/>
      </w:r>
      <w:r>
        <w:rPr>
          <w:noProof/>
        </w:rPr>
        <w:fldChar w:fldCharType="begin"/>
      </w:r>
      <w:r>
        <w:rPr>
          <w:noProof/>
        </w:rPr>
        <w:instrText xml:space="preserve"> PAGEREF _Toc208477904 \h </w:instrText>
      </w:r>
      <w:r>
        <w:rPr>
          <w:noProof/>
        </w:rPr>
      </w:r>
      <w:r>
        <w:rPr>
          <w:noProof/>
        </w:rPr>
        <w:fldChar w:fldCharType="separate"/>
      </w:r>
      <w:r>
        <w:rPr>
          <w:noProof/>
        </w:rPr>
        <w:t>52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8.5.7 Moral</w:t>
      </w:r>
      <w:r>
        <w:rPr>
          <w:noProof/>
        </w:rPr>
        <w:tab/>
      </w:r>
      <w:r>
        <w:rPr>
          <w:noProof/>
        </w:rPr>
        <w:fldChar w:fldCharType="begin"/>
      </w:r>
      <w:r>
        <w:rPr>
          <w:noProof/>
        </w:rPr>
        <w:instrText xml:space="preserve"> PAGEREF _Toc208477905 \h </w:instrText>
      </w:r>
      <w:r>
        <w:rPr>
          <w:noProof/>
        </w:rPr>
      </w:r>
      <w:r>
        <w:rPr>
          <w:noProof/>
        </w:rPr>
        <w:fldChar w:fldCharType="separate"/>
      </w:r>
      <w:r>
        <w:rPr>
          <w:noProof/>
        </w:rPr>
        <w:t>52</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8.5.8 Terrains</w:t>
      </w:r>
      <w:r>
        <w:rPr>
          <w:noProof/>
        </w:rPr>
        <w:tab/>
      </w:r>
      <w:r>
        <w:rPr>
          <w:noProof/>
        </w:rPr>
        <w:fldChar w:fldCharType="begin"/>
      </w:r>
      <w:r>
        <w:rPr>
          <w:noProof/>
        </w:rPr>
        <w:instrText xml:space="preserve"> PAGEREF _Toc208477906 \h </w:instrText>
      </w:r>
      <w:r>
        <w:rPr>
          <w:noProof/>
        </w:rPr>
      </w:r>
      <w:r>
        <w:rPr>
          <w:noProof/>
        </w:rPr>
        <w:fldChar w:fldCharType="separate"/>
      </w:r>
      <w:r>
        <w:rPr>
          <w:noProof/>
        </w:rPr>
        <w:t>52</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9. Batailles</w:t>
      </w:r>
      <w:r>
        <w:rPr>
          <w:noProof/>
        </w:rPr>
        <w:tab/>
      </w:r>
      <w:r>
        <w:rPr>
          <w:noProof/>
        </w:rPr>
        <w:fldChar w:fldCharType="begin"/>
      </w:r>
      <w:r>
        <w:rPr>
          <w:noProof/>
        </w:rPr>
        <w:instrText xml:space="preserve"> PAGEREF _Toc208477907 \h </w:instrText>
      </w:r>
      <w:r>
        <w:rPr>
          <w:noProof/>
        </w:rPr>
      </w:r>
      <w:r>
        <w:rPr>
          <w:noProof/>
        </w:rPr>
        <w:fldChar w:fldCharType="separate"/>
      </w:r>
      <w:r>
        <w:rPr>
          <w:noProof/>
        </w:rPr>
        <w:t>53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9.1 Préparation de la bataille</w:t>
      </w:r>
      <w:r>
        <w:rPr>
          <w:noProof/>
        </w:rPr>
        <w:tab/>
      </w:r>
      <w:r>
        <w:rPr>
          <w:noProof/>
        </w:rPr>
        <w:fldChar w:fldCharType="begin"/>
      </w:r>
      <w:r>
        <w:rPr>
          <w:noProof/>
        </w:rPr>
        <w:instrText xml:space="preserve"> PAGEREF _Toc208477908 \h </w:instrText>
      </w:r>
      <w:r>
        <w:rPr>
          <w:noProof/>
        </w:rPr>
      </w:r>
      <w:r>
        <w:rPr>
          <w:noProof/>
        </w:rPr>
        <w:fldChar w:fldCharType="separate"/>
      </w:r>
      <w:r>
        <w:rPr>
          <w:noProof/>
        </w:rPr>
        <w:t>53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9.1.1 Carte</w:t>
      </w:r>
      <w:r>
        <w:rPr>
          <w:noProof/>
        </w:rPr>
        <w:tab/>
      </w:r>
      <w:r>
        <w:rPr>
          <w:noProof/>
        </w:rPr>
        <w:fldChar w:fldCharType="begin"/>
      </w:r>
      <w:r>
        <w:rPr>
          <w:noProof/>
        </w:rPr>
        <w:instrText xml:space="preserve"> PAGEREF _Toc208477909 \h </w:instrText>
      </w:r>
      <w:r>
        <w:rPr>
          <w:noProof/>
        </w:rPr>
      </w:r>
      <w:r>
        <w:rPr>
          <w:noProof/>
        </w:rPr>
        <w:fldChar w:fldCharType="separate"/>
      </w:r>
      <w:r>
        <w:rPr>
          <w:noProof/>
        </w:rPr>
        <w:t>53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9.1.2 Unités</w:t>
      </w:r>
      <w:r>
        <w:rPr>
          <w:noProof/>
        </w:rPr>
        <w:tab/>
      </w:r>
      <w:r>
        <w:rPr>
          <w:noProof/>
        </w:rPr>
        <w:fldChar w:fldCharType="begin"/>
      </w:r>
      <w:r>
        <w:rPr>
          <w:noProof/>
        </w:rPr>
        <w:instrText xml:space="preserve"> PAGEREF _Toc208477910 \h </w:instrText>
      </w:r>
      <w:r>
        <w:rPr>
          <w:noProof/>
        </w:rPr>
      </w:r>
      <w:r>
        <w:rPr>
          <w:noProof/>
        </w:rPr>
        <w:fldChar w:fldCharType="separate"/>
      </w:r>
      <w:r>
        <w:rPr>
          <w:noProof/>
        </w:rPr>
        <w:t>53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9.1.3 Chefs</w:t>
      </w:r>
      <w:r>
        <w:rPr>
          <w:noProof/>
        </w:rPr>
        <w:tab/>
      </w:r>
      <w:r>
        <w:rPr>
          <w:noProof/>
        </w:rPr>
        <w:fldChar w:fldCharType="begin"/>
      </w:r>
      <w:r>
        <w:rPr>
          <w:noProof/>
        </w:rPr>
        <w:instrText xml:space="preserve"> PAGEREF _Toc208477911 \h </w:instrText>
      </w:r>
      <w:r>
        <w:rPr>
          <w:noProof/>
        </w:rPr>
      </w:r>
      <w:r>
        <w:rPr>
          <w:noProof/>
        </w:rPr>
        <w:fldChar w:fldCharType="separate"/>
      </w:r>
      <w:r>
        <w:rPr>
          <w:noProof/>
        </w:rPr>
        <w:t>55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9.1.2 Placement des unités</w:t>
      </w:r>
      <w:r>
        <w:rPr>
          <w:noProof/>
        </w:rPr>
        <w:tab/>
      </w:r>
      <w:r>
        <w:rPr>
          <w:noProof/>
        </w:rPr>
        <w:fldChar w:fldCharType="begin"/>
      </w:r>
      <w:r>
        <w:rPr>
          <w:noProof/>
        </w:rPr>
        <w:instrText xml:space="preserve"> PAGEREF _Toc208477912 \h </w:instrText>
      </w:r>
      <w:r>
        <w:rPr>
          <w:noProof/>
        </w:rPr>
      </w:r>
      <w:r>
        <w:rPr>
          <w:noProof/>
        </w:rPr>
        <w:fldChar w:fldCharType="separate"/>
      </w:r>
      <w:r>
        <w:rPr>
          <w:noProof/>
        </w:rPr>
        <w:t>55</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9.1.4 Renforts</w:t>
      </w:r>
      <w:r>
        <w:rPr>
          <w:noProof/>
        </w:rPr>
        <w:tab/>
      </w:r>
      <w:r>
        <w:rPr>
          <w:noProof/>
        </w:rPr>
        <w:fldChar w:fldCharType="begin"/>
      </w:r>
      <w:r>
        <w:rPr>
          <w:noProof/>
        </w:rPr>
        <w:instrText xml:space="preserve"> PAGEREF _Toc208477913 \h </w:instrText>
      </w:r>
      <w:r>
        <w:rPr>
          <w:noProof/>
        </w:rPr>
      </w:r>
      <w:r>
        <w:rPr>
          <w:noProof/>
        </w:rPr>
        <w:fldChar w:fldCharType="separate"/>
      </w:r>
      <w:r>
        <w:rPr>
          <w:noProof/>
        </w:rPr>
        <w:t>56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9.1.5 Retranchement</w:t>
      </w:r>
      <w:r>
        <w:rPr>
          <w:noProof/>
        </w:rPr>
        <w:tab/>
      </w:r>
      <w:r>
        <w:rPr>
          <w:noProof/>
        </w:rPr>
        <w:fldChar w:fldCharType="begin"/>
      </w:r>
      <w:r>
        <w:rPr>
          <w:noProof/>
        </w:rPr>
        <w:instrText xml:space="preserve"> PAGEREF _Toc208477914 \h </w:instrText>
      </w:r>
      <w:r>
        <w:rPr>
          <w:noProof/>
        </w:rPr>
      </w:r>
      <w:r>
        <w:rPr>
          <w:noProof/>
        </w:rPr>
        <w:fldChar w:fldCharType="separate"/>
      </w:r>
      <w:r>
        <w:rPr>
          <w:noProof/>
        </w:rPr>
        <w:t>56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9.1.6 Terrain et NCV</w:t>
      </w:r>
      <w:r>
        <w:rPr>
          <w:noProof/>
        </w:rPr>
        <w:tab/>
      </w:r>
      <w:r>
        <w:rPr>
          <w:noProof/>
        </w:rPr>
        <w:fldChar w:fldCharType="begin"/>
      </w:r>
      <w:r>
        <w:rPr>
          <w:noProof/>
        </w:rPr>
        <w:instrText xml:space="preserve"> PAGEREF _Toc208477915 \h </w:instrText>
      </w:r>
      <w:r>
        <w:rPr>
          <w:noProof/>
        </w:rPr>
      </w:r>
      <w:r>
        <w:rPr>
          <w:noProof/>
        </w:rPr>
        <w:fldChar w:fldCharType="separate"/>
      </w:r>
      <w:r>
        <w:rPr>
          <w:noProof/>
        </w:rPr>
        <w:t>56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9.1.7 Moral initial</w:t>
      </w:r>
      <w:r>
        <w:rPr>
          <w:noProof/>
        </w:rPr>
        <w:tab/>
      </w:r>
      <w:r>
        <w:rPr>
          <w:noProof/>
        </w:rPr>
        <w:fldChar w:fldCharType="begin"/>
      </w:r>
      <w:r>
        <w:rPr>
          <w:noProof/>
        </w:rPr>
        <w:instrText xml:space="preserve"> PAGEREF _Toc208477916 \h </w:instrText>
      </w:r>
      <w:r>
        <w:rPr>
          <w:noProof/>
        </w:rPr>
      </w:r>
      <w:r>
        <w:rPr>
          <w:noProof/>
        </w:rPr>
        <w:fldChar w:fldCharType="separate"/>
      </w:r>
      <w:r>
        <w:rPr>
          <w:noProof/>
        </w:rPr>
        <w:t>56</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9.1.8 Ordre initial</w:t>
      </w:r>
      <w:r>
        <w:rPr>
          <w:noProof/>
        </w:rPr>
        <w:tab/>
      </w:r>
      <w:r>
        <w:rPr>
          <w:noProof/>
        </w:rPr>
        <w:fldChar w:fldCharType="begin"/>
      </w:r>
      <w:r>
        <w:rPr>
          <w:noProof/>
        </w:rPr>
        <w:instrText xml:space="preserve"> PAGEREF _Toc208477917 \h </w:instrText>
      </w:r>
      <w:r>
        <w:rPr>
          <w:noProof/>
        </w:rPr>
      </w:r>
      <w:r>
        <w:rPr>
          <w:noProof/>
        </w:rPr>
        <w:fldChar w:fldCharType="separate"/>
      </w:r>
      <w:r>
        <w:rPr>
          <w:noProof/>
        </w:rPr>
        <w:t>57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9.2 Ordres possibles</w:t>
      </w:r>
      <w:r>
        <w:rPr>
          <w:noProof/>
        </w:rPr>
        <w:tab/>
      </w:r>
      <w:r>
        <w:rPr>
          <w:noProof/>
        </w:rPr>
        <w:fldChar w:fldCharType="begin"/>
      </w:r>
      <w:r>
        <w:rPr>
          <w:noProof/>
        </w:rPr>
        <w:instrText xml:space="preserve"> PAGEREF _Toc208477918 \h </w:instrText>
      </w:r>
      <w:r>
        <w:rPr>
          <w:noProof/>
        </w:rPr>
      </w:r>
      <w:r>
        <w:rPr>
          <w:noProof/>
        </w:rPr>
        <w:fldChar w:fldCharType="separate"/>
      </w:r>
      <w:r>
        <w:rPr>
          <w:noProof/>
        </w:rPr>
        <w:t>57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9.3 Tours de bataille</w:t>
      </w:r>
      <w:r>
        <w:rPr>
          <w:noProof/>
        </w:rPr>
        <w:tab/>
      </w:r>
      <w:r>
        <w:rPr>
          <w:noProof/>
        </w:rPr>
        <w:fldChar w:fldCharType="begin"/>
      </w:r>
      <w:r>
        <w:rPr>
          <w:noProof/>
        </w:rPr>
        <w:instrText xml:space="preserve"> PAGEREF _Toc208477919 \h </w:instrText>
      </w:r>
      <w:r>
        <w:rPr>
          <w:noProof/>
        </w:rPr>
      </w:r>
      <w:r>
        <w:rPr>
          <w:noProof/>
        </w:rPr>
        <w:fldChar w:fldCharType="separate"/>
      </w:r>
      <w:r>
        <w:rPr>
          <w:noProof/>
        </w:rPr>
        <w:t>57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9.3.1 Ordres</w:t>
      </w:r>
      <w:r>
        <w:rPr>
          <w:noProof/>
        </w:rPr>
        <w:tab/>
      </w:r>
      <w:r>
        <w:rPr>
          <w:noProof/>
        </w:rPr>
        <w:fldChar w:fldCharType="begin"/>
      </w:r>
      <w:r>
        <w:rPr>
          <w:noProof/>
        </w:rPr>
        <w:instrText xml:space="preserve"> PAGEREF _Toc208477920 \h </w:instrText>
      </w:r>
      <w:r>
        <w:rPr>
          <w:noProof/>
        </w:rPr>
      </w:r>
      <w:r>
        <w:rPr>
          <w:noProof/>
        </w:rPr>
        <w:fldChar w:fldCharType="separate"/>
      </w:r>
      <w:r>
        <w:rPr>
          <w:noProof/>
        </w:rPr>
        <w:t>57</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9.3.2 Magie</w:t>
      </w:r>
      <w:r>
        <w:rPr>
          <w:noProof/>
        </w:rPr>
        <w:tab/>
      </w:r>
      <w:r>
        <w:rPr>
          <w:noProof/>
        </w:rPr>
        <w:fldChar w:fldCharType="begin"/>
      </w:r>
      <w:r>
        <w:rPr>
          <w:noProof/>
        </w:rPr>
        <w:instrText xml:space="preserve"> PAGEREF _Toc208477921 \h </w:instrText>
      </w:r>
      <w:r>
        <w:rPr>
          <w:noProof/>
        </w:rPr>
      </w:r>
      <w:r>
        <w:rPr>
          <w:noProof/>
        </w:rPr>
        <w:fldChar w:fldCharType="separate"/>
      </w:r>
      <w:r>
        <w:rPr>
          <w:noProof/>
        </w:rPr>
        <w:t>58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9.3.3 Mouvements</w:t>
      </w:r>
      <w:r>
        <w:rPr>
          <w:noProof/>
        </w:rPr>
        <w:tab/>
      </w:r>
      <w:r>
        <w:rPr>
          <w:noProof/>
        </w:rPr>
        <w:fldChar w:fldCharType="begin"/>
      </w:r>
      <w:r>
        <w:rPr>
          <w:noProof/>
        </w:rPr>
        <w:instrText xml:space="preserve"> PAGEREF _Toc208477922 \h </w:instrText>
      </w:r>
      <w:r>
        <w:rPr>
          <w:noProof/>
        </w:rPr>
      </w:r>
      <w:r>
        <w:rPr>
          <w:noProof/>
        </w:rPr>
        <w:fldChar w:fldCharType="separate"/>
      </w:r>
      <w:r>
        <w:rPr>
          <w:noProof/>
        </w:rPr>
        <w:t>58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lastRenderedPageBreak/>
        <w:t>9.3.4 Tirs</w:t>
      </w:r>
      <w:r>
        <w:rPr>
          <w:noProof/>
        </w:rPr>
        <w:tab/>
      </w:r>
      <w:r>
        <w:rPr>
          <w:noProof/>
        </w:rPr>
        <w:fldChar w:fldCharType="begin"/>
      </w:r>
      <w:r>
        <w:rPr>
          <w:noProof/>
        </w:rPr>
        <w:instrText xml:space="preserve"> PAGEREF _Toc208477923 \h </w:instrText>
      </w:r>
      <w:r>
        <w:rPr>
          <w:noProof/>
        </w:rPr>
      </w:r>
      <w:r>
        <w:rPr>
          <w:noProof/>
        </w:rPr>
        <w:fldChar w:fldCharType="separate"/>
      </w:r>
      <w:r>
        <w:rPr>
          <w:noProof/>
        </w:rPr>
        <w:t>58</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9.3.5 Mêlée</w:t>
      </w:r>
      <w:r>
        <w:rPr>
          <w:noProof/>
        </w:rPr>
        <w:tab/>
      </w:r>
      <w:r>
        <w:rPr>
          <w:noProof/>
        </w:rPr>
        <w:fldChar w:fldCharType="begin"/>
      </w:r>
      <w:r>
        <w:rPr>
          <w:noProof/>
        </w:rPr>
        <w:instrText xml:space="preserve"> PAGEREF _Toc208477924 \h </w:instrText>
      </w:r>
      <w:r>
        <w:rPr>
          <w:noProof/>
        </w:rPr>
      </w:r>
      <w:r>
        <w:rPr>
          <w:noProof/>
        </w:rPr>
        <w:fldChar w:fldCharType="separate"/>
      </w:r>
      <w:r>
        <w:rPr>
          <w:noProof/>
        </w:rPr>
        <w:t>59</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9.3.6 Moral</w:t>
      </w:r>
      <w:r>
        <w:rPr>
          <w:noProof/>
        </w:rPr>
        <w:tab/>
      </w:r>
      <w:r>
        <w:rPr>
          <w:noProof/>
        </w:rPr>
        <w:fldChar w:fldCharType="begin"/>
      </w:r>
      <w:r>
        <w:rPr>
          <w:noProof/>
        </w:rPr>
        <w:instrText xml:space="preserve"> PAGEREF _Toc208477925 \h </w:instrText>
      </w:r>
      <w:r>
        <w:rPr>
          <w:noProof/>
        </w:rPr>
      </w:r>
      <w:r>
        <w:rPr>
          <w:noProof/>
        </w:rPr>
        <w:fldChar w:fldCharType="separate"/>
      </w:r>
      <w:r>
        <w:rPr>
          <w:noProof/>
        </w:rPr>
        <w:t>60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9.4 Fin de la bataille</w:t>
      </w:r>
      <w:r>
        <w:rPr>
          <w:noProof/>
        </w:rPr>
        <w:tab/>
      </w:r>
      <w:r>
        <w:rPr>
          <w:noProof/>
        </w:rPr>
        <w:fldChar w:fldCharType="begin"/>
      </w:r>
      <w:r>
        <w:rPr>
          <w:noProof/>
        </w:rPr>
        <w:instrText xml:space="preserve"> PAGEREF _Toc208477926 \h </w:instrText>
      </w:r>
      <w:r>
        <w:rPr>
          <w:noProof/>
        </w:rPr>
      </w:r>
      <w:r>
        <w:rPr>
          <w:noProof/>
        </w:rPr>
        <w:fldChar w:fldCharType="separate"/>
      </w:r>
      <w:r>
        <w:rPr>
          <w:noProof/>
        </w:rPr>
        <w:t>61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9.4.1 Expérience et expertise</w:t>
      </w:r>
      <w:r>
        <w:rPr>
          <w:noProof/>
        </w:rPr>
        <w:tab/>
      </w:r>
      <w:r>
        <w:rPr>
          <w:noProof/>
        </w:rPr>
        <w:fldChar w:fldCharType="begin"/>
      </w:r>
      <w:r>
        <w:rPr>
          <w:noProof/>
        </w:rPr>
        <w:instrText xml:space="preserve"> PAGEREF _Toc208477927 \h </w:instrText>
      </w:r>
      <w:r>
        <w:rPr>
          <w:noProof/>
        </w:rPr>
      </w:r>
      <w:r>
        <w:rPr>
          <w:noProof/>
        </w:rPr>
        <w:fldChar w:fldCharType="separate"/>
      </w:r>
      <w:r>
        <w:rPr>
          <w:noProof/>
        </w:rPr>
        <w:t>61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9.4.2 Pertes réelles</w:t>
      </w:r>
      <w:r>
        <w:rPr>
          <w:noProof/>
        </w:rPr>
        <w:tab/>
      </w:r>
      <w:r>
        <w:rPr>
          <w:noProof/>
        </w:rPr>
        <w:fldChar w:fldCharType="begin"/>
      </w:r>
      <w:r>
        <w:rPr>
          <w:noProof/>
        </w:rPr>
        <w:instrText xml:space="preserve"> PAGEREF _Toc208477928 \h </w:instrText>
      </w:r>
      <w:r>
        <w:rPr>
          <w:noProof/>
        </w:rPr>
      </w:r>
      <w:r>
        <w:rPr>
          <w:noProof/>
        </w:rPr>
        <w:fldChar w:fldCharType="separate"/>
      </w:r>
      <w:r>
        <w:rPr>
          <w:noProof/>
        </w:rPr>
        <w:t>61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9.4.3 Remarque générale</w:t>
      </w:r>
      <w:r>
        <w:rPr>
          <w:noProof/>
        </w:rPr>
        <w:tab/>
      </w:r>
      <w:r>
        <w:rPr>
          <w:noProof/>
        </w:rPr>
        <w:fldChar w:fldCharType="begin"/>
      </w:r>
      <w:r>
        <w:rPr>
          <w:noProof/>
        </w:rPr>
        <w:instrText xml:space="preserve"> PAGEREF _Toc208477929 \h </w:instrText>
      </w:r>
      <w:r>
        <w:rPr>
          <w:noProof/>
        </w:rPr>
      </w:r>
      <w:r>
        <w:rPr>
          <w:noProof/>
        </w:rPr>
        <w:fldChar w:fldCharType="separate"/>
      </w:r>
      <w:r>
        <w:rPr>
          <w:noProof/>
        </w:rPr>
        <w:t>61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9.4.4 Poursuite</w:t>
      </w:r>
      <w:r>
        <w:rPr>
          <w:noProof/>
        </w:rPr>
        <w:tab/>
      </w:r>
      <w:r>
        <w:rPr>
          <w:noProof/>
        </w:rPr>
        <w:fldChar w:fldCharType="begin"/>
      </w:r>
      <w:r>
        <w:rPr>
          <w:noProof/>
        </w:rPr>
        <w:instrText xml:space="preserve"> PAGEREF _Toc208477930 \h </w:instrText>
      </w:r>
      <w:r>
        <w:rPr>
          <w:noProof/>
        </w:rPr>
      </w:r>
      <w:r>
        <w:rPr>
          <w:noProof/>
        </w:rPr>
        <w:fldChar w:fldCharType="separate"/>
      </w:r>
      <w:r>
        <w:rPr>
          <w:noProof/>
        </w:rPr>
        <w:t>61</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9.5 Sièges</w:t>
      </w:r>
      <w:r>
        <w:rPr>
          <w:noProof/>
        </w:rPr>
        <w:tab/>
      </w:r>
      <w:r>
        <w:rPr>
          <w:noProof/>
        </w:rPr>
        <w:fldChar w:fldCharType="begin"/>
      </w:r>
      <w:r>
        <w:rPr>
          <w:noProof/>
        </w:rPr>
        <w:instrText xml:space="preserve"> PAGEREF _Toc208477931 \h </w:instrText>
      </w:r>
      <w:r>
        <w:rPr>
          <w:noProof/>
        </w:rPr>
      </w:r>
      <w:r>
        <w:rPr>
          <w:noProof/>
        </w:rPr>
        <w:fldChar w:fldCharType="separate"/>
      </w:r>
      <w:r>
        <w:rPr>
          <w:noProof/>
        </w:rPr>
        <w:t>61</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10. Niveaux d’Expérience en Combat (NEC)</w:t>
      </w:r>
      <w:r>
        <w:rPr>
          <w:noProof/>
        </w:rPr>
        <w:tab/>
      </w:r>
      <w:r>
        <w:rPr>
          <w:noProof/>
        </w:rPr>
        <w:fldChar w:fldCharType="begin"/>
      </w:r>
      <w:r>
        <w:rPr>
          <w:noProof/>
        </w:rPr>
        <w:instrText xml:space="preserve"> PAGEREF _Toc208477932 \h </w:instrText>
      </w:r>
      <w:r>
        <w:rPr>
          <w:noProof/>
        </w:rPr>
      </w:r>
      <w:r>
        <w:rPr>
          <w:noProof/>
        </w:rPr>
        <w:fldChar w:fldCharType="separate"/>
      </w:r>
      <w:r>
        <w:rPr>
          <w:noProof/>
        </w:rPr>
        <w:t>63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10.1 Gain de points ExC</w:t>
      </w:r>
      <w:r>
        <w:rPr>
          <w:noProof/>
        </w:rPr>
        <w:tab/>
      </w:r>
      <w:r>
        <w:rPr>
          <w:noProof/>
        </w:rPr>
        <w:fldChar w:fldCharType="begin"/>
      </w:r>
      <w:r>
        <w:rPr>
          <w:noProof/>
        </w:rPr>
        <w:instrText xml:space="preserve"> PAGEREF _Toc208477933 \h </w:instrText>
      </w:r>
      <w:r>
        <w:rPr>
          <w:noProof/>
        </w:rPr>
      </w:r>
      <w:r>
        <w:rPr>
          <w:noProof/>
        </w:rPr>
        <w:fldChar w:fldCharType="separate"/>
      </w:r>
      <w:r>
        <w:rPr>
          <w:noProof/>
        </w:rPr>
        <w:t>63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10.1.1 Implication</w:t>
      </w:r>
      <w:r>
        <w:rPr>
          <w:noProof/>
        </w:rPr>
        <w:tab/>
      </w:r>
      <w:r>
        <w:rPr>
          <w:noProof/>
        </w:rPr>
        <w:fldChar w:fldCharType="begin"/>
      </w:r>
      <w:r>
        <w:rPr>
          <w:noProof/>
        </w:rPr>
        <w:instrText xml:space="preserve"> PAGEREF _Toc208477934 \h </w:instrText>
      </w:r>
      <w:r>
        <w:rPr>
          <w:noProof/>
        </w:rPr>
      </w:r>
      <w:r>
        <w:rPr>
          <w:noProof/>
        </w:rPr>
        <w:fldChar w:fldCharType="separate"/>
      </w:r>
      <w:r>
        <w:rPr>
          <w:noProof/>
        </w:rPr>
        <w:t>63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10.1.2 Gain de NEC</w:t>
      </w:r>
      <w:r>
        <w:rPr>
          <w:noProof/>
        </w:rPr>
        <w:tab/>
      </w:r>
      <w:r>
        <w:rPr>
          <w:noProof/>
        </w:rPr>
        <w:fldChar w:fldCharType="begin"/>
      </w:r>
      <w:r>
        <w:rPr>
          <w:noProof/>
        </w:rPr>
        <w:instrText xml:space="preserve"> PAGEREF _Toc208477935 \h </w:instrText>
      </w:r>
      <w:r>
        <w:rPr>
          <w:noProof/>
        </w:rPr>
      </w:r>
      <w:r>
        <w:rPr>
          <w:noProof/>
        </w:rPr>
        <w:fldChar w:fldCharType="separate"/>
      </w:r>
      <w:r>
        <w:rPr>
          <w:noProof/>
        </w:rPr>
        <w:t>63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10.2 Gain de points d’expertise</w:t>
      </w:r>
      <w:r>
        <w:rPr>
          <w:noProof/>
        </w:rPr>
        <w:tab/>
      </w:r>
      <w:r>
        <w:rPr>
          <w:noProof/>
        </w:rPr>
        <w:fldChar w:fldCharType="begin"/>
      </w:r>
      <w:r>
        <w:rPr>
          <w:noProof/>
        </w:rPr>
        <w:instrText xml:space="preserve"> PAGEREF _Toc208477936 \h </w:instrText>
      </w:r>
      <w:r>
        <w:rPr>
          <w:noProof/>
        </w:rPr>
      </w:r>
      <w:r>
        <w:rPr>
          <w:noProof/>
        </w:rPr>
        <w:fldChar w:fldCharType="separate"/>
      </w:r>
      <w:r>
        <w:rPr>
          <w:noProof/>
        </w:rPr>
        <w:t>63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10.3.3 Talents testés</w:t>
      </w:r>
      <w:r>
        <w:rPr>
          <w:noProof/>
        </w:rPr>
        <w:tab/>
      </w:r>
      <w:r>
        <w:rPr>
          <w:noProof/>
        </w:rPr>
        <w:fldChar w:fldCharType="begin"/>
      </w:r>
      <w:r>
        <w:rPr>
          <w:noProof/>
        </w:rPr>
        <w:instrText xml:space="preserve"> PAGEREF _Toc208477937 \h </w:instrText>
      </w:r>
      <w:r>
        <w:rPr>
          <w:noProof/>
        </w:rPr>
      </w:r>
      <w:r>
        <w:rPr>
          <w:noProof/>
        </w:rPr>
        <w:fldChar w:fldCharType="separate"/>
      </w:r>
      <w:r>
        <w:rPr>
          <w:noProof/>
        </w:rPr>
        <w:t>63</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10.3.5 Autres talents</w:t>
      </w:r>
      <w:r>
        <w:rPr>
          <w:noProof/>
        </w:rPr>
        <w:tab/>
      </w:r>
      <w:r>
        <w:rPr>
          <w:noProof/>
        </w:rPr>
        <w:fldChar w:fldCharType="begin"/>
      </w:r>
      <w:r>
        <w:rPr>
          <w:noProof/>
        </w:rPr>
        <w:instrText xml:space="preserve"> PAGEREF _Toc208477938 \h </w:instrText>
      </w:r>
      <w:r>
        <w:rPr>
          <w:noProof/>
        </w:rPr>
      </w:r>
      <w:r>
        <w:rPr>
          <w:noProof/>
        </w:rPr>
        <w:fldChar w:fldCharType="separate"/>
      </w:r>
      <w:r>
        <w:rPr>
          <w:noProof/>
        </w:rPr>
        <w:t>63</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10.3 Action héroïque</w:t>
      </w:r>
      <w:r>
        <w:rPr>
          <w:noProof/>
        </w:rPr>
        <w:tab/>
      </w:r>
      <w:r>
        <w:rPr>
          <w:noProof/>
        </w:rPr>
        <w:fldChar w:fldCharType="begin"/>
      </w:r>
      <w:r>
        <w:rPr>
          <w:noProof/>
        </w:rPr>
        <w:instrText xml:space="preserve"> PAGEREF _Toc208477939 \h </w:instrText>
      </w:r>
      <w:r>
        <w:rPr>
          <w:noProof/>
        </w:rPr>
      </w:r>
      <w:r>
        <w:rPr>
          <w:noProof/>
        </w:rPr>
        <w:fldChar w:fldCharType="separate"/>
      </w:r>
      <w:r>
        <w:rPr>
          <w:noProof/>
        </w:rPr>
        <w:t>64</w:t>
      </w:r>
      <w:r>
        <w:rPr>
          <w:noProof/>
        </w:rPr>
        <w:fldChar w:fldCharType="end"/>
      </w:r>
    </w:p>
    <w:p w:rsidR="00CE1B30" w:rsidRDefault="00CE1B30">
      <w:pPr>
        <w:pStyle w:val="TM1"/>
        <w:tabs>
          <w:tab w:val="right" w:leader="dot" w:pos="10054"/>
        </w:tabs>
        <w:rPr>
          <w:rFonts w:asciiTheme="minorHAnsi" w:eastAsiaTheme="minorEastAsia" w:hAnsiTheme="minorHAnsi" w:cstheme="minorBidi"/>
          <w:noProof/>
          <w:sz w:val="22"/>
          <w:szCs w:val="22"/>
          <w:lang w:eastAsia="fr-BE"/>
        </w:rPr>
      </w:pPr>
      <w:r>
        <w:rPr>
          <w:noProof/>
        </w:rPr>
        <w:t>11. Annexes</w:t>
      </w:r>
      <w:r>
        <w:rPr>
          <w:noProof/>
        </w:rPr>
        <w:tab/>
      </w:r>
      <w:r>
        <w:rPr>
          <w:noProof/>
        </w:rPr>
        <w:fldChar w:fldCharType="begin"/>
      </w:r>
      <w:r>
        <w:rPr>
          <w:noProof/>
        </w:rPr>
        <w:instrText xml:space="preserve"> PAGEREF _Toc208477940 \h </w:instrText>
      </w:r>
      <w:r>
        <w:rPr>
          <w:noProof/>
        </w:rPr>
      </w:r>
      <w:r>
        <w:rPr>
          <w:noProof/>
        </w:rPr>
        <w:fldChar w:fldCharType="separate"/>
      </w:r>
      <w:r>
        <w:rPr>
          <w:noProof/>
        </w:rPr>
        <w:t>65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11.1 Feuille de gestion des PNJ en combat</w:t>
      </w:r>
      <w:r>
        <w:rPr>
          <w:noProof/>
        </w:rPr>
        <w:tab/>
      </w:r>
      <w:r>
        <w:rPr>
          <w:noProof/>
        </w:rPr>
        <w:fldChar w:fldCharType="begin"/>
      </w:r>
      <w:r>
        <w:rPr>
          <w:noProof/>
        </w:rPr>
        <w:instrText xml:space="preserve"> PAGEREF _Toc208477941 \h </w:instrText>
      </w:r>
      <w:r>
        <w:rPr>
          <w:noProof/>
        </w:rPr>
      </w:r>
      <w:r>
        <w:rPr>
          <w:noProof/>
        </w:rPr>
        <w:fldChar w:fldCharType="separate"/>
      </w:r>
      <w:r>
        <w:rPr>
          <w:noProof/>
        </w:rPr>
        <w:t>65</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11.2 Feuille de gestion des combats de masse</w:t>
      </w:r>
      <w:r>
        <w:rPr>
          <w:noProof/>
        </w:rPr>
        <w:tab/>
      </w:r>
      <w:r>
        <w:rPr>
          <w:noProof/>
        </w:rPr>
        <w:fldChar w:fldCharType="begin"/>
      </w:r>
      <w:r>
        <w:rPr>
          <w:noProof/>
        </w:rPr>
        <w:instrText xml:space="preserve"> PAGEREF _Toc208477942 \h </w:instrText>
      </w:r>
      <w:r>
        <w:rPr>
          <w:noProof/>
        </w:rPr>
      </w:r>
      <w:r>
        <w:rPr>
          <w:noProof/>
        </w:rPr>
        <w:fldChar w:fldCharType="separate"/>
      </w:r>
      <w:r>
        <w:rPr>
          <w:noProof/>
        </w:rPr>
        <w:t>66</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11.3 Carte de Combat de Masse</w:t>
      </w:r>
      <w:r>
        <w:rPr>
          <w:noProof/>
        </w:rPr>
        <w:tab/>
      </w:r>
      <w:r>
        <w:rPr>
          <w:noProof/>
        </w:rPr>
        <w:fldChar w:fldCharType="begin"/>
      </w:r>
      <w:r>
        <w:rPr>
          <w:noProof/>
        </w:rPr>
        <w:instrText xml:space="preserve"> PAGEREF _Toc208477943 \h </w:instrText>
      </w:r>
      <w:r>
        <w:rPr>
          <w:noProof/>
        </w:rPr>
      </w:r>
      <w:r>
        <w:rPr>
          <w:noProof/>
        </w:rPr>
        <w:fldChar w:fldCharType="separate"/>
      </w:r>
      <w:r>
        <w:rPr>
          <w:noProof/>
        </w:rPr>
        <w:t>67</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11.4 Combat de masse</w:t>
      </w:r>
      <w:r>
        <w:rPr>
          <w:noProof/>
        </w:rPr>
        <w:tab/>
      </w:r>
      <w:r>
        <w:rPr>
          <w:noProof/>
        </w:rPr>
        <w:fldChar w:fldCharType="begin"/>
      </w:r>
      <w:r>
        <w:rPr>
          <w:noProof/>
        </w:rPr>
        <w:instrText xml:space="preserve"> PAGEREF _Toc208477944 \h </w:instrText>
      </w:r>
      <w:r>
        <w:rPr>
          <w:noProof/>
        </w:rPr>
      </w:r>
      <w:r>
        <w:rPr>
          <w:noProof/>
        </w:rPr>
        <w:fldChar w:fldCharType="separate"/>
      </w:r>
      <w:r>
        <w:rPr>
          <w:noProof/>
        </w:rPr>
        <w:t>68</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11.5 Feuille de gestion des combats rapides</w:t>
      </w:r>
      <w:r>
        <w:rPr>
          <w:noProof/>
        </w:rPr>
        <w:tab/>
      </w:r>
      <w:r>
        <w:rPr>
          <w:noProof/>
        </w:rPr>
        <w:fldChar w:fldCharType="begin"/>
      </w:r>
      <w:r>
        <w:rPr>
          <w:noProof/>
        </w:rPr>
        <w:instrText xml:space="preserve"> PAGEREF _Toc208477945 \h </w:instrText>
      </w:r>
      <w:r>
        <w:rPr>
          <w:noProof/>
        </w:rPr>
      </w:r>
      <w:r>
        <w:rPr>
          <w:noProof/>
        </w:rPr>
        <w:fldChar w:fldCharType="separate"/>
      </w:r>
      <w:r>
        <w:rPr>
          <w:noProof/>
        </w:rPr>
        <w:t>70</w:t>
      </w:r>
      <w:r>
        <w:rPr>
          <w:noProof/>
        </w:rPr>
        <w:fldChar w:fldCharType="end"/>
      </w:r>
    </w:p>
    <w:p w:rsidR="00CE1B30" w:rsidRDefault="00CE1B30">
      <w:pPr>
        <w:pStyle w:val="TM2"/>
        <w:tabs>
          <w:tab w:val="right" w:leader="dot" w:pos="10054"/>
        </w:tabs>
        <w:rPr>
          <w:rFonts w:asciiTheme="minorHAnsi" w:eastAsiaTheme="minorEastAsia" w:hAnsiTheme="minorHAnsi" w:cstheme="minorBidi"/>
          <w:noProof/>
          <w:sz w:val="22"/>
          <w:szCs w:val="22"/>
          <w:lang w:eastAsia="fr-BE"/>
        </w:rPr>
      </w:pPr>
      <w:r>
        <w:rPr>
          <w:noProof/>
        </w:rPr>
        <w:t>11.6 Feuille de route d’un combat</w:t>
      </w:r>
      <w:r>
        <w:rPr>
          <w:noProof/>
        </w:rPr>
        <w:tab/>
      </w:r>
      <w:r>
        <w:rPr>
          <w:noProof/>
        </w:rPr>
        <w:fldChar w:fldCharType="begin"/>
      </w:r>
      <w:r>
        <w:rPr>
          <w:noProof/>
        </w:rPr>
        <w:instrText xml:space="preserve"> PAGEREF _Toc208477946 \h </w:instrText>
      </w:r>
      <w:r>
        <w:rPr>
          <w:noProof/>
        </w:rPr>
      </w:r>
      <w:r>
        <w:rPr>
          <w:noProof/>
        </w:rPr>
        <w:fldChar w:fldCharType="separate"/>
      </w:r>
      <w:r>
        <w:rPr>
          <w:noProof/>
        </w:rPr>
        <w:t>71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Avant</w:t>
      </w:r>
      <w:r>
        <w:rPr>
          <w:noProof/>
        </w:rPr>
        <w:tab/>
      </w:r>
      <w:r>
        <w:rPr>
          <w:noProof/>
        </w:rPr>
        <w:fldChar w:fldCharType="begin"/>
      </w:r>
      <w:r>
        <w:rPr>
          <w:noProof/>
        </w:rPr>
        <w:instrText xml:space="preserve"> PAGEREF _Toc208477947 \h </w:instrText>
      </w:r>
      <w:r>
        <w:rPr>
          <w:noProof/>
        </w:rPr>
      </w:r>
      <w:r>
        <w:rPr>
          <w:noProof/>
        </w:rPr>
        <w:fldChar w:fldCharType="separate"/>
      </w:r>
      <w:r>
        <w:rPr>
          <w:noProof/>
        </w:rPr>
        <w:t>71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Pendant</w:t>
      </w:r>
      <w:r>
        <w:rPr>
          <w:noProof/>
        </w:rPr>
        <w:tab/>
      </w:r>
      <w:r>
        <w:rPr>
          <w:noProof/>
        </w:rPr>
        <w:fldChar w:fldCharType="begin"/>
      </w:r>
      <w:r>
        <w:rPr>
          <w:noProof/>
        </w:rPr>
        <w:instrText xml:space="preserve"> PAGEREF _Toc208477948 \h </w:instrText>
      </w:r>
      <w:r>
        <w:rPr>
          <w:noProof/>
        </w:rPr>
      </w:r>
      <w:r>
        <w:rPr>
          <w:noProof/>
        </w:rPr>
        <w:fldChar w:fldCharType="separate"/>
      </w:r>
      <w:r>
        <w:rPr>
          <w:noProof/>
        </w:rPr>
        <w:t>71</w:t>
      </w:r>
      <w:r>
        <w:rPr>
          <w:noProof/>
        </w:rPr>
        <w:fldChar w:fldCharType="end"/>
      </w:r>
    </w:p>
    <w:p w:rsidR="00CE1B30" w:rsidRDefault="00CE1B30">
      <w:pPr>
        <w:pStyle w:val="TM3"/>
        <w:tabs>
          <w:tab w:val="right" w:leader="dot" w:pos="10054"/>
        </w:tabs>
        <w:rPr>
          <w:rFonts w:asciiTheme="minorHAnsi" w:eastAsiaTheme="minorEastAsia" w:hAnsiTheme="minorHAnsi" w:cstheme="minorBidi"/>
          <w:noProof/>
          <w:sz w:val="22"/>
          <w:szCs w:val="22"/>
          <w:lang w:eastAsia="fr-BE"/>
        </w:rPr>
      </w:pPr>
      <w:r>
        <w:rPr>
          <w:noProof/>
        </w:rPr>
        <w:t>Après</w:t>
      </w:r>
      <w:r>
        <w:rPr>
          <w:noProof/>
        </w:rPr>
        <w:tab/>
      </w:r>
      <w:r>
        <w:rPr>
          <w:noProof/>
        </w:rPr>
        <w:fldChar w:fldCharType="begin"/>
      </w:r>
      <w:r>
        <w:rPr>
          <w:noProof/>
        </w:rPr>
        <w:instrText xml:space="preserve"> PAGEREF _Toc208477949 \h </w:instrText>
      </w:r>
      <w:r>
        <w:rPr>
          <w:noProof/>
        </w:rPr>
      </w:r>
      <w:r>
        <w:rPr>
          <w:noProof/>
        </w:rPr>
        <w:fldChar w:fldCharType="separate"/>
      </w:r>
      <w:r>
        <w:rPr>
          <w:noProof/>
        </w:rPr>
        <w:t>71</w:t>
      </w:r>
      <w:r>
        <w:rPr>
          <w:noProof/>
        </w:rPr>
        <w:fldChar w:fldCharType="end"/>
      </w:r>
    </w:p>
    <w:p w:rsidR="00E162A2" w:rsidRPr="00422DDD" w:rsidRDefault="00777865">
      <w:pPr>
        <w:rPr>
          <w:rFonts w:cs="Tahoma"/>
          <w:sz w:val="16"/>
        </w:rPr>
      </w:pPr>
      <w:r w:rsidRPr="00422DDD">
        <w:rPr>
          <w:rFonts w:cs="Tahoma"/>
          <w:sz w:val="16"/>
          <w:szCs w:val="16"/>
        </w:rPr>
        <w:fldChar w:fldCharType="end"/>
      </w:r>
    </w:p>
    <w:p w:rsidR="00E162A2" w:rsidRPr="00422DDD" w:rsidRDefault="00E162A2">
      <w:pPr>
        <w:rPr>
          <w:rFonts w:cs="Tahoma"/>
          <w:sz w:val="16"/>
        </w:rPr>
      </w:pPr>
    </w:p>
    <w:p w:rsidR="00E162A2" w:rsidRPr="00422DDD" w:rsidRDefault="00E874C7">
      <w:pPr>
        <w:rPr>
          <w:rFonts w:cs="Tahoma"/>
          <w:sz w:val="16"/>
        </w:rPr>
      </w:pPr>
      <w:r w:rsidRPr="00422DDD">
        <w:rPr>
          <w:noProof/>
          <w:lang w:eastAsia="fr-BE"/>
        </w:rPr>
        <w:drawing>
          <wp:anchor distT="0" distB="0" distL="114300" distR="114300" simplePos="0" relativeHeight="251672064" behindDoc="1" locked="0" layoutInCell="1" allowOverlap="1" wp14:anchorId="28BEA753" wp14:editId="6D9D1539">
            <wp:simplePos x="0" y="0"/>
            <wp:positionH relativeFrom="column">
              <wp:posOffset>1964055</wp:posOffset>
            </wp:positionH>
            <wp:positionV relativeFrom="paragraph">
              <wp:posOffset>15240</wp:posOffset>
            </wp:positionV>
            <wp:extent cx="1721485" cy="1990090"/>
            <wp:effectExtent l="0" t="0" r="31115" b="29210"/>
            <wp:wrapTight wrapText="bothSides">
              <wp:wrapPolygon edited="0">
                <wp:start x="0" y="0"/>
                <wp:lineTo x="0" y="21710"/>
                <wp:lineTo x="21751" y="21710"/>
                <wp:lineTo x="21751" y="0"/>
                <wp:lineTo x="0" y="0"/>
              </wp:wrapPolygon>
            </wp:wrapTight>
            <wp:docPr id="163" name="Picture 163" descr="frank_frazetta_deathdealer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frank_frazetta_deathdealerI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1485" cy="1990090"/>
                    </a:xfrm>
                    <a:prstGeom prst="rect">
                      <a:avLst/>
                    </a:prstGeom>
                    <a:noFill/>
                    <a:ln>
                      <a:noFill/>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rsidR="00E162A2" w:rsidRPr="00422DDD" w:rsidRDefault="00E162A2">
      <w:pPr>
        <w:rPr>
          <w:rFonts w:cs="Tahoma"/>
          <w:sz w:val="16"/>
        </w:rPr>
      </w:pPr>
    </w:p>
    <w:p w:rsidR="00E162A2" w:rsidRPr="00422DDD" w:rsidRDefault="00E162A2">
      <w:pPr>
        <w:rPr>
          <w:rFonts w:cs="Tahoma"/>
          <w:sz w:val="16"/>
        </w:rPr>
      </w:pPr>
    </w:p>
    <w:p w:rsidR="00E162A2" w:rsidRPr="00422DDD" w:rsidRDefault="00E162A2">
      <w:pPr>
        <w:rPr>
          <w:rFonts w:cs="Tahoma"/>
          <w:sz w:val="16"/>
        </w:rPr>
      </w:pPr>
    </w:p>
    <w:p w:rsidR="00777865" w:rsidRPr="00422DDD" w:rsidRDefault="001630F8" w:rsidP="00C46883">
      <w:pPr>
        <w:pStyle w:val="Titre1"/>
      </w:pPr>
      <w:bookmarkStart w:id="1" w:name="_Toc208477745"/>
      <w:r w:rsidRPr="00422DDD">
        <w:lastRenderedPageBreak/>
        <w:t>1.</w:t>
      </w:r>
      <w:r w:rsidR="005E73F6" w:rsidRPr="00422DDD">
        <w:t xml:space="preserve"> </w:t>
      </w:r>
      <w:r w:rsidR="00777865" w:rsidRPr="00422DDD">
        <w:t>Combat</w:t>
      </w:r>
      <w:bookmarkEnd w:id="1"/>
    </w:p>
    <w:p w:rsidR="00777865" w:rsidRPr="00422DDD" w:rsidRDefault="001630F8" w:rsidP="002A261A">
      <w:pPr>
        <w:pStyle w:val="Titre2"/>
      </w:pPr>
      <w:bookmarkStart w:id="2" w:name="_Toc208477746"/>
      <w:r w:rsidRPr="00422DDD">
        <w:t xml:space="preserve">1.1 </w:t>
      </w:r>
      <w:r w:rsidR="00777865" w:rsidRPr="00422DDD">
        <w:t>Introduction</w:t>
      </w:r>
      <w:bookmarkEnd w:id="2"/>
    </w:p>
    <w:p w:rsidR="00777865" w:rsidRPr="00422DDD" w:rsidRDefault="00AB25C7">
      <w:r w:rsidRPr="00422DDD">
        <w:t>C</w:t>
      </w:r>
      <w:r w:rsidR="001F2493" w:rsidRPr="00422DDD">
        <w:t>es règles</w:t>
      </w:r>
      <w:r w:rsidRPr="00422DDD">
        <w:t xml:space="preserve"> décrivent la gestion du </w:t>
      </w:r>
      <w:r w:rsidR="00777865" w:rsidRPr="00422DDD">
        <w:t>combat de manière détaillée</w:t>
      </w:r>
      <w:r w:rsidR="00987D7F">
        <w:t>, par défaut pour les humains</w:t>
      </w:r>
      <w:r w:rsidR="00777865" w:rsidRPr="00422DDD">
        <w:t>. Découpé en phases et manipul</w:t>
      </w:r>
      <w:r w:rsidR="001F2493" w:rsidRPr="00422DDD">
        <w:t>ant un grand nombre d</w:t>
      </w:r>
      <w:r w:rsidRPr="00422DDD">
        <w:t>’éléments</w:t>
      </w:r>
      <w:r w:rsidR="001F2493" w:rsidRPr="00422DDD">
        <w:t xml:space="preserve">, </w:t>
      </w:r>
      <w:r w:rsidRPr="00422DDD">
        <w:t>le système</w:t>
      </w:r>
      <w:r w:rsidR="00777865" w:rsidRPr="00422DDD">
        <w:t xml:space="preserve"> pour but de faire vivre ces moments intenses d</w:t>
      </w:r>
      <w:r w:rsidR="003711DE" w:rsidRPr="00422DDD">
        <w:t>’un</w:t>
      </w:r>
      <w:r w:rsidR="00777865" w:rsidRPr="00422DDD">
        <w:t xml:space="preserve">e manière </w:t>
      </w:r>
      <w:r w:rsidR="001F2493" w:rsidRPr="00422DDD">
        <w:t xml:space="preserve">à la fois </w:t>
      </w:r>
      <w:r w:rsidR="00777865" w:rsidRPr="00422DDD">
        <w:t xml:space="preserve">réaliste et héroïque. Un combat peut durer quelques </w:t>
      </w:r>
      <w:r w:rsidR="003711DE" w:rsidRPr="00422DDD">
        <w:t xml:space="preserve">minutes </w:t>
      </w:r>
      <w:r w:rsidR="00777865" w:rsidRPr="00422DDD">
        <w:t xml:space="preserve">dans le </w:t>
      </w:r>
      <w:r w:rsidR="001F2493" w:rsidRPr="00422DDD">
        <w:t xml:space="preserve">monde imaginaire </w:t>
      </w:r>
      <w:r w:rsidR="00777865" w:rsidRPr="00422DDD">
        <w:t xml:space="preserve">mais </w:t>
      </w:r>
      <w:r w:rsidR="003711DE" w:rsidRPr="00422DDD">
        <w:t>il sera plus long</w:t>
      </w:r>
      <w:r w:rsidR="00777865" w:rsidRPr="00422DDD">
        <w:t xml:space="preserve"> à être résolu</w:t>
      </w:r>
      <w:r w:rsidR="003711DE" w:rsidRPr="00422DDD">
        <w:t xml:space="preserve"> </w:t>
      </w:r>
      <w:r w:rsidRPr="00422DDD">
        <w:t>dans le jeu</w:t>
      </w:r>
      <w:r w:rsidR="00777865" w:rsidRPr="00422DDD">
        <w:t xml:space="preserve">. </w:t>
      </w:r>
      <w:r w:rsidR="001F2493" w:rsidRPr="00422DDD">
        <w:t xml:space="preserve">Il s’agit </w:t>
      </w:r>
      <w:r w:rsidR="00777865" w:rsidRPr="00422DDD">
        <w:t xml:space="preserve">de faire vibrer les joueurs dans ces instants où la vie de leur Perso est en jeu, d’expliquer les affrontements épiques qui peuvent avoir lieu. </w:t>
      </w:r>
      <w:r w:rsidR="001F2493" w:rsidRPr="00422DDD">
        <w:t xml:space="preserve">Donnez </w:t>
      </w:r>
      <w:r w:rsidRPr="00422DDD">
        <w:t xml:space="preserve">tous </w:t>
      </w:r>
      <w:r w:rsidR="00777865" w:rsidRPr="00422DDD">
        <w:t>les éléments qui intervi</w:t>
      </w:r>
      <w:r w:rsidRPr="00422DDD">
        <w:t>ennent dans le combat, détaillez</w:t>
      </w:r>
      <w:r w:rsidR="00777865" w:rsidRPr="00422DDD">
        <w:t xml:space="preserve"> les ennemis et les difficultés de telle ou telle manœuvre.</w:t>
      </w:r>
      <w:r w:rsidR="003711DE" w:rsidRPr="00422DDD">
        <w:t xml:space="preserve"> </w:t>
      </w:r>
      <w:r w:rsidR="001F2493" w:rsidRPr="00422DDD">
        <w:t xml:space="preserve">Vous </w:t>
      </w:r>
      <w:r w:rsidR="001A4A26" w:rsidRPr="00422DDD">
        <w:t>gérerez</w:t>
      </w:r>
      <w:r w:rsidR="00777865" w:rsidRPr="00422DDD">
        <w:t xml:space="preserve"> le moral des combattants, l’usure des armes/armures, l’utilisation de talents spéciaux, la fatigue de la mêlée, les différents types de blessures</w:t>
      </w:r>
      <w:r w:rsidRPr="00422DDD">
        <w:t>, les coups critiques, les blessures handicapantes,</w:t>
      </w:r>
      <w:r w:rsidR="00777865" w:rsidRPr="00422DDD">
        <w:t xml:space="preserve"> etc. </w:t>
      </w:r>
    </w:p>
    <w:p w:rsidR="0034052D" w:rsidRPr="00422DDD" w:rsidRDefault="00AB25C7">
      <w:r w:rsidRPr="00422DDD">
        <w:rPr>
          <w:noProof/>
          <w:lang w:eastAsia="fr-BE"/>
        </w:rPr>
        <w:drawing>
          <wp:anchor distT="0" distB="0" distL="114300" distR="114300" simplePos="0" relativeHeight="251631104" behindDoc="1" locked="0" layoutInCell="1" allowOverlap="1" wp14:anchorId="08D06D01" wp14:editId="3E4419ED">
            <wp:simplePos x="0" y="0"/>
            <wp:positionH relativeFrom="column">
              <wp:posOffset>1270</wp:posOffset>
            </wp:positionH>
            <wp:positionV relativeFrom="paragraph">
              <wp:posOffset>91440</wp:posOffset>
            </wp:positionV>
            <wp:extent cx="600075" cy="1190625"/>
            <wp:effectExtent l="0" t="0" r="9525" b="9525"/>
            <wp:wrapTight wrapText="bothSides">
              <wp:wrapPolygon edited="0">
                <wp:start x="0" y="0"/>
                <wp:lineTo x="0" y="21427"/>
                <wp:lineTo x="21257" y="21427"/>
                <wp:lineTo x="21257" y="0"/>
                <wp:lineTo x="0" y="0"/>
              </wp:wrapPolygon>
            </wp:wrapTight>
            <wp:docPr id="88" name="Picture 88" descr="TN_MRL_05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N_MRL_051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052D" w:rsidRPr="00422DDD" w:rsidRDefault="0034052D">
      <w:r w:rsidRPr="00422DDD">
        <w:t>Pour gérer une scène de combat, prépare</w:t>
      </w:r>
      <w:r w:rsidR="00AB25C7" w:rsidRPr="00422DDD">
        <w:t>z</w:t>
      </w:r>
      <w:r w:rsidRPr="00422DDD">
        <w:t xml:space="preserve"> les feuilles de gestion prévues à cet effet (voir </w:t>
      </w:r>
      <w:r w:rsidRPr="00422DDD">
        <w:rPr>
          <w:i/>
        </w:rPr>
        <w:fldChar w:fldCharType="begin"/>
      </w:r>
      <w:r w:rsidRPr="00422DDD">
        <w:rPr>
          <w:i/>
        </w:rPr>
        <w:instrText xml:space="preserve"> REF _Ref419187353 \h  \* MERGEFORMAT </w:instrText>
      </w:r>
      <w:r w:rsidRPr="00422DDD">
        <w:rPr>
          <w:i/>
        </w:rPr>
      </w:r>
      <w:r w:rsidRPr="00422DDD">
        <w:rPr>
          <w:i/>
        </w:rPr>
        <w:fldChar w:fldCharType="separate"/>
      </w:r>
      <w:r w:rsidR="00DD1A28" w:rsidRPr="00DD1A28">
        <w:rPr>
          <w:i/>
        </w:rPr>
        <w:t>11.1 Feuille de gestion des PNJ en combat</w:t>
      </w:r>
      <w:r w:rsidRPr="00422DDD">
        <w:rPr>
          <w:i/>
        </w:rPr>
        <w:fldChar w:fldCharType="end"/>
      </w:r>
      <w:r w:rsidRPr="00422DDD">
        <w:t xml:space="preserve">). Cherchez les informations sur les PNJ (humains ou non) dans vos fiches </w:t>
      </w:r>
      <w:r w:rsidR="00AB25C7" w:rsidRPr="00422DDD">
        <w:t xml:space="preserve">de créatures situées dans le </w:t>
      </w:r>
      <w:r w:rsidRPr="00422DDD">
        <w:rPr>
          <w:i/>
        </w:rPr>
        <w:t>Livre 4</w:t>
      </w:r>
      <w:r w:rsidRPr="00422DDD">
        <w:t xml:space="preserve">. Notez les éléments clefs. Pour chaque Perso, notez les VO/VD, vitesse, Moral et malus. Calculez le Moral du début, décrivez la situation tactique (ce que voient et savent les Persos). Pensez aux modifications des créatures (variation offensive et défensive). Effectuez les tests de sens et de </w:t>
      </w:r>
      <w:r w:rsidRPr="00422DDD">
        <w:rPr>
          <w:i/>
        </w:rPr>
        <w:t>Réaction</w:t>
      </w:r>
      <w:r w:rsidRPr="00422DDD">
        <w:t xml:space="preserve"> pour savoir qui peut agir au début et comment. Utilisez un tableau ou une carte si nécessaire, décrivez l’environnement, les obstacles, la visibilité et les structures en place. </w:t>
      </w:r>
      <w:r w:rsidR="00AB25C7" w:rsidRPr="00422DDD">
        <w:t xml:space="preserve">Tenez compte des </w:t>
      </w:r>
      <w:r w:rsidRPr="00422DDD">
        <w:t xml:space="preserve">niveaux de connaissance des créatures afin de rappeler aux joueurs les forces et faiblesses connues. Gérez les embuscades et leurs effets s’il y a lieu. </w:t>
      </w:r>
      <w:r w:rsidR="007E7B6B" w:rsidRPr="00422DDD">
        <w:t xml:space="preserve">La </w:t>
      </w:r>
      <w:r w:rsidR="005965C2" w:rsidRPr="00422DDD">
        <w:rPr>
          <w:i/>
        </w:rPr>
        <w:fldChar w:fldCharType="begin"/>
      </w:r>
      <w:r w:rsidR="005965C2" w:rsidRPr="00422DDD">
        <w:rPr>
          <w:i/>
        </w:rPr>
        <w:instrText xml:space="preserve"> REF _Ref449443987 \h  \* MERGEFORMAT </w:instrText>
      </w:r>
      <w:r w:rsidR="005965C2" w:rsidRPr="00422DDD">
        <w:rPr>
          <w:i/>
        </w:rPr>
      </w:r>
      <w:r w:rsidR="005965C2" w:rsidRPr="00422DDD">
        <w:rPr>
          <w:i/>
        </w:rPr>
        <w:fldChar w:fldCharType="separate"/>
      </w:r>
      <w:r w:rsidR="00DD1A28" w:rsidRPr="00DD1A28">
        <w:rPr>
          <w:i/>
        </w:rPr>
        <w:t>11.6 Feuille de route d’un combat</w:t>
      </w:r>
      <w:r w:rsidR="005965C2" w:rsidRPr="00422DDD">
        <w:rPr>
          <w:i/>
        </w:rPr>
        <w:fldChar w:fldCharType="end"/>
      </w:r>
      <w:r w:rsidR="005965C2" w:rsidRPr="00422DDD">
        <w:t xml:space="preserve"> fournit un résumé des points importants.</w:t>
      </w:r>
    </w:p>
    <w:p w:rsidR="00777865" w:rsidRPr="00422DDD" w:rsidRDefault="001630F8" w:rsidP="002A261A">
      <w:pPr>
        <w:pStyle w:val="Titre2"/>
      </w:pPr>
      <w:bookmarkStart w:id="3" w:name="_Toc208477747"/>
      <w:r w:rsidRPr="00422DDD">
        <w:t xml:space="preserve">1.2 </w:t>
      </w:r>
      <w:r w:rsidR="00777865" w:rsidRPr="00422DDD">
        <w:t>Généralités</w:t>
      </w:r>
      <w:bookmarkEnd w:id="3"/>
    </w:p>
    <w:p w:rsidR="00777865" w:rsidRPr="00422DDD" w:rsidRDefault="00777865">
      <w:r w:rsidRPr="00422DDD">
        <w:t>Le combat survient quand des entités opposées aux Perso arrivent à une distance d’engagement</w:t>
      </w:r>
      <w:r w:rsidR="00D36E88" w:rsidRPr="00422DDD">
        <w:t xml:space="preserve"> (tir, magie ou mêlée)</w:t>
      </w:r>
      <w:r w:rsidR="003711DE" w:rsidRPr="00422DDD">
        <w:t xml:space="preserve"> </w:t>
      </w:r>
      <w:r w:rsidR="00AB25C7" w:rsidRPr="00422DDD">
        <w:t xml:space="preserve">déterminée </w:t>
      </w:r>
      <w:r w:rsidRPr="00422DDD">
        <w:t>selon les circonstances</w:t>
      </w:r>
      <w:r w:rsidR="00786374" w:rsidRPr="00422DDD">
        <w:t xml:space="preserve"> (voir </w:t>
      </w:r>
      <w:r w:rsidR="003711DE" w:rsidRPr="00422DDD">
        <w:rPr>
          <w:i/>
        </w:rPr>
        <w:fldChar w:fldCharType="begin"/>
      </w:r>
      <w:r w:rsidR="003711DE" w:rsidRPr="00422DDD">
        <w:rPr>
          <w:i/>
        </w:rPr>
        <w:instrText xml:space="preserve"> REF _Ref405444144 \h  \* MERGEFORMAT </w:instrText>
      </w:r>
      <w:r w:rsidR="003711DE" w:rsidRPr="00422DDD">
        <w:rPr>
          <w:i/>
        </w:rPr>
      </w:r>
      <w:r w:rsidR="003711DE" w:rsidRPr="00422DDD">
        <w:rPr>
          <w:i/>
        </w:rPr>
        <w:fldChar w:fldCharType="separate"/>
      </w:r>
      <w:r w:rsidR="00DD1A28" w:rsidRPr="00DD1A28">
        <w:rPr>
          <w:i/>
        </w:rPr>
        <w:t>1.6 Visibilité</w:t>
      </w:r>
      <w:r w:rsidR="003711DE" w:rsidRPr="00422DDD">
        <w:rPr>
          <w:i/>
        </w:rPr>
        <w:fldChar w:fldCharType="end"/>
      </w:r>
      <w:r w:rsidR="00786374" w:rsidRPr="00422DDD">
        <w:t>)</w:t>
      </w:r>
      <w:r w:rsidRPr="00422DDD">
        <w:t>. Le combat</w:t>
      </w:r>
      <w:r w:rsidR="003711DE" w:rsidRPr="00422DDD">
        <w:t xml:space="preserve"> se déroule en </w:t>
      </w:r>
      <w:r w:rsidRPr="00422DDD">
        <w:rPr>
          <w:b/>
          <w:iCs/>
        </w:rPr>
        <w:t>mode tactique</w:t>
      </w:r>
      <w:r w:rsidR="003711DE" w:rsidRPr="00422DDD">
        <w:t xml:space="preserve"> et est enclenché </w:t>
      </w:r>
      <w:r w:rsidRPr="00422DDD">
        <w:t>lorsqu</w:t>
      </w:r>
      <w:r w:rsidR="003711DE" w:rsidRPr="00422DDD">
        <w:t>e le MdJ l’estime nécessaire. L</w:t>
      </w:r>
      <w:r w:rsidRPr="00422DDD">
        <w:t xml:space="preserve">es actions des protagonistes </w:t>
      </w:r>
      <w:r w:rsidR="003711DE" w:rsidRPr="00422DDD">
        <w:t>sont déc</w:t>
      </w:r>
      <w:r w:rsidR="008E1FBB" w:rsidRPr="00422DDD">
        <w:t>o</w:t>
      </w:r>
      <w:r w:rsidR="003711DE" w:rsidRPr="00422DDD">
        <w:t xml:space="preserve">upées </w:t>
      </w:r>
      <w:r w:rsidRPr="00422DDD">
        <w:t xml:space="preserve">en phases </w:t>
      </w:r>
      <w:r w:rsidR="00EA2F9C" w:rsidRPr="00422DDD">
        <w:t xml:space="preserve">de </w:t>
      </w:r>
      <w:r w:rsidR="0034052D" w:rsidRPr="00422DDD">
        <w:rPr>
          <w:b/>
        </w:rPr>
        <w:t>cinq</w:t>
      </w:r>
      <w:r w:rsidR="00EA2F9C" w:rsidRPr="00422DDD">
        <w:rPr>
          <w:b/>
        </w:rPr>
        <w:t xml:space="preserve"> secondes</w:t>
      </w:r>
      <w:r w:rsidR="00EA2F9C" w:rsidRPr="00422DDD">
        <w:t xml:space="preserve"> </w:t>
      </w:r>
      <w:r w:rsidR="008E1FBB" w:rsidRPr="00422DDD">
        <w:t xml:space="preserve">et </w:t>
      </w:r>
      <w:r w:rsidRPr="00422DDD">
        <w:t xml:space="preserve">en tours </w:t>
      </w:r>
      <w:r w:rsidR="008E1FBB" w:rsidRPr="00422DDD">
        <w:t>de quatre phases</w:t>
      </w:r>
      <w:r w:rsidRPr="00422DDD">
        <w:t>.</w:t>
      </w:r>
      <w:r w:rsidR="008E1FBB" w:rsidRPr="00422DDD">
        <w:t xml:space="preserve"> </w:t>
      </w:r>
      <w:r w:rsidR="00EA2F9C" w:rsidRPr="00422DDD">
        <w:t>Pendant les combats, l</w:t>
      </w:r>
      <w:r w:rsidRPr="00422DDD">
        <w:t xml:space="preserve">es </w:t>
      </w:r>
      <w:r w:rsidR="00EA2F9C" w:rsidRPr="00422DDD">
        <w:t>PNJ</w:t>
      </w:r>
      <w:r w:rsidRPr="00422DDD">
        <w:t xml:space="preserve"> sont gérés plus simplement que les Perso tout en gardant un niveau de détail suffisant pour décrire les blessures et leurs effets. </w:t>
      </w:r>
      <w:r w:rsidR="00EA2F9C" w:rsidRPr="00422DDD">
        <w:t>S</w:t>
      </w:r>
      <w:r w:rsidRPr="00422DDD">
        <w:t xml:space="preserve">i </w:t>
      </w:r>
      <w:r w:rsidR="00EA2F9C" w:rsidRPr="00422DDD">
        <w:t xml:space="preserve">le combat implique un grand nombre de participants, </w:t>
      </w:r>
      <w:r w:rsidRPr="00422DDD">
        <w:t>n’hésitez pas à utiliser le système de combat simplifié</w:t>
      </w:r>
      <w:r w:rsidR="0072256B">
        <w:t xml:space="preserve">. </w:t>
      </w:r>
      <w:r w:rsidR="00EA2F9C" w:rsidRPr="00422DDD">
        <w:t>Voici u</w:t>
      </w:r>
      <w:r w:rsidRPr="00422DDD">
        <w:t>ne approximation du temps réel nécessaire pour résoudre les combats </w:t>
      </w:r>
      <w:r w:rsidR="001E6AB3">
        <w:t>selon le nombre de participants</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3679"/>
      </w:tblGrid>
      <w:tr w:rsidR="00777865" w:rsidRPr="00422DDD">
        <w:tc>
          <w:tcPr>
            <w:tcW w:w="0" w:type="auto"/>
          </w:tcPr>
          <w:p w:rsidR="00777865" w:rsidRPr="00422DDD" w:rsidRDefault="00777865">
            <w:pPr>
              <w:jc w:val="center"/>
              <w:rPr>
                <w:b/>
                <w:sz w:val="16"/>
                <w:szCs w:val="16"/>
              </w:rPr>
            </w:pPr>
            <w:r w:rsidRPr="00422DDD">
              <w:rPr>
                <w:b/>
                <w:sz w:val="16"/>
                <w:szCs w:val="16"/>
              </w:rPr>
              <w:t xml:space="preserve">Nombre </w:t>
            </w:r>
            <w:r w:rsidR="00AB25C7" w:rsidRPr="00422DDD">
              <w:rPr>
                <w:b/>
                <w:sz w:val="16"/>
                <w:szCs w:val="16"/>
              </w:rPr>
              <w:t xml:space="preserve">total </w:t>
            </w:r>
            <w:r w:rsidRPr="00422DDD">
              <w:rPr>
                <w:b/>
                <w:sz w:val="16"/>
                <w:szCs w:val="16"/>
              </w:rPr>
              <w:t>de participants</w:t>
            </w:r>
          </w:p>
        </w:tc>
        <w:tc>
          <w:tcPr>
            <w:tcW w:w="0" w:type="auto"/>
          </w:tcPr>
          <w:p w:rsidR="00777865" w:rsidRPr="00422DDD" w:rsidRDefault="00777865">
            <w:pPr>
              <w:rPr>
                <w:b/>
                <w:sz w:val="16"/>
                <w:szCs w:val="16"/>
              </w:rPr>
            </w:pPr>
            <w:r w:rsidRPr="00422DDD">
              <w:rPr>
                <w:b/>
                <w:sz w:val="16"/>
                <w:szCs w:val="16"/>
              </w:rPr>
              <w:t>Durée estimée</w:t>
            </w:r>
            <w:r w:rsidR="00786374" w:rsidRPr="00422DDD">
              <w:rPr>
                <w:b/>
                <w:sz w:val="16"/>
                <w:szCs w:val="16"/>
              </w:rPr>
              <w:t xml:space="preserve"> en temps réel</w:t>
            </w:r>
          </w:p>
        </w:tc>
      </w:tr>
      <w:tr w:rsidR="00777865" w:rsidRPr="00422DDD">
        <w:tc>
          <w:tcPr>
            <w:tcW w:w="0" w:type="auto"/>
          </w:tcPr>
          <w:p w:rsidR="00777865" w:rsidRPr="00422DDD" w:rsidRDefault="00777865">
            <w:pPr>
              <w:jc w:val="center"/>
              <w:rPr>
                <w:sz w:val="16"/>
                <w:szCs w:val="16"/>
              </w:rPr>
            </w:pPr>
            <w:r w:rsidRPr="00422DDD">
              <w:rPr>
                <w:sz w:val="16"/>
                <w:szCs w:val="16"/>
              </w:rPr>
              <w:t>1-5</w:t>
            </w:r>
          </w:p>
        </w:tc>
        <w:tc>
          <w:tcPr>
            <w:tcW w:w="0" w:type="auto"/>
          </w:tcPr>
          <w:p w:rsidR="00777865" w:rsidRPr="00422DDD" w:rsidRDefault="008E1FBB" w:rsidP="001E6AB3">
            <w:pPr>
              <w:rPr>
                <w:sz w:val="16"/>
                <w:szCs w:val="16"/>
              </w:rPr>
            </w:pPr>
            <w:r w:rsidRPr="00422DDD">
              <w:rPr>
                <w:sz w:val="16"/>
                <w:szCs w:val="16"/>
              </w:rPr>
              <w:t xml:space="preserve">Jusqu’à </w:t>
            </w:r>
            <w:r w:rsidR="001E6AB3">
              <w:rPr>
                <w:sz w:val="16"/>
                <w:szCs w:val="16"/>
              </w:rPr>
              <w:t xml:space="preserve">30 </w:t>
            </w:r>
            <w:r w:rsidR="00777865" w:rsidRPr="00422DDD">
              <w:rPr>
                <w:sz w:val="16"/>
                <w:szCs w:val="16"/>
              </w:rPr>
              <w:t>minutes</w:t>
            </w:r>
          </w:p>
        </w:tc>
      </w:tr>
      <w:tr w:rsidR="00777865" w:rsidRPr="00422DDD">
        <w:tc>
          <w:tcPr>
            <w:tcW w:w="0" w:type="auto"/>
            <w:shd w:val="clear" w:color="auto" w:fill="D9D9D9"/>
          </w:tcPr>
          <w:p w:rsidR="00777865" w:rsidRPr="00422DDD" w:rsidRDefault="00777865">
            <w:pPr>
              <w:jc w:val="center"/>
              <w:rPr>
                <w:sz w:val="16"/>
                <w:szCs w:val="16"/>
              </w:rPr>
            </w:pPr>
            <w:r w:rsidRPr="00422DDD">
              <w:rPr>
                <w:sz w:val="16"/>
                <w:szCs w:val="16"/>
              </w:rPr>
              <w:t>6-10</w:t>
            </w:r>
          </w:p>
        </w:tc>
        <w:tc>
          <w:tcPr>
            <w:tcW w:w="0" w:type="auto"/>
            <w:shd w:val="clear" w:color="auto" w:fill="D9D9D9"/>
          </w:tcPr>
          <w:p w:rsidR="00777865" w:rsidRPr="00422DDD" w:rsidRDefault="008E1FBB" w:rsidP="001E6AB3">
            <w:pPr>
              <w:rPr>
                <w:sz w:val="16"/>
                <w:szCs w:val="16"/>
              </w:rPr>
            </w:pPr>
            <w:r w:rsidRPr="00422DDD">
              <w:rPr>
                <w:sz w:val="16"/>
                <w:szCs w:val="16"/>
              </w:rPr>
              <w:t xml:space="preserve">Jusqu’à </w:t>
            </w:r>
            <w:r w:rsidR="001E6AB3">
              <w:rPr>
                <w:sz w:val="16"/>
                <w:szCs w:val="16"/>
              </w:rPr>
              <w:t>60</w:t>
            </w:r>
            <w:r w:rsidR="00777865" w:rsidRPr="00422DDD">
              <w:rPr>
                <w:sz w:val="16"/>
                <w:szCs w:val="16"/>
              </w:rPr>
              <w:t xml:space="preserve"> minutes</w:t>
            </w:r>
          </w:p>
        </w:tc>
      </w:tr>
      <w:tr w:rsidR="00777865" w:rsidRPr="00422DDD">
        <w:tc>
          <w:tcPr>
            <w:tcW w:w="0" w:type="auto"/>
          </w:tcPr>
          <w:p w:rsidR="00777865" w:rsidRPr="00422DDD" w:rsidRDefault="00777865">
            <w:pPr>
              <w:jc w:val="center"/>
              <w:rPr>
                <w:sz w:val="16"/>
                <w:szCs w:val="16"/>
              </w:rPr>
            </w:pPr>
            <w:r w:rsidRPr="00422DDD">
              <w:rPr>
                <w:sz w:val="16"/>
                <w:szCs w:val="16"/>
              </w:rPr>
              <w:t>11-20</w:t>
            </w:r>
          </w:p>
        </w:tc>
        <w:tc>
          <w:tcPr>
            <w:tcW w:w="0" w:type="auto"/>
          </w:tcPr>
          <w:p w:rsidR="00777865" w:rsidRPr="00422DDD" w:rsidRDefault="008E1FBB">
            <w:pPr>
              <w:rPr>
                <w:sz w:val="16"/>
                <w:szCs w:val="16"/>
              </w:rPr>
            </w:pPr>
            <w:r w:rsidRPr="00422DDD">
              <w:rPr>
                <w:sz w:val="16"/>
                <w:szCs w:val="16"/>
              </w:rPr>
              <w:t xml:space="preserve">Jusqu’à </w:t>
            </w:r>
            <w:r w:rsidR="001E6AB3">
              <w:rPr>
                <w:sz w:val="16"/>
                <w:szCs w:val="16"/>
              </w:rPr>
              <w:t>1h30</w:t>
            </w:r>
            <w:r w:rsidR="00777865" w:rsidRPr="00422DDD">
              <w:rPr>
                <w:sz w:val="16"/>
                <w:szCs w:val="16"/>
              </w:rPr>
              <w:t xml:space="preserve"> heures</w:t>
            </w:r>
          </w:p>
        </w:tc>
      </w:tr>
      <w:tr w:rsidR="00777865" w:rsidRPr="00422DDD">
        <w:tc>
          <w:tcPr>
            <w:tcW w:w="0" w:type="auto"/>
            <w:shd w:val="clear" w:color="auto" w:fill="D9D9D9"/>
          </w:tcPr>
          <w:p w:rsidR="00777865" w:rsidRPr="00422DDD" w:rsidRDefault="00777865">
            <w:pPr>
              <w:jc w:val="center"/>
              <w:rPr>
                <w:sz w:val="16"/>
                <w:szCs w:val="16"/>
              </w:rPr>
            </w:pPr>
            <w:r w:rsidRPr="00422DDD">
              <w:rPr>
                <w:sz w:val="16"/>
                <w:szCs w:val="16"/>
              </w:rPr>
              <w:t>21-30</w:t>
            </w:r>
          </w:p>
        </w:tc>
        <w:tc>
          <w:tcPr>
            <w:tcW w:w="0" w:type="auto"/>
            <w:shd w:val="clear" w:color="auto" w:fill="D9D9D9"/>
          </w:tcPr>
          <w:p w:rsidR="00777865" w:rsidRPr="00422DDD" w:rsidRDefault="008E1FBB" w:rsidP="001E6AB3">
            <w:pPr>
              <w:rPr>
                <w:sz w:val="16"/>
                <w:szCs w:val="16"/>
              </w:rPr>
            </w:pPr>
            <w:r w:rsidRPr="00422DDD">
              <w:rPr>
                <w:sz w:val="16"/>
                <w:szCs w:val="16"/>
              </w:rPr>
              <w:t xml:space="preserve">Jusqu’à </w:t>
            </w:r>
            <w:r w:rsidR="001E6AB3">
              <w:rPr>
                <w:sz w:val="16"/>
                <w:szCs w:val="16"/>
              </w:rPr>
              <w:t>2</w:t>
            </w:r>
            <w:r w:rsidR="00777865" w:rsidRPr="00422DDD">
              <w:rPr>
                <w:sz w:val="16"/>
                <w:szCs w:val="16"/>
              </w:rPr>
              <w:t xml:space="preserve"> heures</w:t>
            </w:r>
          </w:p>
        </w:tc>
      </w:tr>
      <w:tr w:rsidR="00777865" w:rsidRPr="00422DDD">
        <w:tc>
          <w:tcPr>
            <w:tcW w:w="0" w:type="auto"/>
          </w:tcPr>
          <w:p w:rsidR="00777865" w:rsidRPr="00422DDD" w:rsidRDefault="00777865">
            <w:pPr>
              <w:jc w:val="center"/>
              <w:rPr>
                <w:sz w:val="16"/>
                <w:szCs w:val="16"/>
              </w:rPr>
            </w:pPr>
            <w:r w:rsidRPr="00422DDD">
              <w:rPr>
                <w:sz w:val="16"/>
                <w:szCs w:val="16"/>
              </w:rPr>
              <w:t>31-100</w:t>
            </w:r>
          </w:p>
        </w:tc>
        <w:tc>
          <w:tcPr>
            <w:tcW w:w="0" w:type="auto"/>
          </w:tcPr>
          <w:p w:rsidR="00777865" w:rsidRPr="00422DDD" w:rsidRDefault="00777865" w:rsidP="001E6AB3">
            <w:pPr>
              <w:rPr>
                <w:sz w:val="16"/>
                <w:szCs w:val="16"/>
              </w:rPr>
            </w:pPr>
            <w:r w:rsidRPr="00422DDD">
              <w:rPr>
                <w:sz w:val="16"/>
                <w:szCs w:val="16"/>
              </w:rPr>
              <w:t xml:space="preserve">Utilisez le combat simplifié, </w:t>
            </w:r>
            <w:r w:rsidR="001E6AB3">
              <w:rPr>
                <w:sz w:val="16"/>
                <w:szCs w:val="16"/>
              </w:rPr>
              <w:t xml:space="preserve">max 1 </w:t>
            </w:r>
            <w:r w:rsidRPr="00422DDD">
              <w:rPr>
                <w:sz w:val="16"/>
                <w:szCs w:val="16"/>
              </w:rPr>
              <w:t>heure</w:t>
            </w:r>
          </w:p>
        </w:tc>
      </w:tr>
      <w:tr w:rsidR="00777865" w:rsidRPr="00422DDD">
        <w:tc>
          <w:tcPr>
            <w:tcW w:w="0" w:type="auto"/>
            <w:shd w:val="clear" w:color="auto" w:fill="D9D9D9"/>
          </w:tcPr>
          <w:p w:rsidR="00777865" w:rsidRPr="00422DDD" w:rsidRDefault="00777865">
            <w:pPr>
              <w:jc w:val="center"/>
              <w:rPr>
                <w:sz w:val="16"/>
                <w:szCs w:val="16"/>
              </w:rPr>
            </w:pPr>
            <w:r w:rsidRPr="00422DDD">
              <w:rPr>
                <w:sz w:val="16"/>
                <w:szCs w:val="16"/>
              </w:rPr>
              <w:t>101+</w:t>
            </w:r>
          </w:p>
        </w:tc>
        <w:tc>
          <w:tcPr>
            <w:tcW w:w="0" w:type="auto"/>
            <w:shd w:val="clear" w:color="auto" w:fill="D9D9D9"/>
          </w:tcPr>
          <w:p w:rsidR="00777865" w:rsidRPr="00422DDD" w:rsidRDefault="00777865" w:rsidP="001E6AB3">
            <w:pPr>
              <w:rPr>
                <w:sz w:val="16"/>
                <w:szCs w:val="16"/>
              </w:rPr>
            </w:pPr>
            <w:r w:rsidRPr="00422DDD">
              <w:rPr>
                <w:sz w:val="16"/>
                <w:szCs w:val="16"/>
              </w:rPr>
              <w:t xml:space="preserve">Utilisez le combat de masse, </w:t>
            </w:r>
            <w:r w:rsidR="001E6AB3">
              <w:rPr>
                <w:sz w:val="16"/>
                <w:szCs w:val="16"/>
              </w:rPr>
              <w:t xml:space="preserve">max </w:t>
            </w:r>
            <w:r w:rsidR="004432BE" w:rsidRPr="00422DDD">
              <w:rPr>
                <w:sz w:val="16"/>
                <w:szCs w:val="16"/>
              </w:rPr>
              <w:t>2</w:t>
            </w:r>
            <w:r w:rsidRPr="00422DDD">
              <w:rPr>
                <w:sz w:val="16"/>
                <w:szCs w:val="16"/>
              </w:rPr>
              <w:t xml:space="preserve"> heure</w:t>
            </w:r>
            <w:r w:rsidR="004432BE" w:rsidRPr="00422DDD">
              <w:rPr>
                <w:sz w:val="16"/>
                <w:szCs w:val="16"/>
              </w:rPr>
              <w:t>s</w:t>
            </w:r>
          </w:p>
        </w:tc>
      </w:tr>
    </w:tbl>
    <w:p w:rsidR="001A4A26" w:rsidRPr="00422DDD" w:rsidRDefault="00AB25C7">
      <w:r w:rsidRPr="00422DDD">
        <w:rPr>
          <w:noProof/>
          <w:lang w:eastAsia="fr-BE"/>
        </w:rPr>
        <w:drawing>
          <wp:anchor distT="0" distB="0" distL="114300" distR="114300" simplePos="0" relativeHeight="251630080" behindDoc="1" locked="0" layoutInCell="1" allowOverlap="1" wp14:anchorId="78A4D753" wp14:editId="55A37A6E">
            <wp:simplePos x="0" y="0"/>
            <wp:positionH relativeFrom="column">
              <wp:posOffset>5912485</wp:posOffset>
            </wp:positionH>
            <wp:positionV relativeFrom="paragraph">
              <wp:posOffset>335280</wp:posOffset>
            </wp:positionV>
            <wp:extent cx="572770" cy="1154430"/>
            <wp:effectExtent l="0" t="0" r="0" b="7620"/>
            <wp:wrapTight wrapText="bothSides">
              <wp:wrapPolygon edited="0">
                <wp:start x="0" y="0"/>
                <wp:lineTo x="0" y="21386"/>
                <wp:lineTo x="20834" y="21386"/>
                <wp:lineTo x="20834" y="0"/>
                <wp:lineTo x="0" y="0"/>
              </wp:wrapPolygon>
            </wp:wrapTight>
            <wp:docPr id="87" name="Picture 87" descr="TN_MRL_05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N_MRL_051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 cy="11544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7865" w:rsidRPr="00422DDD">
        <w:t>Les blessures sont notées e</w:t>
      </w:r>
      <w:r w:rsidR="00EA2F9C" w:rsidRPr="00422DDD">
        <w:t xml:space="preserve">t leurs effets appliqués, </w:t>
      </w:r>
      <w:r w:rsidR="00FE7E46" w:rsidRPr="00422DDD">
        <w:t>l</w:t>
      </w:r>
      <w:r w:rsidR="00777865" w:rsidRPr="00422DDD">
        <w:t xml:space="preserve">es gains d’expertise et d’expérience </w:t>
      </w:r>
      <w:r w:rsidR="008E1FBB" w:rsidRPr="00422DDD">
        <w:t xml:space="preserve">sont cumulés </w:t>
      </w:r>
      <w:r w:rsidR="00EA2F9C" w:rsidRPr="00422DDD">
        <w:t>p</w:t>
      </w:r>
      <w:r w:rsidR="001A4A26" w:rsidRPr="00422DDD">
        <w:t>o</w:t>
      </w:r>
      <w:r w:rsidR="00EA2F9C" w:rsidRPr="00422DDD">
        <w:t>ur les Perso</w:t>
      </w:r>
      <w:r w:rsidR="00777865" w:rsidRPr="00422DDD">
        <w:t>.</w:t>
      </w:r>
      <w:r w:rsidR="001A4A26" w:rsidRPr="00422DDD">
        <w:t xml:space="preserve"> Les TC utilisés en combat sont </w:t>
      </w:r>
      <w:r w:rsidR="001A4A26" w:rsidRPr="00422DDD">
        <w:rPr>
          <w:b/>
        </w:rPr>
        <w:t>testés avec leurs modifications</w:t>
      </w:r>
      <w:r w:rsidR="001A4A26" w:rsidRPr="00422DDD">
        <w:t xml:space="preserve"> dues aux talents.</w:t>
      </w:r>
    </w:p>
    <w:p w:rsidR="00777865" w:rsidRPr="00422DDD" w:rsidRDefault="001630F8" w:rsidP="002A261A">
      <w:pPr>
        <w:pStyle w:val="Titre2"/>
      </w:pPr>
      <w:bookmarkStart w:id="4" w:name="_Toc208477748"/>
      <w:r w:rsidRPr="00422DDD">
        <w:t xml:space="preserve">1.3 </w:t>
      </w:r>
      <w:r w:rsidR="00777865" w:rsidRPr="00422DDD">
        <w:t>Segmentation du temps</w:t>
      </w:r>
      <w:bookmarkEnd w:id="4"/>
      <w:r w:rsidR="00777865" w:rsidRPr="00422DDD">
        <w:t> </w:t>
      </w:r>
    </w:p>
    <w:p w:rsidR="00777865" w:rsidRPr="00422DDD" w:rsidRDefault="00EA2F9C">
      <w:r w:rsidRPr="00422DDD">
        <w:t>Dans le jeu, l</w:t>
      </w:r>
      <w:r w:rsidR="00777865" w:rsidRPr="00422DDD">
        <w:t xml:space="preserve">e temps est segmenté de cinq manières différentes pour </w:t>
      </w:r>
      <w:r w:rsidRPr="00422DDD">
        <w:t>facilit</w:t>
      </w:r>
      <w:r w:rsidR="004432BE" w:rsidRPr="00422DDD">
        <w:t>er</w:t>
      </w:r>
      <w:r w:rsidRPr="00422DDD">
        <w:t xml:space="preserve"> sa</w:t>
      </w:r>
      <w:r w:rsidR="00777865" w:rsidRPr="00422DDD">
        <w:t xml:space="preserve"> gestion: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2329"/>
        <w:gridCol w:w="5497"/>
      </w:tblGrid>
      <w:tr w:rsidR="00777865" w:rsidRPr="00422DDD">
        <w:tc>
          <w:tcPr>
            <w:tcW w:w="0" w:type="auto"/>
          </w:tcPr>
          <w:p w:rsidR="00777865" w:rsidRPr="00422DDD" w:rsidRDefault="00777865">
            <w:pPr>
              <w:rPr>
                <w:b/>
                <w:sz w:val="16"/>
                <w:szCs w:val="16"/>
              </w:rPr>
            </w:pPr>
            <w:r w:rsidRPr="00422DDD">
              <w:rPr>
                <w:b/>
                <w:sz w:val="16"/>
                <w:szCs w:val="16"/>
              </w:rPr>
              <w:t xml:space="preserve">Segment </w:t>
            </w:r>
          </w:p>
        </w:tc>
        <w:tc>
          <w:tcPr>
            <w:tcW w:w="0" w:type="auto"/>
          </w:tcPr>
          <w:p w:rsidR="00777865" w:rsidRPr="00422DDD" w:rsidRDefault="00777865">
            <w:pPr>
              <w:rPr>
                <w:b/>
                <w:sz w:val="16"/>
                <w:szCs w:val="16"/>
              </w:rPr>
            </w:pPr>
            <w:r w:rsidRPr="00422DDD">
              <w:rPr>
                <w:b/>
                <w:sz w:val="16"/>
                <w:szCs w:val="16"/>
              </w:rPr>
              <w:t xml:space="preserve">Correspond à </w:t>
            </w:r>
          </w:p>
        </w:tc>
        <w:tc>
          <w:tcPr>
            <w:tcW w:w="0" w:type="auto"/>
          </w:tcPr>
          <w:p w:rsidR="00777865" w:rsidRPr="00422DDD" w:rsidRDefault="00777865">
            <w:pPr>
              <w:rPr>
                <w:b/>
                <w:sz w:val="16"/>
                <w:szCs w:val="16"/>
              </w:rPr>
            </w:pPr>
            <w:r w:rsidRPr="00422DDD">
              <w:rPr>
                <w:b/>
                <w:sz w:val="16"/>
                <w:szCs w:val="16"/>
              </w:rPr>
              <w:t>Utilisation</w:t>
            </w:r>
          </w:p>
        </w:tc>
      </w:tr>
      <w:tr w:rsidR="00777865" w:rsidRPr="00422DDD">
        <w:tc>
          <w:tcPr>
            <w:tcW w:w="0" w:type="auto"/>
          </w:tcPr>
          <w:p w:rsidR="00777865" w:rsidRPr="00422DDD" w:rsidRDefault="00777865">
            <w:pPr>
              <w:rPr>
                <w:sz w:val="16"/>
                <w:szCs w:val="16"/>
              </w:rPr>
            </w:pPr>
            <w:r w:rsidRPr="00422DDD">
              <w:rPr>
                <w:sz w:val="16"/>
                <w:szCs w:val="16"/>
              </w:rPr>
              <w:t>Phase</w:t>
            </w:r>
          </w:p>
        </w:tc>
        <w:tc>
          <w:tcPr>
            <w:tcW w:w="0" w:type="auto"/>
          </w:tcPr>
          <w:p w:rsidR="00777865" w:rsidRPr="00422DDD" w:rsidRDefault="00DF395F">
            <w:pPr>
              <w:rPr>
                <w:sz w:val="16"/>
                <w:szCs w:val="16"/>
              </w:rPr>
            </w:pPr>
            <w:r w:rsidRPr="00422DDD">
              <w:rPr>
                <w:sz w:val="16"/>
                <w:szCs w:val="16"/>
              </w:rPr>
              <w:t>5</w:t>
            </w:r>
            <w:r w:rsidR="00777865" w:rsidRPr="00422DDD">
              <w:rPr>
                <w:sz w:val="16"/>
                <w:szCs w:val="16"/>
              </w:rPr>
              <w:t xml:space="preserve"> secondes</w:t>
            </w:r>
          </w:p>
        </w:tc>
        <w:tc>
          <w:tcPr>
            <w:tcW w:w="0" w:type="auto"/>
          </w:tcPr>
          <w:p w:rsidR="00777865" w:rsidRPr="00422DDD" w:rsidRDefault="00EA2F9C" w:rsidP="00EA2F9C">
            <w:pPr>
              <w:rPr>
                <w:sz w:val="16"/>
                <w:szCs w:val="16"/>
              </w:rPr>
            </w:pPr>
            <w:r w:rsidRPr="00422DDD">
              <w:rPr>
                <w:b/>
                <w:sz w:val="16"/>
                <w:szCs w:val="16"/>
              </w:rPr>
              <w:t>Mode tactique</w:t>
            </w:r>
            <w:r w:rsidRPr="00422DDD">
              <w:rPr>
                <w:sz w:val="16"/>
                <w:szCs w:val="16"/>
              </w:rPr>
              <w:t>, e</w:t>
            </w:r>
            <w:r w:rsidR="00777865" w:rsidRPr="00422DDD">
              <w:rPr>
                <w:sz w:val="16"/>
                <w:szCs w:val="16"/>
              </w:rPr>
              <w:t>ssentiellement pour le combat et la magie</w:t>
            </w:r>
          </w:p>
        </w:tc>
      </w:tr>
      <w:tr w:rsidR="00777865" w:rsidRPr="00422DDD">
        <w:tc>
          <w:tcPr>
            <w:tcW w:w="0" w:type="auto"/>
            <w:shd w:val="clear" w:color="auto" w:fill="F3F3F3"/>
          </w:tcPr>
          <w:p w:rsidR="00777865" w:rsidRPr="00422DDD" w:rsidRDefault="00777865">
            <w:pPr>
              <w:rPr>
                <w:sz w:val="16"/>
                <w:szCs w:val="16"/>
              </w:rPr>
            </w:pPr>
            <w:r w:rsidRPr="00422DDD">
              <w:rPr>
                <w:sz w:val="16"/>
                <w:szCs w:val="16"/>
              </w:rPr>
              <w:t xml:space="preserve">Tour </w:t>
            </w:r>
          </w:p>
        </w:tc>
        <w:tc>
          <w:tcPr>
            <w:tcW w:w="0" w:type="auto"/>
            <w:shd w:val="clear" w:color="auto" w:fill="F3F3F3"/>
          </w:tcPr>
          <w:p w:rsidR="00777865" w:rsidRPr="00422DDD" w:rsidRDefault="00777865" w:rsidP="004432BE">
            <w:pPr>
              <w:rPr>
                <w:sz w:val="16"/>
                <w:szCs w:val="16"/>
              </w:rPr>
            </w:pPr>
            <w:r w:rsidRPr="00422DDD">
              <w:rPr>
                <w:sz w:val="16"/>
                <w:szCs w:val="16"/>
              </w:rPr>
              <w:t xml:space="preserve">4 phases </w:t>
            </w:r>
            <w:r w:rsidR="004432BE" w:rsidRPr="00422DDD">
              <w:rPr>
                <w:sz w:val="16"/>
                <w:szCs w:val="16"/>
              </w:rPr>
              <w:t>(</w:t>
            </w:r>
            <w:r w:rsidR="00DF395F" w:rsidRPr="00422DDD">
              <w:rPr>
                <w:sz w:val="16"/>
                <w:szCs w:val="16"/>
              </w:rPr>
              <w:t>20</w:t>
            </w:r>
            <w:r w:rsidRPr="00422DDD">
              <w:rPr>
                <w:sz w:val="16"/>
                <w:szCs w:val="16"/>
              </w:rPr>
              <w:t xml:space="preserve"> secondes</w:t>
            </w:r>
            <w:r w:rsidR="004432BE" w:rsidRPr="00422DDD">
              <w:rPr>
                <w:sz w:val="16"/>
                <w:szCs w:val="16"/>
              </w:rPr>
              <w:t>)</w:t>
            </w:r>
          </w:p>
        </w:tc>
        <w:tc>
          <w:tcPr>
            <w:tcW w:w="0" w:type="auto"/>
            <w:shd w:val="clear" w:color="auto" w:fill="F3F3F3"/>
          </w:tcPr>
          <w:p w:rsidR="00777865" w:rsidRPr="00422DDD" w:rsidRDefault="00EA2F9C" w:rsidP="00EA2F9C">
            <w:pPr>
              <w:rPr>
                <w:sz w:val="16"/>
                <w:szCs w:val="16"/>
              </w:rPr>
            </w:pPr>
            <w:r w:rsidRPr="00422DDD">
              <w:rPr>
                <w:b/>
                <w:sz w:val="16"/>
                <w:szCs w:val="16"/>
              </w:rPr>
              <w:t xml:space="preserve">Mode </w:t>
            </w:r>
            <w:r w:rsidR="00AB25C7" w:rsidRPr="00422DDD">
              <w:rPr>
                <w:b/>
                <w:sz w:val="16"/>
                <w:szCs w:val="16"/>
              </w:rPr>
              <w:t>tactique</w:t>
            </w:r>
            <w:r w:rsidR="00AB25C7" w:rsidRPr="00422DDD">
              <w:rPr>
                <w:sz w:val="16"/>
                <w:szCs w:val="16"/>
              </w:rPr>
              <w:t>,</w:t>
            </w:r>
            <w:r w:rsidRPr="00422DDD">
              <w:rPr>
                <w:sz w:val="16"/>
                <w:szCs w:val="16"/>
              </w:rPr>
              <w:t xml:space="preserve"> u</w:t>
            </w:r>
            <w:r w:rsidR="00777865" w:rsidRPr="00422DDD">
              <w:rPr>
                <w:sz w:val="16"/>
                <w:szCs w:val="16"/>
              </w:rPr>
              <w:t>tile pour le combat, la magie et la récupération</w:t>
            </w:r>
          </w:p>
        </w:tc>
      </w:tr>
      <w:tr w:rsidR="00777865" w:rsidRPr="00422DDD">
        <w:tc>
          <w:tcPr>
            <w:tcW w:w="0" w:type="auto"/>
            <w:shd w:val="clear" w:color="auto" w:fill="E0E0E0"/>
          </w:tcPr>
          <w:p w:rsidR="00777865" w:rsidRPr="00422DDD" w:rsidRDefault="00777865">
            <w:pPr>
              <w:rPr>
                <w:sz w:val="16"/>
                <w:szCs w:val="16"/>
              </w:rPr>
            </w:pPr>
            <w:r w:rsidRPr="00422DDD">
              <w:rPr>
                <w:sz w:val="16"/>
                <w:szCs w:val="16"/>
              </w:rPr>
              <w:t>Minute</w:t>
            </w:r>
          </w:p>
        </w:tc>
        <w:tc>
          <w:tcPr>
            <w:tcW w:w="0" w:type="auto"/>
            <w:shd w:val="clear" w:color="auto" w:fill="E0E0E0"/>
          </w:tcPr>
          <w:p w:rsidR="00777865" w:rsidRPr="00422DDD" w:rsidRDefault="00DF395F" w:rsidP="004432BE">
            <w:pPr>
              <w:rPr>
                <w:sz w:val="16"/>
                <w:szCs w:val="16"/>
              </w:rPr>
            </w:pPr>
            <w:r w:rsidRPr="00422DDD">
              <w:rPr>
                <w:sz w:val="16"/>
                <w:szCs w:val="16"/>
              </w:rPr>
              <w:t>3</w:t>
            </w:r>
            <w:r w:rsidR="00111333" w:rsidRPr="00422DDD">
              <w:rPr>
                <w:sz w:val="16"/>
                <w:szCs w:val="16"/>
              </w:rPr>
              <w:t xml:space="preserve"> tours </w:t>
            </w:r>
            <w:r w:rsidR="004432BE" w:rsidRPr="00422DDD">
              <w:rPr>
                <w:sz w:val="16"/>
                <w:szCs w:val="16"/>
              </w:rPr>
              <w:t>(</w:t>
            </w:r>
            <w:r w:rsidRPr="00422DDD">
              <w:rPr>
                <w:sz w:val="16"/>
                <w:szCs w:val="16"/>
              </w:rPr>
              <w:t xml:space="preserve">12 </w:t>
            </w:r>
            <w:r w:rsidR="00777865" w:rsidRPr="00422DDD">
              <w:rPr>
                <w:sz w:val="16"/>
                <w:szCs w:val="16"/>
              </w:rPr>
              <w:t>phases</w:t>
            </w:r>
            <w:r w:rsidR="004432BE" w:rsidRPr="00422DDD">
              <w:rPr>
                <w:sz w:val="16"/>
                <w:szCs w:val="16"/>
              </w:rPr>
              <w:t>)</w:t>
            </w:r>
          </w:p>
        </w:tc>
        <w:tc>
          <w:tcPr>
            <w:tcW w:w="0" w:type="auto"/>
            <w:shd w:val="clear" w:color="auto" w:fill="E0E0E0"/>
          </w:tcPr>
          <w:p w:rsidR="00777865" w:rsidRPr="00422DDD" w:rsidRDefault="00EA2F9C">
            <w:pPr>
              <w:rPr>
                <w:sz w:val="16"/>
                <w:szCs w:val="16"/>
              </w:rPr>
            </w:pPr>
            <w:r w:rsidRPr="00422DDD">
              <w:rPr>
                <w:b/>
                <w:sz w:val="16"/>
                <w:szCs w:val="16"/>
              </w:rPr>
              <w:t>Mode opérationnel</w:t>
            </w:r>
            <w:r w:rsidR="008E1FBB" w:rsidRPr="00422DDD">
              <w:rPr>
                <w:sz w:val="16"/>
                <w:szCs w:val="16"/>
              </w:rPr>
              <w:t xml:space="preserve"> entre les combats, utilisé</w:t>
            </w:r>
            <w:r w:rsidR="00777865" w:rsidRPr="00422DDD">
              <w:rPr>
                <w:sz w:val="16"/>
                <w:szCs w:val="16"/>
              </w:rPr>
              <w:t xml:space="preserve"> pour la magie</w:t>
            </w:r>
          </w:p>
        </w:tc>
      </w:tr>
      <w:tr w:rsidR="00777865" w:rsidRPr="00422DDD">
        <w:tc>
          <w:tcPr>
            <w:tcW w:w="0" w:type="auto"/>
            <w:shd w:val="clear" w:color="auto" w:fill="CCCCCC"/>
          </w:tcPr>
          <w:p w:rsidR="00777865" w:rsidRPr="00422DDD" w:rsidRDefault="00777865">
            <w:pPr>
              <w:rPr>
                <w:sz w:val="16"/>
                <w:szCs w:val="16"/>
              </w:rPr>
            </w:pPr>
            <w:r w:rsidRPr="00422DDD">
              <w:rPr>
                <w:sz w:val="16"/>
                <w:szCs w:val="16"/>
              </w:rPr>
              <w:t xml:space="preserve">Heure </w:t>
            </w:r>
          </w:p>
        </w:tc>
        <w:tc>
          <w:tcPr>
            <w:tcW w:w="0" w:type="auto"/>
            <w:shd w:val="clear" w:color="auto" w:fill="CCCCCC"/>
          </w:tcPr>
          <w:p w:rsidR="00777865" w:rsidRPr="00422DDD" w:rsidRDefault="00111333" w:rsidP="004432BE">
            <w:pPr>
              <w:rPr>
                <w:sz w:val="16"/>
                <w:szCs w:val="16"/>
              </w:rPr>
            </w:pPr>
            <w:r w:rsidRPr="00422DDD">
              <w:rPr>
                <w:sz w:val="16"/>
                <w:szCs w:val="16"/>
              </w:rPr>
              <w:t>60</w:t>
            </w:r>
            <w:r w:rsidR="00777865" w:rsidRPr="00422DDD">
              <w:rPr>
                <w:sz w:val="16"/>
                <w:szCs w:val="16"/>
              </w:rPr>
              <w:t xml:space="preserve"> minutes </w:t>
            </w:r>
            <w:r w:rsidR="004432BE" w:rsidRPr="00422DDD">
              <w:rPr>
                <w:sz w:val="16"/>
                <w:szCs w:val="16"/>
              </w:rPr>
              <w:t>(</w:t>
            </w:r>
            <w:r w:rsidR="00DF395F" w:rsidRPr="00422DDD">
              <w:rPr>
                <w:sz w:val="16"/>
                <w:szCs w:val="16"/>
              </w:rPr>
              <w:t>180</w:t>
            </w:r>
            <w:r w:rsidR="00777865" w:rsidRPr="00422DDD">
              <w:rPr>
                <w:sz w:val="16"/>
                <w:szCs w:val="16"/>
              </w:rPr>
              <w:t xml:space="preserve"> tours</w:t>
            </w:r>
            <w:r w:rsidR="004432BE" w:rsidRPr="00422DDD">
              <w:rPr>
                <w:sz w:val="16"/>
                <w:szCs w:val="16"/>
              </w:rPr>
              <w:t>)</w:t>
            </w:r>
          </w:p>
        </w:tc>
        <w:tc>
          <w:tcPr>
            <w:tcW w:w="0" w:type="auto"/>
            <w:shd w:val="clear" w:color="auto" w:fill="CCCCCC"/>
          </w:tcPr>
          <w:p w:rsidR="00777865" w:rsidRPr="00422DDD" w:rsidRDefault="00777865">
            <w:pPr>
              <w:rPr>
                <w:sz w:val="16"/>
                <w:szCs w:val="16"/>
              </w:rPr>
            </w:pPr>
            <w:r w:rsidRPr="00422DDD">
              <w:rPr>
                <w:sz w:val="16"/>
                <w:szCs w:val="16"/>
              </w:rPr>
              <w:t>Mesure naturelle pour les talents et la récupération</w:t>
            </w:r>
          </w:p>
        </w:tc>
      </w:tr>
      <w:tr w:rsidR="00777865" w:rsidRPr="00422DDD">
        <w:tc>
          <w:tcPr>
            <w:tcW w:w="0" w:type="auto"/>
            <w:shd w:val="clear" w:color="auto" w:fill="B3B3B3"/>
          </w:tcPr>
          <w:p w:rsidR="00777865" w:rsidRPr="00422DDD" w:rsidRDefault="00777865">
            <w:pPr>
              <w:rPr>
                <w:sz w:val="16"/>
                <w:szCs w:val="16"/>
              </w:rPr>
            </w:pPr>
            <w:r w:rsidRPr="00422DDD">
              <w:rPr>
                <w:sz w:val="16"/>
                <w:szCs w:val="16"/>
              </w:rPr>
              <w:t xml:space="preserve">Journée </w:t>
            </w:r>
          </w:p>
        </w:tc>
        <w:tc>
          <w:tcPr>
            <w:tcW w:w="0" w:type="auto"/>
            <w:shd w:val="clear" w:color="auto" w:fill="B3B3B3"/>
          </w:tcPr>
          <w:p w:rsidR="00777865" w:rsidRPr="00422DDD" w:rsidRDefault="00777865" w:rsidP="004432BE">
            <w:pPr>
              <w:rPr>
                <w:sz w:val="16"/>
                <w:szCs w:val="16"/>
              </w:rPr>
            </w:pPr>
            <w:r w:rsidRPr="00422DDD">
              <w:rPr>
                <w:sz w:val="16"/>
                <w:szCs w:val="16"/>
              </w:rPr>
              <w:t xml:space="preserve">24 heures </w:t>
            </w:r>
            <w:r w:rsidR="004432BE" w:rsidRPr="00422DDD">
              <w:rPr>
                <w:sz w:val="16"/>
                <w:szCs w:val="16"/>
              </w:rPr>
              <w:t>(</w:t>
            </w:r>
            <w:r w:rsidRPr="00422DDD">
              <w:rPr>
                <w:sz w:val="16"/>
                <w:szCs w:val="16"/>
              </w:rPr>
              <w:t>1440 minutes</w:t>
            </w:r>
            <w:r w:rsidR="004432BE" w:rsidRPr="00422DDD">
              <w:rPr>
                <w:sz w:val="16"/>
                <w:szCs w:val="16"/>
              </w:rPr>
              <w:t>)</w:t>
            </w:r>
          </w:p>
        </w:tc>
        <w:tc>
          <w:tcPr>
            <w:tcW w:w="0" w:type="auto"/>
            <w:shd w:val="clear" w:color="auto" w:fill="B3B3B3"/>
          </w:tcPr>
          <w:p w:rsidR="00777865" w:rsidRPr="00422DDD" w:rsidRDefault="00777865">
            <w:pPr>
              <w:rPr>
                <w:sz w:val="16"/>
                <w:szCs w:val="16"/>
              </w:rPr>
            </w:pPr>
            <w:r w:rsidRPr="00422DDD">
              <w:rPr>
                <w:sz w:val="16"/>
                <w:szCs w:val="16"/>
              </w:rPr>
              <w:t>Unité de temps pour les sorts et les récupérations</w:t>
            </w:r>
          </w:p>
        </w:tc>
      </w:tr>
    </w:tbl>
    <w:p w:rsidR="00777865" w:rsidRPr="00422DDD" w:rsidRDefault="00EA2F9C">
      <w:r w:rsidRPr="00422DDD">
        <w:t>Le</w:t>
      </w:r>
      <w:r w:rsidR="00777865" w:rsidRPr="00422DDD">
        <w:t xml:space="preserve"> MdJ g</w:t>
      </w:r>
      <w:r w:rsidRPr="00422DDD">
        <w:t>è</w:t>
      </w:r>
      <w:r w:rsidR="00777865" w:rsidRPr="00422DDD">
        <w:t>re le passage du temps</w:t>
      </w:r>
      <w:r w:rsidRPr="00422DDD">
        <w:t xml:space="preserve"> et le décrit aux J</w:t>
      </w:r>
      <w:r w:rsidR="00777865" w:rsidRPr="00422DDD">
        <w:t>.</w:t>
      </w:r>
    </w:p>
    <w:p w:rsidR="00777865" w:rsidRPr="00422DDD" w:rsidRDefault="001630F8" w:rsidP="002A261A">
      <w:pPr>
        <w:pStyle w:val="Titre2"/>
      </w:pPr>
      <w:bookmarkStart w:id="5" w:name="_Toc208477749"/>
      <w:r w:rsidRPr="00422DDD">
        <w:t xml:space="preserve">1.4 </w:t>
      </w:r>
      <w:r w:rsidR="00777865" w:rsidRPr="00422DDD">
        <w:t>Valeur Offensive (VO)</w:t>
      </w:r>
      <w:r w:rsidR="00CB10A4" w:rsidRPr="00422DDD">
        <w:t xml:space="preserve"> et Défensive (VD)</w:t>
      </w:r>
      <w:bookmarkEnd w:id="5"/>
    </w:p>
    <w:p w:rsidR="008E1FBB" w:rsidRPr="00422DDD" w:rsidRDefault="00777865">
      <w:r w:rsidRPr="00422DDD">
        <w:t>La VO est un nombre qui varie de -100 à +100</w:t>
      </w:r>
      <w:r w:rsidR="00FE7E46" w:rsidRPr="00422DDD">
        <w:t xml:space="preserve">, </w:t>
      </w:r>
      <w:r w:rsidR="008E1FBB" w:rsidRPr="00422DDD">
        <w:t xml:space="preserve">qui </w:t>
      </w:r>
      <w:r w:rsidRPr="00422DDD">
        <w:t>indique la puissance offensive d’un être. Plus haute elle est</w:t>
      </w:r>
      <w:r w:rsidR="00CB10A4" w:rsidRPr="00422DDD">
        <w:t>,</w:t>
      </w:r>
      <w:r w:rsidRPr="00422DDD">
        <w:t xml:space="preserve"> plus grand</w:t>
      </w:r>
      <w:r w:rsidR="00CB10A4" w:rsidRPr="00422DDD">
        <w:t xml:space="preserve">es sont </w:t>
      </w:r>
      <w:r w:rsidRPr="00422DDD">
        <w:t xml:space="preserve">ses chances </w:t>
      </w:r>
      <w:r w:rsidR="008E1FBB" w:rsidRPr="00422DDD">
        <w:t xml:space="preserve">d’atteindre </w:t>
      </w:r>
      <w:r w:rsidR="00111333" w:rsidRPr="00422DDD">
        <w:t>un</w:t>
      </w:r>
      <w:r w:rsidR="008E1FBB" w:rsidRPr="00422DDD">
        <w:t>e</w:t>
      </w:r>
      <w:r w:rsidR="00111333" w:rsidRPr="00422DDD">
        <w:t xml:space="preserve"> </w:t>
      </w:r>
      <w:r w:rsidR="008E1FBB" w:rsidRPr="00422DDD">
        <w:t xml:space="preserve">cible </w:t>
      </w:r>
      <w:r w:rsidRPr="00422DDD">
        <w:t xml:space="preserve">en combat. </w:t>
      </w:r>
      <w:r w:rsidR="008E1FBB" w:rsidRPr="00422DDD">
        <w:t xml:space="preserve">Elle </w:t>
      </w:r>
      <w:r w:rsidRPr="00422DDD">
        <w:t xml:space="preserve">varie selon les armes employées, les talents, la situation tactique et les différents bonus/malus. La VD est un nombre qui varie de -100 à +100 et qui indique la </w:t>
      </w:r>
      <w:r w:rsidR="005911AD" w:rsidRPr="00422DDD">
        <w:t>capacité</w:t>
      </w:r>
      <w:r w:rsidRPr="00422DDD">
        <w:t xml:space="preserve"> défensive d’un être. Plus haute elle est plus </w:t>
      </w:r>
      <w:r w:rsidR="0048255F">
        <w:t>hautes</w:t>
      </w:r>
      <w:r w:rsidR="00CB10A4" w:rsidRPr="00422DDD">
        <w:t xml:space="preserve"> sont les chances de </w:t>
      </w:r>
      <w:r w:rsidRPr="00422DDD">
        <w:t xml:space="preserve">parer </w:t>
      </w:r>
      <w:r w:rsidR="00CB10A4" w:rsidRPr="00422DDD">
        <w:t>d</w:t>
      </w:r>
      <w:r w:rsidRPr="00422DDD">
        <w:t xml:space="preserve">es </w:t>
      </w:r>
      <w:r w:rsidR="00CB10A4" w:rsidRPr="00422DDD">
        <w:t>attaques</w:t>
      </w:r>
      <w:r w:rsidR="005911AD" w:rsidRPr="00422DDD">
        <w:t xml:space="preserve">, elle </w:t>
      </w:r>
      <w:r w:rsidRPr="00422DDD">
        <w:t xml:space="preserve">varie </w:t>
      </w:r>
      <w:r w:rsidR="00FC2355" w:rsidRPr="00422DDD">
        <w:t>comme la VO</w:t>
      </w:r>
      <w:r w:rsidRPr="00422DDD">
        <w:t xml:space="preserve">. </w:t>
      </w:r>
      <w:r w:rsidR="00FC2355" w:rsidRPr="00422DDD">
        <w:t xml:space="preserve"> La </w:t>
      </w:r>
      <w:r w:rsidR="008E1FBB" w:rsidRPr="00422DDD">
        <w:rPr>
          <w:b/>
        </w:rPr>
        <w:t>valeur d’attaque</w:t>
      </w:r>
      <w:r w:rsidR="008E1FBB" w:rsidRPr="00422DDD">
        <w:t xml:space="preserve"> </w:t>
      </w:r>
      <w:r w:rsidR="005911AD" w:rsidRPr="00422DDD">
        <w:t xml:space="preserve">d’un attaquant sur une cible  = </w:t>
      </w:r>
      <w:r w:rsidR="00FC2355" w:rsidRPr="00422DDD">
        <w:t>VO</w:t>
      </w:r>
      <w:r w:rsidR="005911AD" w:rsidRPr="00422DDD">
        <w:t>(attaquant)</w:t>
      </w:r>
      <w:r w:rsidR="00FC2355" w:rsidRPr="00422DDD">
        <w:t>-VD</w:t>
      </w:r>
      <w:r w:rsidR="005911AD" w:rsidRPr="00422DDD">
        <w:t>(cible)</w:t>
      </w:r>
      <w:r w:rsidR="00FC2355" w:rsidRPr="00422DDD">
        <w:t xml:space="preserve"> et est </w:t>
      </w:r>
      <w:r w:rsidR="008E1FBB" w:rsidRPr="00422DDD">
        <w:t xml:space="preserve">utilisée dans la </w:t>
      </w:r>
      <w:r w:rsidR="005911AD" w:rsidRPr="00422DDD">
        <w:rPr>
          <w:i/>
        </w:rPr>
        <w:fldChar w:fldCharType="begin"/>
      </w:r>
      <w:r w:rsidR="005911AD" w:rsidRPr="00422DDD">
        <w:rPr>
          <w:i/>
        </w:rPr>
        <w:instrText xml:space="preserve"> REF _Ref408411482 \h  \* MERGEFORMAT </w:instrText>
      </w:r>
      <w:r w:rsidR="005911AD" w:rsidRPr="00422DDD">
        <w:rPr>
          <w:i/>
        </w:rPr>
      </w:r>
      <w:r w:rsidR="005911AD" w:rsidRPr="00422DDD">
        <w:rPr>
          <w:i/>
        </w:rPr>
        <w:fldChar w:fldCharType="separate"/>
      </w:r>
      <w:r w:rsidR="00DD1A28" w:rsidRPr="00DD1A28">
        <w:rPr>
          <w:i/>
        </w:rPr>
        <w:t>4.7 Table de combat</w:t>
      </w:r>
      <w:r w:rsidR="005911AD" w:rsidRPr="00422DDD">
        <w:rPr>
          <w:i/>
        </w:rPr>
        <w:fldChar w:fldCharType="end"/>
      </w:r>
      <w:r w:rsidR="005911AD" w:rsidRPr="00422DDD">
        <w:rPr>
          <w:i/>
        </w:rPr>
        <w:t xml:space="preserve">, </w:t>
      </w:r>
      <w:r w:rsidR="00FC2355" w:rsidRPr="00422DDD">
        <w:lastRenderedPageBreak/>
        <w:t>entre autres</w:t>
      </w:r>
      <w:r w:rsidR="008E1FBB" w:rsidRPr="00422DDD">
        <w:t>.</w:t>
      </w:r>
    </w:p>
    <w:p w:rsidR="00CB10A4" w:rsidRPr="00422DDD" w:rsidRDefault="00CB10A4" w:rsidP="00CB10A4">
      <w:r w:rsidRPr="00422DDD">
        <w:t xml:space="preserve">Les Perso ont </w:t>
      </w:r>
      <w:r w:rsidR="005911AD" w:rsidRPr="00422DDD">
        <w:t>des</w:t>
      </w:r>
      <w:r w:rsidRPr="00422DDD">
        <w:t xml:space="preserve"> </w:t>
      </w:r>
      <w:r w:rsidRPr="00422DDD">
        <w:rPr>
          <w:b/>
        </w:rPr>
        <w:t>VO/VD neutre</w:t>
      </w:r>
      <w:r w:rsidRPr="00422DDD">
        <w:t xml:space="preserve"> </w:t>
      </w:r>
      <w:r w:rsidR="005911AD" w:rsidRPr="00422DDD">
        <w:t xml:space="preserve">(ou </w:t>
      </w:r>
      <w:r w:rsidR="005911AD" w:rsidRPr="00422DDD">
        <w:rPr>
          <w:i/>
        </w:rPr>
        <w:t>de base</w:t>
      </w:r>
      <w:r w:rsidR="005911AD" w:rsidRPr="00422DDD">
        <w:t xml:space="preserve">) </w:t>
      </w:r>
      <w:r w:rsidRPr="00422DDD">
        <w:t>indiquée sur la feuille de Personnage. Elle</w:t>
      </w:r>
      <w:r w:rsidR="0088068B" w:rsidRPr="00422DDD">
        <w:t>s</w:t>
      </w:r>
      <w:r w:rsidRPr="00422DDD">
        <w:t xml:space="preserve"> ser</w:t>
      </w:r>
      <w:r w:rsidR="0088068B" w:rsidRPr="00422DDD">
        <w:t>ven</w:t>
      </w:r>
      <w:r w:rsidRPr="00422DDD">
        <w:t>t à calculer les VO</w:t>
      </w:r>
      <w:r w:rsidR="0088068B" w:rsidRPr="00422DDD">
        <w:t>/VD</w:t>
      </w:r>
      <w:r w:rsidRPr="00422DDD">
        <w:t xml:space="preserve"> </w:t>
      </w:r>
      <w:r w:rsidR="005911AD" w:rsidRPr="00422DDD">
        <w:t xml:space="preserve">finales </w:t>
      </w:r>
      <w:r w:rsidRPr="00422DDD">
        <w:t xml:space="preserve">pour chaque </w:t>
      </w:r>
      <w:r w:rsidR="005911AD" w:rsidRPr="00422DDD">
        <w:t>situation</w:t>
      </w:r>
      <w:r w:rsidRPr="00422DDD">
        <w:t xml:space="preserve">. Ces valeurs doivent être recalculées régulièrement lorsque le Perso gagne de l’expérience (NEC et NE dans les </w:t>
      </w:r>
      <w:r w:rsidR="005911AD" w:rsidRPr="00422DDD">
        <w:t>TC/TG</w:t>
      </w:r>
      <w:r w:rsidRPr="00422DDD">
        <w:t>).</w:t>
      </w:r>
    </w:p>
    <w:p w:rsidR="00777865" w:rsidRPr="00422DDD" w:rsidRDefault="0088068B" w:rsidP="002A261A">
      <w:pPr>
        <w:pStyle w:val="Titre2"/>
      </w:pPr>
      <w:bookmarkStart w:id="6" w:name="_Toc208477750"/>
      <w:r w:rsidRPr="00422DDD">
        <w:t>1.5</w:t>
      </w:r>
      <w:r w:rsidR="001630F8" w:rsidRPr="00422DDD">
        <w:t xml:space="preserve"> </w:t>
      </w:r>
      <w:r w:rsidRPr="00422DDD">
        <w:t xml:space="preserve">Bonus et </w:t>
      </w:r>
      <w:r w:rsidR="00777865" w:rsidRPr="00422DDD">
        <w:t>Malus</w:t>
      </w:r>
      <w:bookmarkEnd w:id="6"/>
      <w:r w:rsidR="00777865" w:rsidRPr="00422DDD">
        <w:t xml:space="preserve">  </w:t>
      </w:r>
    </w:p>
    <w:p w:rsidR="005911AD" w:rsidRPr="00422DDD" w:rsidRDefault="00777865">
      <w:pPr>
        <w:rPr>
          <w:u w:val="single"/>
        </w:rPr>
      </w:pPr>
      <w:r w:rsidRPr="00422DDD">
        <w:t>Le jeu utilise de</w:t>
      </w:r>
      <w:r w:rsidR="0088068B" w:rsidRPr="00422DDD">
        <w:t>s</w:t>
      </w:r>
      <w:r w:rsidRPr="00422DDD">
        <w:t xml:space="preserve"> modificateurs </w:t>
      </w:r>
      <w:r w:rsidR="0088068B" w:rsidRPr="00422DDD">
        <w:t>issus d</w:t>
      </w:r>
      <w:r w:rsidRPr="00422DDD">
        <w:t xml:space="preserve">es maladies, </w:t>
      </w:r>
      <w:r w:rsidR="0088068B" w:rsidRPr="00422DDD">
        <w:t xml:space="preserve">de </w:t>
      </w:r>
      <w:r w:rsidRPr="00422DDD">
        <w:t xml:space="preserve">la fatigue, </w:t>
      </w:r>
      <w:r w:rsidR="0088068B" w:rsidRPr="00422DDD">
        <w:t xml:space="preserve">de </w:t>
      </w:r>
      <w:r w:rsidRPr="00422DDD">
        <w:t xml:space="preserve">l’essoufflement, </w:t>
      </w:r>
      <w:r w:rsidR="0088068B" w:rsidRPr="00422DDD">
        <w:t>d</w:t>
      </w:r>
      <w:r w:rsidRPr="00422DDD">
        <w:t xml:space="preserve">es blessures, </w:t>
      </w:r>
      <w:r w:rsidR="0088068B" w:rsidRPr="00422DDD">
        <w:t xml:space="preserve">de </w:t>
      </w:r>
      <w:r w:rsidRPr="00422DDD">
        <w:t>la magie et</w:t>
      </w:r>
      <w:r w:rsidR="0028325A" w:rsidRPr="00422DDD">
        <w:t>c</w:t>
      </w:r>
      <w:r w:rsidRPr="00422DDD">
        <w:t xml:space="preserve">. Ils génèrent des </w:t>
      </w:r>
      <w:r w:rsidRPr="00422DDD">
        <w:rPr>
          <w:b/>
        </w:rPr>
        <w:t>bonus</w:t>
      </w:r>
      <w:r w:rsidRPr="00422DDD">
        <w:t xml:space="preserve"> </w:t>
      </w:r>
      <w:r w:rsidR="0088068B" w:rsidRPr="00422DDD">
        <w:t xml:space="preserve">lorsqu’ils sont positifs </w:t>
      </w:r>
      <w:r w:rsidRPr="00422DDD">
        <w:t xml:space="preserve">et des </w:t>
      </w:r>
      <w:r w:rsidRPr="00422DDD">
        <w:rPr>
          <w:b/>
        </w:rPr>
        <w:t>malus</w:t>
      </w:r>
      <w:r w:rsidRPr="00422DDD">
        <w:t xml:space="preserve"> </w:t>
      </w:r>
      <w:r w:rsidR="0088068B" w:rsidRPr="00422DDD">
        <w:t>lorsqu’il</w:t>
      </w:r>
      <w:r w:rsidR="00A85A42" w:rsidRPr="00422DDD">
        <w:t xml:space="preserve">s </w:t>
      </w:r>
      <w:r w:rsidR="0088068B" w:rsidRPr="00422DDD">
        <w:t>sont négatifs.</w:t>
      </w:r>
      <w:r w:rsidR="0028325A" w:rsidRPr="00422DDD">
        <w:t xml:space="preserve"> La différence entre tous les bonus et tous les malus va de </w:t>
      </w:r>
      <w:r w:rsidR="005911AD" w:rsidRPr="00422DDD">
        <w:t>-10</w:t>
      </w:r>
      <w:r w:rsidR="00372325" w:rsidRPr="00422DDD">
        <w:t xml:space="preserve">0 </w:t>
      </w:r>
      <w:r w:rsidR="0028325A" w:rsidRPr="00422DDD">
        <w:t xml:space="preserve">(min) à </w:t>
      </w:r>
      <w:r w:rsidR="005911AD" w:rsidRPr="00422DDD">
        <w:t>+10</w:t>
      </w:r>
      <w:r w:rsidR="00372325" w:rsidRPr="00422DDD">
        <w:t>0</w:t>
      </w:r>
      <w:r w:rsidR="0028325A" w:rsidRPr="00422DDD">
        <w:t xml:space="preserve"> (max), c’est </w:t>
      </w:r>
      <w:r w:rsidRPr="00422DDD">
        <w:t>un bonus</w:t>
      </w:r>
      <w:r w:rsidR="0028325A" w:rsidRPr="00422DDD">
        <w:t>/malus</w:t>
      </w:r>
      <w:r w:rsidRPr="00422DDD">
        <w:t xml:space="preserve"> </w:t>
      </w:r>
      <w:r w:rsidRPr="00422DDD">
        <w:rPr>
          <w:b/>
        </w:rPr>
        <w:t>unique</w:t>
      </w:r>
      <w:r w:rsidRPr="00422DDD">
        <w:t xml:space="preserve"> qui </w:t>
      </w:r>
      <w:r w:rsidR="0028325A" w:rsidRPr="00422DDD">
        <w:t>modifie</w:t>
      </w:r>
      <w:r w:rsidRPr="00422DDD">
        <w:t xml:space="preserve"> l</w:t>
      </w:r>
      <w:r w:rsidR="0028325A" w:rsidRPr="00422DDD">
        <w:t xml:space="preserve">es </w:t>
      </w:r>
      <w:r w:rsidRPr="00422DDD">
        <w:rPr>
          <w:b/>
        </w:rPr>
        <w:t>CR</w:t>
      </w:r>
      <w:r w:rsidRPr="00422DDD">
        <w:t xml:space="preserve"> d</w:t>
      </w:r>
      <w:r w:rsidR="0028325A" w:rsidRPr="00422DDD">
        <w:t xml:space="preserve">e tous les </w:t>
      </w:r>
      <w:r w:rsidRPr="00422DDD">
        <w:t>test</w:t>
      </w:r>
      <w:r w:rsidR="0028325A" w:rsidRPr="00422DDD">
        <w:t>s</w:t>
      </w:r>
      <w:r w:rsidR="005911AD" w:rsidRPr="00422DDD">
        <w:t xml:space="preserve"> et les VO/VD également</w:t>
      </w:r>
      <w:r w:rsidRPr="00422DDD">
        <w:t xml:space="preserve">. </w:t>
      </w:r>
      <w:r w:rsidR="0088068B" w:rsidRPr="00422DDD">
        <w:t xml:space="preserve">Ne </w:t>
      </w:r>
      <w:r w:rsidRPr="00422DDD">
        <w:t>modifie</w:t>
      </w:r>
      <w:r w:rsidR="0088068B" w:rsidRPr="00422DDD">
        <w:t>z</w:t>
      </w:r>
      <w:r w:rsidRPr="00422DDD">
        <w:t xml:space="preserve"> le </w:t>
      </w:r>
      <w:r w:rsidR="0088068B" w:rsidRPr="00422DDD">
        <w:t xml:space="preserve">dé </w:t>
      </w:r>
      <w:r w:rsidRPr="00422DDD">
        <w:t xml:space="preserve">lancé </w:t>
      </w:r>
      <w:r w:rsidR="0088068B" w:rsidRPr="00422DDD">
        <w:t xml:space="preserve">que </w:t>
      </w:r>
      <w:r w:rsidRPr="00422DDD">
        <w:t xml:space="preserve">lorsque les règles le demandent. </w:t>
      </w:r>
    </w:p>
    <w:p w:rsidR="00777865" w:rsidRPr="00422DDD" w:rsidRDefault="005911AD">
      <w:r w:rsidRPr="00422DDD">
        <w:rPr>
          <w:u w:val="single"/>
        </w:rPr>
        <w:t>Rappel</w:t>
      </w:r>
      <w:r w:rsidRPr="00422DDD">
        <w:t> : s</w:t>
      </w:r>
      <w:r w:rsidR="00777865" w:rsidRPr="00422DDD">
        <w:t xml:space="preserve">i la CR </w:t>
      </w:r>
      <w:r w:rsidR="0048255F">
        <w:t xml:space="preserve">finale &lt;0, </w:t>
      </w:r>
      <w:r w:rsidR="00777865" w:rsidRPr="00422DDD">
        <w:t xml:space="preserve">le test est un </w:t>
      </w:r>
      <w:r w:rsidR="0088068B" w:rsidRPr="00422DDD">
        <w:t>échec</w:t>
      </w:r>
      <w:r w:rsidR="00A85A42" w:rsidRPr="00422DDD">
        <w:t xml:space="preserve"> </w:t>
      </w:r>
      <w:r w:rsidRPr="00422DDD">
        <w:t xml:space="preserve">normal </w:t>
      </w:r>
      <w:r w:rsidR="0088068B" w:rsidRPr="00422DDD">
        <w:t>(</w:t>
      </w:r>
      <w:r w:rsidR="00777865" w:rsidRPr="00422DDD">
        <w:t>tEN</w:t>
      </w:r>
      <w:r w:rsidR="0088068B" w:rsidRPr="00422DDD">
        <w:t>)</w:t>
      </w:r>
      <w:r w:rsidR="00777865" w:rsidRPr="00422DDD">
        <w:t xml:space="preserve"> automatique. Si </w:t>
      </w:r>
      <w:r w:rsidRPr="00422DDD">
        <w:t xml:space="preserve">la </w:t>
      </w:r>
      <w:r w:rsidR="00777865" w:rsidRPr="00422DDD">
        <w:t>CR</w:t>
      </w:r>
      <w:r w:rsidR="0028325A" w:rsidRPr="00422DDD">
        <w:t>&gt;</w:t>
      </w:r>
      <w:r w:rsidR="00777865" w:rsidRPr="00422DDD">
        <w:t>100 vous pouvez considérer que le résultat est un</w:t>
      </w:r>
      <w:r w:rsidR="0088068B" w:rsidRPr="00422DDD">
        <w:t>e réussite</w:t>
      </w:r>
      <w:r w:rsidR="0028325A" w:rsidRPr="00422DDD">
        <w:t xml:space="preserve"> </w:t>
      </w:r>
      <w:r w:rsidR="0088068B" w:rsidRPr="00422DDD">
        <w:t>(</w:t>
      </w:r>
      <w:r w:rsidR="00777865" w:rsidRPr="00422DDD">
        <w:t>tRN</w:t>
      </w:r>
      <w:r w:rsidR="0088068B" w:rsidRPr="00422DDD">
        <w:t>)</w:t>
      </w:r>
      <w:r w:rsidR="00777865" w:rsidRPr="00422DDD">
        <w:t xml:space="preserve"> automatique ou bien lancer le dé, au choix du MdJ.</w:t>
      </w:r>
      <w:r w:rsidR="00D765DD" w:rsidRPr="00422DDD">
        <w:t xml:space="preserve"> </w:t>
      </w:r>
      <w:r w:rsidR="00777865" w:rsidRPr="00422DDD">
        <w:t>Des détails sur les modificateurs possibles sont donnés au fur et à mesure des règles.</w:t>
      </w:r>
    </w:p>
    <w:p w:rsidR="00777865" w:rsidRPr="00422DDD" w:rsidRDefault="00C46883" w:rsidP="002A261A">
      <w:pPr>
        <w:pStyle w:val="Titre2"/>
      </w:pPr>
      <w:bookmarkStart w:id="7" w:name="_Ref405444144"/>
      <w:bookmarkStart w:id="8" w:name="_Toc208477751"/>
      <w:r w:rsidRPr="00422DDD">
        <w:rPr>
          <w:noProof/>
          <w:lang w:eastAsia="fr-BE"/>
        </w:rPr>
        <w:drawing>
          <wp:anchor distT="0" distB="0" distL="114300" distR="114300" simplePos="0" relativeHeight="251632128" behindDoc="1" locked="0" layoutInCell="1" allowOverlap="1" wp14:anchorId="0B6B5E7D" wp14:editId="7B9CA5EC">
            <wp:simplePos x="0" y="0"/>
            <wp:positionH relativeFrom="column">
              <wp:posOffset>5902325</wp:posOffset>
            </wp:positionH>
            <wp:positionV relativeFrom="paragraph">
              <wp:posOffset>43180</wp:posOffset>
            </wp:positionV>
            <wp:extent cx="748665" cy="876300"/>
            <wp:effectExtent l="0" t="0" r="0" b="0"/>
            <wp:wrapTight wrapText="bothSides">
              <wp:wrapPolygon edited="0">
                <wp:start x="0" y="0"/>
                <wp:lineTo x="0" y="21130"/>
                <wp:lineTo x="20885" y="21130"/>
                <wp:lineTo x="20885" y="0"/>
                <wp:lineTo x="0" y="0"/>
              </wp:wrapPolygon>
            </wp:wrapTight>
            <wp:docPr id="90" name="Picture 90" descr="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rag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866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0F8" w:rsidRPr="00422DDD">
        <w:t>1.</w:t>
      </w:r>
      <w:r w:rsidR="00406D74" w:rsidRPr="00422DDD">
        <w:t>6</w:t>
      </w:r>
      <w:r w:rsidR="001630F8" w:rsidRPr="00422DDD">
        <w:t xml:space="preserve"> </w:t>
      </w:r>
      <w:r w:rsidR="00777865" w:rsidRPr="00422DDD">
        <w:t>Visibilité</w:t>
      </w:r>
      <w:bookmarkEnd w:id="7"/>
      <w:bookmarkEnd w:id="8"/>
    </w:p>
    <w:p w:rsidR="00777865" w:rsidRPr="00422DDD" w:rsidRDefault="00777865">
      <w:r w:rsidRPr="00422DDD">
        <w:t xml:space="preserve">La visibilité </w:t>
      </w:r>
      <w:r w:rsidR="00406D74" w:rsidRPr="00422DDD">
        <w:t>permet de</w:t>
      </w:r>
      <w:r w:rsidRPr="00422DDD">
        <w:t xml:space="preserve"> déterminer la distance </w:t>
      </w:r>
      <w:r w:rsidR="00406D74" w:rsidRPr="00422DDD">
        <w:t xml:space="preserve">maximum </w:t>
      </w:r>
      <w:r w:rsidRPr="00422DDD">
        <w:t>d’engagement</w:t>
      </w:r>
      <w:r w:rsidR="005911AD" w:rsidRPr="00422DDD">
        <w:t>, de magie</w:t>
      </w:r>
      <w:r w:rsidR="001220D1" w:rsidRPr="00422DDD">
        <w:t xml:space="preserve"> et de tir</w:t>
      </w:r>
      <w:r w:rsidR="00406D74" w:rsidRPr="00422DDD">
        <w:t>.</w:t>
      </w:r>
      <w:r w:rsidRPr="00422DDD">
        <w:t xml:space="preserve"> Utilisez les paramètres suivants pour la calculer. Appliquez les modifications dans l’ordre donné </w:t>
      </w:r>
      <w:r w:rsidR="005911AD" w:rsidRPr="00422DDD">
        <w:t xml:space="preserve">par la table qui suit </w:t>
      </w:r>
      <w:r w:rsidRPr="00422DDD">
        <w:t xml:space="preserve">pour obtenir une </w:t>
      </w:r>
      <w:r w:rsidRPr="00422DDD">
        <w:rPr>
          <w:b/>
        </w:rPr>
        <w:t>distance maximale de visibilité</w:t>
      </w:r>
      <w:r w:rsidRPr="00422DDD">
        <w:t>.</w:t>
      </w:r>
      <w:r w:rsidR="00F219B1" w:rsidRPr="00422DDD">
        <w:t xml:space="preserve"> </w:t>
      </w:r>
      <w:r w:rsidRPr="00422DDD">
        <w:t xml:space="preserve">Visibilité de base selon le </w:t>
      </w:r>
      <w:r w:rsidR="005911AD" w:rsidRPr="00422DDD">
        <w:t xml:space="preserve">temps qu’il fait et le </w:t>
      </w:r>
      <w:r w:rsidRPr="00422DDD">
        <w:t>terrain dans lequel se trouve le groupe observé</w:t>
      </w:r>
      <w:r w:rsidR="005911AD" w:rsidRPr="00422DDD">
        <w:t xml:space="preserve"> (</w:t>
      </w:r>
      <w:r w:rsidR="000F729D" w:rsidRPr="00422DDD">
        <w:t>prenez la valeur la plus basse selon les circonstances</w:t>
      </w:r>
      <w:r w:rsidRPr="00422DDD">
        <w:t> </w:t>
      </w:r>
      <w:r w:rsidR="004432BE" w:rsidRPr="00422DDD">
        <w:t>ou les terrains mélangés</w:t>
      </w:r>
      <w:r w:rsidR="005911AD" w:rsidRPr="00422DDD">
        <w:t xml:space="preserve">)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1808"/>
        <w:gridCol w:w="892"/>
        <w:gridCol w:w="798"/>
        <w:gridCol w:w="1104"/>
        <w:gridCol w:w="798"/>
        <w:gridCol w:w="998"/>
        <w:gridCol w:w="798"/>
      </w:tblGrid>
      <w:tr w:rsidR="00D21377" w:rsidRPr="00422DDD" w:rsidTr="00B45631">
        <w:tc>
          <w:tcPr>
            <w:tcW w:w="0" w:type="auto"/>
          </w:tcPr>
          <w:p w:rsidR="00D21377" w:rsidRPr="00422DDD" w:rsidRDefault="00D21377">
            <w:pPr>
              <w:rPr>
                <w:b/>
                <w:bCs/>
                <w:sz w:val="16"/>
              </w:rPr>
            </w:pPr>
            <w:r w:rsidRPr="00422DDD">
              <w:rPr>
                <w:b/>
                <w:bCs/>
                <w:sz w:val="16"/>
              </w:rPr>
              <w:t>Terrain</w:t>
            </w:r>
          </w:p>
        </w:tc>
        <w:tc>
          <w:tcPr>
            <w:tcW w:w="0" w:type="auto"/>
          </w:tcPr>
          <w:p w:rsidR="00D21377" w:rsidRPr="00422DDD" w:rsidRDefault="005911AD" w:rsidP="00F219B1">
            <w:pPr>
              <w:jc w:val="center"/>
              <w:rPr>
                <w:b/>
                <w:bCs/>
                <w:sz w:val="16"/>
              </w:rPr>
            </w:pPr>
            <w:r w:rsidRPr="00422DDD">
              <w:rPr>
                <w:b/>
                <w:bCs/>
                <w:sz w:val="16"/>
              </w:rPr>
              <w:t xml:space="preserve">Visibilité </w:t>
            </w:r>
            <w:r w:rsidRPr="00422DDD">
              <w:rPr>
                <w:b/>
                <w:bCs/>
                <w:sz w:val="16"/>
              </w:rPr>
              <w:br/>
              <w:t>de base</w:t>
            </w:r>
            <w:r w:rsidR="00D21377" w:rsidRPr="00422DDD">
              <w:rPr>
                <w:b/>
                <w:bCs/>
                <w:sz w:val="16"/>
              </w:rPr>
              <w:t xml:space="preserve"> (m)</w:t>
            </w:r>
          </w:p>
        </w:tc>
        <w:tc>
          <w:tcPr>
            <w:tcW w:w="0" w:type="auto"/>
          </w:tcPr>
          <w:p w:rsidR="00D21377" w:rsidRPr="00422DDD" w:rsidRDefault="00D21377">
            <w:pPr>
              <w:jc w:val="center"/>
              <w:rPr>
                <w:b/>
                <w:bCs/>
                <w:sz w:val="16"/>
              </w:rPr>
            </w:pPr>
            <w:r w:rsidRPr="00422DDD">
              <w:rPr>
                <w:b/>
                <w:bCs/>
                <w:sz w:val="16"/>
              </w:rPr>
              <w:t>Dégagé</w:t>
            </w:r>
          </w:p>
        </w:tc>
        <w:tc>
          <w:tcPr>
            <w:tcW w:w="0" w:type="auto"/>
          </w:tcPr>
          <w:p w:rsidR="00D21377" w:rsidRPr="00422DDD" w:rsidRDefault="00D21377">
            <w:pPr>
              <w:jc w:val="center"/>
              <w:rPr>
                <w:b/>
                <w:bCs/>
                <w:sz w:val="16"/>
              </w:rPr>
            </w:pPr>
            <w:r w:rsidRPr="00422DDD">
              <w:rPr>
                <w:b/>
                <w:bCs/>
                <w:sz w:val="16"/>
              </w:rPr>
              <w:t>Dense</w:t>
            </w:r>
          </w:p>
        </w:tc>
        <w:tc>
          <w:tcPr>
            <w:tcW w:w="0" w:type="auto"/>
          </w:tcPr>
          <w:p w:rsidR="00D21377" w:rsidRPr="00422DDD" w:rsidRDefault="00D21377">
            <w:pPr>
              <w:jc w:val="center"/>
              <w:rPr>
                <w:b/>
                <w:bCs/>
                <w:sz w:val="16"/>
              </w:rPr>
            </w:pPr>
            <w:r w:rsidRPr="00422DDD">
              <w:rPr>
                <w:b/>
                <w:bCs/>
                <w:sz w:val="16"/>
              </w:rPr>
              <w:t>Brouillard</w:t>
            </w:r>
          </w:p>
        </w:tc>
        <w:tc>
          <w:tcPr>
            <w:tcW w:w="0" w:type="auto"/>
          </w:tcPr>
          <w:p w:rsidR="00D21377" w:rsidRPr="00422DDD" w:rsidRDefault="00D21377">
            <w:pPr>
              <w:jc w:val="center"/>
              <w:rPr>
                <w:b/>
                <w:bCs/>
                <w:sz w:val="16"/>
              </w:rPr>
            </w:pPr>
            <w:r w:rsidRPr="00422DDD">
              <w:rPr>
                <w:b/>
                <w:bCs/>
                <w:sz w:val="16"/>
              </w:rPr>
              <w:t>Pluie</w:t>
            </w:r>
          </w:p>
        </w:tc>
        <w:tc>
          <w:tcPr>
            <w:tcW w:w="0" w:type="auto"/>
          </w:tcPr>
          <w:p w:rsidR="00D21377" w:rsidRPr="00422DDD" w:rsidRDefault="00D21377">
            <w:pPr>
              <w:jc w:val="center"/>
              <w:rPr>
                <w:b/>
                <w:bCs/>
                <w:sz w:val="16"/>
              </w:rPr>
            </w:pPr>
            <w:r w:rsidRPr="00422DDD">
              <w:rPr>
                <w:b/>
                <w:bCs/>
                <w:sz w:val="16"/>
              </w:rPr>
              <w:t xml:space="preserve">Neige </w:t>
            </w:r>
            <w:r w:rsidRPr="00422DDD">
              <w:rPr>
                <w:b/>
                <w:bCs/>
                <w:sz w:val="16"/>
              </w:rPr>
              <w:br/>
              <w:t>Tempête</w:t>
            </w:r>
          </w:p>
        </w:tc>
        <w:tc>
          <w:tcPr>
            <w:tcW w:w="0" w:type="auto"/>
          </w:tcPr>
          <w:p w:rsidR="00D21377" w:rsidRPr="00422DDD" w:rsidRDefault="00D21377">
            <w:pPr>
              <w:jc w:val="center"/>
              <w:rPr>
                <w:b/>
                <w:bCs/>
                <w:sz w:val="16"/>
              </w:rPr>
            </w:pPr>
            <w:r w:rsidRPr="00422DDD">
              <w:rPr>
                <w:b/>
                <w:bCs/>
                <w:sz w:val="16"/>
              </w:rPr>
              <w:t>Nuit/</w:t>
            </w:r>
          </w:p>
          <w:p w:rsidR="00D21377" w:rsidRPr="00422DDD" w:rsidRDefault="00D21377">
            <w:pPr>
              <w:jc w:val="center"/>
              <w:rPr>
                <w:b/>
                <w:bCs/>
                <w:sz w:val="16"/>
              </w:rPr>
            </w:pPr>
            <w:r w:rsidRPr="00422DDD">
              <w:rPr>
                <w:b/>
                <w:bCs/>
                <w:sz w:val="16"/>
              </w:rPr>
              <w:t>Claire</w:t>
            </w:r>
          </w:p>
        </w:tc>
      </w:tr>
      <w:tr w:rsidR="00D21377" w:rsidRPr="00422DDD" w:rsidTr="00B45631">
        <w:tc>
          <w:tcPr>
            <w:tcW w:w="0" w:type="auto"/>
            <w:shd w:val="clear" w:color="auto" w:fill="C4BC96"/>
          </w:tcPr>
          <w:p w:rsidR="00D21377" w:rsidRPr="00422DDD" w:rsidRDefault="00D21377">
            <w:pPr>
              <w:rPr>
                <w:bCs/>
                <w:sz w:val="16"/>
              </w:rPr>
            </w:pPr>
            <w:r w:rsidRPr="00422DDD">
              <w:rPr>
                <w:bCs/>
                <w:sz w:val="16"/>
              </w:rPr>
              <w:t>Colline</w:t>
            </w:r>
          </w:p>
        </w:tc>
        <w:tc>
          <w:tcPr>
            <w:tcW w:w="0" w:type="auto"/>
            <w:shd w:val="clear" w:color="auto" w:fill="C4BC96"/>
          </w:tcPr>
          <w:p w:rsidR="00D21377" w:rsidRPr="00422DDD" w:rsidRDefault="00D21377">
            <w:pPr>
              <w:jc w:val="center"/>
              <w:rPr>
                <w:bCs/>
                <w:sz w:val="16"/>
              </w:rPr>
            </w:pPr>
            <w:r w:rsidRPr="00422DDD">
              <w:rPr>
                <w:bCs/>
                <w:sz w:val="16"/>
              </w:rPr>
              <w:t>1.000</w:t>
            </w:r>
          </w:p>
        </w:tc>
        <w:tc>
          <w:tcPr>
            <w:tcW w:w="0" w:type="auto"/>
            <w:shd w:val="clear" w:color="auto" w:fill="C4BC96"/>
          </w:tcPr>
          <w:p w:rsidR="00D21377" w:rsidRPr="00422DDD" w:rsidRDefault="00D21377" w:rsidP="00F219B1">
            <w:pPr>
              <w:jc w:val="center"/>
              <w:rPr>
                <w:bCs/>
                <w:sz w:val="16"/>
              </w:rPr>
            </w:pPr>
            <w:r w:rsidRPr="00422DDD">
              <w:rPr>
                <w:bCs/>
                <w:sz w:val="16"/>
              </w:rPr>
              <w:t>1.500</w:t>
            </w:r>
          </w:p>
        </w:tc>
        <w:tc>
          <w:tcPr>
            <w:tcW w:w="0" w:type="auto"/>
            <w:shd w:val="clear" w:color="auto" w:fill="C4BC96"/>
          </w:tcPr>
          <w:p w:rsidR="00D21377" w:rsidRPr="00422DDD" w:rsidRDefault="00D21377">
            <w:pPr>
              <w:jc w:val="center"/>
              <w:rPr>
                <w:bCs/>
                <w:sz w:val="16"/>
              </w:rPr>
            </w:pPr>
            <w:r w:rsidRPr="00422DDD">
              <w:rPr>
                <w:bCs/>
                <w:sz w:val="16"/>
              </w:rPr>
              <w:t>500</w:t>
            </w:r>
          </w:p>
        </w:tc>
        <w:tc>
          <w:tcPr>
            <w:tcW w:w="0" w:type="auto"/>
            <w:shd w:val="clear" w:color="auto" w:fill="C4BC96"/>
          </w:tcPr>
          <w:p w:rsidR="00D21377" w:rsidRPr="00422DDD" w:rsidRDefault="00D21377">
            <w:pPr>
              <w:jc w:val="center"/>
              <w:rPr>
                <w:bCs/>
                <w:sz w:val="16"/>
              </w:rPr>
            </w:pPr>
            <w:r w:rsidRPr="00422DDD">
              <w:rPr>
                <w:bCs/>
                <w:sz w:val="16"/>
              </w:rPr>
              <w:t>100</w:t>
            </w:r>
          </w:p>
        </w:tc>
        <w:tc>
          <w:tcPr>
            <w:tcW w:w="0" w:type="auto"/>
            <w:shd w:val="clear" w:color="auto" w:fill="C4BC96"/>
          </w:tcPr>
          <w:p w:rsidR="00D21377" w:rsidRPr="00422DDD" w:rsidRDefault="00D21377">
            <w:pPr>
              <w:jc w:val="center"/>
              <w:rPr>
                <w:bCs/>
                <w:sz w:val="16"/>
              </w:rPr>
            </w:pPr>
            <w:r w:rsidRPr="00422DDD">
              <w:rPr>
                <w:bCs/>
                <w:sz w:val="16"/>
              </w:rPr>
              <w:t>500</w:t>
            </w:r>
          </w:p>
        </w:tc>
        <w:tc>
          <w:tcPr>
            <w:tcW w:w="0" w:type="auto"/>
            <w:shd w:val="clear" w:color="auto" w:fill="C4BC96"/>
          </w:tcPr>
          <w:p w:rsidR="00D21377" w:rsidRPr="00422DDD" w:rsidRDefault="00D21377">
            <w:pPr>
              <w:jc w:val="center"/>
              <w:rPr>
                <w:bCs/>
                <w:sz w:val="16"/>
              </w:rPr>
            </w:pPr>
            <w:r w:rsidRPr="00422DDD">
              <w:rPr>
                <w:bCs/>
                <w:sz w:val="16"/>
              </w:rPr>
              <w:t>250</w:t>
            </w:r>
          </w:p>
        </w:tc>
        <w:tc>
          <w:tcPr>
            <w:tcW w:w="0" w:type="auto"/>
            <w:shd w:val="clear" w:color="auto" w:fill="C4BC96"/>
          </w:tcPr>
          <w:p w:rsidR="00D21377" w:rsidRPr="00422DDD" w:rsidRDefault="00D21377">
            <w:pPr>
              <w:jc w:val="center"/>
              <w:rPr>
                <w:bCs/>
                <w:sz w:val="16"/>
              </w:rPr>
            </w:pPr>
            <w:r w:rsidRPr="00422DDD">
              <w:rPr>
                <w:bCs/>
                <w:sz w:val="16"/>
              </w:rPr>
              <w:t>10/200</w:t>
            </w:r>
          </w:p>
        </w:tc>
      </w:tr>
      <w:tr w:rsidR="00D21377" w:rsidRPr="00422DDD" w:rsidTr="00B45631">
        <w:tc>
          <w:tcPr>
            <w:tcW w:w="0" w:type="auto"/>
            <w:shd w:val="clear" w:color="auto" w:fill="8DB3E2"/>
          </w:tcPr>
          <w:p w:rsidR="00D21377" w:rsidRPr="00422DDD" w:rsidRDefault="00D21377">
            <w:pPr>
              <w:rPr>
                <w:bCs/>
                <w:sz w:val="16"/>
              </w:rPr>
            </w:pPr>
            <w:r w:rsidRPr="00422DDD">
              <w:rPr>
                <w:bCs/>
                <w:sz w:val="16"/>
              </w:rPr>
              <w:t>Cours d’eau</w:t>
            </w:r>
          </w:p>
        </w:tc>
        <w:tc>
          <w:tcPr>
            <w:tcW w:w="0" w:type="auto"/>
            <w:shd w:val="clear" w:color="auto" w:fill="8DB3E2"/>
          </w:tcPr>
          <w:p w:rsidR="00D21377" w:rsidRPr="00422DDD" w:rsidRDefault="00D21377">
            <w:pPr>
              <w:jc w:val="center"/>
              <w:rPr>
                <w:bCs/>
                <w:sz w:val="16"/>
              </w:rPr>
            </w:pPr>
            <w:r w:rsidRPr="00422DDD">
              <w:rPr>
                <w:bCs/>
                <w:sz w:val="16"/>
              </w:rPr>
              <w:t>Terrain environnant</w:t>
            </w: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r>
      <w:tr w:rsidR="00D21377" w:rsidRPr="00422DDD" w:rsidTr="00B45631">
        <w:tc>
          <w:tcPr>
            <w:tcW w:w="0" w:type="auto"/>
            <w:shd w:val="clear" w:color="auto" w:fill="DDDDDD"/>
          </w:tcPr>
          <w:p w:rsidR="00D21377" w:rsidRPr="00422DDD" w:rsidRDefault="00D21377">
            <w:pPr>
              <w:rPr>
                <w:bCs/>
                <w:sz w:val="16"/>
              </w:rPr>
            </w:pPr>
            <w:r w:rsidRPr="00422DDD">
              <w:rPr>
                <w:bCs/>
                <w:sz w:val="16"/>
              </w:rPr>
              <w:t>Ville/ruine</w:t>
            </w:r>
          </w:p>
        </w:tc>
        <w:tc>
          <w:tcPr>
            <w:tcW w:w="0" w:type="auto"/>
            <w:shd w:val="clear" w:color="auto" w:fill="DDDDDD"/>
          </w:tcPr>
          <w:p w:rsidR="00D21377" w:rsidRPr="00422DDD" w:rsidRDefault="00D21377">
            <w:pPr>
              <w:jc w:val="center"/>
              <w:rPr>
                <w:bCs/>
                <w:sz w:val="16"/>
              </w:rPr>
            </w:pPr>
            <w:r w:rsidRPr="00422DDD">
              <w:rPr>
                <w:bCs/>
                <w:sz w:val="16"/>
              </w:rPr>
              <w:t>100</w:t>
            </w:r>
          </w:p>
        </w:tc>
        <w:tc>
          <w:tcPr>
            <w:tcW w:w="0" w:type="auto"/>
            <w:shd w:val="clear" w:color="auto" w:fill="DDDDDD"/>
          </w:tcPr>
          <w:p w:rsidR="00D21377" w:rsidRPr="00422DDD" w:rsidRDefault="00D21377">
            <w:pPr>
              <w:jc w:val="center"/>
              <w:rPr>
                <w:bCs/>
                <w:sz w:val="16"/>
              </w:rPr>
            </w:pPr>
            <w:r w:rsidRPr="00422DDD">
              <w:rPr>
                <w:bCs/>
                <w:sz w:val="16"/>
              </w:rPr>
              <w:t>500</w:t>
            </w:r>
          </w:p>
        </w:tc>
        <w:tc>
          <w:tcPr>
            <w:tcW w:w="0" w:type="auto"/>
            <w:shd w:val="clear" w:color="auto" w:fill="DDDDDD"/>
          </w:tcPr>
          <w:p w:rsidR="00D21377" w:rsidRPr="00422DDD" w:rsidRDefault="00D21377">
            <w:pPr>
              <w:jc w:val="center"/>
              <w:rPr>
                <w:bCs/>
                <w:sz w:val="16"/>
              </w:rPr>
            </w:pPr>
            <w:r w:rsidRPr="00422DDD">
              <w:rPr>
                <w:bCs/>
                <w:sz w:val="16"/>
              </w:rPr>
              <w:t>50</w:t>
            </w:r>
          </w:p>
        </w:tc>
        <w:tc>
          <w:tcPr>
            <w:tcW w:w="0" w:type="auto"/>
            <w:shd w:val="clear" w:color="auto" w:fill="DDDDDD"/>
          </w:tcPr>
          <w:p w:rsidR="00D21377" w:rsidRPr="00422DDD" w:rsidRDefault="00D21377">
            <w:pPr>
              <w:jc w:val="center"/>
              <w:rPr>
                <w:bCs/>
                <w:sz w:val="16"/>
              </w:rPr>
            </w:pPr>
            <w:r w:rsidRPr="00422DDD">
              <w:rPr>
                <w:bCs/>
                <w:sz w:val="16"/>
              </w:rPr>
              <w:t>30</w:t>
            </w:r>
          </w:p>
        </w:tc>
        <w:tc>
          <w:tcPr>
            <w:tcW w:w="0" w:type="auto"/>
            <w:shd w:val="clear" w:color="auto" w:fill="DDDDDD"/>
          </w:tcPr>
          <w:p w:rsidR="00D21377" w:rsidRPr="00422DDD" w:rsidRDefault="00D21377">
            <w:pPr>
              <w:jc w:val="center"/>
              <w:rPr>
                <w:bCs/>
                <w:sz w:val="16"/>
              </w:rPr>
            </w:pPr>
            <w:r w:rsidRPr="00422DDD">
              <w:rPr>
                <w:bCs/>
                <w:sz w:val="16"/>
              </w:rPr>
              <w:t>50</w:t>
            </w:r>
          </w:p>
        </w:tc>
        <w:tc>
          <w:tcPr>
            <w:tcW w:w="0" w:type="auto"/>
            <w:shd w:val="clear" w:color="auto" w:fill="DDDDDD"/>
          </w:tcPr>
          <w:p w:rsidR="00D21377" w:rsidRPr="00422DDD" w:rsidRDefault="00D21377">
            <w:pPr>
              <w:jc w:val="center"/>
              <w:rPr>
                <w:bCs/>
                <w:sz w:val="16"/>
              </w:rPr>
            </w:pPr>
            <w:r w:rsidRPr="00422DDD">
              <w:rPr>
                <w:bCs/>
                <w:sz w:val="16"/>
              </w:rPr>
              <w:t>50</w:t>
            </w:r>
          </w:p>
        </w:tc>
        <w:tc>
          <w:tcPr>
            <w:tcW w:w="0" w:type="auto"/>
            <w:shd w:val="clear" w:color="auto" w:fill="DDDDDD"/>
          </w:tcPr>
          <w:p w:rsidR="00D21377" w:rsidRPr="00422DDD" w:rsidRDefault="00D21377">
            <w:pPr>
              <w:jc w:val="center"/>
              <w:rPr>
                <w:bCs/>
                <w:sz w:val="16"/>
              </w:rPr>
            </w:pPr>
            <w:r w:rsidRPr="00422DDD">
              <w:rPr>
                <w:bCs/>
                <w:sz w:val="16"/>
              </w:rPr>
              <w:t>10/50</w:t>
            </w:r>
          </w:p>
        </w:tc>
      </w:tr>
      <w:tr w:rsidR="00D21377" w:rsidRPr="00422DDD" w:rsidTr="00B45631">
        <w:tc>
          <w:tcPr>
            <w:tcW w:w="0" w:type="auto"/>
            <w:shd w:val="clear" w:color="auto" w:fill="EAF1DD"/>
          </w:tcPr>
          <w:p w:rsidR="00D21377" w:rsidRPr="00422DDD" w:rsidRDefault="00D21377">
            <w:pPr>
              <w:rPr>
                <w:bCs/>
                <w:sz w:val="16"/>
              </w:rPr>
            </w:pPr>
            <w:r w:rsidRPr="00422DDD">
              <w:rPr>
                <w:bCs/>
                <w:sz w:val="16"/>
              </w:rPr>
              <w:t xml:space="preserve">Désert </w:t>
            </w:r>
          </w:p>
        </w:tc>
        <w:tc>
          <w:tcPr>
            <w:tcW w:w="0" w:type="auto"/>
            <w:shd w:val="clear" w:color="auto" w:fill="EAF1DD"/>
          </w:tcPr>
          <w:p w:rsidR="00D21377" w:rsidRPr="00422DDD" w:rsidRDefault="00D21377">
            <w:pPr>
              <w:jc w:val="center"/>
              <w:rPr>
                <w:bCs/>
                <w:sz w:val="16"/>
              </w:rPr>
            </w:pPr>
            <w:r w:rsidRPr="00422DDD">
              <w:rPr>
                <w:bCs/>
                <w:sz w:val="16"/>
              </w:rPr>
              <w:t>2.000</w:t>
            </w:r>
          </w:p>
        </w:tc>
        <w:tc>
          <w:tcPr>
            <w:tcW w:w="0" w:type="auto"/>
            <w:shd w:val="clear" w:color="auto" w:fill="EAF1DD"/>
          </w:tcPr>
          <w:p w:rsidR="00D21377" w:rsidRPr="00422DDD" w:rsidRDefault="00D21377">
            <w:pPr>
              <w:jc w:val="center"/>
              <w:rPr>
                <w:bCs/>
                <w:sz w:val="16"/>
              </w:rPr>
            </w:pPr>
            <w:r w:rsidRPr="00422DDD">
              <w:rPr>
                <w:bCs/>
                <w:sz w:val="16"/>
              </w:rPr>
              <w:t>4.000</w:t>
            </w:r>
          </w:p>
        </w:tc>
        <w:tc>
          <w:tcPr>
            <w:tcW w:w="0" w:type="auto"/>
            <w:shd w:val="clear" w:color="auto" w:fill="EAF1DD"/>
          </w:tcPr>
          <w:p w:rsidR="00D21377" w:rsidRPr="00422DDD" w:rsidRDefault="00D21377">
            <w:pPr>
              <w:jc w:val="center"/>
              <w:rPr>
                <w:bCs/>
                <w:sz w:val="16"/>
              </w:rPr>
            </w:pPr>
            <w:r w:rsidRPr="00422DDD">
              <w:rPr>
                <w:bCs/>
                <w:sz w:val="16"/>
              </w:rPr>
              <w:t>1.000</w:t>
            </w:r>
          </w:p>
        </w:tc>
        <w:tc>
          <w:tcPr>
            <w:tcW w:w="0" w:type="auto"/>
            <w:shd w:val="clear" w:color="auto" w:fill="EAF1DD"/>
          </w:tcPr>
          <w:p w:rsidR="00D21377" w:rsidRPr="00422DDD" w:rsidRDefault="00D21377">
            <w:pPr>
              <w:jc w:val="center"/>
              <w:rPr>
                <w:bCs/>
                <w:sz w:val="16"/>
              </w:rPr>
            </w:pPr>
            <w:r w:rsidRPr="00422DDD">
              <w:rPr>
                <w:bCs/>
                <w:sz w:val="16"/>
              </w:rPr>
              <w:t>500</w:t>
            </w:r>
          </w:p>
        </w:tc>
        <w:tc>
          <w:tcPr>
            <w:tcW w:w="0" w:type="auto"/>
            <w:shd w:val="clear" w:color="auto" w:fill="EAF1DD"/>
          </w:tcPr>
          <w:p w:rsidR="00D21377" w:rsidRPr="00422DDD" w:rsidRDefault="00D21377">
            <w:pPr>
              <w:jc w:val="center"/>
              <w:rPr>
                <w:bCs/>
                <w:sz w:val="16"/>
              </w:rPr>
            </w:pPr>
            <w:r w:rsidRPr="00422DDD">
              <w:rPr>
                <w:bCs/>
                <w:sz w:val="16"/>
              </w:rPr>
              <w:t>1.000</w:t>
            </w:r>
          </w:p>
        </w:tc>
        <w:tc>
          <w:tcPr>
            <w:tcW w:w="0" w:type="auto"/>
            <w:shd w:val="clear" w:color="auto" w:fill="EAF1DD"/>
          </w:tcPr>
          <w:p w:rsidR="00D21377" w:rsidRPr="00422DDD" w:rsidRDefault="00D21377">
            <w:pPr>
              <w:jc w:val="center"/>
              <w:rPr>
                <w:bCs/>
                <w:sz w:val="16"/>
              </w:rPr>
            </w:pPr>
            <w:r w:rsidRPr="00422DDD">
              <w:rPr>
                <w:bCs/>
                <w:sz w:val="16"/>
              </w:rPr>
              <w:t>1.000</w:t>
            </w:r>
          </w:p>
        </w:tc>
        <w:tc>
          <w:tcPr>
            <w:tcW w:w="0" w:type="auto"/>
            <w:shd w:val="clear" w:color="auto" w:fill="EAF1DD"/>
          </w:tcPr>
          <w:p w:rsidR="00D21377" w:rsidRPr="00422DDD" w:rsidRDefault="00D21377">
            <w:pPr>
              <w:jc w:val="center"/>
              <w:rPr>
                <w:bCs/>
                <w:sz w:val="16"/>
              </w:rPr>
            </w:pPr>
            <w:r w:rsidRPr="00422DDD">
              <w:rPr>
                <w:bCs/>
                <w:sz w:val="16"/>
              </w:rPr>
              <w:t>20/400</w:t>
            </w:r>
          </w:p>
        </w:tc>
      </w:tr>
      <w:tr w:rsidR="00D21377" w:rsidRPr="00422DDD" w:rsidTr="00B45631">
        <w:tc>
          <w:tcPr>
            <w:tcW w:w="0" w:type="auto"/>
            <w:shd w:val="clear" w:color="auto" w:fill="92D050"/>
          </w:tcPr>
          <w:p w:rsidR="00D21377" w:rsidRPr="00422DDD" w:rsidRDefault="00D21377">
            <w:pPr>
              <w:rPr>
                <w:bCs/>
                <w:sz w:val="16"/>
              </w:rPr>
            </w:pPr>
            <w:r w:rsidRPr="00422DDD">
              <w:rPr>
                <w:bCs/>
                <w:sz w:val="16"/>
              </w:rPr>
              <w:t xml:space="preserve">Forêt </w:t>
            </w:r>
          </w:p>
        </w:tc>
        <w:tc>
          <w:tcPr>
            <w:tcW w:w="0" w:type="auto"/>
            <w:shd w:val="clear" w:color="auto" w:fill="92D050"/>
          </w:tcPr>
          <w:p w:rsidR="00D21377" w:rsidRPr="00422DDD" w:rsidRDefault="00D21377">
            <w:pPr>
              <w:jc w:val="center"/>
              <w:rPr>
                <w:bCs/>
                <w:sz w:val="16"/>
              </w:rPr>
            </w:pPr>
            <w:r w:rsidRPr="00422DDD">
              <w:rPr>
                <w:bCs/>
                <w:sz w:val="16"/>
              </w:rPr>
              <w:t>100</w:t>
            </w:r>
          </w:p>
        </w:tc>
        <w:tc>
          <w:tcPr>
            <w:tcW w:w="0" w:type="auto"/>
            <w:shd w:val="clear" w:color="auto" w:fill="92D050"/>
          </w:tcPr>
          <w:p w:rsidR="00D21377" w:rsidRPr="00422DDD" w:rsidRDefault="00D21377">
            <w:pPr>
              <w:jc w:val="center"/>
              <w:rPr>
                <w:bCs/>
                <w:sz w:val="16"/>
              </w:rPr>
            </w:pPr>
            <w:r w:rsidRPr="00422DDD">
              <w:rPr>
                <w:bCs/>
                <w:sz w:val="16"/>
              </w:rPr>
              <w:t>300</w:t>
            </w:r>
          </w:p>
        </w:tc>
        <w:tc>
          <w:tcPr>
            <w:tcW w:w="0" w:type="auto"/>
            <w:shd w:val="clear" w:color="auto" w:fill="92D050"/>
          </w:tcPr>
          <w:p w:rsidR="00D21377" w:rsidRPr="00422DDD" w:rsidRDefault="00D21377">
            <w:pPr>
              <w:jc w:val="center"/>
              <w:rPr>
                <w:bCs/>
                <w:sz w:val="16"/>
              </w:rPr>
            </w:pPr>
            <w:r w:rsidRPr="00422DDD">
              <w:rPr>
                <w:bCs/>
                <w:sz w:val="16"/>
              </w:rPr>
              <w:t>50</w:t>
            </w:r>
          </w:p>
        </w:tc>
        <w:tc>
          <w:tcPr>
            <w:tcW w:w="0" w:type="auto"/>
            <w:shd w:val="clear" w:color="auto" w:fill="92D050"/>
          </w:tcPr>
          <w:p w:rsidR="00D21377" w:rsidRPr="00422DDD" w:rsidRDefault="00D21377">
            <w:pPr>
              <w:jc w:val="center"/>
              <w:rPr>
                <w:bCs/>
                <w:sz w:val="16"/>
              </w:rPr>
            </w:pPr>
            <w:r w:rsidRPr="00422DDD">
              <w:rPr>
                <w:bCs/>
                <w:sz w:val="16"/>
              </w:rPr>
              <w:t>10</w:t>
            </w:r>
          </w:p>
        </w:tc>
        <w:tc>
          <w:tcPr>
            <w:tcW w:w="0" w:type="auto"/>
            <w:shd w:val="clear" w:color="auto" w:fill="92D050"/>
          </w:tcPr>
          <w:p w:rsidR="00D21377" w:rsidRPr="00422DDD" w:rsidRDefault="00D21377">
            <w:pPr>
              <w:jc w:val="center"/>
              <w:rPr>
                <w:bCs/>
                <w:sz w:val="16"/>
              </w:rPr>
            </w:pPr>
            <w:r w:rsidRPr="00422DDD">
              <w:rPr>
                <w:bCs/>
                <w:sz w:val="16"/>
              </w:rPr>
              <w:t>100</w:t>
            </w:r>
          </w:p>
        </w:tc>
        <w:tc>
          <w:tcPr>
            <w:tcW w:w="0" w:type="auto"/>
            <w:shd w:val="clear" w:color="auto" w:fill="92D050"/>
          </w:tcPr>
          <w:p w:rsidR="00D21377" w:rsidRPr="00422DDD" w:rsidRDefault="00D21377">
            <w:pPr>
              <w:jc w:val="center"/>
              <w:rPr>
                <w:bCs/>
                <w:sz w:val="16"/>
              </w:rPr>
            </w:pPr>
            <w:r w:rsidRPr="00422DDD">
              <w:rPr>
                <w:bCs/>
                <w:sz w:val="16"/>
              </w:rPr>
              <w:t>100</w:t>
            </w:r>
          </w:p>
        </w:tc>
        <w:tc>
          <w:tcPr>
            <w:tcW w:w="0" w:type="auto"/>
            <w:shd w:val="clear" w:color="auto" w:fill="92D050"/>
          </w:tcPr>
          <w:p w:rsidR="00D21377" w:rsidRPr="00422DDD" w:rsidRDefault="00D21377">
            <w:pPr>
              <w:jc w:val="center"/>
              <w:rPr>
                <w:bCs/>
                <w:sz w:val="16"/>
              </w:rPr>
            </w:pPr>
            <w:r w:rsidRPr="00422DDD">
              <w:rPr>
                <w:bCs/>
                <w:sz w:val="16"/>
              </w:rPr>
              <w:t>5/10</w:t>
            </w:r>
          </w:p>
        </w:tc>
      </w:tr>
      <w:tr w:rsidR="00D21377" w:rsidRPr="00422DDD" w:rsidTr="00B45631">
        <w:tc>
          <w:tcPr>
            <w:tcW w:w="0" w:type="auto"/>
            <w:shd w:val="clear" w:color="auto" w:fill="C2D69B"/>
          </w:tcPr>
          <w:p w:rsidR="00D21377" w:rsidRPr="00422DDD" w:rsidRDefault="00D21377">
            <w:pPr>
              <w:rPr>
                <w:bCs/>
                <w:sz w:val="16"/>
              </w:rPr>
            </w:pPr>
            <w:r w:rsidRPr="00422DDD">
              <w:rPr>
                <w:bCs/>
                <w:sz w:val="16"/>
              </w:rPr>
              <w:t>Marais/jungle</w:t>
            </w:r>
          </w:p>
        </w:tc>
        <w:tc>
          <w:tcPr>
            <w:tcW w:w="0" w:type="auto"/>
            <w:shd w:val="clear" w:color="auto" w:fill="C2D69B"/>
          </w:tcPr>
          <w:p w:rsidR="00D21377" w:rsidRPr="00422DDD" w:rsidRDefault="00D21377">
            <w:pPr>
              <w:jc w:val="center"/>
              <w:rPr>
                <w:bCs/>
                <w:sz w:val="16"/>
              </w:rPr>
            </w:pPr>
            <w:r w:rsidRPr="00422DDD">
              <w:rPr>
                <w:bCs/>
                <w:sz w:val="16"/>
              </w:rPr>
              <w:t>500/50</w:t>
            </w:r>
          </w:p>
        </w:tc>
        <w:tc>
          <w:tcPr>
            <w:tcW w:w="0" w:type="auto"/>
            <w:shd w:val="clear" w:color="auto" w:fill="C2D69B"/>
          </w:tcPr>
          <w:p w:rsidR="00D21377" w:rsidRPr="00422DDD" w:rsidRDefault="00D21377">
            <w:pPr>
              <w:jc w:val="center"/>
              <w:rPr>
                <w:bCs/>
                <w:sz w:val="16"/>
              </w:rPr>
            </w:pPr>
            <w:r w:rsidRPr="00422DDD">
              <w:rPr>
                <w:bCs/>
                <w:sz w:val="16"/>
              </w:rPr>
              <w:t>800/80</w:t>
            </w:r>
          </w:p>
        </w:tc>
        <w:tc>
          <w:tcPr>
            <w:tcW w:w="0" w:type="auto"/>
            <w:shd w:val="clear" w:color="auto" w:fill="C2D69B"/>
          </w:tcPr>
          <w:p w:rsidR="00D21377" w:rsidRPr="00422DDD" w:rsidRDefault="00D21377">
            <w:pPr>
              <w:jc w:val="center"/>
              <w:rPr>
                <w:bCs/>
                <w:sz w:val="16"/>
              </w:rPr>
            </w:pPr>
            <w:r w:rsidRPr="00422DDD">
              <w:rPr>
                <w:bCs/>
                <w:sz w:val="16"/>
              </w:rPr>
              <w:t>100/10</w:t>
            </w:r>
          </w:p>
        </w:tc>
        <w:tc>
          <w:tcPr>
            <w:tcW w:w="0" w:type="auto"/>
            <w:shd w:val="clear" w:color="auto" w:fill="C2D69B"/>
          </w:tcPr>
          <w:p w:rsidR="00D21377" w:rsidRPr="00422DDD" w:rsidRDefault="00D21377">
            <w:pPr>
              <w:jc w:val="center"/>
              <w:rPr>
                <w:bCs/>
                <w:sz w:val="16"/>
              </w:rPr>
            </w:pPr>
            <w:r w:rsidRPr="00422DDD">
              <w:rPr>
                <w:bCs/>
                <w:sz w:val="16"/>
              </w:rPr>
              <w:t>20</w:t>
            </w:r>
          </w:p>
        </w:tc>
        <w:tc>
          <w:tcPr>
            <w:tcW w:w="0" w:type="auto"/>
            <w:shd w:val="clear" w:color="auto" w:fill="C2D69B"/>
          </w:tcPr>
          <w:p w:rsidR="00D21377" w:rsidRPr="00422DDD" w:rsidRDefault="00D21377">
            <w:pPr>
              <w:jc w:val="center"/>
              <w:rPr>
                <w:bCs/>
                <w:sz w:val="16"/>
              </w:rPr>
            </w:pPr>
            <w:r w:rsidRPr="00422DDD">
              <w:rPr>
                <w:bCs/>
                <w:sz w:val="16"/>
              </w:rPr>
              <w:t>250/50</w:t>
            </w:r>
          </w:p>
        </w:tc>
        <w:tc>
          <w:tcPr>
            <w:tcW w:w="0" w:type="auto"/>
            <w:shd w:val="clear" w:color="auto" w:fill="C2D69B"/>
          </w:tcPr>
          <w:p w:rsidR="00D21377" w:rsidRPr="00422DDD" w:rsidRDefault="00D21377">
            <w:pPr>
              <w:jc w:val="center"/>
              <w:rPr>
                <w:bCs/>
                <w:sz w:val="16"/>
              </w:rPr>
            </w:pPr>
            <w:r w:rsidRPr="00422DDD">
              <w:rPr>
                <w:bCs/>
                <w:sz w:val="16"/>
              </w:rPr>
              <w:t>250/50</w:t>
            </w:r>
          </w:p>
        </w:tc>
        <w:tc>
          <w:tcPr>
            <w:tcW w:w="0" w:type="auto"/>
            <w:shd w:val="clear" w:color="auto" w:fill="C2D69B"/>
          </w:tcPr>
          <w:p w:rsidR="00D21377" w:rsidRPr="00422DDD" w:rsidRDefault="00D21377">
            <w:pPr>
              <w:jc w:val="center"/>
              <w:rPr>
                <w:bCs/>
                <w:sz w:val="16"/>
              </w:rPr>
            </w:pPr>
            <w:r w:rsidRPr="00422DDD">
              <w:rPr>
                <w:bCs/>
                <w:sz w:val="16"/>
              </w:rPr>
              <w:t>10/5</w:t>
            </w:r>
          </w:p>
        </w:tc>
      </w:tr>
      <w:tr w:rsidR="00D21377" w:rsidRPr="00422DDD" w:rsidTr="00B45631">
        <w:tc>
          <w:tcPr>
            <w:tcW w:w="0" w:type="auto"/>
            <w:shd w:val="clear" w:color="auto" w:fill="7F7F7F"/>
          </w:tcPr>
          <w:p w:rsidR="00D21377" w:rsidRPr="00422DDD" w:rsidRDefault="00D21377">
            <w:pPr>
              <w:rPr>
                <w:bCs/>
                <w:sz w:val="16"/>
              </w:rPr>
            </w:pPr>
            <w:r w:rsidRPr="00422DDD">
              <w:rPr>
                <w:bCs/>
                <w:sz w:val="16"/>
              </w:rPr>
              <w:t>Monde ancien</w:t>
            </w:r>
          </w:p>
        </w:tc>
        <w:tc>
          <w:tcPr>
            <w:tcW w:w="0" w:type="auto"/>
            <w:shd w:val="clear" w:color="auto" w:fill="7F7F7F"/>
          </w:tcPr>
          <w:p w:rsidR="00D21377" w:rsidRPr="00422DDD" w:rsidRDefault="00D21377">
            <w:pPr>
              <w:jc w:val="center"/>
              <w:rPr>
                <w:bCs/>
                <w:sz w:val="16"/>
              </w:rPr>
            </w:pPr>
            <w:r w:rsidRPr="00422DDD">
              <w:rPr>
                <w:bCs/>
                <w:sz w:val="16"/>
              </w:rPr>
              <w:t>Selon royaume</w:t>
            </w: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r>
      <w:tr w:rsidR="00D21377" w:rsidRPr="00422DDD" w:rsidTr="00B45631">
        <w:tc>
          <w:tcPr>
            <w:tcW w:w="0" w:type="auto"/>
            <w:shd w:val="clear" w:color="auto" w:fill="auto"/>
          </w:tcPr>
          <w:p w:rsidR="00D21377" w:rsidRPr="00422DDD" w:rsidRDefault="00D21377">
            <w:pPr>
              <w:rPr>
                <w:bCs/>
                <w:sz w:val="16"/>
              </w:rPr>
            </w:pPr>
            <w:r w:rsidRPr="00422DDD">
              <w:rPr>
                <w:bCs/>
                <w:sz w:val="16"/>
              </w:rPr>
              <w:t>Monde divin</w:t>
            </w:r>
          </w:p>
        </w:tc>
        <w:tc>
          <w:tcPr>
            <w:tcW w:w="0" w:type="auto"/>
            <w:shd w:val="clear" w:color="auto" w:fill="auto"/>
          </w:tcPr>
          <w:p w:rsidR="00D21377" w:rsidRPr="00422DDD" w:rsidRDefault="00D21377">
            <w:pPr>
              <w:jc w:val="center"/>
              <w:rPr>
                <w:bCs/>
                <w:sz w:val="16"/>
              </w:rPr>
            </w:pPr>
            <w:r w:rsidRPr="00422DDD">
              <w:rPr>
                <w:bCs/>
                <w:sz w:val="16"/>
              </w:rPr>
              <w:t>Terrain environnant</w:t>
            </w: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c>
          <w:tcPr>
            <w:tcW w:w="0" w:type="auto"/>
            <w:shd w:val="clear" w:color="auto" w:fill="000000"/>
          </w:tcPr>
          <w:p w:rsidR="00D21377" w:rsidRPr="00422DDD" w:rsidRDefault="00D21377">
            <w:pPr>
              <w:jc w:val="center"/>
              <w:rPr>
                <w:bCs/>
                <w:sz w:val="16"/>
              </w:rPr>
            </w:pPr>
          </w:p>
        </w:tc>
      </w:tr>
      <w:tr w:rsidR="00D21377" w:rsidRPr="00422DDD" w:rsidTr="00B45631">
        <w:tc>
          <w:tcPr>
            <w:tcW w:w="0" w:type="auto"/>
            <w:shd w:val="clear" w:color="auto" w:fill="66FFFF"/>
          </w:tcPr>
          <w:p w:rsidR="00D21377" w:rsidRPr="00422DDD" w:rsidRDefault="00D21377">
            <w:pPr>
              <w:rPr>
                <w:bCs/>
                <w:sz w:val="16"/>
              </w:rPr>
            </w:pPr>
            <w:r w:rsidRPr="00422DDD">
              <w:rPr>
                <w:bCs/>
                <w:sz w:val="16"/>
              </w:rPr>
              <w:t>Montagne</w:t>
            </w:r>
          </w:p>
        </w:tc>
        <w:tc>
          <w:tcPr>
            <w:tcW w:w="0" w:type="auto"/>
            <w:shd w:val="clear" w:color="auto" w:fill="66FFFF"/>
          </w:tcPr>
          <w:p w:rsidR="00D21377" w:rsidRPr="00422DDD" w:rsidRDefault="00D21377">
            <w:pPr>
              <w:jc w:val="center"/>
              <w:rPr>
                <w:bCs/>
                <w:sz w:val="16"/>
              </w:rPr>
            </w:pPr>
            <w:r w:rsidRPr="00422DDD">
              <w:rPr>
                <w:bCs/>
                <w:sz w:val="16"/>
              </w:rPr>
              <w:t>500</w:t>
            </w:r>
          </w:p>
        </w:tc>
        <w:tc>
          <w:tcPr>
            <w:tcW w:w="0" w:type="auto"/>
            <w:shd w:val="clear" w:color="auto" w:fill="66FFFF"/>
          </w:tcPr>
          <w:p w:rsidR="00D21377" w:rsidRPr="00422DDD" w:rsidRDefault="00D21377">
            <w:pPr>
              <w:jc w:val="center"/>
              <w:rPr>
                <w:bCs/>
                <w:sz w:val="16"/>
              </w:rPr>
            </w:pPr>
            <w:r w:rsidRPr="00422DDD">
              <w:rPr>
                <w:bCs/>
                <w:sz w:val="16"/>
              </w:rPr>
              <w:t>3.000</w:t>
            </w:r>
          </w:p>
        </w:tc>
        <w:tc>
          <w:tcPr>
            <w:tcW w:w="0" w:type="auto"/>
            <w:shd w:val="clear" w:color="auto" w:fill="66FFFF"/>
          </w:tcPr>
          <w:p w:rsidR="00D21377" w:rsidRPr="00422DDD" w:rsidRDefault="00D21377">
            <w:pPr>
              <w:jc w:val="center"/>
              <w:rPr>
                <w:bCs/>
                <w:sz w:val="16"/>
              </w:rPr>
            </w:pPr>
            <w:r w:rsidRPr="00422DDD">
              <w:rPr>
                <w:bCs/>
                <w:sz w:val="16"/>
              </w:rPr>
              <w:t>100</w:t>
            </w:r>
          </w:p>
        </w:tc>
        <w:tc>
          <w:tcPr>
            <w:tcW w:w="0" w:type="auto"/>
            <w:shd w:val="clear" w:color="auto" w:fill="66FFFF"/>
          </w:tcPr>
          <w:p w:rsidR="00D21377" w:rsidRPr="00422DDD" w:rsidRDefault="00D21377">
            <w:pPr>
              <w:jc w:val="center"/>
              <w:rPr>
                <w:bCs/>
                <w:sz w:val="16"/>
              </w:rPr>
            </w:pPr>
            <w:r w:rsidRPr="00422DDD">
              <w:rPr>
                <w:bCs/>
                <w:sz w:val="16"/>
              </w:rPr>
              <w:t>10</w:t>
            </w:r>
          </w:p>
        </w:tc>
        <w:tc>
          <w:tcPr>
            <w:tcW w:w="0" w:type="auto"/>
            <w:shd w:val="clear" w:color="auto" w:fill="66FFFF"/>
          </w:tcPr>
          <w:p w:rsidR="00D21377" w:rsidRPr="00422DDD" w:rsidRDefault="00D21377">
            <w:pPr>
              <w:jc w:val="center"/>
              <w:rPr>
                <w:bCs/>
                <w:sz w:val="16"/>
              </w:rPr>
            </w:pPr>
            <w:r w:rsidRPr="00422DDD">
              <w:rPr>
                <w:bCs/>
                <w:sz w:val="16"/>
              </w:rPr>
              <w:t>300</w:t>
            </w:r>
          </w:p>
        </w:tc>
        <w:tc>
          <w:tcPr>
            <w:tcW w:w="0" w:type="auto"/>
            <w:shd w:val="clear" w:color="auto" w:fill="66FFFF"/>
          </w:tcPr>
          <w:p w:rsidR="00D21377" w:rsidRPr="00422DDD" w:rsidRDefault="00D21377">
            <w:pPr>
              <w:jc w:val="center"/>
              <w:rPr>
                <w:bCs/>
                <w:sz w:val="16"/>
              </w:rPr>
            </w:pPr>
            <w:r w:rsidRPr="00422DDD">
              <w:rPr>
                <w:bCs/>
                <w:sz w:val="16"/>
              </w:rPr>
              <w:t>100</w:t>
            </w:r>
          </w:p>
        </w:tc>
        <w:tc>
          <w:tcPr>
            <w:tcW w:w="0" w:type="auto"/>
            <w:shd w:val="clear" w:color="auto" w:fill="66FFFF"/>
          </w:tcPr>
          <w:p w:rsidR="00D21377" w:rsidRPr="00422DDD" w:rsidRDefault="00D21377">
            <w:pPr>
              <w:jc w:val="center"/>
              <w:rPr>
                <w:bCs/>
                <w:sz w:val="16"/>
              </w:rPr>
            </w:pPr>
            <w:r w:rsidRPr="00422DDD">
              <w:rPr>
                <w:bCs/>
                <w:sz w:val="16"/>
              </w:rPr>
              <w:t>20/100</w:t>
            </w:r>
          </w:p>
        </w:tc>
      </w:tr>
      <w:tr w:rsidR="00D21377" w:rsidRPr="00422DDD" w:rsidTr="00B45631">
        <w:tc>
          <w:tcPr>
            <w:tcW w:w="0" w:type="auto"/>
            <w:shd w:val="clear" w:color="auto" w:fill="00BFBF"/>
          </w:tcPr>
          <w:p w:rsidR="00D21377" w:rsidRPr="00422DDD" w:rsidRDefault="00D21377">
            <w:pPr>
              <w:rPr>
                <w:bCs/>
                <w:sz w:val="16"/>
              </w:rPr>
            </w:pPr>
            <w:r w:rsidRPr="00422DDD">
              <w:rPr>
                <w:bCs/>
                <w:sz w:val="16"/>
              </w:rPr>
              <w:t>Océan</w:t>
            </w:r>
          </w:p>
        </w:tc>
        <w:tc>
          <w:tcPr>
            <w:tcW w:w="0" w:type="auto"/>
            <w:shd w:val="clear" w:color="auto" w:fill="00BFBF"/>
          </w:tcPr>
          <w:p w:rsidR="00D21377" w:rsidRPr="00422DDD" w:rsidRDefault="00D21377">
            <w:pPr>
              <w:jc w:val="center"/>
              <w:rPr>
                <w:bCs/>
                <w:sz w:val="16"/>
              </w:rPr>
            </w:pPr>
            <w:r w:rsidRPr="00422DDD">
              <w:rPr>
                <w:bCs/>
                <w:sz w:val="16"/>
              </w:rPr>
              <w:t>4.000</w:t>
            </w:r>
          </w:p>
        </w:tc>
        <w:tc>
          <w:tcPr>
            <w:tcW w:w="0" w:type="auto"/>
            <w:shd w:val="clear" w:color="auto" w:fill="00BFBF"/>
          </w:tcPr>
          <w:p w:rsidR="00D21377" w:rsidRPr="00422DDD" w:rsidRDefault="00D21377">
            <w:pPr>
              <w:jc w:val="center"/>
              <w:rPr>
                <w:bCs/>
                <w:sz w:val="16"/>
              </w:rPr>
            </w:pPr>
            <w:r w:rsidRPr="00422DDD">
              <w:rPr>
                <w:bCs/>
                <w:sz w:val="16"/>
              </w:rPr>
              <w:t>10.000</w:t>
            </w:r>
          </w:p>
        </w:tc>
        <w:tc>
          <w:tcPr>
            <w:tcW w:w="0" w:type="auto"/>
            <w:shd w:val="clear" w:color="auto" w:fill="00BFBF"/>
          </w:tcPr>
          <w:p w:rsidR="00D21377" w:rsidRPr="00422DDD" w:rsidRDefault="00D21377">
            <w:pPr>
              <w:jc w:val="center"/>
              <w:rPr>
                <w:bCs/>
                <w:sz w:val="16"/>
              </w:rPr>
            </w:pPr>
            <w:r w:rsidRPr="00422DDD">
              <w:rPr>
                <w:bCs/>
                <w:sz w:val="16"/>
              </w:rPr>
              <w:t>2.000</w:t>
            </w:r>
          </w:p>
        </w:tc>
        <w:tc>
          <w:tcPr>
            <w:tcW w:w="0" w:type="auto"/>
            <w:shd w:val="clear" w:color="auto" w:fill="00BFBF"/>
          </w:tcPr>
          <w:p w:rsidR="00D21377" w:rsidRPr="00422DDD" w:rsidRDefault="00D21377">
            <w:pPr>
              <w:jc w:val="center"/>
              <w:rPr>
                <w:bCs/>
                <w:sz w:val="16"/>
              </w:rPr>
            </w:pPr>
            <w:r w:rsidRPr="00422DDD">
              <w:rPr>
                <w:bCs/>
                <w:sz w:val="16"/>
              </w:rPr>
              <w:t>50</w:t>
            </w:r>
          </w:p>
        </w:tc>
        <w:tc>
          <w:tcPr>
            <w:tcW w:w="0" w:type="auto"/>
            <w:shd w:val="clear" w:color="auto" w:fill="00BFBF"/>
          </w:tcPr>
          <w:p w:rsidR="00D21377" w:rsidRPr="00422DDD" w:rsidRDefault="00D21377">
            <w:pPr>
              <w:jc w:val="center"/>
              <w:rPr>
                <w:bCs/>
                <w:sz w:val="16"/>
              </w:rPr>
            </w:pPr>
            <w:r w:rsidRPr="00422DDD">
              <w:rPr>
                <w:bCs/>
                <w:sz w:val="16"/>
              </w:rPr>
              <w:t>3.000</w:t>
            </w:r>
          </w:p>
        </w:tc>
        <w:tc>
          <w:tcPr>
            <w:tcW w:w="0" w:type="auto"/>
            <w:shd w:val="clear" w:color="auto" w:fill="00BFBF"/>
          </w:tcPr>
          <w:p w:rsidR="00D21377" w:rsidRPr="00422DDD" w:rsidRDefault="00D21377">
            <w:pPr>
              <w:jc w:val="center"/>
              <w:rPr>
                <w:bCs/>
                <w:sz w:val="16"/>
              </w:rPr>
            </w:pPr>
            <w:r w:rsidRPr="00422DDD">
              <w:rPr>
                <w:bCs/>
                <w:sz w:val="16"/>
              </w:rPr>
              <w:t>1.000</w:t>
            </w:r>
          </w:p>
        </w:tc>
        <w:tc>
          <w:tcPr>
            <w:tcW w:w="0" w:type="auto"/>
            <w:shd w:val="clear" w:color="auto" w:fill="00BFBF"/>
          </w:tcPr>
          <w:p w:rsidR="00D21377" w:rsidRPr="00422DDD" w:rsidRDefault="00D21377">
            <w:pPr>
              <w:jc w:val="center"/>
              <w:rPr>
                <w:bCs/>
                <w:sz w:val="16"/>
              </w:rPr>
            </w:pPr>
            <w:r w:rsidRPr="00422DDD">
              <w:rPr>
                <w:bCs/>
                <w:sz w:val="16"/>
              </w:rPr>
              <w:t>50/400</w:t>
            </w:r>
          </w:p>
        </w:tc>
      </w:tr>
      <w:tr w:rsidR="00D21377" w:rsidRPr="00422DDD" w:rsidTr="00B45631">
        <w:tc>
          <w:tcPr>
            <w:tcW w:w="0" w:type="auto"/>
            <w:shd w:val="clear" w:color="auto" w:fill="00B050"/>
          </w:tcPr>
          <w:p w:rsidR="00D21377" w:rsidRPr="00422DDD" w:rsidRDefault="00D21377">
            <w:pPr>
              <w:rPr>
                <w:bCs/>
                <w:sz w:val="16"/>
              </w:rPr>
            </w:pPr>
            <w:r w:rsidRPr="00422DDD">
              <w:rPr>
                <w:bCs/>
                <w:sz w:val="16"/>
              </w:rPr>
              <w:t>Plaine</w:t>
            </w:r>
          </w:p>
        </w:tc>
        <w:tc>
          <w:tcPr>
            <w:tcW w:w="0" w:type="auto"/>
            <w:shd w:val="clear" w:color="auto" w:fill="00B050"/>
          </w:tcPr>
          <w:p w:rsidR="00D21377" w:rsidRPr="00422DDD" w:rsidRDefault="00D21377">
            <w:pPr>
              <w:jc w:val="center"/>
              <w:rPr>
                <w:bCs/>
                <w:sz w:val="16"/>
              </w:rPr>
            </w:pPr>
            <w:r w:rsidRPr="00422DDD">
              <w:rPr>
                <w:bCs/>
                <w:sz w:val="16"/>
              </w:rPr>
              <w:t>2.000</w:t>
            </w:r>
          </w:p>
        </w:tc>
        <w:tc>
          <w:tcPr>
            <w:tcW w:w="0" w:type="auto"/>
            <w:shd w:val="clear" w:color="auto" w:fill="00B050"/>
          </w:tcPr>
          <w:p w:rsidR="00D21377" w:rsidRPr="00422DDD" w:rsidRDefault="00D21377">
            <w:pPr>
              <w:jc w:val="center"/>
              <w:rPr>
                <w:bCs/>
                <w:sz w:val="16"/>
              </w:rPr>
            </w:pPr>
            <w:r w:rsidRPr="00422DDD">
              <w:rPr>
                <w:bCs/>
                <w:sz w:val="16"/>
              </w:rPr>
              <w:t>5.000</w:t>
            </w:r>
          </w:p>
        </w:tc>
        <w:tc>
          <w:tcPr>
            <w:tcW w:w="0" w:type="auto"/>
            <w:shd w:val="clear" w:color="auto" w:fill="00B050"/>
          </w:tcPr>
          <w:p w:rsidR="00D21377" w:rsidRPr="00422DDD" w:rsidRDefault="00D21377">
            <w:pPr>
              <w:jc w:val="center"/>
              <w:rPr>
                <w:bCs/>
                <w:sz w:val="16"/>
              </w:rPr>
            </w:pPr>
            <w:r w:rsidRPr="00422DDD">
              <w:rPr>
                <w:bCs/>
                <w:sz w:val="16"/>
              </w:rPr>
              <w:t>1.000</w:t>
            </w:r>
          </w:p>
        </w:tc>
        <w:tc>
          <w:tcPr>
            <w:tcW w:w="0" w:type="auto"/>
            <w:shd w:val="clear" w:color="auto" w:fill="00B050"/>
          </w:tcPr>
          <w:p w:rsidR="00D21377" w:rsidRPr="00422DDD" w:rsidRDefault="00D21377">
            <w:pPr>
              <w:jc w:val="center"/>
              <w:rPr>
                <w:bCs/>
                <w:sz w:val="16"/>
              </w:rPr>
            </w:pPr>
            <w:r w:rsidRPr="00422DDD">
              <w:rPr>
                <w:bCs/>
                <w:sz w:val="16"/>
              </w:rPr>
              <w:t>100</w:t>
            </w:r>
          </w:p>
        </w:tc>
        <w:tc>
          <w:tcPr>
            <w:tcW w:w="0" w:type="auto"/>
            <w:shd w:val="clear" w:color="auto" w:fill="00B050"/>
          </w:tcPr>
          <w:p w:rsidR="00D21377" w:rsidRPr="00422DDD" w:rsidRDefault="00D21377">
            <w:pPr>
              <w:jc w:val="center"/>
              <w:rPr>
                <w:bCs/>
                <w:sz w:val="16"/>
              </w:rPr>
            </w:pPr>
            <w:r w:rsidRPr="00422DDD">
              <w:rPr>
                <w:bCs/>
                <w:sz w:val="16"/>
              </w:rPr>
              <w:t>1.000</w:t>
            </w:r>
          </w:p>
        </w:tc>
        <w:tc>
          <w:tcPr>
            <w:tcW w:w="0" w:type="auto"/>
            <w:shd w:val="clear" w:color="auto" w:fill="00B050"/>
          </w:tcPr>
          <w:p w:rsidR="00D21377" w:rsidRPr="00422DDD" w:rsidRDefault="00D21377">
            <w:pPr>
              <w:jc w:val="center"/>
              <w:rPr>
                <w:bCs/>
                <w:sz w:val="16"/>
              </w:rPr>
            </w:pPr>
            <w:r w:rsidRPr="00422DDD">
              <w:rPr>
                <w:bCs/>
                <w:sz w:val="16"/>
              </w:rPr>
              <w:t>500</w:t>
            </w:r>
          </w:p>
        </w:tc>
        <w:tc>
          <w:tcPr>
            <w:tcW w:w="0" w:type="auto"/>
            <w:shd w:val="clear" w:color="auto" w:fill="00B050"/>
          </w:tcPr>
          <w:p w:rsidR="00D21377" w:rsidRPr="00422DDD" w:rsidRDefault="00D21377">
            <w:pPr>
              <w:jc w:val="center"/>
              <w:rPr>
                <w:bCs/>
                <w:sz w:val="16"/>
              </w:rPr>
            </w:pPr>
            <w:r w:rsidRPr="00422DDD">
              <w:rPr>
                <w:bCs/>
                <w:sz w:val="16"/>
              </w:rPr>
              <w:t>20/300</w:t>
            </w:r>
          </w:p>
        </w:tc>
      </w:tr>
      <w:tr w:rsidR="00D21377" w:rsidRPr="00422DDD" w:rsidTr="00B45631">
        <w:tc>
          <w:tcPr>
            <w:tcW w:w="0" w:type="auto"/>
            <w:shd w:val="clear" w:color="auto" w:fill="D99594"/>
          </w:tcPr>
          <w:p w:rsidR="00D21377" w:rsidRPr="00422DDD" w:rsidRDefault="00D21377">
            <w:pPr>
              <w:rPr>
                <w:bCs/>
                <w:sz w:val="16"/>
              </w:rPr>
            </w:pPr>
            <w:r w:rsidRPr="00422DDD">
              <w:rPr>
                <w:bCs/>
                <w:sz w:val="16"/>
              </w:rPr>
              <w:t>Souterrain</w:t>
            </w:r>
          </w:p>
        </w:tc>
        <w:tc>
          <w:tcPr>
            <w:tcW w:w="0" w:type="auto"/>
            <w:shd w:val="clear" w:color="auto" w:fill="D99594"/>
          </w:tcPr>
          <w:p w:rsidR="00D21377" w:rsidRPr="00422DDD" w:rsidRDefault="00D21377">
            <w:pPr>
              <w:jc w:val="center"/>
              <w:rPr>
                <w:bCs/>
                <w:sz w:val="16"/>
              </w:rPr>
            </w:pPr>
            <w:r w:rsidRPr="00422DDD">
              <w:rPr>
                <w:bCs/>
                <w:sz w:val="16"/>
              </w:rPr>
              <w:t>20</w:t>
            </w:r>
          </w:p>
        </w:tc>
        <w:tc>
          <w:tcPr>
            <w:tcW w:w="0" w:type="auto"/>
            <w:shd w:val="clear" w:color="auto" w:fill="D99594"/>
          </w:tcPr>
          <w:p w:rsidR="00D21377" w:rsidRPr="00422DDD" w:rsidRDefault="00D21377">
            <w:pPr>
              <w:jc w:val="center"/>
              <w:rPr>
                <w:bCs/>
                <w:sz w:val="16"/>
              </w:rPr>
            </w:pPr>
            <w:r w:rsidRPr="00422DDD">
              <w:rPr>
                <w:bCs/>
                <w:sz w:val="16"/>
              </w:rPr>
              <w:t>50</w:t>
            </w:r>
          </w:p>
        </w:tc>
        <w:tc>
          <w:tcPr>
            <w:tcW w:w="0" w:type="auto"/>
            <w:shd w:val="clear" w:color="auto" w:fill="D99594"/>
          </w:tcPr>
          <w:p w:rsidR="00D21377" w:rsidRPr="00422DDD" w:rsidRDefault="00D21377">
            <w:pPr>
              <w:jc w:val="center"/>
              <w:rPr>
                <w:bCs/>
                <w:sz w:val="16"/>
              </w:rPr>
            </w:pPr>
            <w:r w:rsidRPr="00422DDD">
              <w:rPr>
                <w:bCs/>
                <w:sz w:val="16"/>
              </w:rPr>
              <w:t>5</w:t>
            </w:r>
          </w:p>
        </w:tc>
        <w:tc>
          <w:tcPr>
            <w:tcW w:w="0" w:type="auto"/>
            <w:shd w:val="clear" w:color="auto" w:fill="D99594"/>
          </w:tcPr>
          <w:p w:rsidR="00D21377" w:rsidRPr="00422DDD" w:rsidRDefault="00D21377">
            <w:pPr>
              <w:jc w:val="center"/>
              <w:rPr>
                <w:bCs/>
                <w:sz w:val="16"/>
              </w:rPr>
            </w:pPr>
            <w:r w:rsidRPr="00422DDD">
              <w:rPr>
                <w:bCs/>
                <w:sz w:val="16"/>
              </w:rPr>
              <w:t>5</w:t>
            </w:r>
          </w:p>
        </w:tc>
        <w:tc>
          <w:tcPr>
            <w:tcW w:w="0" w:type="auto"/>
            <w:shd w:val="clear" w:color="auto" w:fill="D99594"/>
          </w:tcPr>
          <w:p w:rsidR="00D21377" w:rsidRPr="00422DDD" w:rsidRDefault="00D21377">
            <w:pPr>
              <w:jc w:val="center"/>
              <w:rPr>
                <w:bCs/>
                <w:sz w:val="16"/>
              </w:rPr>
            </w:pPr>
            <w:r w:rsidRPr="00422DDD">
              <w:rPr>
                <w:bCs/>
                <w:sz w:val="16"/>
              </w:rPr>
              <w:t>20</w:t>
            </w:r>
          </w:p>
        </w:tc>
        <w:tc>
          <w:tcPr>
            <w:tcW w:w="0" w:type="auto"/>
            <w:shd w:val="clear" w:color="auto" w:fill="D99594"/>
          </w:tcPr>
          <w:p w:rsidR="00D21377" w:rsidRPr="00422DDD" w:rsidRDefault="00D21377">
            <w:pPr>
              <w:jc w:val="center"/>
              <w:rPr>
                <w:bCs/>
                <w:sz w:val="16"/>
              </w:rPr>
            </w:pPr>
            <w:r w:rsidRPr="00422DDD">
              <w:rPr>
                <w:bCs/>
                <w:sz w:val="16"/>
              </w:rPr>
              <w:t>20</w:t>
            </w:r>
          </w:p>
        </w:tc>
        <w:tc>
          <w:tcPr>
            <w:tcW w:w="0" w:type="auto"/>
            <w:shd w:val="clear" w:color="auto" w:fill="D99594"/>
          </w:tcPr>
          <w:p w:rsidR="00D21377" w:rsidRPr="00422DDD" w:rsidRDefault="00D21377">
            <w:pPr>
              <w:jc w:val="center"/>
              <w:rPr>
                <w:bCs/>
                <w:sz w:val="16"/>
              </w:rPr>
            </w:pPr>
            <w:r w:rsidRPr="00422DDD">
              <w:rPr>
                <w:bCs/>
                <w:sz w:val="16"/>
              </w:rPr>
              <w:t>20/20</w:t>
            </w:r>
          </w:p>
        </w:tc>
      </w:tr>
      <w:tr w:rsidR="00D21377" w:rsidRPr="00422DDD" w:rsidTr="00B45631">
        <w:tc>
          <w:tcPr>
            <w:tcW w:w="0" w:type="auto"/>
            <w:shd w:val="clear" w:color="auto" w:fill="B2B2B2"/>
          </w:tcPr>
          <w:p w:rsidR="00D21377" w:rsidRPr="00422DDD" w:rsidRDefault="00D21377">
            <w:pPr>
              <w:rPr>
                <w:bCs/>
                <w:sz w:val="16"/>
              </w:rPr>
            </w:pPr>
            <w:r w:rsidRPr="00422DDD">
              <w:rPr>
                <w:bCs/>
                <w:sz w:val="16"/>
              </w:rPr>
              <w:t>Steppe</w:t>
            </w:r>
          </w:p>
        </w:tc>
        <w:tc>
          <w:tcPr>
            <w:tcW w:w="0" w:type="auto"/>
            <w:shd w:val="clear" w:color="auto" w:fill="B2B2B2"/>
          </w:tcPr>
          <w:p w:rsidR="00D21377" w:rsidRPr="00422DDD" w:rsidRDefault="00D21377">
            <w:pPr>
              <w:jc w:val="center"/>
              <w:rPr>
                <w:bCs/>
                <w:sz w:val="16"/>
              </w:rPr>
            </w:pPr>
            <w:r w:rsidRPr="00422DDD">
              <w:rPr>
                <w:bCs/>
                <w:sz w:val="16"/>
              </w:rPr>
              <w:t>2.000</w:t>
            </w:r>
          </w:p>
        </w:tc>
        <w:tc>
          <w:tcPr>
            <w:tcW w:w="0" w:type="auto"/>
            <w:shd w:val="clear" w:color="auto" w:fill="B2B2B2"/>
          </w:tcPr>
          <w:p w:rsidR="00D21377" w:rsidRPr="00422DDD" w:rsidRDefault="00D21377">
            <w:pPr>
              <w:jc w:val="center"/>
              <w:rPr>
                <w:bCs/>
                <w:sz w:val="16"/>
              </w:rPr>
            </w:pPr>
            <w:r w:rsidRPr="00422DDD">
              <w:rPr>
                <w:bCs/>
                <w:sz w:val="16"/>
              </w:rPr>
              <w:t>4.000</w:t>
            </w:r>
          </w:p>
        </w:tc>
        <w:tc>
          <w:tcPr>
            <w:tcW w:w="0" w:type="auto"/>
            <w:shd w:val="clear" w:color="auto" w:fill="B2B2B2"/>
          </w:tcPr>
          <w:p w:rsidR="00D21377" w:rsidRPr="00422DDD" w:rsidRDefault="00D21377">
            <w:pPr>
              <w:jc w:val="center"/>
              <w:rPr>
                <w:bCs/>
                <w:sz w:val="16"/>
              </w:rPr>
            </w:pPr>
            <w:r w:rsidRPr="00422DDD">
              <w:rPr>
                <w:bCs/>
                <w:sz w:val="16"/>
              </w:rPr>
              <w:t>500</w:t>
            </w:r>
          </w:p>
        </w:tc>
        <w:tc>
          <w:tcPr>
            <w:tcW w:w="0" w:type="auto"/>
            <w:shd w:val="clear" w:color="auto" w:fill="B2B2B2"/>
          </w:tcPr>
          <w:p w:rsidR="00D21377" w:rsidRPr="00422DDD" w:rsidRDefault="00D21377">
            <w:pPr>
              <w:jc w:val="center"/>
              <w:rPr>
                <w:bCs/>
                <w:sz w:val="16"/>
              </w:rPr>
            </w:pPr>
            <w:r w:rsidRPr="00422DDD">
              <w:rPr>
                <w:bCs/>
                <w:sz w:val="16"/>
              </w:rPr>
              <w:t>100</w:t>
            </w:r>
          </w:p>
        </w:tc>
        <w:tc>
          <w:tcPr>
            <w:tcW w:w="0" w:type="auto"/>
            <w:shd w:val="clear" w:color="auto" w:fill="B2B2B2"/>
          </w:tcPr>
          <w:p w:rsidR="00D21377" w:rsidRPr="00422DDD" w:rsidRDefault="00D21377">
            <w:pPr>
              <w:jc w:val="center"/>
              <w:rPr>
                <w:bCs/>
                <w:sz w:val="16"/>
              </w:rPr>
            </w:pPr>
            <w:r w:rsidRPr="00422DDD">
              <w:rPr>
                <w:bCs/>
                <w:sz w:val="16"/>
              </w:rPr>
              <w:t>1.000</w:t>
            </w:r>
          </w:p>
        </w:tc>
        <w:tc>
          <w:tcPr>
            <w:tcW w:w="0" w:type="auto"/>
            <w:shd w:val="clear" w:color="auto" w:fill="B2B2B2"/>
          </w:tcPr>
          <w:p w:rsidR="00D21377" w:rsidRPr="00422DDD" w:rsidRDefault="00D21377">
            <w:pPr>
              <w:jc w:val="center"/>
              <w:rPr>
                <w:bCs/>
                <w:sz w:val="16"/>
              </w:rPr>
            </w:pPr>
            <w:r w:rsidRPr="00422DDD">
              <w:rPr>
                <w:bCs/>
                <w:sz w:val="16"/>
              </w:rPr>
              <w:t>500</w:t>
            </w:r>
          </w:p>
        </w:tc>
        <w:tc>
          <w:tcPr>
            <w:tcW w:w="0" w:type="auto"/>
            <w:shd w:val="clear" w:color="auto" w:fill="B2B2B2"/>
          </w:tcPr>
          <w:p w:rsidR="00D21377" w:rsidRPr="00422DDD" w:rsidRDefault="00D21377">
            <w:pPr>
              <w:jc w:val="center"/>
              <w:rPr>
                <w:bCs/>
                <w:sz w:val="16"/>
              </w:rPr>
            </w:pPr>
            <w:r w:rsidRPr="00422DDD">
              <w:rPr>
                <w:bCs/>
                <w:sz w:val="16"/>
              </w:rPr>
              <w:t>30/400</w:t>
            </w:r>
          </w:p>
        </w:tc>
      </w:tr>
    </w:tbl>
    <w:p w:rsidR="00777865" w:rsidRPr="00422DDD" w:rsidRDefault="007F7163" w:rsidP="007F7163">
      <w:r w:rsidRPr="00422DDD">
        <w:t xml:space="preserve">La taille des êtres observés </w:t>
      </w:r>
      <w:r w:rsidR="000F729D" w:rsidRPr="00422DDD">
        <w:t xml:space="preserve">(montures, nains ou géants) </w:t>
      </w:r>
      <w:r w:rsidRPr="00422DDD">
        <w:t>et leur nombre modifie la valeur ci-dessous de +/- 50%. T</w:t>
      </w:r>
      <w:r w:rsidR="000F729D" w:rsidRPr="00422DDD">
        <w:t xml:space="preserve">enez compte des feux, bruits, </w:t>
      </w:r>
      <w:r w:rsidRPr="00422DDD">
        <w:t>poussières soulevées</w:t>
      </w:r>
      <w:r w:rsidR="000F729D" w:rsidRPr="00422DDD">
        <w:t xml:space="preserve"> par la marche</w:t>
      </w:r>
      <w:r w:rsidRPr="00422DDD">
        <w:t xml:space="preserve">, </w:t>
      </w:r>
      <w:r w:rsidR="000F729D" w:rsidRPr="00422DDD">
        <w:t xml:space="preserve">de la </w:t>
      </w:r>
      <w:r w:rsidRPr="00422DDD">
        <w:t xml:space="preserve">direction du vent. </w:t>
      </w:r>
      <w:r w:rsidR="00777865" w:rsidRPr="00422DDD">
        <w:t>Vous obtenez ainsi la distance à laquelle le groupe observé est potentiellement visible.</w:t>
      </w:r>
    </w:p>
    <w:p w:rsidR="004432BE" w:rsidRPr="00422DDD" w:rsidRDefault="004432BE" w:rsidP="004432BE">
      <w:pPr>
        <w:pStyle w:val="ex"/>
      </w:pPr>
      <w:r w:rsidRPr="00422DDD">
        <w:t xml:space="preserve">Exemple : un large groupe de 20 cavaliers se déplace au somment d’une colline légèrement boisée pendant une aube brumeuse, </w:t>
      </w:r>
      <w:r w:rsidR="005911AD" w:rsidRPr="00422DDD">
        <w:t xml:space="preserve">il est visible à </w:t>
      </w:r>
      <w:r w:rsidRPr="00422DDD">
        <w:t>10m (brouillard en forêt) +50%(cavaliers</w:t>
      </w:r>
      <w:r w:rsidR="005911AD" w:rsidRPr="00422DDD">
        <w:t xml:space="preserve"> bruyants</w:t>
      </w:r>
      <w:r w:rsidRPr="00422DDD">
        <w:t>) =15</w:t>
      </w:r>
      <w:r w:rsidR="005911AD" w:rsidRPr="00422DDD">
        <w:t>m. L</w:t>
      </w:r>
      <w:r w:rsidRPr="00422DDD">
        <w:t xml:space="preserve">e même groupe descend en plaine dégagée à midi quand la brume se lève, la </w:t>
      </w:r>
      <w:r w:rsidR="002A147F" w:rsidRPr="00422DDD">
        <w:t>visibilité</w:t>
      </w:r>
      <w:r w:rsidRPr="00422DDD">
        <w:t xml:space="preserve"> devient 5.000(plaine dégagée)+50%=7.500m.</w:t>
      </w:r>
      <w:r w:rsidR="005911AD" w:rsidRPr="00422DDD">
        <w:t xml:space="preserve"> Le bruit fait par les cavaliers est pris en compte pas le MdJ si la visibilité n’est pas suffisante.</w:t>
      </w:r>
    </w:p>
    <w:p w:rsidR="00C15A4C" w:rsidRPr="00422DDD" w:rsidRDefault="001630F8" w:rsidP="002A261A">
      <w:pPr>
        <w:pStyle w:val="Titre2"/>
      </w:pPr>
      <w:bookmarkStart w:id="9" w:name="_Ref196904380"/>
      <w:bookmarkStart w:id="10" w:name="_Toc208477752"/>
      <w:r w:rsidRPr="00422DDD">
        <w:t>1.</w:t>
      </w:r>
      <w:r w:rsidR="00832FE3" w:rsidRPr="00422DDD">
        <w:t>7</w:t>
      </w:r>
      <w:r w:rsidRPr="00422DDD">
        <w:t xml:space="preserve"> </w:t>
      </w:r>
      <w:r w:rsidR="00C15A4C" w:rsidRPr="00422DDD">
        <w:t>Distance d’engagement</w:t>
      </w:r>
      <w:bookmarkEnd w:id="9"/>
      <w:bookmarkEnd w:id="10"/>
    </w:p>
    <w:p w:rsidR="005911AD" w:rsidRPr="00422DDD" w:rsidRDefault="00C15A4C" w:rsidP="00C15A4C">
      <w:r w:rsidRPr="00422DDD">
        <w:t xml:space="preserve">Le combat </w:t>
      </w:r>
      <w:r w:rsidR="00832FE3" w:rsidRPr="00422DDD">
        <w:t xml:space="preserve">ne peut avoir </w:t>
      </w:r>
      <w:r w:rsidRPr="00422DDD">
        <w:t xml:space="preserve">lieu </w:t>
      </w:r>
      <w:r w:rsidR="00832FE3" w:rsidRPr="00422DDD">
        <w:t xml:space="preserve">que si un </w:t>
      </w:r>
      <w:r w:rsidR="000F729D" w:rsidRPr="00422DDD">
        <w:t xml:space="preserve">des deux camps a repéré l’autre, </w:t>
      </w:r>
      <w:r w:rsidR="00832FE3" w:rsidRPr="00422DDD">
        <w:t xml:space="preserve">si </w:t>
      </w:r>
      <w:r w:rsidR="000F729D" w:rsidRPr="00422DDD">
        <w:t xml:space="preserve">un engagement </w:t>
      </w:r>
      <w:r w:rsidR="002A147F" w:rsidRPr="00422DDD">
        <w:t>est voulu</w:t>
      </w:r>
      <w:r w:rsidR="00832FE3" w:rsidRPr="00422DDD">
        <w:t xml:space="preserve"> et possible (tir, mêlée, magie</w:t>
      </w:r>
      <w:r w:rsidR="000F729D" w:rsidRPr="00422DDD">
        <w:t xml:space="preserve"> ou</w:t>
      </w:r>
      <w:r w:rsidR="00832FE3" w:rsidRPr="00422DDD">
        <w:t xml:space="preserve"> autre).</w:t>
      </w:r>
      <w:r w:rsidRPr="00422DDD">
        <w:t xml:space="preserve"> Commencez les phases de combat </w:t>
      </w:r>
      <w:r w:rsidR="000F729D" w:rsidRPr="00422DDD">
        <w:t xml:space="preserve">après </w:t>
      </w:r>
      <w:r w:rsidR="005911AD" w:rsidRPr="00422DDD">
        <w:t>une éventuelle</w:t>
      </w:r>
      <w:r w:rsidR="000F729D" w:rsidRPr="00422DDD">
        <w:t xml:space="preserve"> phase d’approche. U</w:t>
      </w:r>
      <w:r w:rsidR="00832FE3" w:rsidRPr="00422DDD">
        <w:t xml:space="preserve">ne fois les tests d’embuscade </w:t>
      </w:r>
      <w:r w:rsidR="005911AD" w:rsidRPr="00422DDD">
        <w:t xml:space="preserve">et de réaction </w:t>
      </w:r>
      <w:r w:rsidR="00832FE3" w:rsidRPr="00422DDD">
        <w:t>achevés, les positions tactiques déterminées et les emplacements de chacun définis</w:t>
      </w:r>
      <w:r w:rsidR="005911AD" w:rsidRPr="00422DDD">
        <w:t xml:space="preserve"> le combat peut commencer</w:t>
      </w:r>
      <w:r w:rsidR="00832FE3" w:rsidRPr="00422DDD">
        <w:t>.</w:t>
      </w:r>
      <w:r w:rsidR="000F729D" w:rsidRPr="00422DDD">
        <w:t xml:space="preserve"> </w:t>
      </w:r>
    </w:p>
    <w:p w:rsidR="00832FE3" w:rsidRPr="00422DDD" w:rsidRDefault="00832FE3" w:rsidP="00C15A4C">
      <w:r w:rsidRPr="00422DDD">
        <w:t>La distance d’engagement</w:t>
      </w:r>
      <w:r w:rsidR="000F729D" w:rsidRPr="00422DDD">
        <w:t xml:space="preserve">, </w:t>
      </w:r>
      <w:r w:rsidR="005911AD" w:rsidRPr="00422DDD">
        <w:t xml:space="preserve">au </w:t>
      </w:r>
      <w:r w:rsidR="000F729D" w:rsidRPr="00422DDD">
        <w:t>début du combat,</w:t>
      </w:r>
      <w:r w:rsidRPr="00422DDD">
        <w:t xml:space="preserve"> dépend de :</w:t>
      </w:r>
    </w:p>
    <w:p w:rsidR="00832FE3" w:rsidRPr="00422DDD" w:rsidRDefault="00832FE3" w:rsidP="00CF0D93">
      <w:pPr>
        <w:numPr>
          <w:ilvl w:val="0"/>
          <w:numId w:val="9"/>
        </w:numPr>
        <w:rPr>
          <w:i/>
        </w:rPr>
      </w:pPr>
      <w:r w:rsidRPr="00422DDD">
        <w:t xml:space="preserve">la portée des armes de jet </w:t>
      </w:r>
      <w:r w:rsidR="005911AD" w:rsidRPr="00422DDD">
        <w:t xml:space="preserve">(voir </w:t>
      </w:r>
      <w:r w:rsidR="005911AD" w:rsidRPr="00422DDD">
        <w:rPr>
          <w:i/>
        </w:rPr>
        <w:fldChar w:fldCharType="begin"/>
      </w:r>
      <w:r w:rsidR="005911AD" w:rsidRPr="00422DDD">
        <w:rPr>
          <w:i/>
        </w:rPr>
        <w:instrText xml:space="preserve"> REF _Ref447706164 \h  \* MERGEFORMAT </w:instrText>
      </w:r>
      <w:r w:rsidR="005911AD" w:rsidRPr="00422DDD">
        <w:rPr>
          <w:i/>
        </w:rPr>
      </w:r>
      <w:r w:rsidR="005911AD" w:rsidRPr="00422DDD">
        <w:rPr>
          <w:i/>
        </w:rPr>
        <w:fldChar w:fldCharType="separate"/>
      </w:r>
      <w:r w:rsidR="00DD1A28" w:rsidRPr="00DD1A28">
        <w:rPr>
          <w:i/>
        </w:rPr>
        <w:t>2.4.2 Distance</w:t>
      </w:r>
      <w:r w:rsidR="005911AD" w:rsidRPr="00422DDD">
        <w:rPr>
          <w:i/>
        </w:rPr>
        <w:fldChar w:fldCharType="end"/>
      </w:r>
      <w:r w:rsidR="005911AD" w:rsidRPr="00422DDD">
        <w:t>)</w:t>
      </w:r>
    </w:p>
    <w:p w:rsidR="00832FE3" w:rsidRPr="00422DDD" w:rsidRDefault="00832FE3" w:rsidP="00CF0D93">
      <w:pPr>
        <w:numPr>
          <w:ilvl w:val="0"/>
          <w:numId w:val="9"/>
        </w:numPr>
      </w:pPr>
      <w:r w:rsidRPr="00422DDD">
        <w:t>la portée des sorts utilisés (</w:t>
      </w:r>
      <w:r w:rsidRPr="00422DDD">
        <w:rPr>
          <w:i/>
        </w:rPr>
        <w:t>voir</w:t>
      </w:r>
      <w:r w:rsidRPr="00422DDD">
        <w:t xml:space="preserve"> </w:t>
      </w:r>
      <w:r w:rsidRPr="00422DDD">
        <w:rPr>
          <w:i/>
        </w:rPr>
        <w:t xml:space="preserve">Livre </w:t>
      </w:r>
      <w:r w:rsidR="005911AD" w:rsidRPr="00422DDD">
        <w:rPr>
          <w:i/>
        </w:rPr>
        <w:t xml:space="preserve">3 - </w:t>
      </w:r>
      <w:r w:rsidRPr="00422DDD">
        <w:rPr>
          <w:i/>
        </w:rPr>
        <w:t>Magie</w:t>
      </w:r>
      <w:r w:rsidRPr="00422DDD">
        <w:t>)</w:t>
      </w:r>
    </w:p>
    <w:p w:rsidR="00832FE3" w:rsidRPr="00422DDD" w:rsidRDefault="00832FE3" w:rsidP="00CF0D93">
      <w:pPr>
        <w:numPr>
          <w:ilvl w:val="0"/>
          <w:numId w:val="9"/>
        </w:numPr>
      </w:pPr>
      <w:r w:rsidRPr="00422DDD">
        <w:t>de l’embuscade </w:t>
      </w:r>
      <w:r w:rsidR="006231FE" w:rsidRPr="00422DDD">
        <w:t>(</w:t>
      </w:r>
      <w:r w:rsidR="006231FE" w:rsidRPr="00422DDD">
        <w:rPr>
          <w:i/>
        </w:rPr>
        <w:t>voir</w:t>
      </w:r>
      <w:r w:rsidR="000F729D" w:rsidRPr="00422DDD">
        <w:rPr>
          <w:i/>
        </w:rPr>
        <w:t xml:space="preserve"> </w:t>
      </w:r>
      <w:r w:rsidR="000F729D" w:rsidRPr="00422DDD">
        <w:rPr>
          <w:i/>
        </w:rPr>
        <w:fldChar w:fldCharType="begin"/>
      </w:r>
      <w:r w:rsidR="000F729D" w:rsidRPr="00422DDD">
        <w:rPr>
          <w:i/>
        </w:rPr>
        <w:instrText xml:space="preserve"> REF _Ref405462538 \h  \* MERGEFORMAT </w:instrText>
      </w:r>
      <w:r w:rsidR="000F729D" w:rsidRPr="00422DDD">
        <w:rPr>
          <w:i/>
        </w:rPr>
      </w:r>
      <w:r w:rsidR="000F729D" w:rsidRPr="00422DDD">
        <w:rPr>
          <w:i/>
        </w:rPr>
        <w:fldChar w:fldCharType="separate"/>
      </w:r>
      <w:r w:rsidR="00DD1A28" w:rsidRPr="00DD1A28">
        <w:rPr>
          <w:i/>
        </w:rPr>
        <w:t>1.8 Embuscade</w:t>
      </w:r>
      <w:r w:rsidR="000F729D" w:rsidRPr="00422DDD">
        <w:rPr>
          <w:i/>
        </w:rPr>
        <w:fldChar w:fldCharType="end"/>
      </w:r>
      <w:r w:rsidR="006231FE" w:rsidRPr="00422DDD">
        <w:t>)</w:t>
      </w:r>
    </w:p>
    <w:p w:rsidR="00832FE3" w:rsidRPr="00422DDD" w:rsidRDefault="00832FE3" w:rsidP="00C15A4C">
      <w:r w:rsidRPr="00422DDD">
        <w:t xml:space="preserve">Dans les autres circonstances, la distance </w:t>
      </w:r>
      <w:r w:rsidR="000F729D" w:rsidRPr="00422DDD">
        <w:t xml:space="preserve">d’engagement </w:t>
      </w:r>
      <w:r w:rsidRPr="00422DDD">
        <w:t xml:space="preserve">sera basée sur un test de </w:t>
      </w:r>
      <w:r w:rsidRPr="00422DDD">
        <w:rPr>
          <w:i/>
        </w:rPr>
        <w:t>Réaction</w:t>
      </w:r>
      <w:r w:rsidRPr="00422DDD">
        <w:t xml:space="preserve"> </w:t>
      </w:r>
      <w:r w:rsidR="000F729D" w:rsidRPr="00422DDD">
        <w:t xml:space="preserve">(voir  </w:t>
      </w:r>
      <w:r w:rsidR="000F729D" w:rsidRPr="00422DDD">
        <w:rPr>
          <w:i/>
        </w:rPr>
        <w:fldChar w:fldCharType="begin"/>
      </w:r>
      <w:r w:rsidR="000F729D" w:rsidRPr="00422DDD">
        <w:rPr>
          <w:i/>
        </w:rPr>
        <w:instrText xml:space="preserve"> REF _Ref405462587 \h  \* MERGEFORMAT </w:instrText>
      </w:r>
      <w:r w:rsidR="000F729D" w:rsidRPr="00422DDD">
        <w:rPr>
          <w:i/>
        </w:rPr>
      </w:r>
      <w:r w:rsidR="000F729D" w:rsidRPr="00422DDD">
        <w:rPr>
          <w:i/>
        </w:rPr>
        <w:fldChar w:fldCharType="separate"/>
      </w:r>
      <w:r w:rsidR="00DD1A28" w:rsidRPr="00DD1A28">
        <w:rPr>
          <w:i/>
        </w:rPr>
        <w:t>1.9.2 Réaction</w:t>
      </w:r>
      <w:r w:rsidR="000F729D" w:rsidRPr="00422DDD">
        <w:rPr>
          <w:i/>
        </w:rPr>
        <w:fldChar w:fldCharType="end"/>
      </w:r>
      <w:r w:rsidR="000F729D" w:rsidRPr="00422DDD">
        <w:t xml:space="preserve">) </w:t>
      </w:r>
      <w:r w:rsidRPr="00422DDD">
        <w:t>et de sens (ouïe, vue</w:t>
      </w:r>
      <w:r w:rsidR="000F729D" w:rsidRPr="00422DDD">
        <w:t>, odorat</w:t>
      </w:r>
      <w:r w:rsidRPr="00422DDD">
        <w:t>) par rapport à la visibilité. Ne commencez le mode tactique qu’à partir du moment où un des camps est capable d’attaquer l’autre.</w:t>
      </w:r>
    </w:p>
    <w:p w:rsidR="005C4281" w:rsidRPr="00422DDD" w:rsidRDefault="005C4281" w:rsidP="002A261A">
      <w:pPr>
        <w:pStyle w:val="Titre2"/>
      </w:pPr>
      <w:bookmarkStart w:id="11" w:name="_Toc115053589"/>
      <w:bookmarkStart w:id="12" w:name="_Toc168894053"/>
      <w:bookmarkStart w:id="13" w:name="_Ref405462538"/>
      <w:bookmarkStart w:id="14" w:name="_Ref405897247"/>
      <w:bookmarkStart w:id="15" w:name="_Toc208477753"/>
      <w:r w:rsidRPr="00422DDD">
        <w:t>1.8 Embuscade</w:t>
      </w:r>
      <w:bookmarkEnd w:id="11"/>
      <w:bookmarkEnd w:id="12"/>
      <w:bookmarkEnd w:id="13"/>
      <w:bookmarkEnd w:id="14"/>
      <w:bookmarkEnd w:id="15"/>
    </w:p>
    <w:p w:rsidR="00842D56" w:rsidRDefault="005C4281" w:rsidP="000F729D">
      <w:r w:rsidRPr="00422DDD">
        <w:t>L’embuscade</w:t>
      </w:r>
      <w:r w:rsidR="005911AD" w:rsidRPr="00422DDD">
        <w:t xml:space="preserve"> </w:t>
      </w:r>
      <w:r w:rsidRPr="00422DDD">
        <w:t xml:space="preserve">a lieu lorsqu’un groupe (Attaquant-A) </w:t>
      </w:r>
      <w:r w:rsidR="005911AD" w:rsidRPr="00422DDD">
        <w:t>a détecté le</w:t>
      </w:r>
      <w:r w:rsidR="005911AD" w:rsidRPr="00422DDD">
        <w:rPr>
          <w:b/>
        </w:rPr>
        <w:t xml:space="preserve"> </w:t>
      </w:r>
      <w:r w:rsidR="005911AD" w:rsidRPr="00422DDD">
        <w:t>un g</w:t>
      </w:r>
      <w:r w:rsidRPr="00422DDD">
        <w:t>roupe (Défenseur-D)</w:t>
      </w:r>
      <w:r w:rsidR="005911AD" w:rsidRPr="00422DDD">
        <w:t xml:space="preserve"> sans avoir été lui-même détecté et que le groupe A désire embusquer le groupe </w:t>
      </w:r>
      <w:r w:rsidR="00842D56">
        <w:t>D</w:t>
      </w:r>
      <w:r w:rsidRPr="00422DDD">
        <w:t xml:space="preserve">. </w:t>
      </w:r>
      <w:r w:rsidR="00EA2617" w:rsidRPr="00422DDD">
        <w:t xml:space="preserve">Le talent </w:t>
      </w:r>
      <w:r w:rsidR="00EA2617" w:rsidRPr="00422DDD">
        <w:rPr>
          <w:i/>
        </w:rPr>
        <w:t>Embuscade</w:t>
      </w:r>
      <w:r w:rsidR="00EA2617" w:rsidRPr="00422DDD">
        <w:t xml:space="preserve"> permet de les réaliser de jour </w:t>
      </w:r>
      <w:r w:rsidR="00842D56">
        <w:t xml:space="preserve">ou </w:t>
      </w:r>
      <w:r w:rsidR="00EA2617" w:rsidRPr="00422DDD">
        <w:t>de nuit (NE20+)</w:t>
      </w:r>
      <w:r w:rsidR="00B41D4F" w:rsidRPr="00422DDD">
        <w:t xml:space="preserve"> ou</w:t>
      </w:r>
      <w:r w:rsidR="00EA2617" w:rsidRPr="00422DDD">
        <w:t xml:space="preserve"> dans des circonstances spéciales</w:t>
      </w:r>
      <w:r w:rsidR="005911AD" w:rsidRPr="00422DDD">
        <w:t xml:space="preserve"> fixées par le MdJ</w:t>
      </w:r>
      <w:r w:rsidR="00EA2617" w:rsidRPr="00422DDD">
        <w:t xml:space="preserve">.  </w:t>
      </w:r>
      <w:r w:rsidR="00C82697" w:rsidRPr="00422DDD">
        <w:t xml:space="preserve">Chaque groupe tentant l’embuscade </w:t>
      </w:r>
      <w:r w:rsidR="00842D56">
        <w:t xml:space="preserve">a </w:t>
      </w:r>
      <w:r w:rsidR="00C82697" w:rsidRPr="00422DDD">
        <w:t xml:space="preserve">une personne </w:t>
      </w:r>
      <w:r w:rsidR="005911AD" w:rsidRPr="00422DDD">
        <w:t>guidant la manœuvre</w:t>
      </w:r>
      <w:r w:rsidR="00C82697" w:rsidRPr="00422DDD">
        <w:t xml:space="preserve">. </w:t>
      </w:r>
    </w:p>
    <w:p w:rsidR="005C4281" w:rsidRPr="00422DDD" w:rsidRDefault="000F729D" w:rsidP="000F729D">
      <w:r w:rsidRPr="00422DDD">
        <w:t xml:space="preserve">La CR </w:t>
      </w:r>
      <w:r w:rsidR="00C82697" w:rsidRPr="00422DDD">
        <w:t xml:space="preserve">= </w:t>
      </w:r>
      <w:r w:rsidR="00EA2617" w:rsidRPr="00422DDD">
        <w:t>[</w:t>
      </w:r>
      <w:r w:rsidR="00EA2617" w:rsidRPr="00422DDD">
        <w:rPr>
          <w:b/>
        </w:rPr>
        <w:t>NE(</w:t>
      </w:r>
      <w:r w:rsidR="00EA2617" w:rsidRPr="00422DDD">
        <w:rPr>
          <w:b/>
          <w:i/>
        </w:rPr>
        <w:t>Embuscade</w:t>
      </w:r>
      <w:r w:rsidR="00EA2617" w:rsidRPr="00422DDD">
        <w:rPr>
          <w:b/>
        </w:rPr>
        <w:t>)</w:t>
      </w:r>
      <w:r w:rsidR="00C82697" w:rsidRPr="00422DDD">
        <w:rPr>
          <w:b/>
        </w:rPr>
        <w:t>+NE(</w:t>
      </w:r>
      <w:r w:rsidR="00C82697" w:rsidRPr="00422DDD">
        <w:rPr>
          <w:b/>
          <w:i/>
        </w:rPr>
        <w:t>Dissimulation</w:t>
      </w:r>
      <w:r w:rsidR="00C82697" w:rsidRPr="00422DDD">
        <w:rPr>
          <w:b/>
        </w:rPr>
        <w:t xml:space="preserve">)]/2 </w:t>
      </w:r>
      <w:r w:rsidR="005911AD" w:rsidRPr="00422DDD">
        <w:rPr>
          <w:b/>
        </w:rPr>
        <w:t xml:space="preserve">, </w:t>
      </w:r>
      <w:r w:rsidR="005911AD" w:rsidRPr="00422DDD">
        <w:t xml:space="preserve">modifiée </w:t>
      </w:r>
      <w:r w:rsidR="00C82697" w:rsidRPr="00422DDD">
        <w:t xml:space="preserve">par </w:t>
      </w:r>
      <w:r w:rsidR="005C4281"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2468"/>
      </w:tblGrid>
      <w:tr w:rsidR="00A879AB" w:rsidRPr="00422DDD" w:rsidTr="00A879AB">
        <w:tc>
          <w:tcPr>
            <w:tcW w:w="0" w:type="auto"/>
            <w:shd w:val="clear" w:color="auto" w:fill="FFFFFF"/>
          </w:tcPr>
          <w:p w:rsidR="00A879AB" w:rsidRPr="00422DDD" w:rsidRDefault="00A879AB" w:rsidP="005C4281">
            <w:pPr>
              <w:jc w:val="center"/>
              <w:rPr>
                <w:b/>
                <w:bCs/>
                <w:sz w:val="16"/>
              </w:rPr>
            </w:pPr>
            <w:r w:rsidRPr="00422DDD">
              <w:rPr>
                <w:b/>
                <w:bCs/>
                <w:sz w:val="16"/>
              </w:rPr>
              <w:lastRenderedPageBreak/>
              <w:t>Modification</w:t>
            </w:r>
          </w:p>
        </w:tc>
        <w:tc>
          <w:tcPr>
            <w:tcW w:w="0" w:type="auto"/>
            <w:shd w:val="clear" w:color="auto" w:fill="FFFFFF"/>
          </w:tcPr>
          <w:p w:rsidR="00A879AB" w:rsidRPr="00422DDD" w:rsidRDefault="00A879AB" w:rsidP="005C4281">
            <w:pPr>
              <w:jc w:val="center"/>
              <w:rPr>
                <w:b/>
                <w:bCs/>
                <w:sz w:val="16"/>
              </w:rPr>
            </w:pPr>
          </w:p>
        </w:tc>
      </w:tr>
      <w:tr w:rsidR="00A879AB" w:rsidRPr="00422DDD" w:rsidTr="00A879AB">
        <w:tc>
          <w:tcPr>
            <w:tcW w:w="0" w:type="auto"/>
            <w:shd w:val="clear" w:color="auto" w:fill="FFFFFF"/>
          </w:tcPr>
          <w:p w:rsidR="00A879AB" w:rsidRPr="00422DDD" w:rsidRDefault="00A879AB" w:rsidP="00A879AB">
            <w:pPr>
              <w:rPr>
                <w:sz w:val="16"/>
              </w:rPr>
            </w:pPr>
            <w:r w:rsidRPr="00422DDD">
              <w:rPr>
                <w:sz w:val="16"/>
              </w:rPr>
              <w:t xml:space="preserve">Terrain </w:t>
            </w:r>
          </w:p>
        </w:tc>
        <w:tc>
          <w:tcPr>
            <w:tcW w:w="0" w:type="auto"/>
            <w:shd w:val="clear" w:color="auto" w:fill="FFFFFF"/>
          </w:tcPr>
          <w:p w:rsidR="00A879AB" w:rsidRPr="00422DDD" w:rsidRDefault="00A879AB" w:rsidP="005C4281">
            <w:pPr>
              <w:rPr>
                <w:sz w:val="16"/>
              </w:rPr>
            </w:pPr>
            <w:r w:rsidRPr="00422DDD">
              <w:rPr>
                <w:sz w:val="16"/>
              </w:rPr>
              <w:t>Ouvert -10/ Fermé +10</w:t>
            </w:r>
          </w:p>
        </w:tc>
      </w:tr>
      <w:tr w:rsidR="00A879AB" w:rsidRPr="00422DDD" w:rsidTr="00A879AB">
        <w:tc>
          <w:tcPr>
            <w:tcW w:w="0" w:type="auto"/>
            <w:shd w:val="clear" w:color="auto" w:fill="F2F2F2"/>
          </w:tcPr>
          <w:p w:rsidR="00A879AB" w:rsidRPr="00422DDD" w:rsidRDefault="00A879AB" w:rsidP="005C4281">
            <w:pPr>
              <w:rPr>
                <w:sz w:val="16"/>
              </w:rPr>
            </w:pPr>
            <w:r>
              <w:rPr>
                <w:sz w:val="16"/>
              </w:rPr>
              <w:t>Luminosité</w:t>
            </w:r>
          </w:p>
        </w:tc>
        <w:tc>
          <w:tcPr>
            <w:tcW w:w="0" w:type="auto"/>
            <w:shd w:val="clear" w:color="auto" w:fill="F2F2F2"/>
          </w:tcPr>
          <w:p w:rsidR="00A879AB" w:rsidRPr="00422DDD" w:rsidRDefault="00A879AB" w:rsidP="005C4281">
            <w:pPr>
              <w:rPr>
                <w:sz w:val="16"/>
              </w:rPr>
            </w:pPr>
            <w:r w:rsidRPr="00422DDD">
              <w:rPr>
                <w:sz w:val="16"/>
              </w:rPr>
              <w:t>Très Clair -10/Sombre +10</w:t>
            </w:r>
          </w:p>
        </w:tc>
      </w:tr>
      <w:tr w:rsidR="00A879AB" w:rsidRPr="00422DDD" w:rsidTr="00A879AB">
        <w:tc>
          <w:tcPr>
            <w:tcW w:w="0" w:type="auto"/>
            <w:shd w:val="clear" w:color="auto" w:fill="FFFFFF"/>
          </w:tcPr>
          <w:p w:rsidR="00A879AB" w:rsidRPr="00422DDD" w:rsidRDefault="00A879AB" w:rsidP="00A879AB">
            <w:pPr>
              <w:rPr>
                <w:sz w:val="16"/>
              </w:rPr>
            </w:pPr>
            <w:r w:rsidRPr="00422DDD">
              <w:rPr>
                <w:sz w:val="16"/>
              </w:rPr>
              <w:t xml:space="preserve">Obstacles </w:t>
            </w:r>
          </w:p>
        </w:tc>
        <w:tc>
          <w:tcPr>
            <w:tcW w:w="0" w:type="auto"/>
            <w:shd w:val="clear" w:color="auto" w:fill="FFFFFF"/>
          </w:tcPr>
          <w:p w:rsidR="00A879AB" w:rsidRPr="00422DDD" w:rsidRDefault="00A879AB" w:rsidP="005C4281">
            <w:pPr>
              <w:rPr>
                <w:sz w:val="16"/>
              </w:rPr>
            </w:pPr>
            <w:r w:rsidRPr="00422DDD">
              <w:rPr>
                <w:sz w:val="16"/>
              </w:rPr>
              <w:t>+10</w:t>
            </w:r>
          </w:p>
        </w:tc>
      </w:tr>
      <w:tr w:rsidR="00A879AB" w:rsidRPr="00422DDD" w:rsidTr="00A879AB">
        <w:tc>
          <w:tcPr>
            <w:tcW w:w="0" w:type="auto"/>
            <w:shd w:val="clear" w:color="auto" w:fill="F2F2F2"/>
          </w:tcPr>
          <w:p w:rsidR="00A879AB" w:rsidRPr="00422DDD" w:rsidRDefault="00A879AB" w:rsidP="00A879AB">
            <w:pPr>
              <w:rPr>
                <w:sz w:val="16"/>
              </w:rPr>
            </w:pPr>
            <w:r w:rsidRPr="00422DDD">
              <w:rPr>
                <w:i/>
                <w:sz w:val="16"/>
              </w:rPr>
              <w:t>Survie</w:t>
            </w:r>
            <w:r w:rsidRPr="00422DDD">
              <w:rPr>
                <w:sz w:val="16"/>
              </w:rPr>
              <w:t xml:space="preserve">(terrain) </w:t>
            </w:r>
          </w:p>
        </w:tc>
        <w:tc>
          <w:tcPr>
            <w:tcW w:w="0" w:type="auto"/>
            <w:shd w:val="clear" w:color="auto" w:fill="F2F2F2"/>
          </w:tcPr>
          <w:p w:rsidR="00A879AB" w:rsidRPr="00422DDD" w:rsidRDefault="00A879AB" w:rsidP="00C82697">
            <w:pPr>
              <w:rPr>
                <w:sz w:val="16"/>
              </w:rPr>
            </w:pPr>
            <w:r w:rsidRPr="00422DDD">
              <w:rPr>
                <w:sz w:val="16"/>
              </w:rPr>
              <w:t>Meilleur +/- 10</w:t>
            </w:r>
          </w:p>
        </w:tc>
      </w:tr>
      <w:tr w:rsidR="00A879AB" w:rsidRPr="00422DDD" w:rsidTr="00A879AB">
        <w:tc>
          <w:tcPr>
            <w:tcW w:w="0" w:type="auto"/>
            <w:shd w:val="clear" w:color="auto" w:fill="FFFFFF"/>
          </w:tcPr>
          <w:p w:rsidR="00A879AB" w:rsidRPr="00422DDD" w:rsidRDefault="00A879AB" w:rsidP="00A879AB">
            <w:pPr>
              <w:rPr>
                <w:sz w:val="16"/>
              </w:rPr>
            </w:pPr>
            <w:r w:rsidRPr="00422DDD">
              <w:rPr>
                <w:sz w:val="16"/>
              </w:rPr>
              <w:t xml:space="preserve">Équipement </w:t>
            </w:r>
          </w:p>
        </w:tc>
        <w:tc>
          <w:tcPr>
            <w:tcW w:w="0" w:type="auto"/>
            <w:shd w:val="clear" w:color="auto" w:fill="FFFFFF"/>
          </w:tcPr>
          <w:p w:rsidR="00A879AB" w:rsidRPr="00422DDD" w:rsidRDefault="00A879AB" w:rsidP="00C82697">
            <w:pPr>
              <w:rPr>
                <w:sz w:val="16"/>
              </w:rPr>
            </w:pPr>
            <w:r w:rsidRPr="00422DDD">
              <w:rPr>
                <w:sz w:val="16"/>
              </w:rPr>
              <w:t>lourd -10/ aucun +10</w:t>
            </w:r>
          </w:p>
        </w:tc>
      </w:tr>
      <w:tr w:rsidR="00A879AB" w:rsidRPr="00422DDD" w:rsidTr="00A879AB">
        <w:tc>
          <w:tcPr>
            <w:tcW w:w="0" w:type="auto"/>
            <w:shd w:val="clear" w:color="auto" w:fill="F2F2F2"/>
          </w:tcPr>
          <w:p w:rsidR="00A879AB" w:rsidRPr="00422DDD" w:rsidRDefault="00A879AB" w:rsidP="00A879AB">
            <w:pPr>
              <w:rPr>
                <w:sz w:val="16"/>
              </w:rPr>
            </w:pPr>
            <w:r>
              <w:rPr>
                <w:sz w:val="16"/>
              </w:rPr>
              <w:t>G</w:t>
            </w:r>
            <w:r w:rsidRPr="00422DDD">
              <w:rPr>
                <w:sz w:val="16"/>
              </w:rPr>
              <w:t>ardes/chiens chez D </w:t>
            </w:r>
          </w:p>
        </w:tc>
        <w:tc>
          <w:tcPr>
            <w:tcW w:w="0" w:type="auto"/>
            <w:shd w:val="clear" w:color="auto" w:fill="F2F2F2"/>
          </w:tcPr>
          <w:p w:rsidR="00A879AB" w:rsidRPr="00422DDD" w:rsidRDefault="00A879AB" w:rsidP="005911AD">
            <w:pPr>
              <w:rPr>
                <w:sz w:val="16"/>
              </w:rPr>
            </w:pPr>
            <w:r w:rsidRPr="00422DDD">
              <w:rPr>
                <w:sz w:val="16"/>
              </w:rPr>
              <w:t>-5/-10</w:t>
            </w:r>
            <w:r>
              <w:rPr>
                <w:sz w:val="16"/>
              </w:rPr>
              <w:t xml:space="preserve"> l’unité</w:t>
            </w:r>
          </w:p>
        </w:tc>
      </w:tr>
      <w:tr w:rsidR="00A879AB" w:rsidRPr="00422DDD" w:rsidTr="00A879AB">
        <w:tc>
          <w:tcPr>
            <w:tcW w:w="0" w:type="auto"/>
            <w:shd w:val="clear" w:color="auto" w:fill="FFFFFF"/>
          </w:tcPr>
          <w:p w:rsidR="00A879AB" w:rsidRPr="00422DDD" w:rsidRDefault="00A879AB" w:rsidP="00A879AB">
            <w:pPr>
              <w:rPr>
                <w:sz w:val="16"/>
              </w:rPr>
            </w:pPr>
            <w:r w:rsidRPr="00422DDD">
              <w:rPr>
                <w:sz w:val="16"/>
              </w:rPr>
              <w:t xml:space="preserve">NEC ou NEM </w:t>
            </w:r>
          </w:p>
        </w:tc>
        <w:tc>
          <w:tcPr>
            <w:tcW w:w="0" w:type="auto"/>
            <w:shd w:val="clear" w:color="auto" w:fill="FFFFFF"/>
          </w:tcPr>
          <w:p w:rsidR="00A879AB" w:rsidRPr="00422DDD" w:rsidRDefault="00A879AB" w:rsidP="005C4281">
            <w:pPr>
              <w:rPr>
                <w:sz w:val="16"/>
              </w:rPr>
            </w:pPr>
            <w:r w:rsidRPr="00422DDD">
              <w:rPr>
                <w:sz w:val="16"/>
              </w:rPr>
              <w:t>Meilleur</w:t>
            </w:r>
            <w:r>
              <w:rPr>
                <w:sz w:val="16"/>
              </w:rPr>
              <w:t xml:space="preserve"> </w:t>
            </w:r>
            <w:r w:rsidRPr="00422DDD">
              <w:rPr>
                <w:sz w:val="16"/>
              </w:rPr>
              <w:t>+/-10</w:t>
            </w:r>
          </w:p>
        </w:tc>
      </w:tr>
      <w:tr w:rsidR="00A879AB" w:rsidRPr="00422DDD" w:rsidTr="00A879AB">
        <w:tc>
          <w:tcPr>
            <w:tcW w:w="0" w:type="auto"/>
            <w:shd w:val="clear" w:color="auto" w:fill="F2F2F2"/>
          </w:tcPr>
          <w:p w:rsidR="00A879AB" w:rsidRPr="00422DDD" w:rsidRDefault="00A879AB" w:rsidP="00A879AB">
            <w:pPr>
              <w:rPr>
                <w:sz w:val="16"/>
              </w:rPr>
            </w:pPr>
            <w:r w:rsidRPr="00422DDD">
              <w:rPr>
                <w:sz w:val="16"/>
              </w:rPr>
              <w:t xml:space="preserve">Cible </w:t>
            </w:r>
          </w:p>
        </w:tc>
        <w:tc>
          <w:tcPr>
            <w:tcW w:w="0" w:type="auto"/>
            <w:shd w:val="clear" w:color="auto" w:fill="F2F2F2"/>
          </w:tcPr>
          <w:p w:rsidR="00A879AB" w:rsidRPr="00422DDD" w:rsidRDefault="00A879AB" w:rsidP="00842D56">
            <w:pPr>
              <w:rPr>
                <w:sz w:val="16"/>
              </w:rPr>
            </w:pPr>
            <w:r>
              <w:rPr>
                <w:sz w:val="16"/>
              </w:rPr>
              <w:t>Animaux -2</w:t>
            </w:r>
            <w:r w:rsidRPr="00422DDD">
              <w:rPr>
                <w:sz w:val="16"/>
              </w:rPr>
              <w:t>0 / Créature -</w:t>
            </w:r>
            <w:r>
              <w:rPr>
                <w:sz w:val="16"/>
              </w:rPr>
              <w:t>10</w:t>
            </w:r>
          </w:p>
        </w:tc>
      </w:tr>
      <w:tr w:rsidR="00A879AB" w:rsidRPr="00422DDD" w:rsidTr="00A879AB">
        <w:tc>
          <w:tcPr>
            <w:tcW w:w="0" w:type="auto"/>
            <w:shd w:val="clear" w:color="auto" w:fill="auto"/>
          </w:tcPr>
          <w:p w:rsidR="00A879AB" w:rsidRPr="00422DDD" w:rsidRDefault="00A879AB" w:rsidP="00A879AB">
            <w:pPr>
              <w:rPr>
                <w:sz w:val="16"/>
              </w:rPr>
            </w:pPr>
            <w:r w:rsidRPr="00422DDD">
              <w:rPr>
                <w:sz w:val="16"/>
              </w:rPr>
              <w:t xml:space="preserve">préparation </w:t>
            </w:r>
          </w:p>
        </w:tc>
        <w:tc>
          <w:tcPr>
            <w:tcW w:w="0" w:type="auto"/>
          </w:tcPr>
          <w:p w:rsidR="00A879AB" w:rsidRPr="00422DDD" w:rsidRDefault="00A879AB" w:rsidP="00842D56">
            <w:pPr>
              <w:rPr>
                <w:sz w:val="16"/>
              </w:rPr>
            </w:pPr>
            <w:r w:rsidRPr="00422DDD">
              <w:rPr>
                <w:sz w:val="16"/>
              </w:rPr>
              <w:t xml:space="preserve">Aucune </w:t>
            </w:r>
            <w:r>
              <w:rPr>
                <w:sz w:val="16"/>
              </w:rPr>
              <w:t xml:space="preserve">(éclaireur) </w:t>
            </w:r>
            <w:r w:rsidRPr="00422DDD">
              <w:rPr>
                <w:sz w:val="16"/>
              </w:rPr>
              <w:t>-20</w:t>
            </w:r>
          </w:p>
        </w:tc>
      </w:tr>
      <w:tr w:rsidR="00A879AB" w:rsidRPr="00422DDD" w:rsidTr="00A879AB">
        <w:tc>
          <w:tcPr>
            <w:tcW w:w="0" w:type="auto"/>
            <w:shd w:val="clear" w:color="auto" w:fill="F2F2F2" w:themeFill="background1" w:themeFillShade="F2"/>
          </w:tcPr>
          <w:p w:rsidR="00A879AB" w:rsidRPr="00422DDD" w:rsidRDefault="00A879AB" w:rsidP="00A879AB">
            <w:pPr>
              <w:rPr>
                <w:sz w:val="16"/>
              </w:rPr>
            </w:pPr>
            <w:r w:rsidRPr="00422DDD">
              <w:rPr>
                <w:sz w:val="16"/>
              </w:rPr>
              <w:t xml:space="preserve">Autres </w:t>
            </w:r>
          </w:p>
        </w:tc>
        <w:tc>
          <w:tcPr>
            <w:tcW w:w="0" w:type="auto"/>
            <w:shd w:val="clear" w:color="auto" w:fill="F2F2F2" w:themeFill="background1" w:themeFillShade="F2"/>
          </w:tcPr>
          <w:p w:rsidR="00A879AB" w:rsidRPr="00422DDD" w:rsidRDefault="00A879AB" w:rsidP="00EA2617">
            <w:pPr>
              <w:rPr>
                <w:sz w:val="16"/>
              </w:rPr>
            </w:pPr>
            <w:r w:rsidRPr="00422DDD">
              <w:rPr>
                <w:sz w:val="16"/>
              </w:rPr>
              <w:t>-20/+20</w:t>
            </w:r>
          </w:p>
        </w:tc>
      </w:tr>
    </w:tbl>
    <w:p w:rsidR="005C4281" w:rsidRPr="00422DDD" w:rsidRDefault="00C82697" w:rsidP="005C4281">
      <w:r w:rsidRPr="00422DDD">
        <w:t>C</w:t>
      </w:r>
      <w:r w:rsidR="005C4281" w:rsidRPr="00422DDD">
        <w:t>onsultez la table suivante </w:t>
      </w:r>
      <w:r w:rsidRPr="00422DDD">
        <w:t xml:space="preserve">et appliquez les effets pour </w:t>
      </w:r>
      <w:r w:rsidR="005911AD" w:rsidRPr="00422DDD">
        <w:t xml:space="preserve">les groupe A </w:t>
      </w:r>
      <w:r w:rsidRPr="00422DDD">
        <w:t xml:space="preserve">et </w:t>
      </w:r>
      <w:r w:rsidR="005911AD" w:rsidRPr="00422DDD">
        <w:t>D</w:t>
      </w:r>
      <w:r w:rsidR="005C4281" w:rsidRPr="00422DDD">
        <w:t>:</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4"/>
        <w:gridCol w:w="2174"/>
        <w:gridCol w:w="2819"/>
      </w:tblGrid>
      <w:tr w:rsidR="005C4281" w:rsidRPr="00422DDD" w:rsidTr="00C82697">
        <w:tc>
          <w:tcPr>
            <w:tcW w:w="0" w:type="auto"/>
          </w:tcPr>
          <w:p w:rsidR="005C4281" w:rsidRPr="00422DDD" w:rsidRDefault="005C4281" w:rsidP="005C4281">
            <w:pPr>
              <w:rPr>
                <w:b/>
                <w:bCs/>
                <w:sz w:val="16"/>
              </w:rPr>
            </w:pPr>
            <w:r w:rsidRPr="00422DDD">
              <w:rPr>
                <w:b/>
                <w:bCs/>
                <w:sz w:val="16"/>
              </w:rPr>
              <w:t>Résultat</w:t>
            </w:r>
          </w:p>
        </w:tc>
        <w:tc>
          <w:tcPr>
            <w:tcW w:w="0" w:type="auto"/>
          </w:tcPr>
          <w:p w:rsidR="005C4281" w:rsidRPr="00422DDD" w:rsidRDefault="005911AD" w:rsidP="00D21377">
            <w:pPr>
              <w:rPr>
                <w:b/>
                <w:bCs/>
                <w:sz w:val="16"/>
              </w:rPr>
            </w:pPr>
            <w:r w:rsidRPr="00422DDD">
              <w:rPr>
                <w:b/>
                <w:bCs/>
                <w:sz w:val="16"/>
              </w:rPr>
              <w:t xml:space="preserve">Groupe </w:t>
            </w:r>
            <w:r w:rsidR="005C4281" w:rsidRPr="00422DDD">
              <w:rPr>
                <w:b/>
                <w:bCs/>
                <w:sz w:val="16"/>
              </w:rPr>
              <w:t>A</w:t>
            </w:r>
          </w:p>
        </w:tc>
        <w:tc>
          <w:tcPr>
            <w:tcW w:w="0" w:type="auto"/>
          </w:tcPr>
          <w:p w:rsidR="005C4281" w:rsidRPr="00422DDD" w:rsidRDefault="005911AD" w:rsidP="005911AD">
            <w:pPr>
              <w:rPr>
                <w:b/>
                <w:bCs/>
                <w:sz w:val="16"/>
              </w:rPr>
            </w:pPr>
            <w:r w:rsidRPr="00422DDD">
              <w:rPr>
                <w:b/>
                <w:bCs/>
                <w:sz w:val="16"/>
              </w:rPr>
              <w:t xml:space="preserve">Groupe </w:t>
            </w:r>
            <w:r w:rsidR="005C4281" w:rsidRPr="00422DDD">
              <w:rPr>
                <w:b/>
                <w:bCs/>
                <w:sz w:val="16"/>
              </w:rPr>
              <w:t>D</w:t>
            </w:r>
            <w:r w:rsidR="00C82697" w:rsidRPr="00422DDD">
              <w:rPr>
                <w:b/>
                <w:bCs/>
                <w:sz w:val="16"/>
              </w:rPr>
              <w:t xml:space="preserve"> </w:t>
            </w:r>
          </w:p>
        </w:tc>
      </w:tr>
      <w:tr w:rsidR="005C4281" w:rsidRPr="00422DDD" w:rsidTr="00C82697">
        <w:tc>
          <w:tcPr>
            <w:tcW w:w="0" w:type="auto"/>
          </w:tcPr>
          <w:p w:rsidR="005C4281" w:rsidRPr="00422DDD" w:rsidRDefault="005C4281" w:rsidP="005C4281">
            <w:pPr>
              <w:jc w:val="center"/>
              <w:rPr>
                <w:sz w:val="16"/>
              </w:rPr>
            </w:pPr>
            <w:r w:rsidRPr="00422DDD">
              <w:rPr>
                <w:sz w:val="16"/>
              </w:rPr>
              <w:t>tRC</w:t>
            </w:r>
          </w:p>
        </w:tc>
        <w:tc>
          <w:tcPr>
            <w:tcW w:w="0" w:type="auto"/>
          </w:tcPr>
          <w:p w:rsidR="005C4281" w:rsidRPr="00422DDD" w:rsidRDefault="00C82697" w:rsidP="005C4281">
            <w:pPr>
              <w:rPr>
                <w:sz w:val="16"/>
              </w:rPr>
            </w:pPr>
            <w:r w:rsidRPr="00422DDD">
              <w:rPr>
                <w:sz w:val="16"/>
              </w:rPr>
              <w:t>1 : VO+30 VIT</w:t>
            </w:r>
            <w:r w:rsidR="00AC3D3D">
              <w:rPr>
                <w:sz w:val="16"/>
              </w:rPr>
              <w:t>+15</w:t>
            </w:r>
            <w:r w:rsidR="00842D56">
              <w:rPr>
                <w:sz w:val="16"/>
              </w:rPr>
              <w:t xml:space="preserve"> M+3</w:t>
            </w:r>
            <w:r w:rsidR="00AC3D3D" w:rsidRPr="00422DDD">
              <w:rPr>
                <w:sz w:val="16"/>
              </w:rPr>
              <w:t xml:space="preserve">  </w:t>
            </w:r>
          </w:p>
          <w:p w:rsidR="005C4281" w:rsidRPr="00422DDD" w:rsidRDefault="005C4281" w:rsidP="00C82697">
            <w:pPr>
              <w:rPr>
                <w:sz w:val="16"/>
              </w:rPr>
            </w:pPr>
            <w:r w:rsidRPr="00422DDD">
              <w:rPr>
                <w:sz w:val="16"/>
              </w:rPr>
              <w:t>2</w:t>
            </w:r>
            <w:r w:rsidR="00B56FDA" w:rsidRPr="00422DDD">
              <w:rPr>
                <w:sz w:val="16"/>
              </w:rPr>
              <w:t>+</w:t>
            </w:r>
            <w:r w:rsidR="00AC3D3D">
              <w:rPr>
                <w:sz w:val="16"/>
              </w:rPr>
              <w:t> : VO</w:t>
            </w:r>
            <w:r w:rsidRPr="00422DDD">
              <w:rPr>
                <w:sz w:val="16"/>
              </w:rPr>
              <w:t>+</w:t>
            </w:r>
            <w:r w:rsidR="00C82697" w:rsidRPr="00422DDD">
              <w:rPr>
                <w:sz w:val="16"/>
              </w:rPr>
              <w:t>1</w:t>
            </w:r>
            <w:r w:rsidRPr="00422DDD">
              <w:rPr>
                <w:sz w:val="16"/>
              </w:rPr>
              <w:t>0</w:t>
            </w:r>
            <w:r w:rsidR="00C82697" w:rsidRPr="00422DDD">
              <w:rPr>
                <w:sz w:val="16"/>
              </w:rPr>
              <w:t xml:space="preserve"> </w:t>
            </w:r>
            <w:r w:rsidRPr="00422DDD">
              <w:rPr>
                <w:sz w:val="16"/>
              </w:rPr>
              <w:t xml:space="preserve"> </w:t>
            </w:r>
            <w:r w:rsidR="00C82697" w:rsidRPr="00422DDD">
              <w:rPr>
                <w:sz w:val="16"/>
              </w:rPr>
              <w:t>VIT</w:t>
            </w:r>
            <w:r w:rsidRPr="00422DDD">
              <w:rPr>
                <w:sz w:val="16"/>
              </w:rPr>
              <w:t>+3</w:t>
            </w:r>
          </w:p>
        </w:tc>
        <w:tc>
          <w:tcPr>
            <w:tcW w:w="0" w:type="auto"/>
          </w:tcPr>
          <w:p w:rsidR="005C4281" w:rsidRPr="00422DDD" w:rsidRDefault="005C4281" w:rsidP="005C4281">
            <w:pPr>
              <w:rPr>
                <w:sz w:val="16"/>
              </w:rPr>
            </w:pPr>
            <w:r w:rsidRPr="00422DDD">
              <w:rPr>
                <w:sz w:val="16"/>
              </w:rPr>
              <w:t>1 : VO-10</w:t>
            </w:r>
            <w:r w:rsidR="00C82697" w:rsidRPr="00422DDD">
              <w:rPr>
                <w:sz w:val="16"/>
              </w:rPr>
              <w:t xml:space="preserve"> MVp=0</w:t>
            </w:r>
            <w:r w:rsidRPr="00422DDD">
              <w:rPr>
                <w:sz w:val="16"/>
              </w:rPr>
              <w:t xml:space="preserve"> </w:t>
            </w:r>
            <w:r w:rsidR="00842D56">
              <w:rPr>
                <w:i/>
                <w:sz w:val="16"/>
              </w:rPr>
              <w:t>aucun TC</w:t>
            </w:r>
            <w:r w:rsidR="00C82697" w:rsidRPr="00422DDD">
              <w:rPr>
                <w:sz w:val="16"/>
              </w:rPr>
              <w:t xml:space="preserve"> </w:t>
            </w:r>
            <w:r w:rsidR="00842D56">
              <w:rPr>
                <w:sz w:val="16"/>
              </w:rPr>
              <w:t>M-4</w:t>
            </w:r>
            <w:r w:rsidRPr="00422DDD">
              <w:rPr>
                <w:sz w:val="16"/>
              </w:rPr>
              <w:t xml:space="preserve">  </w:t>
            </w:r>
          </w:p>
          <w:p w:rsidR="0052295B" w:rsidRPr="00422DDD" w:rsidRDefault="00CA4603" w:rsidP="00842D56">
            <w:pPr>
              <w:rPr>
                <w:sz w:val="16"/>
              </w:rPr>
            </w:pPr>
            <w:r w:rsidRPr="00422DDD">
              <w:rPr>
                <w:sz w:val="16"/>
              </w:rPr>
              <w:t>2+ : VO-5</w:t>
            </w:r>
            <w:r w:rsidR="00C82697" w:rsidRPr="00422DDD">
              <w:rPr>
                <w:sz w:val="16"/>
              </w:rPr>
              <w:t xml:space="preserve"> </w:t>
            </w:r>
            <w:r w:rsidR="00B56FDA" w:rsidRPr="00422DDD">
              <w:rPr>
                <w:sz w:val="16"/>
              </w:rPr>
              <w:t xml:space="preserve"> </w:t>
            </w:r>
            <w:r w:rsidR="00842D56">
              <w:rPr>
                <w:i/>
                <w:sz w:val="16"/>
              </w:rPr>
              <w:t>Esquive/Fuite</w:t>
            </w:r>
            <w:r w:rsidR="00842D56" w:rsidRPr="00842D56">
              <w:rPr>
                <w:sz w:val="16"/>
              </w:rPr>
              <w:t>-10</w:t>
            </w:r>
          </w:p>
        </w:tc>
      </w:tr>
      <w:tr w:rsidR="005C4281" w:rsidRPr="00422DDD" w:rsidTr="00C82697">
        <w:tc>
          <w:tcPr>
            <w:tcW w:w="0" w:type="auto"/>
            <w:shd w:val="clear" w:color="auto" w:fill="F3F3F3"/>
          </w:tcPr>
          <w:p w:rsidR="005C4281" w:rsidRPr="00422DDD" w:rsidRDefault="005C4281" w:rsidP="005C4281">
            <w:pPr>
              <w:jc w:val="center"/>
              <w:rPr>
                <w:sz w:val="16"/>
              </w:rPr>
            </w:pPr>
            <w:r w:rsidRPr="00422DDD">
              <w:rPr>
                <w:sz w:val="16"/>
              </w:rPr>
              <w:t>tRN</w:t>
            </w:r>
          </w:p>
        </w:tc>
        <w:tc>
          <w:tcPr>
            <w:tcW w:w="0" w:type="auto"/>
            <w:shd w:val="clear" w:color="auto" w:fill="F3F3F3"/>
          </w:tcPr>
          <w:p w:rsidR="005C4281" w:rsidRPr="00422DDD" w:rsidRDefault="00C82697" w:rsidP="005C4281">
            <w:pPr>
              <w:rPr>
                <w:sz w:val="16"/>
              </w:rPr>
            </w:pPr>
            <w:r w:rsidRPr="00422DDD">
              <w:rPr>
                <w:sz w:val="16"/>
              </w:rPr>
              <w:t>1 : VO+2</w:t>
            </w:r>
            <w:r w:rsidR="005C4281" w:rsidRPr="00422DDD">
              <w:rPr>
                <w:sz w:val="16"/>
              </w:rPr>
              <w:t>0</w:t>
            </w:r>
            <w:r w:rsidRPr="00422DDD">
              <w:rPr>
                <w:sz w:val="16"/>
              </w:rPr>
              <w:t xml:space="preserve"> VIT</w:t>
            </w:r>
            <w:r w:rsidR="00AC3D3D">
              <w:rPr>
                <w:sz w:val="16"/>
              </w:rPr>
              <w:t>+10</w:t>
            </w:r>
            <w:r w:rsidRPr="00422DDD">
              <w:rPr>
                <w:sz w:val="16"/>
              </w:rPr>
              <w:t xml:space="preserve"> </w:t>
            </w:r>
            <w:r w:rsidR="00AC3D3D">
              <w:rPr>
                <w:sz w:val="16"/>
              </w:rPr>
              <w:t>M+2</w:t>
            </w:r>
          </w:p>
          <w:p w:rsidR="005C4281" w:rsidRPr="00422DDD" w:rsidRDefault="005C4281" w:rsidP="00C82697">
            <w:pPr>
              <w:rPr>
                <w:sz w:val="16"/>
              </w:rPr>
            </w:pPr>
            <w:r w:rsidRPr="00422DDD">
              <w:rPr>
                <w:sz w:val="16"/>
              </w:rPr>
              <w:t>2 : VO+5</w:t>
            </w:r>
            <w:r w:rsidR="00C82697" w:rsidRPr="00422DDD">
              <w:rPr>
                <w:sz w:val="16"/>
              </w:rPr>
              <w:t xml:space="preserve"> </w:t>
            </w:r>
            <w:r w:rsidRPr="00422DDD">
              <w:rPr>
                <w:sz w:val="16"/>
              </w:rPr>
              <w:t xml:space="preserve"> </w:t>
            </w:r>
            <w:r w:rsidR="00C82697" w:rsidRPr="00422DDD">
              <w:rPr>
                <w:sz w:val="16"/>
              </w:rPr>
              <w:t>VIT</w:t>
            </w:r>
            <w:r w:rsidRPr="00422DDD">
              <w:rPr>
                <w:sz w:val="16"/>
              </w:rPr>
              <w:t>+3</w:t>
            </w:r>
          </w:p>
        </w:tc>
        <w:tc>
          <w:tcPr>
            <w:tcW w:w="0" w:type="auto"/>
            <w:shd w:val="clear" w:color="auto" w:fill="F3F3F3"/>
          </w:tcPr>
          <w:p w:rsidR="005C4281" w:rsidRPr="00422DDD" w:rsidRDefault="005C4281" w:rsidP="005C4281">
            <w:pPr>
              <w:rPr>
                <w:sz w:val="16"/>
              </w:rPr>
            </w:pPr>
            <w:r w:rsidRPr="00422DDD">
              <w:rPr>
                <w:sz w:val="16"/>
              </w:rPr>
              <w:t xml:space="preserve">1 : VO-10 </w:t>
            </w:r>
            <w:r w:rsidR="00C82697" w:rsidRPr="00422DDD">
              <w:rPr>
                <w:sz w:val="16"/>
              </w:rPr>
              <w:t xml:space="preserve">MVp=0 </w:t>
            </w:r>
            <w:r w:rsidR="00842D56">
              <w:rPr>
                <w:i/>
                <w:sz w:val="16"/>
              </w:rPr>
              <w:t>TC-20</w:t>
            </w:r>
            <w:r w:rsidRPr="00422DDD">
              <w:rPr>
                <w:sz w:val="16"/>
              </w:rPr>
              <w:t xml:space="preserve"> M-2 </w:t>
            </w:r>
          </w:p>
          <w:p w:rsidR="0052295B" w:rsidRPr="00422DDD" w:rsidRDefault="00842D56" w:rsidP="00842D56">
            <w:pPr>
              <w:rPr>
                <w:sz w:val="16"/>
              </w:rPr>
            </w:pPr>
            <w:r w:rsidRPr="00842D56">
              <w:rPr>
                <w:sz w:val="16"/>
              </w:rPr>
              <w:t>2</w:t>
            </w:r>
            <w:r>
              <w:rPr>
                <w:sz w:val="16"/>
              </w:rPr>
              <w:t> : VO-5</w:t>
            </w:r>
            <w:r>
              <w:rPr>
                <w:i/>
                <w:sz w:val="16"/>
              </w:rPr>
              <w:t xml:space="preserve"> </w:t>
            </w:r>
          </w:p>
        </w:tc>
      </w:tr>
      <w:tr w:rsidR="005C4281" w:rsidRPr="00422DDD" w:rsidTr="00C82697">
        <w:tc>
          <w:tcPr>
            <w:tcW w:w="0" w:type="auto"/>
            <w:shd w:val="clear" w:color="auto" w:fill="E0E0E0"/>
          </w:tcPr>
          <w:p w:rsidR="005C4281" w:rsidRPr="00422DDD" w:rsidRDefault="005C4281" w:rsidP="005C4281">
            <w:pPr>
              <w:jc w:val="center"/>
              <w:rPr>
                <w:sz w:val="16"/>
              </w:rPr>
            </w:pPr>
            <w:r w:rsidRPr="00422DDD">
              <w:rPr>
                <w:sz w:val="16"/>
              </w:rPr>
              <w:t>tRP</w:t>
            </w:r>
          </w:p>
        </w:tc>
        <w:tc>
          <w:tcPr>
            <w:tcW w:w="0" w:type="auto"/>
            <w:shd w:val="clear" w:color="auto" w:fill="E0E0E0"/>
          </w:tcPr>
          <w:p w:rsidR="005C4281" w:rsidRPr="00422DDD" w:rsidRDefault="005C4281" w:rsidP="00C82697">
            <w:pPr>
              <w:rPr>
                <w:sz w:val="16"/>
              </w:rPr>
            </w:pPr>
            <w:r w:rsidRPr="00422DDD">
              <w:rPr>
                <w:sz w:val="16"/>
              </w:rPr>
              <w:t>1 : VO+10</w:t>
            </w:r>
            <w:r w:rsidR="00C82697" w:rsidRPr="00422DDD">
              <w:rPr>
                <w:sz w:val="16"/>
              </w:rPr>
              <w:t xml:space="preserve"> </w:t>
            </w:r>
            <w:r w:rsidRPr="00422DDD">
              <w:rPr>
                <w:sz w:val="16"/>
              </w:rPr>
              <w:t xml:space="preserve"> </w:t>
            </w:r>
            <w:r w:rsidR="00C82697" w:rsidRPr="00422DDD">
              <w:rPr>
                <w:sz w:val="16"/>
              </w:rPr>
              <w:t>VIT</w:t>
            </w:r>
            <w:r w:rsidRPr="00422DDD">
              <w:rPr>
                <w:sz w:val="16"/>
              </w:rPr>
              <w:t>+</w:t>
            </w:r>
            <w:r w:rsidR="00AC3D3D">
              <w:rPr>
                <w:sz w:val="16"/>
              </w:rPr>
              <w:t>5</w:t>
            </w:r>
            <w:r w:rsidR="00C82697" w:rsidRPr="00422DDD">
              <w:rPr>
                <w:sz w:val="16"/>
              </w:rPr>
              <w:t xml:space="preserve"> </w:t>
            </w:r>
            <w:r w:rsidRPr="00422DDD">
              <w:rPr>
                <w:sz w:val="16"/>
              </w:rPr>
              <w:t xml:space="preserve"> M+1</w:t>
            </w:r>
          </w:p>
        </w:tc>
        <w:tc>
          <w:tcPr>
            <w:tcW w:w="0" w:type="auto"/>
            <w:shd w:val="clear" w:color="auto" w:fill="E0E0E0"/>
          </w:tcPr>
          <w:p w:rsidR="005C4281" w:rsidRPr="00422DDD" w:rsidRDefault="005C4281" w:rsidP="00842D56">
            <w:pPr>
              <w:rPr>
                <w:sz w:val="16"/>
              </w:rPr>
            </w:pPr>
            <w:r w:rsidRPr="00422DDD">
              <w:rPr>
                <w:sz w:val="16"/>
              </w:rPr>
              <w:t xml:space="preserve">1 : </w:t>
            </w:r>
            <w:r w:rsidR="00C82697" w:rsidRPr="00422DDD">
              <w:rPr>
                <w:sz w:val="16"/>
              </w:rPr>
              <w:t xml:space="preserve">MVp=0 </w:t>
            </w:r>
            <w:r w:rsidR="00842D56">
              <w:rPr>
                <w:i/>
                <w:sz w:val="16"/>
              </w:rPr>
              <w:t>TC-10</w:t>
            </w:r>
            <w:r w:rsidRPr="00422DDD">
              <w:rPr>
                <w:sz w:val="16"/>
              </w:rPr>
              <w:t xml:space="preserve"> </w:t>
            </w:r>
          </w:p>
        </w:tc>
      </w:tr>
      <w:tr w:rsidR="005C4281" w:rsidRPr="00422DDD" w:rsidTr="00C82697">
        <w:tc>
          <w:tcPr>
            <w:tcW w:w="0" w:type="auto"/>
            <w:shd w:val="clear" w:color="auto" w:fill="CCCCCC"/>
          </w:tcPr>
          <w:p w:rsidR="005C4281" w:rsidRPr="00422DDD" w:rsidRDefault="005C4281" w:rsidP="005C4281">
            <w:pPr>
              <w:jc w:val="center"/>
              <w:rPr>
                <w:sz w:val="16"/>
              </w:rPr>
            </w:pPr>
            <w:r w:rsidRPr="00422DDD">
              <w:rPr>
                <w:sz w:val="16"/>
              </w:rPr>
              <w:t>tEN</w:t>
            </w:r>
          </w:p>
        </w:tc>
        <w:tc>
          <w:tcPr>
            <w:tcW w:w="0" w:type="auto"/>
            <w:shd w:val="clear" w:color="auto" w:fill="CCCCCC"/>
          </w:tcPr>
          <w:p w:rsidR="005C4281" w:rsidRPr="00422DDD" w:rsidRDefault="005C4281" w:rsidP="005C4281">
            <w:pPr>
              <w:rPr>
                <w:sz w:val="16"/>
              </w:rPr>
            </w:pPr>
            <w:r w:rsidRPr="00422DDD">
              <w:rPr>
                <w:sz w:val="16"/>
              </w:rPr>
              <w:t>1 : VO-10</w:t>
            </w:r>
            <w:r w:rsidR="00C82697" w:rsidRPr="00422DDD">
              <w:rPr>
                <w:sz w:val="16"/>
              </w:rPr>
              <w:t xml:space="preserve"> </w:t>
            </w:r>
          </w:p>
          <w:p w:rsidR="005C4281" w:rsidRPr="00422DDD" w:rsidRDefault="005C4281" w:rsidP="005C4281">
            <w:pPr>
              <w:rPr>
                <w:sz w:val="16"/>
              </w:rPr>
            </w:pPr>
            <w:r w:rsidRPr="00422DDD">
              <w:rPr>
                <w:sz w:val="16"/>
              </w:rPr>
              <w:t>2 : VO-5</w:t>
            </w:r>
          </w:p>
        </w:tc>
        <w:tc>
          <w:tcPr>
            <w:tcW w:w="0" w:type="auto"/>
            <w:shd w:val="clear" w:color="auto" w:fill="CCCCCC"/>
          </w:tcPr>
          <w:p w:rsidR="005C4281" w:rsidRPr="00422DDD" w:rsidRDefault="00CA4603" w:rsidP="005C4281">
            <w:pPr>
              <w:rPr>
                <w:sz w:val="16"/>
              </w:rPr>
            </w:pPr>
            <w:r w:rsidRPr="00422DDD">
              <w:rPr>
                <w:sz w:val="16"/>
              </w:rPr>
              <w:t>A</w:t>
            </w:r>
            <w:r w:rsidR="005C4281" w:rsidRPr="00422DDD">
              <w:rPr>
                <w:sz w:val="16"/>
              </w:rPr>
              <w:t>ucun</w:t>
            </w:r>
          </w:p>
        </w:tc>
      </w:tr>
      <w:tr w:rsidR="005C4281" w:rsidRPr="00422DDD" w:rsidTr="00C82697">
        <w:tc>
          <w:tcPr>
            <w:tcW w:w="0" w:type="auto"/>
            <w:shd w:val="clear" w:color="auto" w:fill="B3B3B3"/>
          </w:tcPr>
          <w:p w:rsidR="005C4281" w:rsidRPr="00422DDD" w:rsidRDefault="005C4281" w:rsidP="005C4281">
            <w:pPr>
              <w:jc w:val="center"/>
              <w:rPr>
                <w:sz w:val="16"/>
              </w:rPr>
            </w:pPr>
            <w:r w:rsidRPr="00422DDD">
              <w:rPr>
                <w:sz w:val="16"/>
              </w:rPr>
              <w:t>tEC</w:t>
            </w:r>
          </w:p>
        </w:tc>
        <w:tc>
          <w:tcPr>
            <w:tcW w:w="0" w:type="auto"/>
            <w:shd w:val="clear" w:color="auto" w:fill="B3B3B3"/>
          </w:tcPr>
          <w:p w:rsidR="005C4281" w:rsidRPr="00422DDD" w:rsidRDefault="005C4281" w:rsidP="005C4281">
            <w:pPr>
              <w:rPr>
                <w:sz w:val="16"/>
              </w:rPr>
            </w:pPr>
            <w:r w:rsidRPr="00422DDD">
              <w:rPr>
                <w:sz w:val="16"/>
              </w:rPr>
              <w:t>1 : aucune attaque</w:t>
            </w:r>
            <w:r w:rsidR="00C82697" w:rsidRPr="00422DDD">
              <w:rPr>
                <w:sz w:val="16"/>
              </w:rPr>
              <w:t xml:space="preserve"> </w:t>
            </w:r>
            <w:r w:rsidRPr="00422DDD">
              <w:rPr>
                <w:sz w:val="16"/>
              </w:rPr>
              <w:t>M-2</w:t>
            </w:r>
          </w:p>
          <w:p w:rsidR="005C4281" w:rsidRPr="00422DDD" w:rsidRDefault="00CA4603" w:rsidP="005C4281">
            <w:pPr>
              <w:rPr>
                <w:sz w:val="16"/>
              </w:rPr>
            </w:pPr>
            <w:r w:rsidRPr="00422DDD">
              <w:rPr>
                <w:sz w:val="16"/>
              </w:rPr>
              <w:t>2+ : VO-10</w:t>
            </w:r>
          </w:p>
        </w:tc>
        <w:tc>
          <w:tcPr>
            <w:tcW w:w="0" w:type="auto"/>
            <w:shd w:val="clear" w:color="auto" w:fill="B3B3B3"/>
          </w:tcPr>
          <w:p w:rsidR="005C4281" w:rsidRPr="00422DDD" w:rsidRDefault="005C4281" w:rsidP="005C4281">
            <w:pPr>
              <w:rPr>
                <w:sz w:val="16"/>
              </w:rPr>
            </w:pPr>
            <w:r w:rsidRPr="00422DDD">
              <w:rPr>
                <w:sz w:val="16"/>
              </w:rPr>
              <w:t>1+ : VD+5</w:t>
            </w:r>
          </w:p>
        </w:tc>
      </w:tr>
    </w:tbl>
    <w:p w:rsidR="005C4281" w:rsidRPr="00422DDD" w:rsidRDefault="005C4281" w:rsidP="005C4281">
      <w:pPr>
        <w:ind w:left="720"/>
        <w:rPr>
          <w:sz w:val="16"/>
          <w:szCs w:val="16"/>
        </w:rPr>
      </w:pPr>
      <w:r w:rsidRPr="00422DDD">
        <w:rPr>
          <w:sz w:val="16"/>
          <w:szCs w:val="16"/>
        </w:rPr>
        <w:t xml:space="preserve">1, 2 : </w:t>
      </w:r>
      <w:r w:rsidR="005911AD" w:rsidRPr="00422DDD">
        <w:rPr>
          <w:sz w:val="16"/>
          <w:szCs w:val="16"/>
        </w:rPr>
        <w:t xml:space="preserve">effets la </w:t>
      </w:r>
      <w:r w:rsidRPr="00422DDD">
        <w:rPr>
          <w:sz w:val="16"/>
          <w:szCs w:val="16"/>
        </w:rPr>
        <w:t>1</w:t>
      </w:r>
      <w:r w:rsidRPr="00422DDD">
        <w:rPr>
          <w:sz w:val="16"/>
          <w:szCs w:val="16"/>
          <w:vertAlign w:val="superscript"/>
        </w:rPr>
        <w:t>ière</w:t>
      </w:r>
      <w:r w:rsidRPr="00422DDD">
        <w:rPr>
          <w:sz w:val="16"/>
          <w:szCs w:val="16"/>
        </w:rPr>
        <w:t xml:space="preserve"> phase, </w:t>
      </w:r>
      <w:r w:rsidR="005911AD" w:rsidRPr="00422DDD">
        <w:rPr>
          <w:sz w:val="16"/>
          <w:szCs w:val="16"/>
        </w:rPr>
        <w:t xml:space="preserve">effets la </w:t>
      </w:r>
      <w:r w:rsidRPr="00422DDD">
        <w:rPr>
          <w:sz w:val="16"/>
          <w:szCs w:val="16"/>
        </w:rPr>
        <w:t>2</w:t>
      </w:r>
      <w:r w:rsidRPr="00422DDD">
        <w:rPr>
          <w:sz w:val="16"/>
          <w:szCs w:val="16"/>
          <w:vertAlign w:val="superscript"/>
        </w:rPr>
        <w:t>ième</w:t>
      </w:r>
      <w:r w:rsidRPr="00422DDD">
        <w:rPr>
          <w:sz w:val="16"/>
          <w:szCs w:val="16"/>
        </w:rPr>
        <w:t xml:space="preserve"> phase</w:t>
      </w:r>
      <w:r w:rsidR="005911AD" w:rsidRPr="00422DDD">
        <w:rPr>
          <w:sz w:val="16"/>
          <w:szCs w:val="16"/>
        </w:rPr>
        <w:t xml:space="preserve"> de combat.</w:t>
      </w:r>
    </w:p>
    <w:p w:rsidR="005C4281" w:rsidRPr="00422DDD" w:rsidRDefault="00B56FDA" w:rsidP="005C4281">
      <w:pPr>
        <w:ind w:left="720"/>
        <w:rPr>
          <w:sz w:val="16"/>
          <w:szCs w:val="16"/>
        </w:rPr>
      </w:pPr>
      <w:r w:rsidRPr="00422DDD">
        <w:rPr>
          <w:sz w:val="16"/>
          <w:szCs w:val="16"/>
        </w:rPr>
        <w:t>2+</w:t>
      </w:r>
      <w:r w:rsidR="005C4281" w:rsidRPr="00422DDD">
        <w:rPr>
          <w:sz w:val="16"/>
          <w:szCs w:val="16"/>
        </w:rPr>
        <w:t xml:space="preserve"> : signifie que l’effet se prolonge sur tout le combat à partir </w:t>
      </w:r>
      <w:r w:rsidR="005911AD" w:rsidRPr="00422DDD">
        <w:rPr>
          <w:sz w:val="16"/>
          <w:szCs w:val="16"/>
        </w:rPr>
        <w:t>de la seconde phase de combat</w:t>
      </w:r>
      <w:r w:rsidR="005C4281" w:rsidRPr="00422DDD">
        <w:rPr>
          <w:sz w:val="16"/>
          <w:szCs w:val="16"/>
        </w:rPr>
        <w:t>.</w:t>
      </w:r>
    </w:p>
    <w:p w:rsidR="005C4281" w:rsidRPr="00422DDD" w:rsidRDefault="005911AD" w:rsidP="005C4281">
      <w:pPr>
        <w:ind w:left="720"/>
        <w:rPr>
          <w:sz w:val="16"/>
          <w:szCs w:val="16"/>
        </w:rPr>
      </w:pPr>
      <w:r w:rsidRPr="00422DDD">
        <w:rPr>
          <w:sz w:val="16"/>
          <w:szCs w:val="16"/>
        </w:rPr>
        <w:t xml:space="preserve">VO, </w:t>
      </w:r>
      <w:r w:rsidR="005C4281" w:rsidRPr="00422DDD">
        <w:rPr>
          <w:sz w:val="16"/>
          <w:szCs w:val="16"/>
        </w:rPr>
        <w:t xml:space="preserve">VD, </w:t>
      </w:r>
      <w:r w:rsidRPr="00422DDD">
        <w:rPr>
          <w:sz w:val="16"/>
          <w:szCs w:val="16"/>
        </w:rPr>
        <w:t xml:space="preserve">VIT, MVp, M, </w:t>
      </w:r>
      <w:r w:rsidRPr="00422DDD">
        <w:rPr>
          <w:i/>
          <w:sz w:val="16"/>
          <w:szCs w:val="16"/>
        </w:rPr>
        <w:t>Talents</w:t>
      </w:r>
      <w:r w:rsidRPr="00422DDD">
        <w:rPr>
          <w:sz w:val="16"/>
          <w:szCs w:val="16"/>
        </w:rPr>
        <w:t xml:space="preserve"> : </w:t>
      </w:r>
      <w:r w:rsidR="005C4281" w:rsidRPr="00422DDD">
        <w:rPr>
          <w:sz w:val="16"/>
          <w:szCs w:val="16"/>
        </w:rPr>
        <w:t>modifications pour tous les membres du groupe.</w:t>
      </w:r>
    </w:p>
    <w:p w:rsidR="00EA2617" w:rsidRPr="00422DDD" w:rsidRDefault="00EA2617" w:rsidP="00EA2617">
      <w:r w:rsidRPr="00422DDD">
        <w:t xml:space="preserve">Il est possible que deux groupes opposés tentent de s’embusquer mutuellement, écartez le plus mauvais résultat </w:t>
      </w:r>
      <w:r w:rsidR="005911AD" w:rsidRPr="00422DDD">
        <w:t>(tRC, tRN</w:t>
      </w:r>
      <w:r w:rsidR="00CD33EC" w:rsidRPr="00422DDD">
        <w:t>,</w:t>
      </w:r>
      <w:r w:rsidR="005911AD" w:rsidRPr="00422DDD">
        <w:t xml:space="preserve"> etc</w:t>
      </w:r>
      <w:r w:rsidR="00CD33EC" w:rsidRPr="00422DDD">
        <w:t>.</w:t>
      </w:r>
      <w:r w:rsidR="005911AD" w:rsidRPr="00422DDD">
        <w:t xml:space="preserve">) </w:t>
      </w:r>
      <w:r w:rsidRPr="00422DDD">
        <w:t xml:space="preserve">obtenu. À égalité, utilisez la </w:t>
      </w:r>
      <w:r w:rsidR="005911AD" w:rsidRPr="00422DDD">
        <w:t xml:space="preserve">meilleure </w:t>
      </w:r>
      <w:r w:rsidRPr="00422DDD">
        <w:t>CR</w:t>
      </w:r>
      <w:r w:rsidR="00C46883" w:rsidRPr="00422DDD">
        <w:t xml:space="preserve"> pour départager</w:t>
      </w:r>
      <w:r w:rsidRPr="00422DDD">
        <w:t>.</w:t>
      </w:r>
    </w:p>
    <w:p w:rsidR="00F24678" w:rsidRPr="00422DDD" w:rsidRDefault="00F24678" w:rsidP="00F24678">
      <w:pPr>
        <w:pStyle w:val="ex"/>
      </w:pPr>
      <w:r w:rsidRPr="00422DDD">
        <w:t xml:space="preserve">Exemple : </w:t>
      </w:r>
      <w:r w:rsidR="00165B34" w:rsidRPr="00422DDD">
        <w:t xml:space="preserve">le groupe de 4 Persos lourdement équipés, mené par Henri (NEC8, Embuscade NE40, Survie(forêt) NE50, Dissimulation NE30) tente d’embusquer un convoi en forêt dense, à la tombée de la nuit. Le convoi est composé de 2 marchands et 4 gardes (NEC6, Survie(forêt)NE60). L’embuscade de nuit est possible (NE20+), la CR = (40+30)/2 =35 +10(terrain fermé)+10(sombre) +10(obstacles) -10(meilleur Survie(forêt)) +10(meilleur NEC) </w:t>
      </w:r>
      <w:r w:rsidR="005911AD" w:rsidRPr="00422DDD">
        <w:t>-20(gardes)= 4</w:t>
      </w:r>
      <w:r w:rsidR="00165B34" w:rsidRPr="00422DDD">
        <w:t>5. Avec un D100=</w:t>
      </w:r>
      <w:r w:rsidR="005911AD" w:rsidRPr="00422DDD">
        <w:t>3</w:t>
      </w:r>
      <w:r w:rsidR="00165B34" w:rsidRPr="00422DDD">
        <w:t xml:space="preserve">6 c’est un tRN. </w:t>
      </w:r>
      <w:r w:rsidR="00842D56">
        <w:t>Les Persos ont VO+20, VIT+10</w:t>
      </w:r>
      <w:r w:rsidR="00CD33EC" w:rsidRPr="00422DDD">
        <w:t xml:space="preserve"> et Moral+</w:t>
      </w:r>
      <w:r w:rsidR="00842D56">
        <w:t>2</w:t>
      </w:r>
      <w:r w:rsidR="00CD33EC" w:rsidRPr="00422DDD">
        <w:t xml:space="preserve"> </w:t>
      </w:r>
      <w:r w:rsidR="00165B34" w:rsidRPr="00422DDD">
        <w:t xml:space="preserve">à la première phase. </w:t>
      </w:r>
      <w:r w:rsidR="00CD33EC" w:rsidRPr="00422DDD">
        <w:t>C</w:t>
      </w:r>
      <w:r w:rsidR="00165B34" w:rsidRPr="00422DDD">
        <w:t xml:space="preserve">es bonus passent à VO+5 et VIT+3 </w:t>
      </w:r>
      <w:r w:rsidR="00CD33EC" w:rsidRPr="00422DDD">
        <w:t>à partir de la 2</w:t>
      </w:r>
      <w:r w:rsidR="00CD33EC" w:rsidRPr="00422DDD">
        <w:rPr>
          <w:vertAlign w:val="superscript"/>
        </w:rPr>
        <w:t>ième</w:t>
      </w:r>
      <w:r w:rsidR="00CD33EC" w:rsidRPr="00422DDD">
        <w:t xml:space="preserve"> phase</w:t>
      </w:r>
      <w:r w:rsidR="00165B34" w:rsidRPr="00422DDD">
        <w:t>. Le</w:t>
      </w:r>
      <w:r w:rsidR="005911AD" w:rsidRPr="00422DDD">
        <w:t xml:space="preserve">s gens du </w:t>
      </w:r>
      <w:r w:rsidR="00165B34" w:rsidRPr="00422DDD">
        <w:t xml:space="preserve">convoi </w:t>
      </w:r>
      <w:r w:rsidR="005911AD" w:rsidRPr="00422DDD">
        <w:t xml:space="preserve">ont </w:t>
      </w:r>
      <w:r w:rsidR="00CD33EC" w:rsidRPr="00422DDD">
        <w:t xml:space="preserve">VO-10, Moral-2 </w:t>
      </w:r>
      <w:r w:rsidR="00842D56">
        <w:t xml:space="preserve">et tous les TC à </w:t>
      </w:r>
      <w:r w:rsidR="00CD33EC" w:rsidRPr="00422DDD">
        <w:t xml:space="preserve">-20 et </w:t>
      </w:r>
      <w:r w:rsidR="00165B34" w:rsidRPr="00422DDD">
        <w:t>ne peu</w:t>
      </w:r>
      <w:r w:rsidR="005911AD" w:rsidRPr="00422DDD">
        <w:t>ven</w:t>
      </w:r>
      <w:r w:rsidR="00165B34" w:rsidRPr="00422DDD">
        <w:t xml:space="preserve">t </w:t>
      </w:r>
      <w:r w:rsidR="00842D56">
        <w:t xml:space="preserve">pas </w:t>
      </w:r>
      <w:r w:rsidR="00165B34" w:rsidRPr="00422DDD">
        <w:t>bouger</w:t>
      </w:r>
      <w:r w:rsidR="00CD33EC" w:rsidRPr="00422DDD">
        <w:t xml:space="preserve"> </w:t>
      </w:r>
      <w:r w:rsidR="00165B34" w:rsidRPr="00422DDD">
        <w:t>la première phase</w:t>
      </w:r>
      <w:r w:rsidR="00842D56">
        <w:t>, après, ils auront VO-5</w:t>
      </w:r>
      <w:r w:rsidR="00165B34" w:rsidRPr="00422DDD">
        <w:t xml:space="preserve">. </w:t>
      </w:r>
    </w:p>
    <w:p w:rsidR="00832FE3" w:rsidRPr="00422DDD" w:rsidRDefault="005C4281" w:rsidP="002A261A">
      <w:pPr>
        <w:pStyle w:val="Titre2"/>
      </w:pPr>
      <w:bookmarkStart w:id="16" w:name="_Toc208477754"/>
      <w:r w:rsidRPr="00422DDD">
        <w:t>1.9</w:t>
      </w:r>
      <w:r w:rsidR="00832FE3" w:rsidRPr="00422DDD">
        <w:t xml:space="preserve"> </w:t>
      </w:r>
      <w:r w:rsidR="005E73F6" w:rsidRPr="00422DDD">
        <w:t>Phases de combat</w:t>
      </w:r>
      <w:bookmarkEnd w:id="16"/>
    </w:p>
    <w:p w:rsidR="00FB3A5E" w:rsidRPr="00422DDD" w:rsidRDefault="005E73F6" w:rsidP="00C15A4C">
      <w:r w:rsidRPr="00422DDD">
        <w:t>Une fois que d</w:t>
      </w:r>
      <w:r w:rsidR="00C82697" w:rsidRPr="00422DDD">
        <w:t xml:space="preserve">es ennemis </w:t>
      </w:r>
      <w:r w:rsidR="00842D56">
        <w:t>sont en mêlée</w:t>
      </w:r>
      <w:r w:rsidR="00C82697" w:rsidRPr="00422DDD">
        <w:t xml:space="preserve">, </w:t>
      </w:r>
      <w:r w:rsidRPr="00422DDD">
        <w:t xml:space="preserve">commencez à gérer la situation avec le </w:t>
      </w:r>
      <w:r w:rsidRPr="00422DDD">
        <w:rPr>
          <w:b/>
        </w:rPr>
        <w:t>mode tactique</w:t>
      </w:r>
      <w:r w:rsidRPr="00422DDD">
        <w:t>. Ce mode</w:t>
      </w:r>
      <w:r w:rsidRPr="00422DDD">
        <w:rPr>
          <w:b/>
          <w:bCs/>
        </w:rPr>
        <w:t xml:space="preserve"> </w:t>
      </w:r>
      <w:r w:rsidRPr="00422DDD">
        <w:t xml:space="preserve">est organisé en </w:t>
      </w:r>
      <w:r w:rsidRPr="00422DDD">
        <w:rPr>
          <w:b/>
          <w:bCs/>
        </w:rPr>
        <w:t>phases de combat</w:t>
      </w:r>
      <w:r w:rsidRPr="00422DDD">
        <w:t xml:space="preserve"> pendant lesquelles les Perso et PNJ interagissent.</w:t>
      </w:r>
      <w:r w:rsidR="00FB3A5E" w:rsidRPr="00422DDD">
        <w:t xml:space="preserve"> </w:t>
      </w:r>
      <w:r w:rsidRPr="00422DDD">
        <w:t xml:space="preserve">Chaque phase dure </w:t>
      </w:r>
      <w:r w:rsidR="00DF395F" w:rsidRPr="00422DDD">
        <w:rPr>
          <w:b/>
          <w:bCs/>
        </w:rPr>
        <w:t>5</w:t>
      </w:r>
      <w:r w:rsidRPr="00422DDD">
        <w:rPr>
          <w:b/>
          <w:bCs/>
        </w:rPr>
        <w:t xml:space="preserve"> secondes</w:t>
      </w:r>
      <w:r w:rsidRPr="00422DDD">
        <w:t xml:space="preserve"> et 4 phases </w:t>
      </w:r>
      <w:r w:rsidR="00C82697" w:rsidRPr="00422DDD">
        <w:t xml:space="preserve">= </w:t>
      </w:r>
      <w:r w:rsidRPr="00422DDD">
        <w:t xml:space="preserve">un </w:t>
      </w:r>
      <w:r w:rsidRPr="00422DDD">
        <w:rPr>
          <w:b/>
          <w:bCs/>
        </w:rPr>
        <w:t xml:space="preserve">tour </w:t>
      </w:r>
      <w:r w:rsidRPr="00422DDD">
        <w:t>(2</w:t>
      </w:r>
      <w:r w:rsidR="00DF395F" w:rsidRPr="00422DDD">
        <w:t>0</w:t>
      </w:r>
      <w:r w:rsidRPr="00422DDD">
        <w:t xml:space="preserve"> secondes</w:t>
      </w:r>
      <w:r w:rsidR="00E00C31" w:rsidRPr="00422DDD">
        <w:t xml:space="preserve"> donc</w:t>
      </w:r>
      <w:r w:rsidRPr="00422DDD">
        <w:t xml:space="preserve">). </w:t>
      </w:r>
      <w:r w:rsidR="00E00C31" w:rsidRPr="00422DDD">
        <w:t xml:space="preserve"> </w:t>
      </w:r>
      <w:r w:rsidR="00C82697" w:rsidRPr="00422DDD">
        <w:t xml:space="preserve">Une </w:t>
      </w:r>
      <w:r w:rsidR="00FB3A5E" w:rsidRPr="00422DDD">
        <w:t xml:space="preserve">phase est découpée en plusieurs </w:t>
      </w:r>
      <w:r w:rsidR="00F678E3" w:rsidRPr="00422DDD">
        <w:t>étapes successives</w:t>
      </w:r>
      <w:r w:rsidR="00BA3E94" w:rsidRPr="00422DDD">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
        <w:gridCol w:w="1616"/>
        <w:gridCol w:w="5307"/>
      </w:tblGrid>
      <w:tr w:rsidR="00F678E3" w:rsidRPr="00422DDD" w:rsidTr="003948F5">
        <w:tc>
          <w:tcPr>
            <w:tcW w:w="0" w:type="auto"/>
          </w:tcPr>
          <w:p w:rsidR="00F678E3" w:rsidRPr="00422DDD" w:rsidRDefault="00F678E3" w:rsidP="003948F5">
            <w:pPr>
              <w:jc w:val="left"/>
              <w:rPr>
                <w:b/>
                <w:bCs/>
                <w:sz w:val="16"/>
              </w:rPr>
            </w:pPr>
            <w:r w:rsidRPr="00422DDD">
              <w:rPr>
                <w:b/>
                <w:bCs/>
                <w:sz w:val="16"/>
              </w:rPr>
              <w:t>1</w:t>
            </w:r>
          </w:p>
        </w:tc>
        <w:tc>
          <w:tcPr>
            <w:tcW w:w="0" w:type="auto"/>
          </w:tcPr>
          <w:p w:rsidR="00F678E3" w:rsidRPr="00422DDD" w:rsidRDefault="00F678E3" w:rsidP="003948F5">
            <w:pPr>
              <w:jc w:val="left"/>
              <w:rPr>
                <w:b/>
                <w:bCs/>
                <w:sz w:val="16"/>
              </w:rPr>
            </w:pPr>
            <w:r w:rsidRPr="00422DDD">
              <w:rPr>
                <w:b/>
                <w:bCs/>
                <w:sz w:val="16"/>
              </w:rPr>
              <w:t>Description </w:t>
            </w:r>
          </w:p>
        </w:tc>
        <w:tc>
          <w:tcPr>
            <w:tcW w:w="0" w:type="auto"/>
          </w:tcPr>
          <w:p w:rsidR="00F678E3" w:rsidRPr="00422DDD" w:rsidRDefault="00F678E3" w:rsidP="003948F5">
            <w:pPr>
              <w:jc w:val="left"/>
              <w:rPr>
                <w:sz w:val="16"/>
              </w:rPr>
            </w:pPr>
            <w:r w:rsidRPr="00422DDD">
              <w:rPr>
                <w:sz w:val="16"/>
              </w:rPr>
              <w:t xml:space="preserve">…de la situation par le MdJ </w:t>
            </w:r>
          </w:p>
        </w:tc>
      </w:tr>
      <w:tr w:rsidR="00F678E3" w:rsidRPr="00422DDD" w:rsidTr="002A274C">
        <w:tc>
          <w:tcPr>
            <w:tcW w:w="0" w:type="auto"/>
            <w:shd w:val="clear" w:color="auto" w:fill="F2F2F2"/>
          </w:tcPr>
          <w:p w:rsidR="00F678E3" w:rsidRPr="00422DDD" w:rsidRDefault="00F678E3" w:rsidP="003948F5">
            <w:pPr>
              <w:jc w:val="left"/>
              <w:rPr>
                <w:b/>
                <w:sz w:val="16"/>
              </w:rPr>
            </w:pPr>
            <w:r w:rsidRPr="00422DDD">
              <w:rPr>
                <w:b/>
                <w:sz w:val="16"/>
              </w:rPr>
              <w:t>2</w:t>
            </w:r>
          </w:p>
        </w:tc>
        <w:tc>
          <w:tcPr>
            <w:tcW w:w="0" w:type="auto"/>
            <w:shd w:val="clear" w:color="auto" w:fill="F2F2F2"/>
          </w:tcPr>
          <w:p w:rsidR="00F678E3" w:rsidRPr="00422DDD" w:rsidRDefault="00F678E3" w:rsidP="003948F5">
            <w:pPr>
              <w:jc w:val="left"/>
              <w:rPr>
                <w:b/>
                <w:sz w:val="16"/>
              </w:rPr>
            </w:pPr>
            <w:r w:rsidRPr="00422DDD">
              <w:rPr>
                <w:b/>
                <w:sz w:val="16"/>
              </w:rPr>
              <w:t>Réaction </w:t>
            </w:r>
          </w:p>
        </w:tc>
        <w:tc>
          <w:tcPr>
            <w:tcW w:w="0" w:type="auto"/>
            <w:shd w:val="clear" w:color="auto" w:fill="F2F2F2"/>
          </w:tcPr>
          <w:p w:rsidR="00F678E3" w:rsidRPr="00422DDD" w:rsidRDefault="00F678E3" w:rsidP="003948F5">
            <w:pPr>
              <w:jc w:val="left"/>
              <w:rPr>
                <w:sz w:val="16"/>
              </w:rPr>
            </w:pPr>
            <w:r w:rsidRPr="00422DDD">
              <w:rPr>
                <w:sz w:val="16"/>
              </w:rPr>
              <w:t xml:space="preserve">Tests de </w:t>
            </w:r>
            <w:r w:rsidRPr="00422DDD">
              <w:rPr>
                <w:bCs/>
                <w:i/>
                <w:sz w:val="16"/>
              </w:rPr>
              <w:t>Réaction</w:t>
            </w:r>
            <w:r w:rsidRPr="00422DDD">
              <w:rPr>
                <w:sz w:val="16"/>
              </w:rPr>
              <w:t xml:space="preserve"> pour déterminer l’implication dans le combat</w:t>
            </w:r>
          </w:p>
        </w:tc>
      </w:tr>
      <w:tr w:rsidR="00F678E3" w:rsidRPr="00422DDD" w:rsidTr="003948F5">
        <w:tc>
          <w:tcPr>
            <w:tcW w:w="0" w:type="auto"/>
          </w:tcPr>
          <w:p w:rsidR="00F678E3" w:rsidRPr="00422DDD" w:rsidRDefault="00F678E3" w:rsidP="003948F5">
            <w:pPr>
              <w:jc w:val="left"/>
              <w:rPr>
                <w:b/>
                <w:sz w:val="16"/>
              </w:rPr>
            </w:pPr>
            <w:r w:rsidRPr="00422DDD">
              <w:rPr>
                <w:b/>
                <w:sz w:val="16"/>
              </w:rPr>
              <w:t>3</w:t>
            </w:r>
          </w:p>
        </w:tc>
        <w:tc>
          <w:tcPr>
            <w:tcW w:w="0" w:type="auto"/>
          </w:tcPr>
          <w:p w:rsidR="00F678E3" w:rsidRPr="00422DDD" w:rsidRDefault="00F678E3" w:rsidP="003948F5">
            <w:pPr>
              <w:jc w:val="left"/>
              <w:rPr>
                <w:b/>
                <w:sz w:val="16"/>
              </w:rPr>
            </w:pPr>
            <w:r w:rsidRPr="00422DDD">
              <w:rPr>
                <w:b/>
                <w:sz w:val="16"/>
              </w:rPr>
              <w:t>Moral </w:t>
            </w:r>
          </w:p>
        </w:tc>
        <w:tc>
          <w:tcPr>
            <w:tcW w:w="0" w:type="auto"/>
          </w:tcPr>
          <w:p w:rsidR="00F678E3" w:rsidRPr="00422DDD" w:rsidRDefault="00C82697" w:rsidP="00C82697">
            <w:pPr>
              <w:jc w:val="left"/>
              <w:rPr>
                <w:sz w:val="16"/>
              </w:rPr>
            </w:pPr>
            <w:r w:rsidRPr="00422DDD">
              <w:rPr>
                <w:sz w:val="16"/>
              </w:rPr>
              <w:t xml:space="preserve">Modification et tests </w:t>
            </w:r>
            <w:r w:rsidR="00F678E3" w:rsidRPr="00422DDD">
              <w:rPr>
                <w:sz w:val="16"/>
              </w:rPr>
              <w:t>selon la situation</w:t>
            </w:r>
          </w:p>
        </w:tc>
      </w:tr>
      <w:tr w:rsidR="00F678E3" w:rsidRPr="00422DDD" w:rsidTr="002A274C">
        <w:tc>
          <w:tcPr>
            <w:tcW w:w="0" w:type="auto"/>
            <w:shd w:val="clear" w:color="auto" w:fill="F2F2F2"/>
          </w:tcPr>
          <w:p w:rsidR="00F678E3" w:rsidRPr="00422DDD" w:rsidRDefault="00F678E3" w:rsidP="003948F5">
            <w:pPr>
              <w:jc w:val="left"/>
              <w:rPr>
                <w:b/>
                <w:sz w:val="16"/>
              </w:rPr>
            </w:pPr>
            <w:r w:rsidRPr="00422DDD">
              <w:rPr>
                <w:b/>
                <w:sz w:val="16"/>
              </w:rPr>
              <w:t>4</w:t>
            </w:r>
          </w:p>
        </w:tc>
        <w:tc>
          <w:tcPr>
            <w:tcW w:w="0" w:type="auto"/>
            <w:shd w:val="clear" w:color="auto" w:fill="F2F2F2"/>
          </w:tcPr>
          <w:p w:rsidR="00F678E3" w:rsidRPr="00422DDD" w:rsidRDefault="00F678E3" w:rsidP="003948F5">
            <w:pPr>
              <w:jc w:val="left"/>
              <w:rPr>
                <w:sz w:val="16"/>
              </w:rPr>
            </w:pPr>
            <w:r w:rsidRPr="00422DDD">
              <w:rPr>
                <w:b/>
                <w:sz w:val="16"/>
              </w:rPr>
              <w:t>Déclaration</w:t>
            </w:r>
            <w:r w:rsidRPr="00422DDD">
              <w:rPr>
                <w:sz w:val="16"/>
              </w:rPr>
              <w:t> </w:t>
            </w:r>
          </w:p>
        </w:tc>
        <w:tc>
          <w:tcPr>
            <w:tcW w:w="0" w:type="auto"/>
            <w:shd w:val="clear" w:color="auto" w:fill="F2F2F2"/>
          </w:tcPr>
          <w:p w:rsidR="00F678E3" w:rsidRPr="00422DDD" w:rsidRDefault="00F678E3" w:rsidP="00C82697">
            <w:pPr>
              <w:jc w:val="left"/>
              <w:rPr>
                <w:sz w:val="16"/>
              </w:rPr>
            </w:pPr>
            <w:r w:rsidRPr="00422DDD">
              <w:rPr>
                <w:sz w:val="16"/>
              </w:rPr>
              <w:t xml:space="preserve">… des intentions des J, le MdJ détermine </w:t>
            </w:r>
            <w:r w:rsidR="00CD33EC" w:rsidRPr="00422DDD">
              <w:rPr>
                <w:sz w:val="16"/>
              </w:rPr>
              <w:t xml:space="preserve">ensuite </w:t>
            </w:r>
            <w:r w:rsidR="00C82697" w:rsidRPr="00422DDD">
              <w:rPr>
                <w:sz w:val="16"/>
              </w:rPr>
              <w:t xml:space="preserve">celles </w:t>
            </w:r>
            <w:r w:rsidRPr="00422DDD">
              <w:rPr>
                <w:sz w:val="16"/>
              </w:rPr>
              <w:t>des PNJ</w:t>
            </w:r>
          </w:p>
        </w:tc>
      </w:tr>
      <w:tr w:rsidR="00F678E3" w:rsidRPr="00422DDD" w:rsidTr="00BF2DA6">
        <w:tc>
          <w:tcPr>
            <w:tcW w:w="0" w:type="auto"/>
            <w:shd w:val="clear" w:color="auto" w:fill="FFFFFF"/>
          </w:tcPr>
          <w:p w:rsidR="00F678E3" w:rsidRPr="00422DDD" w:rsidRDefault="00C82697" w:rsidP="003948F5">
            <w:pPr>
              <w:jc w:val="left"/>
              <w:rPr>
                <w:b/>
                <w:sz w:val="16"/>
              </w:rPr>
            </w:pPr>
            <w:r w:rsidRPr="00422DDD">
              <w:rPr>
                <w:b/>
                <w:sz w:val="16"/>
              </w:rPr>
              <w:t>5</w:t>
            </w:r>
          </w:p>
        </w:tc>
        <w:tc>
          <w:tcPr>
            <w:tcW w:w="0" w:type="auto"/>
            <w:shd w:val="clear" w:color="auto" w:fill="FFFFFF"/>
          </w:tcPr>
          <w:p w:rsidR="00F678E3" w:rsidRPr="00422DDD" w:rsidRDefault="00F678E3" w:rsidP="003948F5">
            <w:pPr>
              <w:jc w:val="left"/>
              <w:rPr>
                <w:sz w:val="16"/>
              </w:rPr>
            </w:pPr>
            <w:r w:rsidRPr="00422DDD">
              <w:rPr>
                <w:b/>
                <w:sz w:val="16"/>
              </w:rPr>
              <w:t>Action </w:t>
            </w:r>
          </w:p>
        </w:tc>
        <w:tc>
          <w:tcPr>
            <w:tcW w:w="0" w:type="auto"/>
            <w:shd w:val="clear" w:color="auto" w:fill="FFFFFF"/>
          </w:tcPr>
          <w:p w:rsidR="00F678E3" w:rsidRPr="00422DDD" w:rsidRDefault="00F678E3" w:rsidP="003948F5">
            <w:pPr>
              <w:jc w:val="left"/>
              <w:rPr>
                <w:sz w:val="16"/>
              </w:rPr>
            </w:pPr>
            <w:r w:rsidRPr="00422DDD">
              <w:rPr>
                <w:sz w:val="16"/>
              </w:rPr>
              <w:t xml:space="preserve">Résolutions des diverses actions selon leur vitesse </w:t>
            </w:r>
            <w:r w:rsidR="00CD33EC" w:rsidRPr="00422DDD">
              <w:rPr>
                <w:sz w:val="16"/>
              </w:rPr>
              <w:t>d’exécution</w:t>
            </w:r>
          </w:p>
        </w:tc>
      </w:tr>
      <w:tr w:rsidR="00F678E3" w:rsidRPr="00422DDD" w:rsidTr="002A274C">
        <w:tc>
          <w:tcPr>
            <w:tcW w:w="0" w:type="auto"/>
            <w:shd w:val="clear" w:color="auto" w:fill="F2F2F2"/>
          </w:tcPr>
          <w:p w:rsidR="00F678E3" w:rsidRPr="00422DDD" w:rsidRDefault="00C82697" w:rsidP="003948F5">
            <w:pPr>
              <w:jc w:val="left"/>
              <w:rPr>
                <w:b/>
                <w:sz w:val="16"/>
              </w:rPr>
            </w:pPr>
            <w:r w:rsidRPr="00422DDD">
              <w:rPr>
                <w:b/>
                <w:sz w:val="16"/>
              </w:rPr>
              <w:t>6</w:t>
            </w:r>
          </w:p>
        </w:tc>
        <w:tc>
          <w:tcPr>
            <w:tcW w:w="0" w:type="auto"/>
            <w:shd w:val="clear" w:color="auto" w:fill="F2F2F2"/>
          </w:tcPr>
          <w:p w:rsidR="00F678E3" w:rsidRPr="00422DDD" w:rsidRDefault="00F678E3" w:rsidP="003948F5">
            <w:pPr>
              <w:jc w:val="left"/>
              <w:rPr>
                <w:sz w:val="16"/>
              </w:rPr>
            </w:pPr>
            <w:r w:rsidRPr="00422DDD">
              <w:rPr>
                <w:b/>
                <w:sz w:val="16"/>
              </w:rPr>
              <w:t>Effets</w:t>
            </w:r>
            <w:r w:rsidRPr="00422DDD">
              <w:rPr>
                <w:sz w:val="16"/>
              </w:rPr>
              <w:t xml:space="preserve"> </w:t>
            </w:r>
            <w:r w:rsidRPr="00422DDD">
              <w:rPr>
                <w:b/>
                <w:sz w:val="16"/>
              </w:rPr>
              <w:t>continus</w:t>
            </w:r>
            <w:r w:rsidRPr="00422DDD">
              <w:rPr>
                <w:sz w:val="16"/>
              </w:rPr>
              <w:t> </w:t>
            </w:r>
          </w:p>
        </w:tc>
        <w:tc>
          <w:tcPr>
            <w:tcW w:w="0" w:type="auto"/>
            <w:shd w:val="clear" w:color="auto" w:fill="F2F2F2"/>
          </w:tcPr>
          <w:p w:rsidR="00F678E3" w:rsidRPr="00422DDD" w:rsidRDefault="00F678E3" w:rsidP="00C82697">
            <w:pPr>
              <w:jc w:val="left"/>
              <w:rPr>
                <w:sz w:val="16"/>
              </w:rPr>
            </w:pPr>
            <w:r w:rsidRPr="00422DDD">
              <w:rPr>
                <w:sz w:val="16"/>
              </w:rPr>
              <w:t>Appliquez les effets de blessures</w:t>
            </w:r>
            <w:r w:rsidR="00C82697" w:rsidRPr="00422DDD">
              <w:rPr>
                <w:sz w:val="16"/>
              </w:rPr>
              <w:t>,</w:t>
            </w:r>
            <w:r w:rsidRPr="00422DDD">
              <w:rPr>
                <w:sz w:val="16"/>
              </w:rPr>
              <w:t xml:space="preserve"> de fatigue </w:t>
            </w:r>
            <w:r w:rsidR="00C82697" w:rsidRPr="00422DDD">
              <w:rPr>
                <w:sz w:val="16"/>
              </w:rPr>
              <w:t>etc.</w:t>
            </w:r>
          </w:p>
        </w:tc>
      </w:tr>
    </w:tbl>
    <w:p w:rsidR="00777865" w:rsidRPr="00422DDD" w:rsidRDefault="00C82697">
      <w:r w:rsidRPr="00422DDD">
        <w:t xml:space="preserve">Cet </w:t>
      </w:r>
      <w:r w:rsidR="00777865" w:rsidRPr="00422DDD">
        <w:t xml:space="preserve">ordre doit servir de ligne de conduite générale. De ce dernier découle </w:t>
      </w:r>
      <w:r w:rsidR="002A147F" w:rsidRPr="00422DDD">
        <w:t xml:space="preserve">les </w:t>
      </w:r>
      <w:r w:rsidR="00777865" w:rsidRPr="00422DDD">
        <w:t xml:space="preserve">tactiques </w:t>
      </w:r>
      <w:r w:rsidR="002A147F" w:rsidRPr="00422DDD">
        <w:t xml:space="preserve">possibles </w:t>
      </w:r>
      <w:r w:rsidR="00777865" w:rsidRPr="00422DDD">
        <w:t xml:space="preserve">et </w:t>
      </w:r>
      <w:r w:rsidR="002A147F" w:rsidRPr="00422DDD">
        <w:t xml:space="preserve">la </w:t>
      </w:r>
      <w:r w:rsidR="00777865" w:rsidRPr="00422DDD">
        <w:t xml:space="preserve">fluidité </w:t>
      </w:r>
      <w:r w:rsidR="002A147F" w:rsidRPr="00422DDD">
        <w:t xml:space="preserve">de </w:t>
      </w:r>
      <w:r w:rsidR="00777865" w:rsidRPr="00422DDD">
        <w:t>gestion des combats. Une fois que les J sont habitués</w:t>
      </w:r>
      <w:r w:rsidR="00CD33EC" w:rsidRPr="00422DDD">
        <w:t xml:space="preserve"> au système</w:t>
      </w:r>
      <w:r w:rsidRPr="00422DDD">
        <w:t>,</w:t>
      </w:r>
      <w:r w:rsidR="00777865" w:rsidRPr="00422DDD">
        <w:t xml:space="preserve"> n’hésitez pas à leur donner un temps limité </w:t>
      </w:r>
      <w:r w:rsidR="00185F41">
        <w:t>pour définir leurs actions, de 5</w:t>
      </w:r>
      <w:r w:rsidR="00777865" w:rsidRPr="00422DDD">
        <w:t xml:space="preserve"> à 10 secondes </w:t>
      </w:r>
      <w:r w:rsidR="00CD33EC" w:rsidRPr="00422DDD">
        <w:t>par exemple</w:t>
      </w:r>
      <w:r w:rsidR="00777865" w:rsidRPr="00422DDD">
        <w:t xml:space="preserve">. La résolution des </w:t>
      </w:r>
      <w:r w:rsidR="00865057" w:rsidRPr="00422DDD">
        <w:t>certain</w:t>
      </w:r>
      <w:r w:rsidRPr="00422DDD">
        <w:t>e</w:t>
      </w:r>
      <w:r w:rsidR="00865057" w:rsidRPr="00422DDD">
        <w:t xml:space="preserve">s </w:t>
      </w:r>
      <w:r w:rsidR="00777865" w:rsidRPr="00422DDD">
        <w:t xml:space="preserve">actions </w:t>
      </w:r>
      <w:r w:rsidR="00865057" w:rsidRPr="00422DDD">
        <w:t xml:space="preserve">peut </w:t>
      </w:r>
      <w:r w:rsidR="00777865" w:rsidRPr="00422DDD">
        <w:t>s’étaler sur plus d’une phase.</w:t>
      </w:r>
    </w:p>
    <w:p w:rsidR="00777865" w:rsidRPr="00422DDD" w:rsidRDefault="005C4281" w:rsidP="001630F8">
      <w:pPr>
        <w:pStyle w:val="Titre3"/>
        <w:rPr>
          <w:b/>
        </w:rPr>
      </w:pPr>
      <w:bookmarkStart w:id="17" w:name="_Toc208477755"/>
      <w:r w:rsidRPr="00422DDD">
        <w:t>1.9.</w:t>
      </w:r>
      <w:r w:rsidR="001630F8" w:rsidRPr="00422DDD">
        <w:t xml:space="preserve">1 </w:t>
      </w:r>
      <w:r w:rsidR="00777865" w:rsidRPr="00422DDD">
        <w:t>Description</w:t>
      </w:r>
      <w:bookmarkEnd w:id="17"/>
      <w:r w:rsidR="001630F8" w:rsidRPr="00422DDD">
        <w:t xml:space="preserve"> </w:t>
      </w:r>
    </w:p>
    <w:p w:rsidR="00777865" w:rsidRPr="00422DDD" w:rsidRDefault="00777865">
      <w:r w:rsidRPr="00422DDD">
        <w:t xml:space="preserve">Le MdJ décrit la situation actuelle, la position des protagonistes et les différents éléments </w:t>
      </w:r>
      <w:r w:rsidR="008D7DA9" w:rsidRPr="00422DDD">
        <w:t xml:space="preserve">observables </w:t>
      </w:r>
      <w:r w:rsidRPr="00422DDD">
        <w:t>afin que les J puissent bien se représenter ce qui se passe.</w:t>
      </w:r>
      <w:r w:rsidR="00CD33EC" w:rsidRPr="00422DDD">
        <w:t xml:space="preserve"> </w:t>
      </w:r>
      <w:r w:rsidRPr="00422DDD">
        <w:t>Les distances relatives, les mouvements en cours, la visibilité et la représentation tridimensionnelle doivent être assez clairs. C’est à</w:t>
      </w:r>
      <w:r w:rsidR="002A147F" w:rsidRPr="00422DDD">
        <w:t xml:space="preserve"> ce</w:t>
      </w:r>
      <w:r w:rsidRPr="00422DDD">
        <w:t xml:space="preserve"> moment que les J posent les questions et demandent des précisions.</w:t>
      </w:r>
      <w:r w:rsidR="00865057" w:rsidRPr="00422DDD">
        <w:t xml:space="preserve"> </w:t>
      </w:r>
      <w:r w:rsidR="00CD33EC" w:rsidRPr="00422DDD">
        <w:t xml:space="preserve">Des tests d’observations peuvent être demandés. </w:t>
      </w:r>
      <w:r w:rsidR="00865057" w:rsidRPr="00422DDD">
        <w:t>N’hésitez pas à utiliser un tableau, un plateau et/ou des figurines.</w:t>
      </w:r>
      <w:r w:rsidR="00943E91" w:rsidRPr="00422DDD">
        <w:t xml:space="preserve"> Évitez les trop longues mise</w:t>
      </w:r>
      <w:r w:rsidR="00CD33EC" w:rsidRPr="00422DDD">
        <w:t>s</w:t>
      </w:r>
      <w:r w:rsidR="00943E91" w:rsidRPr="00422DDD">
        <w:t xml:space="preserve"> en place qui se transforme</w:t>
      </w:r>
      <w:r w:rsidR="00CD33EC" w:rsidRPr="00422DDD">
        <w:t>nt</w:t>
      </w:r>
      <w:r w:rsidR="00943E91" w:rsidRPr="00422DDD">
        <w:t xml:space="preserve"> souvent en </w:t>
      </w:r>
      <w:r w:rsidR="00CD33EC" w:rsidRPr="00422DDD">
        <w:t xml:space="preserve">chipotage </w:t>
      </w:r>
      <w:r w:rsidR="00943E91" w:rsidRPr="00422DDD">
        <w:t>n’ayant plus aucun rapport avec le JDR.</w:t>
      </w:r>
    </w:p>
    <w:p w:rsidR="00777865" w:rsidRPr="00422DDD" w:rsidRDefault="005C4281" w:rsidP="001630F8">
      <w:pPr>
        <w:pStyle w:val="Titre3"/>
      </w:pPr>
      <w:bookmarkStart w:id="18" w:name="_Ref405462587"/>
      <w:bookmarkStart w:id="19" w:name="_Toc208477756"/>
      <w:r w:rsidRPr="00422DDD">
        <w:t>1.9.</w:t>
      </w:r>
      <w:r w:rsidR="001630F8" w:rsidRPr="00422DDD">
        <w:t xml:space="preserve">2 </w:t>
      </w:r>
      <w:r w:rsidR="00777865" w:rsidRPr="00422DDD">
        <w:t>Réaction</w:t>
      </w:r>
      <w:bookmarkEnd w:id="18"/>
      <w:bookmarkEnd w:id="19"/>
      <w:r w:rsidR="00777865" w:rsidRPr="00422DDD">
        <w:t xml:space="preserve"> </w:t>
      </w:r>
    </w:p>
    <w:p w:rsidR="00943E91" w:rsidRPr="00422DDD" w:rsidRDefault="00E874C7" w:rsidP="004E2802">
      <w:r w:rsidRPr="00422DDD">
        <w:rPr>
          <w:noProof/>
          <w:lang w:eastAsia="fr-BE"/>
        </w:rPr>
        <w:drawing>
          <wp:anchor distT="0" distB="0" distL="114300" distR="114300" simplePos="0" relativeHeight="251634176" behindDoc="1" locked="0" layoutInCell="1" allowOverlap="1" wp14:anchorId="7B70135A" wp14:editId="43965861">
            <wp:simplePos x="0" y="0"/>
            <wp:positionH relativeFrom="column">
              <wp:posOffset>5818505</wp:posOffset>
            </wp:positionH>
            <wp:positionV relativeFrom="paragraph">
              <wp:posOffset>340360</wp:posOffset>
            </wp:positionV>
            <wp:extent cx="407670" cy="819785"/>
            <wp:effectExtent l="0" t="0" r="0" b="0"/>
            <wp:wrapTight wrapText="bothSides">
              <wp:wrapPolygon edited="0">
                <wp:start x="0" y="0"/>
                <wp:lineTo x="0" y="21081"/>
                <wp:lineTo x="20187" y="21081"/>
                <wp:lineTo x="20187" y="0"/>
                <wp:lineTo x="0" y="0"/>
              </wp:wrapPolygon>
            </wp:wrapTight>
            <wp:docPr id="91" name="Picture 91" descr="GrandeFr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randeFron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76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E91" w:rsidRPr="00422DDD">
        <w:t>La r</w:t>
      </w:r>
      <w:r w:rsidR="004E2802" w:rsidRPr="00422DDD">
        <w:t>éaction</w:t>
      </w:r>
      <w:r w:rsidR="002A147F" w:rsidRPr="00422DDD">
        <w:t xml:space="preserve"> face à une situation de combat </w:t>
      </w:r>
      <w:r w:rsidR="00943E91" w:rsidRPr="00422DDD">
        <w:t xml:space="preserve">détermine </w:t>
      </w:r>
      <w:r w:rsidR="002A147F" w:rsidRPr="00422DDD">
        <w:t xml:space="preserve">par exemple </w:t>
      </w:r>
      <w:r w:rsidR="00943E91" w:rsidRPr="00422DDD">
        <w:t>quand un être est engagé dans la bataille</w:t>
      </w:r>
      <w:r w:rsidR="00777865" w:rsidRPr="00422DDD">
        <w:t xml:space="preserve">. </w:t>
      </w:r>
      <w:r w:rsidR="00943E91" w:rsidRPr="00422DDD">
        <w:t>Il faut être « </w:t>
      </w:r>
      <w:r w:rsidR="004E2802" w:rsidRPr="00422DDD">
        <w:t>averti</w:t>
      </w:r>
      <w:r w:rsidR="00943E91" w:rsidRPr="00422DDD">
        <w:t> »</w:t>
      </w:r>
      <w:r w:rsidR="004E2802" w:rsidRPr="00422DDD">
        <w:t xml:space="preserve"> de ce qui se passe. Pour </w:t>
      </w:r>
      <w:r w:rsidR="00CD33EC" w:rsidRPr="00422DDD">
        <w:t xml:space="preserve">qu’un Perso puisse réellement </w:t>
      </w:r>
      <w:r w:rsidR="00943E91" w:rsidRPr="00422DDD">
        <w:t xml:space="preserve">entrer dans le combat, testez </w:t>
      </w:r>
      <w:r w:rsidR="00777865" w:rsidRPr="00422DDD">
        <w:rPr>
          <w:b/>
          <w:i/>
        </w:rPr>
        <w:t>Réaction</w:t>
      </w:r>
      <w:r w:rsidR="00777865" w:rsidRPr="00422DDD">
        <w:t> </w:t>
      </w:r>
      <w:r w:rsidR="00943E91" w:rsidRPr="00422DDD">
        <w:t>(</w:t>
      </w:r>
      <w:r w:rsidR="004E2802" w:rsidRPr="00422DDD">
        <w:rPr>
          <w:i/>
        </w:rPr>
        <w:t>Réaction</w:t>
      </w:r>
      <w:r w:rsidR="004E2802" w:rsidRPr="00422DDD">
        <w:t xml:space="preserve"> d’un </w:t>
      </w:r>
      <w:r w:rsidR="004E2802" w:rsidRPr="00185F41">
        <w:rPr>
          <w:shd w:val="clear" w:color="auto" w:fill="FFFF00"/>
        </w:rPr>
        <w:t>PNJ = NEC ou NEM x</w:t>
      </w:r>
      <w:r w:rsidR="006B2883" w:rsidRPr="00185F41">
        <w:rPr>
          <w:shd w:val="clear" w:color="auto" w:fill="FFFF00"/>
        </w:rPr>
        <w:t>10</w:t>
      </w:r>
      <w:r w:rsidR="00943E91" w:rsidRPr="00422DDD">
        <w:t>) modifié</w:t>
      </w:r>
      <w:r w:rsidR="00CD33EC" w:rsidRPr="00422DDD">
        <w:t>e</w:t>
      </w:r>
      <w:r w:rsidR="00943E91" w:rsidRPr="00422DDD">
        <w:t xml:space="preserve"> ainsi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tblGrid>
      <w:tr w:rsidR="00943E91" w:rsidRPr="00422DDD" w:rsidTr="00BF2DA6">
        <w:tc>
          <w:tcPr>
            <w:tcW w:w="0" w:type="auto"/>
            <w:shd w:val="clear" w:color="auto" w:fill="auto"/>
          </w:tcPr>
          <w:p w:rsidR="00943E91" w:rsidRPr="00422DDD" w:rsidRDefault="00943E91" w:rsidP="00B96DDB">
            <w:pPr>
              <w:rPr>
                <w:sz w:val="16"/>
              </w:rPr>
            </w:pPr>
            <w:r w:rsidRPr="00422DDD">
              <w:rPr>
                <w:sz w:val="16"/>
              </w:rPr>
              <w:t>+20 voit</w:t>
            </w:r>
            <w:r w:rsidR="008601CF" w:rsidRPr="00422DDD">
              <w:rPr>
                <w:sz w:val="16"/>
              </w:rPr>
              <w:t>/entend</w:t>
            </w:r>
            <w:r w:rsidRPr="00422DDD">
              <w:rPr>
                <w:sz w:val="16"/>
              </w:rPr>
              <w:t xml:space="preserve"> </w:t>
            </w:r>
            <w:r w:rsidR="00B96DDB">
              <w:rPr>
                <w:sz w:val="16"/>
              </w:rPr>
              <w:t>ce qui se passe</w:t>
            </w:r>
          </w:p>
        </w:tc>
      </w:tr>
      <w:tr w:rsidR="00943E91" w:rsidRPr="00422DDD" w:rsidTr="006F2223">
        <w:tc>
          <w:tcPr>
            <w:tcW w:w="0" w:type="auto"/>
            <w:shd w:val="clear" w:color="auto" w:fill="F2F2F2"/>
          </w:tcPr>
          <w:p w:rsidR="00943E91" w:rsidRPr="00422DDD" w:rsidRDefault="00943E91" w:rsidP="00185F41">
            <w:pPr>
              <w:rPr>
                <w:sz w:val="16"/>
              </w:rPr>
            </w:pPr>
            <w:r w:rsidRPr="00422DDD">
              <w:rPr>
                <w:sz w:val="16"/>
              </w:rPr>
              <w:t>+</w:t>
            </w:r>
            <w:r w:rsidR="00185F41">
              <w:rPr>
                <w:sz w:val="16"/>
              </w:rPr>
              <w:t>4</w:t>
            </w:r>
            <w:r w:rsidRPr="00422DDD">
              <w:rPr>
                <w:sz w:val="16"/>
              </w:rPr>
              <w:t>0 averti</w:t>
            </w:r>
            <w:r w:rsidR="00B96DDB">
              <w:rPr>
                <w:sz w:val="16"/>
              </w:rPr>
              <w:t xml:space="preserve"> de ce qui se passe</w:t>
            </w:r>
          </w:p>
        </w:tc>
      </w:tr>
      <w:tr w:rsidR="00943E91" w:rsidRPr="00422DDD" w:rsidTr="00BF2DA6">
        <w:tc>
          <w:tcPr>
            <w:tcW w:w="0" w:type="auto"/>
            <w:shd w:val="clear" w:color="auto" w:fill="auto"/>
          </w:tcPr>
          <w:p w:rsidR="00943E91" w:rsidRPr="00422DDD" w:rsidRDefault="0071042A" w:rsidP="000571EF">
            <w:pPr>
              <w:rPr>
                <w:sz w:val="16"/>
              </w:rPr>
            </w:pPr>
            <w:r>
              <w:rPr>
                <w:sz w:val="16"/>
              </w:rPr>
              <w:lastRenderedPageBreak/>
              <w:t xml:space="preserve">+100 </w:t>
            </w:r>
            <w:r w:rsidR="00943E91" w:rsidRPr="00422DDD">
              <w:rPr>
                <w:sz w:val="16"/>
              </w:rPr>
              <w:t>attaqué</w:t>
            </w:r>
            <w:r w:rsidR="008601CF" w:rsidRPr="00422DDD">
              <w:rPr>
                <w:sz w:val="16"/>
              </w:rPr>
              <w:t>/blessé</w:t>
            </w:r>
          </w:p>
        </w:tc>
      </w:tr>
      <w:tr w:rsidR="00943E91" w:rsidRPr="00422DDD" w:rsidTr="006F2223">
        <w:tc>
          <w:tcPr>
            <w:tcW w:w="0" w:type="auto"/>
            <w:shd w:val="clear" w:color="auto" w:fill="F2F2F2"/>
          </w:tcPr>
          <w:p w:rsidR="00943E91" w:rsidRPr="00422DDD" w:rsidRDefault="00943E91" w:rsidP="0059107A">
            <w:pPr>
              <w:rPr>
                <w:sz w:val="16"/>
              </w:rPr>
            </w:pPr>
            <w:r w:rsidRPr="00422DDD">
              <w:rPr>
                <w:sz w:val="16"/>
              </w:rPr>
              <w:t>-20 surpris</w:t>
            </w:r>
            <w:r w:rsidR="00B96DDB">
              <w:rPr>
                <w:sz w:val="16"/>
              </w:rPr>
              <w:t>/embusqué</w:t>
            </w:r>
            <w:r w:rsidR="00185F41">
              <w:rPr>
                <w:sz w:val="16"/>
              </w:rPr>
              <w:t>/endormi</w:t>
            </w:r>
          </w:p>
        </w:tc>
      </w:tr>
    </w:tbl>
    <w:p w:rsidR="00943E91" w:rsidRPr="00422DDD" w:rsidRDefault="00CD33EC" w:rsidP="004E2802">
      <w:r w:rsidRPr="00422DDD">
        <w:t>Déterminez si l’être est prêt à participer au combat</w:t>
      </w:r>
      <w:r w:rsidR="008601CF" w:rsidRPr="00422DDD">
        <w:t>:</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4"/>
        <w:gridCol w:w="4030"/>
      </w:tblGrid>
      <w:tr w:rsidR="008601CF" w:rsidRPr="00422DDD" w:rsidTr="000571EF">
        <w:tc>
          <w:tcPr>
            <w:tcW w:w="0" w:type="auto"/>
          </w:tcPr>
          <w:p w:rsidR="008601CF" w:rsidRPr="00422DDD" w:rsidRDefault="008601CF" w:rsidP="000571EF">
            <w:pPr>
              <w:rPr>
                <w:b/>
                <w:bCs/>
                <w:sz w:val="16"/>
              </w:rPr>
            </w:pPr>
            <w:r w:rsidRPr="00422DDD">
              <w:rPr>
                <w:b/>
                <w:bCs/>
                <w:sz w:val="16"/>
              </w:rPr>
              <w:t>Résultat</w:t>
            </w:r>
          </w:p>
        </w:tc>
        <w:tc>
          <w:tcPr>
            <w:tcW w:w="0" w:type="auto"/>
          </w:tcPr>
          <w:p w:rsidR="008601CF" w:rsidRPr="00422DDD" w:rsidRDefault="008601CF" w:rsidP="000571EF">
            <w:pPr>
              <w:rPr>
                <w:b/>
                <w:bCs/>
                <w:sz w:val="16"/>
              </w:rPr>
            </w:pPr>
            <w:r w:rsidRPr="00422DDD">
              <w:rPr>
                <w:b/>
                <w:bCs/>
                <w:sz w:val="16"/>
              </w:rPr>
              <w:t>Réaction</w:t>
            </w:r>
          </w:p>
        </w:tc>
      </w:tr>
      <w:tr w:rsidR="008601CF" w:rsidRPr="00422DDD" w:rsidTr="000571EF">
        <w:tc>
          <w:tcPr>
            <w:tcW w:w="0" w:type="auto"/>
          </w:tcPr>
          <w:p w:rsidR="008601CF" w:rsidRPr="00422DDD" w:rsidRDefault="008601CF" w:rsidP="000571EF">
            <w:pPr>
              <w:jc w:val="center"/>
              <w:rPr>
                <w:sz w:val="16"/>
              </w:rPr>
            </w:pPr>
            <w:r w:rsidRPr="00422DDD">
              <w:rPr>
                <w:sz w:val="16"/>
              </w:rPr>
              <w:t>tRC</w:t>
            </w:r>
          </w:p>
        </w:tc>
        <w:tc>
          <w:tcPr>
            <w:tcW w:w="0" w:type="auto"/>
          </w:tcPr>
          <w:p w:rsidR="008601CF" w:rsidRPr="00422DDD" w:rsidRDefault="008601CF" w:rsidP="00CD33EC">
            <w:pPr>
              <w:rPr>
                <w:sz w:val="16"/>
              </w:rPr>
            </w:pPr>
            <w:r w:rsidRPr="00422DDD">
              <w:rPr>
                <w:sz w:val="16"/>
              </w:rPr>
              <w:t xml:space="preserve">Prêt, </w:t>
            </w:r>
            <w:r w:rsidR="00CD33EC" w:rsidRPr="00422DDD">
              <w:rPr>
                <w:sz w:val="16"/>
              </w:rPr>
              <w:t>Bonus général</w:t>
            </w:r>
            <w:r w:rsidRPr="00422DDD">
              <w:rPr>
                <w:sz w:val="16"/>
              </w:rPr>
              <w:t xml:space="preserve">+10 pour </w:t>
            </w:r>
            <w:r w:rsidR="00CD33EC" w:rsidRPr="00422DDD">
              <w:rPr>
                <w:sz w:val="16"/>
              </w:rPr>
              <w:t xml:space="preserve">cette </w:t>
            </w:r>
            <w:r w:rsidRPr="00422DDD">
              <w:rPr>
                <w:sz w:val="16"/>
              </w:rPr>
              <w:t>phase, M+1</w:t>
            </w:r>
          </w:p>
        </w:tc>
      </w:tr>
      <w:tr w:rsidR="008601CF" w:rsidRPr="00422DDD" w:rsidTr="000571EF">
        <w:tc>
          <w:tcPr>
            <w:tcW w:w="0" w:type="auto"/>
            <w:shd w:val="clear" w:color="auto" w:fill="F3F3F3"/>
          </w:tcPr>
          <w:p w:rsidR="008601CF" w:rsidRPr="00422DDD" w:rsidRDefault="008601CF" w:rsidP="000571EF">
            <w:pPr>
              <w:jc w:val="center"/>
              <w:rPr>
                <w:sz w:val="16"/>
              </w:rPr>
            </w:pPr>
            <w:r w:rsidRPr="00422DDD">
              <w:rPr>
                <w:sz w:val="16"/>
              </w:rPr>
              <w:t>tRN</w:t>
            </w:r>
          </w:p>
        </w:tc>
        <w:tc>
          <w:tcPr>
            <w:tcW w:w="0" w:type="auto"/>
            <w:shd w:val="clear" w:color="auto" w:fill="F3F3F3"/>
          </w:tcPr>
          <w:p w:rsidR="008601CF" w:rsidRPr="00422DDD" w:rsidRDefault="008601CF" w:rsidP="000571EF">
            <w:pPr>
              <w:rPr>
                <w:sz w:val="16"/>
              </w:rPr>
            </w:pPr>
            <w:r w:rsidRPr="00422DDD">
              <w:rPr>
                <w:sz w:val="16"/>
              </w:rPr>
              <w:t>Prêt</w:t>
            </w:r>
          </w:p>
        </w:tc>
      </w:tr>
      <w:tr w:rsidR="008601CF" w:rsidRPr="00422DDD" w:rsidTr="000571EF">
        <w:tc>
          <w:tcPr>
            <w:tcW w:w="0" w:type="auto"/>
            <w:shd w:val="clear" w:color="auto" w:fill="E0E0E0"/>
          </w:tcPr>
          <w:p w:rsidR="008601CF" w:rsidRPr="00422DDD" w:rsidRDefault="008601CF" w:rsidP="000571EF">
            <w:pPr>
              <w:jc w:val="center"/>
              <w:rPr>
                <w:sz w:val="16"/>
              </w:rPr>
            </w:pPr>
            <w:r w:rsidRPr="00422DDD">
              <w:rPr>
                <w:sz w:val="16"/>
              </w:rPr>
              <w:t>tRP</w:t>
            </w:r>
          </w:p>
        </w:tc>
        <w:tc>
          <w:tcPr>
            <w:tcW w:w="0" w:type="auto"/>
            <w:shd w:val="clear" w:color="auto" w:fill="E0E0E0"/>
          </w:tcPr>
          <w:p w:rsidR="008601CF" w:rsidRPr="00422DDD" w:rsidRDefault="008601CF" w:rsidP="000571EF">
            <w:pPr>
              <w:rPr>
                <w:sz w:val="16"/>
              </w:rPr>
            </w:pPr>
            <w:r w:rsidRPr="00422DDD">
              <w:rPr>
                <w:sz w:val="16"/>
              </w:rPr>
              <w:t>Prêt à la phase suivante</w:t>
            </w:r>
          </w:p>
        </w:tc>
      </w:tr>
      <w:tr w:rsidR="008601CF" w:rsidRPr="00422DDD" w:rsidTr="000571EF">
        <w:tc>
          <w:tcPr>
            <w:tcW w:w="0" w:type="auto"/>
            <w:shd w:val="clear" w:color="auto" w:fill="CCCCCC"/>
          </w:tcPr>
          <w:p w:rsidR="008601CF" w:rsidRPr="00422DDD" w:rsidRDefault="008601CF" w:rsidP="000571EF">
            <w:pPr>
              <w:jc w:val="center"/>
              <w:rPr>
                <w:sz w:val="16"/>
              </w:rPr>
            </w:pPr>
            <w:r w:rsidRPr="00422DDD">
              <w:rPr>
                <w:sz w:val="16"/>
              </w:rPr>
              <w:t>tEN</w:t>
            </w:r>
          </w:p>
        </w:tc>
        <w:tc>
          <w:tcPr>
            <w:tcW w:w="0" w:type="auto"/>
            <w:shd w:val="clear" w:color="auto" w:fill="CCCCCC"/>
          </w:tcPr>
          <w:p w:rsidR="008601CF" w:rsidRPr="00422DDD" w:rsidRDefault="008601CF" w:rsidP="000571EF">
            <w:pPr>
              <w:rPr>
                <w:sz w:val="16"/>
              </w:rPr>
            </w:pPr>
            <w:r w:rsidRPr="00422DDD">
              <w:rPr>
                <w:sz w:val="16"/>
              </w:rPr>
              <w:t>Pas prêt</w:t>
            </w:r>
          </w:p>
        </w:tc>
      </w:tr>
      <w:tr w:rsidR="008601CF" w:rsidRPr="00422DDD" w:rsidTr="000571EF">
        <w:tc>
          <w:tcPr>
            <w:tcW w:w="0" w:type="auto"/>
            <w:shd w:val="clear" w:color="auto" w:fill="B3B3B3"/>
          </w:tcPr>
          <w:p w:rsidR="008601CF" w:rsidRPr="00422DDD" w:rsidRDefault="008601CF" w:rsidP="000571EF">
            <w:pPr>
              <w:jc w:val="center"/>
              <w:rPr>
                <w:sz w:val="16"/>
              </w:rPr>
            </w:pPr>
            <w:r w:rsidRPr="00422DDD">
              <w:rPr>
                <w:sz w:val="16"/>
              </w:rPr>
              <w:t>tEC</w:t>
            </w:r>
          </w:p>
        </w:tc>
        <w:tc>
          <w:tcPr>
            <w:tcW w:w="0" w:type="auto"/>
            <w:shd w:val="clear" w:color="auto" w:fill="B3B3B3"/>
          </w:tcPr>
          <w:p w:rsidR="008601CF" w:rsidRPr="00422DDD" w:rsidRDefault="008601CF" w:rsidP="00CD33EC">
            <w:pPr>
              <w:rPr>
                <w:sz w:val="16"/>
              </w:rPr>
            </w:pPr>
            <w:r w:rsidRPr="00422DDD">
              <w:rPr>
                <w:sz w:val="16"/>
              </w:rPr>
              <w:t xml:space="preserve">Pas prêt, </w:t>
            </w:r>
            <w:r w:rsidR="00CD33EC" w:rsidRPr="00422DDD">
              <w:rPr>
                <w:i/>
                <w:sz w:val="16"/>
              </w:rPr>
              <w:t>Réaction</w:t>
            </w:r>
            <w:r w:rsidRPr="00422DDD">
              <w:rPr>
                <w:sz w:val="16"/>
              </w:rPr>
              <w:t xml:space="preserve">-10 </w:t>
            </w:r>
            <w:r w:rsidR="00CD33EC" w:rsidRPr="00422DDD">
              <w:rPr>
                <w:sz w:val="16"/>
              </w:rPr>
              <w:t>pour ce combat</w:t>
            </w:r>
          </w:p>
        </w:tc>
      </w:tr>
    </w:tbl>
    <w:p w:rsidR="003C1D2B" w:rsidRPr="00422DDD" w:rsidRDefault="003C1D2B" w:rsidP="003C1D2B">
      <w:pPr>
        <w:pStyle w:val="ex"/>
      </w:pPr>
      <w:r w:rsidRPr="00422DDD">
        <w:t>Exemple : le groupe est attaqué de tous les côtés en forêt par des Lutins qui crient fort. Ingrid (Réaction NE20) a une CR=20+20(bruits) =40. Avec D100=99 (tEC) elle est distraite et ne réagit pas. La phase suivante, Henri l’avertit de l’</w:t>
      </w:r>
      <w:r w:rsidR="00185F41">
        <w:t>attaque, la CR = 20+20(bruits)+4</w:t>
      </w:r>
      <w:r w:rsidRPr="00422DDD">
        <w:t>0(avertie)-10(tEC précédent)=70, avec D100=77(tRP), elle pourra agir à la phase suivante.</w:t>
      </w:r>
    </w:p>
    <w:p w:rsidR="00F678E3" w:rsidRPr="00422DDD" w:rsidRDefault="005C4281" w:rsidP="00F678E3">
      <w:pPr>
        <w:pStyle w:val="Titre3"/>
      </w:pPr>
      <w:bookmarkStart w:id="20" w:name="_Toc208477757"/>
      <w:r w:rsidRPr="00422DDD">
        <w:t>1.9.</w:t>
      </w:r>
      <w:r w:rsidR="00F678E3" w:rsidRPr="00422DDD">
        <w:t>3 Moral</w:t>
      </w:r>
      <w:bookmarkEnd w:id="20"/>
    </w:p>
    <w:p w:rsidR="00986342" w:rsidRPr="00422DDD" w:rsidRDefault="003D71F7" w:rsidP="00F678E3">
      <w:pPr>
        <w:rPr>
          <w:bCs/>
        </w:rPr>
      </w:pPr>
      <w:r w:rsidRPr="00422DDD">
        <w:t>Le moral représente la volonté de se battre d’un</w:t>
      </w:r>
      <w:r w:rsidR="00CD33EC" w:rsidRPr="00422DDD">
        <w:t xml:space="preserve"> être</w:t>
      </w:r>
      <w:r w:rsidRPr="00422DDD">
        <w:t>. De nombreuses créatures n</w:t>
      </w:r>
      <w:r w:rsidR="00D36E88" w:rsidRPr="00422DDD">
        <w:t>’</w:t>
      </w:r>
      <w:r w:rsidRPr="00422DDD">
        <w:t>on</w:t>
      </w:r>
      <w:r w:rsidR="00D36E88" w:rsidRPr="00422DDD">
        <w:t>t</w:t>
      </w:r>
      <w:r w:rsidRPr="00422DDD">
        <w:t xml:space="preserve"> pas de </w:t>
      </w:r>
      <w:r w:rsidR="008601CF" w:rsidRPr="00422DDD">
        <w:t xml:space="preserve">problème de </w:t>
      </w:r>
      <w:r w:rsidRPr="00422DDD">
        <w:t>moral mais l</w:t>
      </w:r>
      <w:r w:rsidR="00F678E3" w:rsidRPr="00422DDD">
        <w:t xml:space="preserve">es </w:t>
      </w:r>
      <w:r w:rsidR="001E0093" w:rsidRPr="00422DDD">
        <w:t>être</w:t>
      </w:r>
      <w:r w:rsidRPr="00422DDD">
        <w:t>s</w:t>
      </w:r>
      <w:r w:rsidR="001E0093" w:rsidRPr="00422DDD">
        <w:t xml:space="preserve"> intelligents</w:t>
      </w:r>
      <w:r w:rsidR="00613E1A" w:rsidRPr="00422DDD">
        <w:t xml:space="preserve"> (dont les Persos)</w:t>
      </w:r>
      <w:r w:rsidR="001E0093" w:rsidRPr="00422DDD">
        <w:t xml:space="preserve"> </w:t>
      </w:r>
      <w:r w:rsidR="00F678E3" w:rsidRPr="00422DDD">
        <w:t xml:space="preserve">doivent </w:t>
      </w:r>
      <w:r w:rsidR="008601CF" w:rsidRPr="00422DDD">
        <w:t xml:space="preserve">en </w:t>
      </w:r>
      <w:r w:rsidR="00B466F6" w:rsidRPr="00422DDD">
        <w:t>tenir compte au cours du combat</w:t>
      </w:r>
      <w:r w:rsidR="00F678E3" w:rsidRPr="00422DDD">
        <w:t xml:space="preserve">. </w:t>
      </w:r>
      <w:r w:rsidR="008601CF" w:rsidRPr="00422DDD">
        <w:t xml:space="preserve">Le niveau de moral existe par entité, groupe d’entités ou par camp. </w:t>
      </w:r>
      <w:r w:rsidR="00F678E3" w:rsidRPr="00422DDD">
        <w:t xml:space="preserve">Le </w:t>
      </w:r>
      <w:r w:rsidR="00F678E3" w:rsidRPr="00422DDD">
        <w:rPr>
          <w:b/>
          <w:bCs/>
        </w:rPr>
        <w:t>Moral </w:t>
      </w:r>
      <w:r w:rsidR="00B466F6" w:rsidRPr="00422DDD">
        <w:rPr>
          <w:b/>
          <w:bCs/>
        </w:rPr>
        <w:t>de base</w:t>
      </w:r>
      <w:r w:rsidR="00185F41">
        <w:rPr>
          <w:b/>
          <w:bCs/>
        </w:rPr>
        <w:t xml:space="preserve"> </w:t>
      </w:r>
      <w:r w:rsidR="00185F41">
        <w:rPr>
          <w:bCs/>
        </w:rPr>
        <w:t>des humains</w:t>
      </w:r>
      <w:r w:rsidR="00B466F6" w:rsidRPr="00422DDD">
        <w:rPr>
          <w:b/>
          <w:bCs/>
        </w:rPr>
        <w:t xml:space="preserve"> </w:t>
      </w:r>
      <w:r w:rsidR="00185F41">
        <w:rPr>
          <w:b/>
          <w:bCs/>
        </w:rPr>
        <w:t xml:space="preserve">= </w:t>
      </w:r>
      <w:r w:rsidR="00F678E3" w:rsidRPr="00422DDD">
        <w:rPr>
          <w:b/>
          <w:bCs/>
        </w:rPr>
        <w:t>NEC + modificateurs</w:t>
      </w:r>
      <w:r w:rsidR="00F678E3" w:rsidRPr="00422DDD">
        <w:rPr>
          <w:bCs/>
        </w:rPr>
        <w:t xml:space="preserve">. </w:t>
      </w:r>
    </w:p>
    <w:p w:rsidR="00986342" w:rsidRPr="00422DDD" w:rsidRDefault="00986342" w:rsidP="00986342">
      <w:pPr>
        <w:pStyle w:val="Titre4"/>
      </w:pPr>
      <w:r w:rsidRPr="00422DDD">
        <w:t>Modificateurs</w:t>
      </w:r>
    </w:p>
    <w:p w:rsidR="00F678E3" w:rsidRPr="00422DDD" w:rsidRDefault="00BC4ACE" w:rsidP="00F678E3">
      <w:r w:rsidRPr="00422DDD">
        <w:rPr>
          <w:bCs/>
        </w:rPr>
        <w:t>S’appliquent avant et pendant un combat</w:t>
      </w:r>
      <w:r w:rsidR="00185F41">
        <w:rPr>
          <w:bCs/>
        </w:rPr>
        <w:t>, à la phase de changement de moral</w:t>
      </w:r>
      <w:r w:rsidRPr="00422DDD">
        <w:rPr>
          <w:bCs/>
        </w:rPr>
        <w:t> :</w:t>
      </w:r>
    </w:p>
    <w:tbl>
      <w:tblPr>
        <w:tblStyle w:val="TableauListe3"/>
        <w:tblW w:w="0" w:type="auto"/>
        <w:tblInd w:w="720" w:type="dxa"/>
        <w:tblLook w:val="0000" w:firstRow="0" w:lastRow="0" w:firstColumn="0" w:lastColumn="0" w:noHBand="0" w:noVBand="0"/>
      </w:tblPr>
      <w:tblGrid>
        <w:gridCol w:w="5272"/>
        <w:gridCol w:w="562"/>
        <w:gridCol w:w="949"/>
      </w:tblGrid>
      <w:tr w:rsidR="00F678E3"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F678E3" w:rsidRPr="00422DDD" w:rsidRDefault="00E26E46" w:rsidP="003948F5">
            <w:pPr>
              <w:rPr>
                <w:b/>
                <w:bCs/>
                <w:sz w:val="16"/>
              </w:rPr>
            </w:pPr>
            <w:r>
              <w:rPr>
                <w:b/>
                <w:bCs/>
                <w:sz w:val="16"/>
              </w:rPr>
              <w:t>Départ</w:t>
            </w:r>
          </w:p>
        </w:tc>
        <w:tc>
          <w:tcPr>
            <w:tcW w:w="0" w:type="auto"/>
          </w:tcPr>
          <w:p w:rsidR="00F678E3" w:rsidRPr="00422DDD" w:rsidRDefault="00356B53" w:rsidP="003948F5">
            <w:pPr>
              <w:jc w:val="center"/>
              <w:cnfStyle w:val="000000100000" w:firstRow="0" w:lastRow="0" w:firstColumn="0" w:lastColumn="0" w:oddVBand="0" w:evenVBand="0" w:oddHBand="1" w:evenHBand="0" w:firstRowFirstColumn="0" w:firstRowLastColumn="0" w:lastRowFirstColumn="0" w:lastRowLastColumn="0"/>
              <w:rPr>
                <w:b/>
                <w:bCs/>
                <w:sz w:val="16"/>
              </w:rPr>
            </w:pPr>
            <w:r>
              <w:rPr>
                <w:b/>
                <w:bCs/>
                <w:sz w:val="16"/>
              </w:rPr>
              <w:t>Bon</w:t>
            </w:r>
          </w:p>
        </w:tc>
        <w:tc>
          <w:tcPr>
            <w:cnfStyle w:val="000010000000" w:firstRow="0" w:lastRow="0" w:firstColumn="0" w:lastColumn="0" w:oddVBand="1" w:evenVBand="0" w:oddHBand="0" w:evenHBand="0" w:firstRowFirstColumn="0" w:firstRowLastColumn="0" w:lastRowFirstColumn="0" w:lastRowLastColumn="0"/>
            <w:tcW w:w="0" w:type="auto"/>
          </w:tcPr>
          <w:p w:rsidR="00F678E3" w:rsidRPr="00422DDD" w:rsidRDefault="00F678E3" w:rsidP="003948F5">
            <w:pPr>
              <w:jc w:val="center"/>
              <w:rPr>
                <w:b/>
                <w:bCs/>
                <w:sz w:val="16"/>
              </w:rPr>
            </w:pPr>
            <w:r w:rsidRPr="00422DDD">
              <w:rPr>
                <w:b/>
                <w:bCs/>
                <w:sz w:val="16"/>
              </w:rPr>
              <w:t>Mauvais</w:t>
            </w:r>
          </w:p>
        </w:tc>
      </w:tr>
      <w:tr w:rsidR="00E26E46" w:rsidRPr="00422DDD" w:rsidTr="00E26E46">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A879AB">
            <w:pPr>
              <w:rPr>
                <w:sz w:val="16"/>
              </w:rPr>
            </w:pPr>
            <w:r>
              <w:rPr>
                <w:sz w:val="16"/>
              </w:rPr>
              <w:t xml:space="preserve">Chef à </w:t>
            </w:r>
            <w:r w:rsidRPr="00422DDD">
              <w:rPr>
                <w:sz w:val="16"/>
              </w:rPr>
              <w:t xml:space="preserve">NEC&gt; </w:t>
            </w:r>
            <w:r>
              <w:rPr>
                <w:sz w:val="16"/>
              </w:rPr>
              <w:t>7</w:t>
            </w:r>
            <w:r w:rsidRPr="00422DDD">
              <w:rPr>
                <w:sz w:val="16"/>
              </w:rPr>
              <w:t xml:space="preserve"> </w:t>
            </w:r>
            <w:r>
              <w:rPr>
                <w:sz w:val="16"/>
              </w:rPr>
              <w:t xml:space="preserve">ayant </w:t>
            </w:r>
            <w:r w:rsidRPr="00422DDD">
              <w:rPr>
                <w:sz w:val="16"/>
              </w:rPr>
              <w:t>NE(</w:t>
            </w:r>
            <w:r w:rsidRPr="00422DDD">
              <w:rPr>
                <w:i/>
                <w:sz w:val="16"/>
              </w:rPr>
              <w:t>Stratégie/Cavalerie/Piéton)</w:t>
            </w:r>
            <w:r w:rsidRPr="00422DDD">
              <w:rPr>
                <w:sz w:val="16"/>
              </w:rPr>
              <w:t>&gt;60</w:t>
            </w:r>
            <w:r>
              <w:rPr>
                <w:sz w:val="16"/>
              </w:rPr>
              <w:t>³</w:t>
            </w:r>
            <w:r w:rsidRPr="00422DDD">
              <w:rPr>
                <w:sz w:val="16"/>
              </w:rPr>
              <w:t xml:space="preserve"> </w:t>
            </w:r>
          </w:p>
        </w:tc>
        <w:tc>
          <w:tcPr>
            <w:tcW w:w="0" w:type="auto"/>
          </w:tcPr>
          <w:p w:rsidR="00E26E46" w:rsidRPr="00422DDD" w:rsidRDefault="00E26E46" w:rsidP="00A879AB">
            <w:pPr>
              <w:jc w:val="center"/>
              <w:cnfStyle w:val="000000000000" w:firstRow="0" w:lastRow="0" w:firstColumn="0" w:lastColumn="0" w:oddVBand="0" w:evenVBand="0" w:oddHBand="0" w:evenHBand="0" w:firstRowFirstColumn="0" w:firstRowLastColumn="0" w:lastRowFirstColumn="0" w:lastRowLastColumn="0"/>
              <w:rPr>
                <w:sz w:val="16"/>
              </w:rPr>
            </w:pPr>
            <w:r w:rsidRPr="00422DDD">
              <w:rPr>
                <w:sz w:val="16"/>
              </w:rPr>
              <w:t>+2</w:t>
            </w: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A879AB">
            <w:pPr>
              <w:jc w:val="center"/>
              <w:rPr>
                <w:sz w:val="16"/>
              </w:rPr>
            </w:pPr>
          </w:p>
        </w:tc>
      </w:tr>
      <w:tr w:rsidR="00E26E46"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A879AB">
            <w:pPr>
              <w:rPr>
                <w:sz w:val="16"/>
              </w:rPr>
            </w:pPr>
            <w:r w:rsidRPr="00422DDD">
              <w:rPr>
                <w:sz w:val="16"/>
              </w:rPr>
              <w:t>Alignement KO</w:t>
            </w:r>
            <w:r>
              <w:rPr>
                <w:sz w:val="16"/>
              </w:rPr>
              <w:t>³</w:t>
            </w:r>
          </w:p>
        </w:tc>
        <w:tc>
          <w:tcPr>
            <w:tcW w:w="0" w:type="auto"/>
            <w:shd w:val="clear" w:color="auto" w:fill="D9D9D9" w:themeFill="background1" w:themeFillShade="D9"/>
          </w:tcPr>
          <w:p w:rsidR="00E26E46" w:rsidRPr="00422DDD" w:rsidRDefault="00E26E46" w:rsidP="00A879AB">
            <w:pPr>
              <w:jc w:val="center"/>
              <w:cnfStyle w:val="000000100000" w:firstRow="0" w:lastRow="0" w:firstColumn="0" w:lastColumn="0" w:oddVBand="0" w:evenVBand="0" w:oddHBand="1" w:evenHBand="0" w:firstRowFirstColumn="0" w:firstRowLastColumn="0" w:lastRowFirstColumn="0" w:lastRowLastColumn="0"/>
              <w:rPr>
                <w:sz w:val="16"/>
              </w:rPr>
            </w:pPr>
            <w:r w:rsidRPr="00422DDD">
              <w:rPr>
                <w:sz w:val="16"/>
              </w:rPr>
              <w:t>+5</w:t>
            </w:r>
          </w:p>
        </w:tc>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A879AB">
            <w:pPr>
              <w:jc w:val="center"/>
              <w:rPr>
                <w:sz w:val="16"/>
              </w:rPr>
            </w:pPr>
          </w:p>
        </w:tc>
      </w:tr>
      <w:tr w:rsidR="00E26E46" w:rsidRPr="00422DDD" w:rsidTr="00E26E46">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A879AB">
            <w:pPr>
              <w:rPr>
                <w:sz w:val="16"/>
              </w:rPr>
            </w:pPr>
            <w:r w:rsidRPr="00422DDD">
              <w:rPr>
                <w:sz w:val="16"/>
              </w:rPr>
              <w:t>Surprise/créature inconnue /géante/magique/divine (cumulez)</w:t>
            </w:r>
          </w:p>
        </w:tc>
        <w:tc>
          <w:tcPr>
            <w:tcW w:w="0" w:type="auto"/>
          </w:tcPr>
          <w:p w:rsidR="00E26E46" w:rsidRPr="00422DDD" w:rsidRDefault="00E26E46" w:rsidP="00A879AB">
            <w:pPr>
              <w:jc w:val="center"/>
              <w:cnfStyle w:val="000000000000" w:firstRow="0" w:lastRow="0" w:firstColumn="0" w:lastColumn="0" w:oddVBand="0" w:evenVBand="0" w:oddHBand="0" w:evenHBand="0" w:firstRowFirstColumn="0" w:firstRowLastColumn="0" w:lastRowFirstColumn="0" w:lastRowLastColumn="0"/>
              <w:rPr>
                <w:sz w:val="16"/>
              </w:rPr>
            </w:pPr>
            <w:r w:rsidRPr="00422DDD">
              <w:rPr>
                <w:sz w:val="16"/>
              </w:rPr>
              <w:t>+2</w:t>
            </w: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A879AB">
            <w:pPr>
              <w:jc w:val="center"/>
              <w:rPr>
                <w:sz w:val="16"/>
              </w:rPr>
            </w:pPr>
            <w:r w:rsidRPr="00422DDD">
              <w:rPr>
                <w:sz w:val="16"/>
              </w:rPr>
              <w:t>-2</w:t>
            </w:r>
          </w:p>
        </w:tc>
      </w:tr>
      <w:tr w:rsidR="00E26E46"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A879AB">
            <w:pPr>
              <w:rPr>
                <w:sz w:val="16"/>
              </w:rPr>
            </w:pPr>
            <w:r w:rsidRPr="00422DDD">
              <w:rPr>
                <w:sz w:val="16"/>
              </w:rPr>
              <w:t>Protections(murs)/retranchement(piques)/position défensive</w:t>
            </w:r>
            <w:r>
              <w:rPr>
                <w:sz w:val="16"/>
              </w:rPr>
              <w:t>³</w:t>
            </w:r>
          </w:p>
        </w:tc>
        <w:tc>
          <w:tcPr>
            <w:tcW w:w="0" w:type="auto"/>
            <w:shd w:val="clear" w:color="auto" w:fill="D9D9D9" w:themeFill="background1" w:themeFillShade="D9"/>
          </w:tcPr>
          <w:p w:rsidR="00E26E46" w:rsidRPr="00422DDD" w:rsidRDefault="00E26E46" w:rsidP="00A879AB">
            <w:pPr>
              <w:jc w:val="center"/>
              <w:cnfStyle w:val="000000100000" w:firstRow="0" w:lastRow="0" w:firstColumn="0" w:lastColumn="0" w:oddVBand="0" w:evenVBand="0" w:oddHBand="1" w:evenHBand="0" w:firstRowFirstColumn="0" w:firstRowLastColumn="0" w:lastRowFirstColumn="0" w:lastRowLastColumn="0"/>
              <w:rPr>
                <w:sz w:val="16"/>
              </w:rPr>
            </w:pPr>
            <w:r w:rsidRPr="00422DDD">
              <w:rPr>
                <w:sz w:val="16"/>
              </w:rPr>
              <w:t>+3</w:t>
            </w:r>
          </w:p>
        </w:tc>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A879AB">
            <w:pPr>
              <w:jc w:val="center"/>
              <w:rPr>
                <w:sz w:val="16"/>
              </w:rPr>
            </w:pPr>
            <w:r w:rsidRPr="00422DDD">
              <w:rPr>
                <w:sz w:val="16"/>
              </w:rPr>
              <w:t>-1</w:t>
            </w:r>
          </w:p>
        </w:tc>
      </w:tr>
    </w:tbl>
    <w:p w:rsidR="004337CB" w:rsidRDefault="004337CB"/>
    <w:tbl>
      <w:tblPr>
        <w:tblStyle w:val="TableauListe3"/>
        <w:tblW w:w="0" w:type="auto"/>
        <w:tblInd w:w="720" w:type="dxa"/>
        <w:tblLook w:val="0000" w:firstRow="0" w:lastRow="0" w:firstColumn="0" w:lastColumn="0" w:noHBand="0" w:noVBand="0"/>
      </w:tblPr>
      <w:tblGrid>
        <w:gridCol w:w="5017"/>
        <w:gridCol w:w="562"/>
        <w:gridCol w:w="949"/>
      </w:tblGrid>
      <w:tr w:rsidR="00E26E46"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E26E46" w:rsidRPr="00E26E46" w:rsidRDefault="00E26E46" w:rsidP="00E26E46">
            <w:pPr>
              <w:rPr>
                <w:b/>
                <w:sz w:val="16"/>
              </w:rPr>
            </w:pPr>
            <w:r w:rsidRPr="00E26E46">
              <w:rPr>
                <w:b/>
                <w:sz w:val="16"/>
              </w:rPr>
              <w:t>Évolution</w:t>
            </w:r>
          </w:p>
        </w:tc>
        <w:tc>
          <w:tcPr>
            <w:tcW w:w="0" w:type="auto"/>
          </w:tcPr>
          <w:p w:rsidR="00E26E46" w:rsidRPr="00422DDD" w:rsidRDefault="00E26E46" w:rsidP="00E26E46">
            <w:pPr>
              <w:jc w:val="center"/>
              <w:cnfStyle w:val="000000100000" w:firstRow="0" w:lastRow="0" w:firstColumn="0" w:lastColumn="0" w:oddVBand="0" w:evenVBand="0" w:oddHBand="1" w:evenHBand="0" w:firstRowFirstColumn="0" w:firstRowLastColumn="0" w:lastRowFirstColumn="0" w:lastRowLastColumn="0"/>
              <w:rPr>
                <w:b/>
                <w:bCs/>
                <w:sz w:val="16"/>
              </w:rPr>
            </w:pPr>
            <w:r w:rsidRPr="00422DDD">
              <w:rPr>
                <w:b/>
                <w:bCs/>
                <w:sz w:val="16"/>
              </w:rPr>
              <w:t>Bon</w:t>
            </w: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jc w:val="center"/>
              <w:rPr>
                <w:b/>
                <w:bCs/>
                <w:sz w:val="16"/>
              </w:rPr>
            </w:pPr>
            <w:r w:rsidRPr="00422DDD">
              <w:rPr>
                <w:b/>
                <w:bCs/>
                <w:sz w:val="16"/>
              </w:rPr>
              <w:t>Mauvais</w:t>
            </w:r>
          </w:p>
        </w:tc>
      </w:tr>
      <w:tr w:rsidR="00E26E46" w:rsidRPr="00422DDD" w:rsidTr="00E26E46">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rPr>
                <w:sz w:val="16"/>
              </w:rPr>
            </w:pPr>
            <w:r w:rsidRPr="00422DDD">
              <w:rPr>
                <w:sz w:val="16"/>
              </w:rPr>
              <w:t>Position tactique gagnée/perdue</w:t>
            </w:r>
          </w:p>
        </w:tc>
        <w:tc>
          <w:tcPr>
            <w:tcW w:w="0" w:type="auto"/>
          </w:tcPr>
          <w:p w:rsidR="00E26E46" w:rsidRPr="00422DDD" w:rsidRDefault="00E26E46" w:rsidP="00E26E46">
            <w:pPr>
              <w:jc w:val="center"/>
              <w:cnfStyle w:val="000000000000" w:firstRow="0" w:lastRow="0" w:firstColumn="0" w:lastColumn="0" w:oddVBand="0" w:evenVBand="0" w:oddHBand="0" w:evenHBand="0" w:firstRowFirstColumn="0" w:firstRowLastColumn="0" w:lastRowFirstColumn="0" w:lastRowLastColumn="0"/>
              <w:rPr>
                <w:sz w:val="16"/>
              </w:rPr>
            </w:pPr>
            <w:r w:rsidRPr="00422DDD">
              <w:rPr>
                <w:sz w:val="16"/>
              </w:rPr>
              <w:t>+1</w:t>
            </w: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jc w:val="center"/>
              <w:rPr>
                <w:sz w:val="16"/>
              </w:rPr>
            </w:pPr>
            <w:r w:rsidRPr="00422DDD">
              <w:rPr>
                <w:sz w:val="16"/>
              </w:rPr>
              <w:t>-1</w:t>
            </w:r>
          </w:p>
        </w:tc>
      </w:tr>
      <w:tr w:rsidR="00E26E46"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E26E46">
            <w:pPr>
              <w:rPr>
                <w:sz w:val="16"/>
              </w:rPr>
            </w:pPr>
            <w:r w:rsidRPr="00422DDD">
              <w:rPr>
                <w:sz w:val="16"/>
              </w:rPr>
              <w:t xml:space="preserve">Supériorité/infériorité </w:t>
            </w:r>
            <w:r>
              <w:rPr>
                <w:sz w:val="16"/>
              </w:rPr>
              <w:t xml:space="preserve">numérique </w:t>
            </w:r>
            <w:r w:rsidRPr="00422DDD">
              <w:rPr>
                <w:sz w:val="16"/>
              </w:rPr>
              <w:t>(2-1 : +</w:t>
            </w:r>
            <w:r>
              <w:rPr>
                <w:sz w:val="16"/>
              </w:rPr>
              <w:t>2, 3-1 : +3</w:t>
            </w:r>
            <w:r w:rsidRPr="00422DDD">
              <w:rPr>
                <w:sz w:val="16"/>
              </w:rPr>
              <w:t xml:space="preserve"> etc.)²</w:t>
            </w:r>
          </w:p>
        </w:tc>
        <w:tc>
          <w:tcPr>
            <w:tcW w:w="0" w:type="auto"/>
            <w:shd w:val="clear" w:color="auto" w:fill="D9D9D9" w:themeFill="background1" w:themeFillShade="D9"/>
          </w:tcPr>
          <w:p w:rsidR="00E26E46" w:rsidRPr="00422DDD" w:rsidRDefault="00E26E46" w:rsidP="00E26E46">
            <w:pPr>
              <w:jc w:val="center"/>
              <w:cnfStyle w:val="000000100000" w:firstRow="0" w:lastRow="0" w:firstColumn="0" w:lastColumn="0" w:oddVBand="0" w:evenVBand="0" w:oddHBand="1" w:evenHBand="0" w:firstRowFirstColumn="0" w:firstRowLastColumn="0" w:lastRowFirstColumn="0" w:lastRowLastColumn="0"/>
              <w:rPr>
                <w:sz w:val="16"/>
              </w:rPr>
            </w:pPr>
            <w:r>
              <w:rPr>
                <w:sz w:val="16"/>
              </w:rPr>
              <w:t>Var</w:t>
            </w:r>
          </w:p>
        </w:tc>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E26E46">
            <w:pPr>
              <w:jc w:val="center"/>
              <w:rPr>
                <w:sz w:val="16"/>
              </w:rPr>
            </w:pPr>
            <w:r>
              <w:rPr>
                <w:sz w:val="16"/>
              </w:rPr>
              <w:t>Var</w:t>
            </w:r>
          </w:p>
        </w:tc>
      </w:tr>
      <w:tr w:rsidR="00E26E46" w:rsidRPr="00422DDD" w:rsidTr="00E26E46">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rPr>
                <w:sz w:val="16"/>
              </w:rPr>
            </w:pPr>
            <w:r w:rsidRPr="00422DDD">
              <w:rPr>
                <w:sz w:val="16"/>
              </w:rPr>
              <w:t>Par tranche de 10% des combattants en fuite/ hors combat</w:t>
            </w:r>
          </w:p>
        </w:tc>
        <w:tc>
          <w:tcPr>
            <w:tcW w:w="0" w:type="auto"/>
          </w:tcPr>
          <w:p w:rsidR="00E26E46" w:rsidRPr="00422DDD" w:rsidRDefault="00E26E46" w:rsidP="00E26E46">
            <w:pPr>
              <w:jc w:val="center"/>
              <w:cnfStyle w:val="000000000000" w:firstRow="0" w:lastRow="0" w:firstColumn="0" w:lastColumn="0" w:oddVBand="0" w:evenVBand="0" w:oddHBand="0" w:evenHBand="0" w:firstRowFirstColumn="0" w:firstRowLastColumn="0" w:lastRowFirstColumn="0" w:lastRowLastColumn="0"/>
              <w:rPr>
                <w:sz w:val="16"/>
              </w:rPr>
            </w:pP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jc w:val="center"/>
              <w:rPr>
                <w:sz w:val="16"/>
              </w:rPr>
            </w:pPr>
            <w:r w:rsidRPr="00422DDD">
              <w:rPr>
                <w:sz w:val="16"/>
              </w:rPr>
              <w:t>-1</w:t>
            </w:r>
          </w:p>
        </w:tc>
      </w:tr>
      <w:tr w:rsidR="00E26E46" w:rsidRPr="00422DDD" w:rsidTr="00E26E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E26E46">
            <w:pPr>
              <w:rPr>
                <w:sz w:val="16"/>
              </w:rPr>
            </w:pPr>
            <w:r w:rsidRPr="00422DDD">
              <w:rPr>
                <w:b/>
                <w:sz w:val="16"/>
              </w:rPr>
              <w:t>Perso</w:t>
            </w:r>
            <w:r w:rsidRPr="00422DDD">
              <w:rPr>
                <w:sz w:val="16"/>
              </w:rPr>
              <w:t> : par niveau de blessure atteint (un malus par zone)</w:t>
            </w:r>
          </w:p>
        </w:tc>
        <w:tc>
          <w:tcPr>
            <w:tcW w:w="0" w:type="auto"/>
            <w:shd w:val="clear" w:color="auto" w:fill="D9D9D9" w:themeFill="background1" w:themeFillShade="D9"/>
          </w:tcPr>
          <w:p w:rsidR="00E26E46" w:rsidRPr="00422DDD" w:rsidRDefault="00E26E46" w:rsidP="00E26E46">
            <w:pPr>
              <w:jc w:val="center"/>
              <w:cnfStyle w:val="000000100000" w:firstRow="0" w:lastRow="0" w:firstColumn="0" w:lastColumn="0" w:oddVBand="0" w:evenVBand="0" w:oddHBand="1" w:evenHBand="0" w:firstRowFirstColumn="0" w:firstRowLastColumn="0" w:lastRowFirstColumn="0" w:lastRowLastColumn="0"/>
              <w:rPr>
                <w:sz w:val="16"/>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D9D9D9" w:themeFill="background1" w:themeFillShade="D9"/>
          </w:tcPr>
          <w:p w:rsidR="00E26E46" w:rsidRPr="00422DDD" w:rsidRDefault="00E26E46" w:rsidP="00E26E46">
            <w:pPr>
              <w:jc w:val="center"/>
              <w:rPr>
                <w:sz w:val="16"/>
              </w:rPr>
            </w:pPr>
            <w:r w:rsidRPr="00422DDD">
              <w:rPr>
                <w:sz w:val="16"/>
              </w:rPr>
              <w:t>-1</w:t>
            </w:r>
          </w:p>
        </w:tc>
      </w:tr>
      <w:tr w:rsidR="00E26E46" w:rsidRPr="00422DDD" w:rsidTr="00E26E46">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rPr>
                <w:sz w:val="16"/>
              </w:rPr>
            </w:pPr>
            <w:r w:rsidRPr="00422DDD">
              <w:rPr>
                <w:sz w:val="16"/>
              </w:rPr>
              <w:t>Par chef en fuite/hors combat</w:t>
            </w:r>
          </w:p>
        </w:tc>
        <w:tc>
          <w:tcPr>
            <w:tcW w:w="0" w:type="auto"/>
          </w:tcPr>
          <w:p w:rsidR="00E26E46" w:rsidRPr="00422DDD" w:rsidRDefault="00E26E46" w:rsidP="00E26E46">
            <w:pPr>
              <w:jc w:val="center"/>
              <w:cnfStyle w:val="000000000000" w:firstRow="0" w:lastRow="0" w:firstColumn="0" w:lastColumn="0" w:oddVBand="0" w:evenVBand="0" w:oddHBand="0" w:evenHBand="0" w:firstRowFirstColumn="0" w:firstRowLastColumn="0" w:lastRowFirstColumn="0" w:lastRowLastColumn="0"/>
              <w:rPr>
                <w:sz w:val="16"/>
              </w:rPr>
            </w:pPr>
            <w:r w:rsidRPr="00422DDD">
              <w:rPr>
                <w:sz w:val="16"/>
              </w:rPr>
              <w:t>+1</w:t>
            </w:r>
          </w:p>
        </w:tc>
        <w:tc>
          <w:tcPr>
            <w:cnfStyle w:val="000010000000" w:firstRow="0" w:lastRow="0" w:firstColumn="0" w:lastColumn="0" w:oddVBand="1" w:evenVBand="0" w:oddHBand="0" w:evenHBand="0" w:firstRowFirstColumn="0" w:firstRowLastColumn="0" w:lastRowFirstColumn="0" w:lastRowLastColumn="0"/>
            <w:tcW w:w="0" w:type="auto"/>
          </w:tcPr>
          <w:p w:rsidR="00E26E46" w:rsidRPr="00422DDD" w:rsidRDefault="00E26E46" w:rsidP="00E26E46">
            <w:pPr>
              <w:jc w:val="center"/>
              <w:rPr>
                <w:sz w:val="16"/>
              </w:rPr>
            </w:pPr>
            <w:r w:rsidRPr="00422DDD">
              <w:rPr>
                <w:sz w:val="16"/>
              </w:rPr>
              <w:t>-2</w:t>
            </w:r>
          </w:p>
        </w:tc>
      </w:tr>
    </w:tbl>
    <w:p w:rsidR="00B549AF" w:rsidRDefault="00B549AF" w:rsidP="00B549AF">
      <w:pPr>
        <w:rPr>
          <w:bCs/>
          <w:sz w:val="16"/>
          <w:szCs w:val="16"/>
        </w:rPr>
      </w:pPr>
      <w:r w:rsidRPr="00422DDD">
        <w:rPr>
          <w:bCs/>
          <w:sz w:val="16"/>
          <w:szCs w:val="16"/>
        </w:rPr>
        <w:tab/>
        <w:t xml:space="preserve">² comparez le nombre d’êtres des deux camps </w:t>
      </w:r>
      <w:r w:rsidR="004A7EBF" w:rsidRPr="00422DDD">
        <w:rPr>
          <w:bCs/>
          <w:sz w:val="16"/>
          <w:szCs w:val="16"/>
        </w:rPr>
        <w:t>par le nombre ou le NEC.</w:t>
      </w:r>
    </w:p>
    <w:p w:rsidR="00E26E46" w:rsidRPr="00422DDD" w:rsidRDefault="00E26E46" w:rsidP="00B549AF">
      <w:pPr>
        <w:rPr>
          <w:bCs/>
          <w:sz w:val="16"/>
          <w:szCs w:val="16"/>
        </w:rPr>
      </w:pPr>
      <w:r>
        <w:rPr>
          <w:bCs/>
          <w:sz w:val="16"/>
          <w:szCs w:val="16"/>
        </w:rPr>
        <w:tab/>
        <w:t>³ ces modificateurs ne s’appliquent qu’une fois et peuvent être perdus lors du combat</w:t>
      </w:r>
    </w:p>
    <w:p w:rsidR="00F678E3" w:rsidRPr="00422DDD" w:rsidRDefault="00F678E3" w:rsidP="00B549AF">
      <w:pPr>
        <w:rPr>
          <w:bCs/>
          <w:sz w:val="18"/>
          <w:szCs w:val="16"/>
        </w:rPr>
      </w:pPr>
      <w:r w:rsidRPr="00422DDD">
        <w:rPr>
          <w:bCs/>
          <w:sz w:val="18"/>
          <w:szCs w:val="16"/>
        </w:rPr>
        <w:t>« Bonne » ou « mauvaise » représente l’analyse subjective de la situation par rapport à son propre camp.</w:t>
      </w:r>
    </w:p>
    <w:p w:rsidR="00B466F6" w:rsidRPr="00422DDD" w:rsidRDefault="00B466F6" w:rsidP="00986342">
      <w:pPr>
        <w:pStyle w:val="Titre4"/>
      </w:pPr>
      <w:r w:rsidRPr="00422DDD">
        <w:t>Effet</w:t>
      </w:r>
      <w:r w:rsidR="00986342" w:rsidRPr="00422DDD">
        <w:t>s</w:t>
      </w:r>
    </w:p>
    <w:p w:rsidR="00B466F6" w:rsidRPr="00422DDD" w:rsidRDefault="00B466F6" w:rsidP="00B466F6">
      <w:r w:rsidRPr="00422DDD">
        <w:t xml:space="preserve">Les effets </w:t>
      </w:r>
      <w:r w:rsidR="00986342" w:rsidRPr="00422DDD">
        <w:t xml:space="preserve">du Moral </w:t>
      </w:r>
      <w:r w:rsidRPr="00422DDD">
        <w:t>sont immédiats</w:t>
      </w:r>
      <w:r w:rsidR="00986342" w:rsidRPr="00422DDD">
        <w:t> </w:t>
      </w:r>
      <w:r w:rsidR="004A7EBF" w:rsidRPr="00422DDD">
        <w:t>et durent au moins la phase courante</w:t>
      </w:r>
      <w:r w:rsidR="00986342" w:rsidRPr="00422DDD">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8459"/>
      </w:tblGrid>
      <w:tr w:rsidR="00B466F6" w:rsidRPr="00422DDD" w:rsidTr="00A71A8C">
        <w:tc>
          <w:tcPr>
            <w:tcW w:w="1061" w:type="dxa"/>
          </w:tcPr>
          <w:p w:rsidR="00B466F6" w:rsidRPr="00422DDD" w:rsidRDefault="00986342" w:rsidP="005503D3">
            <w:pPr>
              <w:rPr>
                <w:b/>
                <w:bCs/>
                <w:sz w:val="16"/>
              </w:rPr>
            </w:pPr>
            <w:r w:rsidRPr="00422DDD">
              <w:rPr>
                <w:b/>
                <w:bCs/>
                <w:sz w:val="16"/>
              </w:rPr>
              <w:t>Moral</w:t>
            </w:r>
          </w:p>
        </w:tc>
        <w:tc>
          <w:tcPr>
            <w:tcW w:w="0" w:type="auto"/>
          </w:tcPr>
          <w:p w:rsidR="00B466F6" w:rsidRPr="00422DDD" w:rsidRDefault="00B466F6" w:rsidP="00454712">
            <w:pPr>
              <w:rPr>
                <w:b/>
                <w:bCs/>
                <w:sz w:val="16"/>
              </w:rPr>
            </w:pPr>
            <w:r w:rsidRPr="00422DDD">
              <w:rPr>
                <w:b/>
                <w:bCs/>
                <w:sz w:val="16"/>
              </w:rPr>
              <w:t>Effet</w:t>
            </w:r>
            <w:r w:rsidR="00454712" w:rsidRPr="00422DDD">
              <w:rPr>
                <w:b/>
                <w:bCs/>
                <w:sz w:val="16"/>
              </w:rPr>
              <w:t>s</w:t>
            </w:r>
            <w:r w:rsidRPr="00422DDD">
              <w:rPr>
                <w:sz w:val="16"/>
              </w:rPr>
              <w:t xml:space="preserve"> </w:t>
            </w:r>
          </w:p>
        </w:tc>
      </w:tr>
      <w:tr w:rsidR="00B466F6" w:rsidRPr="00422DDD" w:rsidTr="00A71A8C">
        <w:tc>
          <w:tcPr>
            <w:tcW w:w="1061" w:type="dxa"/>
            <w:shd w:val="clear" w:color="auto" w:fill="F2F2F2"/>
          </w:tcPr>
          <w:p w:rsidR="00B466F6" w:rsidRPr="00422DDD" w:rsidRDefault="00986342" w:rsidP="00986342">
            <w:pPr>
              <w:jc w:val="center"/>
              <w:rPr>
                <w:sz w:val="16"/>
              </w:rPr>
            </w:pPr>
            <w:r w:rsidRPr="00422DDD">
              <w:rPr>
                <w:sz w:val="16"/>
              </w:rPr>
              <w:t>&lt;</w:t>
            </w:r>
            <w:r w:rsidR="00454712" w:rsidRPr="00422DDD">
              <w:rPr>
                <w:sz w:val="16"/>
              </w:rPr>
              <w:t>-1</w:t>
            </w:r>
            <w:r w:rsidRPr="00422DDD">
              <w:rPr>
                <w:sz w:val="16"/>
              </w:rPr>
              <w:t>0</w:t>
            </w:r>
          </w:p>
        </w:tc>
        <w:tc>
          <w:tcPr>
            <w:tcW w:w="0" w:type="auto"/>
            <w:shd w:val="clear" w:color="auto" w:fill="F2F2F2"/>
          </w:tcPr>
          <w:p w:rsidR="004A7EBF" w:rsidRPr="004337CB" w:rsidRDefault="00B466F6" w:rsidP="00580FF8">
            <w:pPr>
              <w:rPr>
                <w:sz w:val="16"/>
              </w:rPr>
            </w:pPr>
            <w:r w:rsidRPr="00422DDD">
              <w:rPr>
                <w:b/>
                <w:sz w:val="16"/>
              </w:rPr>
              <w:t xml:space="preserve">Fuite </w:t>
            </w:r>
            <w:r w:rsidR="00B96DDB">
              <w:rPr>
                <w:sz w:val="16"/>
              </w:rPr>
              <w:t xml:space="preserve">ou </w:t>
            </w:r>
            <w:r w:rsidR="0071042A">
              <w:rPr>
                <w:sz w:val="16"/>
              </w:rPr>
              <w:t>Reddition</w:t>
            </w:r>
            <w:r w:rsidR="004A7EBF" w:rsidRPr="00422DDD">
              <w:rPr>
                <w:sz w:val="16"/>
              </w:rPr>
              <w:t>²</w:t>
            </w:r>
            <w:r w:rsidR="00B96DDB">
              <w:rPr>
                <w:sz w:val="16"/>
              </w:rPr>
              <w:t xml:space="preserve"> </w:t>
            </w:r>
            <w:r w:rsidRPr="00422DDD">
              <w:rPr>
                <w:sz w:val="16"/>
              </w:rPr>
              <w:t xml:space="preserve">si </w:t>
            </w:r>
            <w:r w:rsidR="004337CB">
              <w:rPr>
                <w:sz w:val="16"/>
              </w:rPr>
              <w:t xml:space="preserve">fuite </w:t>
            </w:r>
            <w:r w:rsidRPr="00422DDD">
              <w:rPr>
                <w:sz w:val="16"/>
              </w:rPr>
              <w:t>impossible</w:t>
            </w:r>
            <w:r w:rsidR="00B96DDB">
              <w:rPr>
                <w:sz w:val="16"/>
              </w:rPr>
              <w:t>,</w:t>
            </w:r>
            <w:r w:rsidRPr="00422DDD">
              <w:rPr>
                <w:sz w:val="16"/>
              </w:rPr>
              <w:t xml:space="preserve"> </w:t>
            </w:r>
            <w:r w:rsidR="004337CB">
              <w:rPr>
                <w:sz w:val="16"/>
              </w:rPr>
              <w:t xml:space="preserve">action </w:t>
            </w:r>
            <w:r w:rsidRPr="00422DDD">
              <w:rPr>
                <w:sz w:val="16"/>
              </w:rPr>
              <w:t>individuelle ou de 1D10x10% des combattants</w:t>
            </w:r>
            <w:r w:rsidR="007042DF" w:rsidRPr="00422DDD">
              <w:rPr>
                <w:sz w:val="16"/>
              </w:rPr>
              <w:t>, test obligatoire</w:t>
            </w:r>
            <w:r w:rsidR="004337CB">
              <w:rPr>
                <w:sz w:val="16"/>
              </w:rPr>
              <w:t xml:space="preserve"> </w:t>
            </w:r>
            <w:r w:rsidR="00B96DDB" w:rsidRPr="00613220">
              <w:rPr>
                <w:i/>
                <w:sz w:val="16"/>
              </w:rPr>
              <w:t>(</w:t>
            </w:r>
            <w:r w:rsidR="004A7EBF" w:rsidRPr="00613220">
              <w:rPr>
                <w:i/>
                <w:sz w:val="16"/>
              </w:rPr>
              <w:t>KO </w:t>
            </w:r>
            <w:r w:rsidR="004337CB">
              <w:rPr>
                <w:i/>
                <w:sz w:val="16"/>
              </w:rPr>
              <w:t>= Recul</w:t>
            </w:r>
            <w:r w:rsidR="00B96DDB" w:rsidRPr="00613220">
              <w:rPr>
                <w:i/>
                <w:sz w:val="16"/>
              </w:rPr>
              <w:t>)</w:t>
            </w:r>
            <w:r w:rsidR="004337CB">
              <w:rPr>
                <w:i/>
                <w:sz w:val="16"/>
              </w:rPr>
              <w:t xml:space="preserve">. </w:t>
            </w:r>
            <w:r w:rsidR="004337CB">
              <w:rPr>
                <w:sz w:val="16"/>
              </w:rPr>
              <w:t xml:space="preserve">Test de </w:t>
            </w:r>
            <w:r w:rsidR="004337CB" w:rsidRPr="004337CB">
              <w:rPr>
                <w:i/>
                <w:sz w:val="16"/>
              </w:rPr>
              <w:t>Fuite</w:t>
            </w:r>
            <w:r w:rsidR="00580FF8">
              <w:rPr>
                <w:sz w:val="16"/>
              </w:rPr>
              <w:t xml:space="preserve"> à -Moral</w:t>
            </w:r>
            <w:r w:rsidR="004337CB">
              <w:rPr>
                <w:sz w:val="16"/>
              </w:rPr>
              <w:t>.</w:t>
            </w:r>
          </w:p>
        </w:tc>
      </w:tr>
      <w:tr w:rsidR="00B466F6" w:rsidRPr="00422DDD" w:rsidTr="00A71A8C">
        <w:tc>
          <w:tcPr>
            <w:tcW w:w="1061" w:type="dxa"/>
          </w:tcPr>
          <w:p w:rsidR="00B466F6" w:rsidRPr="00422DDD" w:rsidRDefault="00454712" w:rsidP="005503D3">
            <w:pPr>
              <w:jc w:val="center"/>
              <w:rPr>
                <w:sz w:val="16"/>
              </w:rPr>
            </w:pPr>
            <w:r w:rsidRPr="00422DDD">
              <w:rPr>
                <w:sz w:val="16"/>
              </w:rPr>
              <w:t>-10 à -6</w:t>
            </w:r>
          </w:p>
        </w:tc>
        <w:tc>
          <w:tcPr>
            <w:tcW w:w="0" w:type="auto"/>
          </w:tcPr>
          <w:p w:rsidR="00B466F6" w:rsidRPr="00422DDD" w:rsidRDefault="00B466F6" w:rsidP="002145B8">
            <w:pPr>
              <w:rPr>
                <w:sz w:val="16"/>
              </w:rPr>
            </w:pPr>
            <w:r w:rsidRPr="00422DDD">
              <w:rPr>
                <w:b/>
                <w:sz w:val="16"/>
              </w:rPr>
              <w:t>Recul</w:t>
            </w:r>
            <w:r w:rsidR="00454712" w:rsidRPr="00422DDD">
              <w:rPr>
                <w:sz w:val="16"/>
              </w:rPr>
              <w:t xml:space="preserve"> : </w:t>
            </w:r>
            <w:r w:rsidR="00E26E46" w:rsidRPr="00E26E46">
              <w:rPr>
                <w:sz w:val="16"/>
              </w:rPr>
              <w:t>TC-10</w:t>
            </w:r>
            <w:r w:rsidR="00E26E46">
              <w:rPr>
                <w:i/>
                <w:sz w:val="16"/>
              </w:rPr>
              <w:t xml:space="preserve">, </w:t>
            </w:r>
            <w:r w:rsidR="007042DF" w:rsidRPr="00422DDD">
              <w:rPr>
                <w:sz w:val="16"/>
              </w:rPr>
              <w:t xml:space="preserve">mode </w:t>
            </w:r>
            <w:r w:rsidR="002145B8" w:rsidRPr="00422DDD">
              <w:rPr>
                <w:sz w:val="16"/>
              </w:rPr>
              <w:t>D</w:t>
            </w:r>
            <w:r w:rsidR="007042DF" w:rsidRPr="00422DDD">
              <w:rPr>
                <w:sz w:val="16"/>
              </w:rPr>
              <w:t>éfensif</w:t>
            </w:r>
            <w:r w:rsidR="00613220" w:rsidRPr="00422DDD">
              <w:rPr>
                <w:sz w:val="16"/>
              </w:rPr>
              <w:t xml:space="preserve"> obligatoire</w:t>
            </w:r>
            <w:r w:rsidR="00613220">
              <w:rPr>
                <w:sz w:val="16"/>
              </w:rPr>
              <w:t>, doit se regrouper/reculer/se trouver une protection</w:t>
            </w:r>
          </w:p>
          <w:p w:rsidR="004A7EBF" w:rsidRPr="00422DDD" w:rsidRDefault="00B96DDB" w:rsidP="00B96DDB">
            <w:pPr>
              <w:rPr>
                <w:sz w:val="16"/>
              </w:rPr>
            </w:pPr>
            <w:r>
              <w:rPr>
                <w:sz w:val="16"/>
              </w:rPr>
              <w:t>(</w:t>
            </w:r>
            <w:r w:rsidR="004A7EBF" w:rsidRPr="004337CB">
              <w:rPr>
                <w:i/>
                <w:sz w:val="16"/>
              </w:rPr>
              <w:t xml:space="preserve">EO : </w:t>
            </w:r>
            <w:r w:rsidRPr="004337CB">
              <w:rPr>
                <w:i/>
                <w:sz w:val="16"/>
              </w:rPr>
              <w:t>peut ignorer 1x/combat</w:t>
            </w:r>
            <w:r w:rsidR="004337CB">
              <w:rPr>
                <w:i/>
                <w:sz w:val="16"/>
              </w:rPr>
              <w:t>, KO = Doute</w:t>
            </w:r>
            <w:r>
              <w:rPr>
                <w:sz w:val="16"/>
              </w:rPr>
              <w:t>)</w:t>
            </w:r>
          </w:p>
        </w:tc>
      </w:tr>
      <w:tr w:rsidR="00B466F6" w:rsidRPr="00422DDD" w:rsidTr="00A71A8C">
        <w:tc>
          <w:tcPr>
            <w:tcW w:w="1061" w:type="dxa"/>
            <w:shd w:val="clear" w:color="auto" w:fill="F2F2F2"/>
          </w:tcPr>
          <w:p w:rsidR="00B466F6" w:rsidRPr="00422DDD" w:rsidRDefault="00454712" w:rsidP="005503D3">
            <w:pPr>
              <w:jc w:val="center"/>
              <w:rPr>
                <w:sz w:val="16"/>
              </w:rPr>
            </w:pPr>
            <w:r w:rsidRPr="00422DDD">
              <w:rPr>
                <w:sz w:val="16"/>
              </w:rPr>
              <w:t>-5 à -1</w:t>
            </w:r>
          </w:p>
        </w:tc>
        <w:tc>
          <w:tcPr>
            <w:tcW w:w="0" w:type="auto"/>
            <w:shd w:val="clear" w:color="auto" w:fill="F2F2F2"/>
          </w:tcPr>
          <w:p w:rsidR="00B466F6" w:rsidRPr="00422DDD" w:rsidRDefault="00B466F6" w:rsidP="007042DF">
            <w:pPr>
              <w:rPr>
                <w:sz w:val="16"/>
              </w:rPr>
            </w:pPr>
            <w:r w:rsidRPr="00422DDD">
              <w:rPr>
                <w:b/>
                <w:sz w:val="16"/>
              </w:rPr>
              <w:t xml:space="preserve">Doute </w:t>
            </w:r>
            <w:r w:rsidRPr="00422DDD">
              <w:rPr>
                <w:sz w:val="16"/>
              </w:rPr>
              <w:t xml:space="preserve">: mode Défensif </w:t>
            </w:r>
            <w:r w:rsidR="00A85A42" w:rsidRPr="00422DDD">
              <w:rPr>
                <w:sz w:val="16"/>
              </w:rPr>
              <w:t>obligatoire</w:t>
            </w:r>
            <w:r w:rsidR="004337CB">
              <w:rPr>
                <w:sz w:val="16"/>
              </w:rPr>
              <w:t>, pas d’action offensive (</w:t>
            </w:r>
            <w:r w:rsidR="004337CB" w:rsidRPr="004337CB">
              <w:rPr>
                <w:i/>
                <w:sz w:val="16"/>
              </w:rPr>
              <w:t>KO = pas d’effet</w:t>
            </w:r>
            <w:r w:rsidR="004337CB">
              <w:rPr>
                <w:sz w:val="16"/>
              </w:rPr>
              <w:t>)</w:t>
            </w:r>
          </w:p>
        </w:tc>
      </w:tr>
      <w:tr w:rsidR="00B466F6" w:rsidRPr="00422DDD" w:rsidTr="00A71A8C">
        <w:tc>
          <w:tcPr>
            <w:tcW w:w="1061" w:type="dxa"/>
          </w:tcPr>
          <w:p w:rsidR="00B466F6" w:rsidRPr="00422DDD" w:rsidRDefault="00454712" w:rsidP="005503D3">
            <w:pPr>
              <w:jc w:val="center"/>
              <w:rPr>
                <w:sz w:val="16"/>
              </w:rPr>
            </w:pPr>
            <w:r w:rsidRPr="00422DDD">
              <w:rPr>
                <w:sz w:val="16"/>
              </w:rPr>
              <w:t xml:space="preserve">0 à </w:t>
            </w:r>
            <w:r w:rsidR="00B466F6" w:rsidRPr="00422DDD">
              <w:rPr>
                <w:sz w:val="16"/>
              </w:rPr>
              <w:t>5</w:t>
            </w:r>
          </w:p>
        </w:tc>
        <w:tc>
          <w:tcPr>
            <w:tcW w:w="0" w:type="auto"/>
          </w:tcPr>
          <w:p w:rsidR="00B466F6" w:rsidRPr="00422DDD" w:rsidRDefault="00B466F6" w:rsidP="005503D3">
            <w:pPr>
              <w:rPr>
                <w:sz w:val="16"/>
              </w:rPr>
            </w:pPr>
            <w:r w:rsidRPr="00422DDD">
              <w:rPr>
                <w:sz w:val="16"/>
              </w:rPr>
              <w:t>Pas d’effet</w:t>
            </w:r>
          </w:p>
        </w:tc>
      </w:tr>
      <w:tr w:rsidR="00B466F6" w:rsidRPr="00422DDD" w:rsidTr="00A71A8C">
        <w:tc>
          <w:tcPr>
            <w:tcW w:w="1061" w:type="dxa"/>
            <w:shd w:val="clear" w:color="auto" w:fill="F2F2F2"/>
          </w:tcPr>
          <w:p w:rsidR="00B466F6" w:rsidRPr="00422DDD" w:rsidRDefault="00454712" w:rsidP="005503D3">
            <w:pPr>
              <w:jc w:val="center"/>
              <w:rPr>
                <w:sz w:val="16"/>
              </w:rPr>
            </w:pPr>
            <w:r w:rsidRPr="00422DDD">
              <w:rPr>
                <w:sz w:val="16"/>
              </w:rPr>
              <w:t xml:space="preserve">6 à </w:t>
            </w:r>
            <w:r w:rsidR="00B466F6" w:rsidRPr="00422DDD">
              <w:rPr>
                <w:sz w:val="16"/>
              </w:rPr>
              <w:t>10</w:t>
            </w:r>
          </w:p>
        </w:tc>
        <w:tc>
          <w:tcPr>
            <w:tcW w:w="0" w:type="auto"/>
            <w:shd w:val="clear" w:color="auto" w:fill="F2F2F2"/>
          </w:tcPr>
          <w:p w:rsidR="00B466F6" w:rsidRPr="00422DDD" w:rsidRDefault="00B466F6" w:rsidP="0071042A">
            <w:pPr>
              <w:rPr>
                <w:sz w:val="16"/>
              </w:rPr>
            </w:pPr>
            <w:r w:rsidRPr="00422DDD">
              <w:rPr>
                <w:b/>
                <w:sz w:val="16"/>
              </w:rPr>
              <w:t xml:space="preserve">Confiance </w:t>
            </w:r>
            <w:r w:rsidRPr="00422DDD">
              <w:rPr>
                <w:sz w:val="16"/>
              </w:rPr>
              <w:t xml:space="preserve">: </w:t>
            </w:r>
            <w:r w:rsidR="00B96DDB">
              <w:rPr>
                <w:i/>
                <w:sz w:val="16"/>
              </w:rPr>
              <w:t>Charge</w:t>
            </w:r>
            <w:r w:rsidR="00B96DDB" w:rsidRPr="0071042A">
              <w:rPr>
                <w:sz w:val="16"/>
              </w:rPr>
              <w:t>+5</w:t>
            </w:r>
            <w:r w:rsidR="0071042A">
              <w:rPr>
                <w:sz w:val="16"/>
              </w:rPr>
              <w:t xml:space="preserve"> </w:t>
            </w:r>
          </w:p>
        </w:tc>
      </w:tr>
      <w:tr w:rsidR="00B466F6" w:rsidRPr="00422DDD" w:rsidTr="00A71A8C">
        <w:tc>
          <w:tcPr>
            <w:tcW w:w="1061" w:type="dxa"/>
          </w:tcPr>
          <w:p w:rsidR="00B466F6" w:rsidRPr="00422DDD" w:rsidRDefault="00B466F6" w:rsidP="00454712">
            <w:pPr>
              <w:jc w:val="center"/>
              <w:rPr>
                <w:sz w:val="16"/>
              </w:rPr>
            </w:pPr>
            <w:r w:rsidRPr="00422DDD">
              <w:rPr>
                <w:sz w:val="16"/>
              </w:rPr>
              <w:t>11</w:t>
            </w:r>
            <w:r w:rsidR="00454712" w:rsidRPr="00422DDD">
              <w:rPr>
                <w:sz w:val="16"/>
              </w:rPr>
              <w:t xml:space="preserve"> à </w:t>
            </w:r>
            <w:r w:rsidRPr="00422DDD">
              <w:rPr>
                <w:sz w:val="16"/>
              </w:rPr>
              <w:t>15</w:t>
            </w:r>
          </w:p>
        </w:tc>
        <w:tc>
          <w:tcPr>
            <w:tcW w:w="0" w:type="auto"/>
          </w:tcPr>
          <w:p w:rsidR="00B466F6" w:rsidRPr="00422DDD" w:rsidRDefault="00B466F6" w:rsidP="004337CB">
            <w:pPr>
              <w:rPr>
                <w:sz w:val="16"/>
              </w:rPr>
            </w:pPr>
            <w:r w:rsidRPr="00422DDD">
              <w:rPr>
                <w:b/>
                <w:sz w:val="16"/>
              </w:rPr>
              <w:t>Courage</w:t>
            </w:r>
            <w:r w:rsidRPr="00422DDD">
              <w:rPr>
                <w:sz w:val="16"/>
              </w:rPr>
              <w:t xml:space="preserve">: </w:t>
            </w:r>
            <w:r w:rsidR="004337CB">
              <w:rPr>
                <w:sz w:val="16"/>
              </w:rPr>
              <w:t xml:space="preserve">bonus+5 aux </w:t>
            </w:r>
            <w:r w:rsidR="00B96DDB" w:rsidRPr="0071042A">
              <w:rPr>
                <w:sz w:val="16"/>
              </w:rPr>
              <w:t>TC</w:t>
            </w:r>
            <w:r w:rsidR="00B96DDB">
              <w:rPr>
                <w:i/>
                <w:sz w:val="16"/>
              </w:rPr>
              <w:t xml:space="preserve"> (EE</w:t>
            </w:r>
            <w:r w:rsidR="004337CB">
              <w:rPr>
                <w:i/>
                <w:sz w:val="16"/>
              </w:rPr>
              <w:t xml:space="preserve"> = </w:t>
            </w:r>
            <w:r w:rsidR="00B96DDB">
              <w:rPr>
                <w:i/>
                <w:sz w:val="16"/>
              </w:rPr>
              <w:t>Confiance</w:t>
            </w:r>
            <w:r w:rsidR="0071042A">
              <w:rPr>
                <w:i/>
                <w:sz w:val="16"/>
              </w:rPr>
              <w:t xml:space="preserve">, KO charge </w:t>
            </w:r>
            <w:r w:rsidR="004337CB">
              <w:rPr>
                <w:i/>
                <w:sz w:val="16"/>
              </w:rPr>
              <w:t>si possible</w:t>
            </w:r>
            <w:r w:rsidR="00B96DDB">
              <w:rPr>
                <w:i/>
                <w:sz w:val="16"/>
              </w:rPr>
              <w:t>)</w:t>
            </w:r>
          </w:p>
        </w:tc>
      </w:tr>
      <w:tr w:rsidR="00B466F6" w:rsidRPr="00422DDD" w:rsidTr="00A71A8C">
        <w:tc>
          <w:tcPr>
            <w:tcW w:w="1061" w:type="dxa"/>
            <w:shd w:val="clear" w:color="auto" w:fill="F2F2F2"/>
          </w:tcPr>
          <w:p w:rsidR="00B466F6" w:rsidRPr="00422DDD" w:rsidRDefault="00986342" w:rsidP="005503D3">
            <w:pPr>
              <w:jc w:val="center"/>
              <w:rPr>
                <w:sz w:val="16"/>
              </w:rPr>
            </w:pPr>
            <w:r w:rsidRPr="00422DDD">
              <w:rPr>
                <w:sz w:val="16"/>
              </w:rPr>
              <w:t>&gt;15</w:t>
            </w:r>
          </w:p>
        </w:tc>
        <w:tc>
          <w:tcPr>
            <w:tcW w:w="0" w:type="auto"/>
            <w:shd w:val="clear" w:color="auto" w:fill="F2F2F2"/>
          </w:tcPr>
          <w:p w:rsidR="004A7EBF" w:rsidRPr="00422DDD" w:rsidRDefault="00B466F6" w:rsidP="004337CB">
            <w:pPr>
              <w:rPr>
                <w:b/>
                <w:sz w:val="16"/>
              </w:rPr>
            </w:pPr>
            <w:r w:rsidRPr="00422DDD">
              <w:rPr>
                <w:b/>
                <w:sz w:val="16"/>
              </w:rPr>
              <w:t xml:space="preserve">Fanatisme : </w:t>
            </w:r>
            <w:r w:rsidR="004337CB">
              <w:rPr>
                <w:sz w:val="16"/>
              </w:rPr>
              <w:t>bonus+10 TC</w:t>
            </w:r>
            <w:r w:rsidR="00B96DDB" w:rsidRPr="0071042A">
              <w:rPr>
                <w:sz w:val="16"/>
              </w:rPr>
              <w:t>, ignore les effets du poids/encombrement</w:t>
            </w:r>
            <w:r w:rsidR="00B96DDB">
              <w:rPr>
                <w:i/>
                <w:sz w:val="16"/>
              </w:rPr>
              <w:t xml:space="preserve"> (EA=Courage, EE=Confiance)</w:t>
            </w:r>
          </w:p>
        </w:tc>
      </w:tr>
    </w:tbl>
    <w:p w:rsidR="004A7EBF" w:rsidRPr="00422DDD" w:rsidRDefault="004A7EBF" w:rsidP="004A7EBF">
      <w:pPr>
        <w:rPr>
          <w:bCs/>
          <w:sz w:val="16"/>
          <w:szCs w:val="16"/>
        </w:rPr>
      </w:pPr>
      <w:r w:rsidRPr="00422DDD">
        <w:rPr>
          <w:bCs/>
          <w:sz w:val="16"/>
          <w:szCs w:val="16"/>
        </w:rPr>
        <w:tab/>
        <w:t>² l’être se rend à l’ennemi, lâche ses armes, arrête le combat.</w:t>
      </w:r>
    </w:p>
    <w:p w:rsidR="004A7EBF" w:rsidRPr="00422DDD" w:rsidRDefault="004A7EBF" w:rsidP="004A7EBF">
      <w:pPr>
        <w:rPr>
          <w:bCs/>
          <w:sz w:val="18"/>
          <w:szCs w:val="16"/>
        </w:rPr>
      </w:pPr>
      <w:r w:rsidRPr="00422DDD">
        <w:rPr>
          <w:bCs/>
          <w:sz w:val="18"/>
          <w:szCs w:val="16"/>
        </w:rPr>
        <w:t>Tenez compte de l’alignement de l’être pour changer certains résultats.</w:t>
      </w:r>
    </w:p>
    <w:p w:rsidR="00F678E3" w:rsidRPr="00422DDD" w:rsidRDefault="00454712" w:rsidP="00986342">
      <w:pPr>
        <w:pStyle w:val="Titre4"/>
      </w:pPr>
      <w:r w:rsidRPr="00422DDD">
        <w:t>T</w:t>
      </w:r>
      <w:r w:rsidR="003D71F7" w:rsidRPr="00422DDD">
        <w:t>est</w:t>
      </w:r>
      <w:r w:rsidRPr="00422DDD">
        <w:t xml:space="preserve"> de moral</w:t>
      </w:r>
    </w:p>
    <w:p w:rsidR="00613220" w:rsidRDefault="002A147F" w:rsidP="00F678E3">
      <w:r w:rsidRPr="00422DDD">
        <w:t xml:space="preserve">Pour </w:t>
      </w:r>
      <w:r w:rsidR="004A7EBF" w:rsidRPr="00422DDD">
        <w:t xml:space="preserve">contrer </w:t>
      </w:r>
      <w:r w:rsidRPr="00422DDD">
        <w:t>les effets d’un M</w:t>
      </w:r>
      <w:r w:rsidR="007042DF" w:rsidRPr="00422DDD">
        <w:t>oral négatif</w:t>
      </w:r>
      <w:r w:rsidR="004A7EBF" w:rsidRPr="00422DDD">
        <w:t xml:space="preserve">, il est possible de </w:t>
      </w:r>
      <w:r w:rsidR="007042DF" w:rsidRPr="00422DDD">
        <w:t xml:space="preserve">tester </w:t>
      </w:r>
      <w:r w:rsidR="00877913" w:rsidRPr="00422DDD">
        <w:t>CR</w:t>
      </w:r>
      <w:r w:rsidR="007042DF" w:rsidRPr="00422DDD">
        <w:t xml:space="preserve"> = </w:t>
      </w:r>
      <w:r w:rsidR="00B96DDB">
        <w:t>(</w:t>
      </w:r>
      <w:r w:rsidR="007042DF" w:rsidRPr="00422DDD">
        <w:rPr>
          <w:b/>
        </w:rPr>
        <w:t xml:space="preserve">Moral de Base + </w:t>
      </w:r>
      <w:r w:rsidR="00986342" w:rsidRPr="00422DDD">
        <w:rPr>
          <w:b/>
        </w:rPr>
        <w:t>actuel</w:t>
      </w:r>
      <w:r w:rsidR="00B96DDB">
        <w:rPr>
          <w:b/>
        </w:rPr>
        <w:t>)</w:t>
      </w:r>
      <w:r w:rsidR="002145B8" w:rsidRPr="00422DDD">
        <w:rPr>
          <w:b/>
        </w:rPr>
        <w:t>x5</w:t>
      </w:r>
      <w:r w:rsidR="00877913" w:rsidRPr="00422DDD">
        <w:rPr>
          <w:b/>
        </w:rPr>
        <w:t xml:space="preserve"> +</w:t>
      </w:r>
      <w:r w:rsidR="004A7EBF" w:rsidRPr="00422DDD">
        <w:rPr>
          <w:b/>
        </w:rPr>
        <w:t>20 (aligné NA) +10 (aligné EE/SI)</w:t>
      </w:r>
      <w:r w:rsidR="00613220">
        <w:rPr>
          <w:b/>
        </w:rPr>
        <w:t xml:space="preserve">. </w:t>
      </w:r>
      <w:r w:rsidR="00613220">
        <w:t xml:space="preserve">Toute </w:t>
      </w:r>
      <w:r w:rsidR="00613220" w:rsidRPr="00613220">
        <w:rPr>
          <w:shd w:val="clear" w:color="auto" w:fill="FFFF00"/>
        </w:rPr>
        <w:t>réussite donne M+1</w:t>
      </w:r>
      <w:r w:rsidR="00613220">
        <w:t xml:space="preserve"> et permet d’ignorer les effets</w:t>
      </w:r>
      <w:r w:rsidR="00547F6C">
        <w:t xml:space="preserve"> du moral actuel</w:t>
      </w:r>
      <w:r w:rsidR="00613220">
        <w:t xml:space="preserve">. Tout </w:t>
      </w:r>
      <w:r w:rsidR="00613220" w:rsidRPr="004337CB">
        <w:rPr>
          <w:shd w:val="clear" w:color="auto" w:fill="FFFF00"/>
        </w:rPr>
        <w:t>échec donne M-1</w:t>
      </w:r>
      <w:r w:rsidR="00613220">
        <w:t xml:space="preserve">. </w:t>
      </w:r>
    </w:p>
    <w:p w:rsidR="00613220" w:rsidRDefault="00790F9A" w:rsidP="00613220">
      <w:pPr>
        <w:pStyle w:val="Paragraphedeliste"/>
        <w:numPr>
          <w:ilvl w:val="0"/>
          <w:numId w:val="9"/>
        </w:numPr>
      </w:pPr>
      <w:r w:rsidRPr="00422DDD">
        <w:t>Les effets du test ne s’appliquent que pour la phase courante.</w:t>
      </w:r>
      <w:r w:rsidR="00F678E3" w:rsidRPr="00422DDD">
        <w:t xml:space="preserve"> </w:t>
      </w:r>
    </w:p>
    <w:p w:rsidR="00613220" w:rsidRDefault="00F678E3" w:rsidP="00613220">
      <w:pPr>
        <w:pStyle w:val="Paragraphedeliste"/>
        <w:numPr>
          <w:ilvl w:val="0"/>
          <w:numId w:val="9"/>
        </w:numPr>
      </w:pPr>
      <w:r w:rsidRPr="00422DDD">
        <w:t xml:space="preserve">Un Perso peut </w:t>
      </w:r>
      <w:r w:rsidR="004A7EBF" w:rsidRPr="00422DDD">
        <w:t>refuser</w:t>
      </w:r>
      <w:r w:rsidR="002A147F" w:rsidRPr="00422DDD">
        <w:t xml:space="preserve"> de </w:t>
      </w:r>
      <w:r w:rsidRPr="00422DDD">
        <w:t>se rendre</w:t>
      </w:r>
      <w:r w:rsidR="002A147F" w:rsidRPr="00422DDD">
        <w:t xml:space="preserve">, </w:t>
      </w:r>
      <w:r w:rsidRPr="00422DDD">
        <w:t xml:space="preserve">la fuite </w:t>
      </w:r>
      <w:r w:rsidR="005D0F3A" w:rsidRPr="00422DDD">
        <w:t xml:space="preserve">et le recul </w:t>
      </w:r>
      <w:r w:rsidR="001376FC" w:rsidRPr="00422DDD">
        <w:t>sont obligatoire</w:t>
      </w:r>
      <w:r w:rsidR="00790F9A" w:rsidRPr="00422DDD">
        <w:t>s</w:t>
      </w:r>
      <w:r w:rsidR="001376FC" w:rsidRPr="00422DDD">
        <w:t xml:space="preserve"> si indiqués</w:t>
      </w:r>
      <w:r w:rsidRPr="00422DDD">
        <w:t xml:space="preserve">. </w:t>
      </w:r>
    </w:p>
    <w:p w:rsidR="00F678E3" w:rsidRPr="00422DDD" w:rsidRDefault="00F678E3" w:rsidP="00613220">
      <w:pPr>
        <w:pStyle w:val="Paragraphedeliste"/>
        <w:numPr>
          <w:ilvl w:val="0"/>
          <w:numId w:val="9"/>
        </w:numPr>
      </w:pPr>
      <w:r w:rsidRPr="00422DDD">
        <w:t>Les effets ne sont valables que pour le combat en cours</w:t>
      </w:r>
      <w:r w:rsidR="00790F9A" w:rsidRPr="00422DDD">
        <w:t xml:space="preserve"> et n’ont aucun effet hors d’une situation de combat</w:t>
      </w:r>
      <w:r w:rsidRPr="00422DDD">
        <w:t>.</w:t>
      </w:r>
    </w:p>
    <w:p w:rsidR="002145B8" w:rsidRPr="00422DDD" w:rsidRDefault="002145B8" w:rsidP="002145B8">
      <w:pPr>
        <w:pStyle w:val="ex"/>
      </w:pPr>
      <w:r w:rsidRPr="00422DDD">
        <w:t xml:space="preserve">Exemple : Ignace (NEC5, Moral de base 6, aligné EI) fait face à des ennemis 3 fois supérieurs dont un magicien. Le Moral au début devient 6 -2(1 contre trois) -2 (magie)=2. Après avoir été blessé à la jambe(-1), il voit son chef tomber(-2), son moral passe à -1 (Doute). Pour attaquer, il doit réussir un test sur </w:t>
      </w:r>
      <w:r w:rsidR="00613220">
        <w:t>(</w:t>
      </w:r>
      <w:r w:rsidRPr="00422DDD">
        <w:t>6-</w:t>
      </w:r>
      <w:r w:rsidR="004A7EBF" w:rsidRPr="00422DDD">
        <w:t>1</w:t>
      </w:r>
      <w:r w:rsidR="00613220">
        <w:t>)</w:t>
      </w:r>
      <w:r w:rsidR="004A7EBF" w:rsidRPr="00422DDD">
        <w:t>x</w:t>
      </w:r>
      <w:r w:rsidRPr="00422DDD">
        <w:t>5=</w:t>
      </w:r>
      <w:r w:rsidR="00613220">
        <w:t>3</w:t>
      </w:r>
      <w:r w:rsidRPr="00422DDD">
        <w:t xml:space="preserve">0. Avec un D100=64, </w:t>
      </w:r>
      <w:r w:rsidR="00613220">
        <w:t>c’est raté et son Moral passe à -2</w:t>
      </w:r>
      <w:r w:rsidRPr="00422DDD">
        <w:t>.</w:t>
      </w:r>
    </w:p>
    <w:p w:rsidR="00777865" w:rsidRPr="00422DDD" w:rsidRDefault="005C4281" w:rsidP="001630F8">
      <w:pPr>
        <w:pStyle w:val="Titre3"/>
        <w:rPr>
          <w:b/>
        </w:rPr>
      </w:pPr>
      <w:bookmarkStart w:id="21" w:name="_Toc208477758"/>
      <w:r w:rsidRPr="00422DDD">
        <w:t>1.9.</w:t>
      </w:r>
      <w:r w:rsidR="00F678E3" w:rsidRPr="00422DDD">
        <w:t>4</w:t>
      </w:r>
      <w:r w:rsidR="001630F8" w:rsidRPr="00422DDD">
        <w:t xml:space="preserve"> </w:t>
      </w:r>
      <w:r w:rsidR="00777865" w:rsidRPr="00422DDD">
        <w:t>Déclaration</w:t>
      </w:r>
      <w:bookmarkEnd w:id="21"/>
      <w:r w:rsidR="00777865" w:rsidRPr="00422DDD">
        <w:t xml:space="preserve"> </w:t>
      </w:r>
    </w:p>
    <w:p w:rsidR="007430C2" w:rsidRPr="00422DDD" w:rsidRDefault="00777865">
      <w:r w:rsidRPr="00422DDD">
        <w:t>Pendant cette phase les Perso décrivent leurs actions pour la phase</w:t>
      </w:r>
      <w:r w:rsidR="007430C2" w:rsidRPr="00422DDD">
        <w:t xml:space="preserve"> en cours ou qui </w:t>
      </w:r>
      <w:r w:rsidR="000A46F2" w:rsidRPr="00422DDD">
        <w:t>suiv</w:t>
      </w:r>
      <w:r w:rsidR="007430C2" w:rsidRPr="00422DDD">
        <w:t>ent</w:t>
      </w:r>
      <w:r w:rsidRPr="00422DDD">
        <w:t>. Le MdJ procède à un t</w:t>
      </w:r>
      <w:r w:rsidR="002A147F" w:rsidRPr="00422DDD">
        <w:t>our de table dans l’ordre qui lui</w:t>
      </w:r>
      <w:r w:rsidRPr="00422DDD">
        <w:t xml:space="preserve"> sied et demande à chacun de s’exprimer clairement. </w:t>
      </w:r>
      <w:r w:rsidRPr="00422DDD">
        <w:lastRenderedPageBreak/>
        <w:t>Pour ajouter un peu de réalisme le MdJ peut limiter le temps de réflexion. Si les J le demandent</w:t>
      </w:r>
      <w:r w:rsidR="00770E20" w:rsidRPr="00422DDD">
        <w:t>,</w:t>
      </w:r>
      <w:r w:rsidRPr="00422DDD">
        <w:t xml:space="preserve"> accordez-leur un temps de réflexion en groupe. </w:t>
      </w:r>
      <w:r w:rsidR="000A46F2" w:rsidRPr="00422DDD">
        <w:t>Les actions recouvrent tout ce qui est possible de réaliser pendant en combat : mouvement, attaque, manœuvre, magie, dialogue, tir etc.</w:t>
      </w:r>
    </w:p>
    <w:p w:rsidR="00770E20" w:rsidRPr="00422DDD" w:rsidRDefault="00777865" w:rsidP="007430C2">
      <w:r w:rsidRPr="00422DDD">
        <w:t xml:space="preserve">Le MdJ détermine </w:t>
      </w:r>
      <w:r w:rsidR="007430C2" w:rsidRPr="00422DDD">
        <w:t xml:space="preserve">ensuite </w:t>
      </w:r>
      <w:r w:rsidRPr="00422DDD">
        <w:t xml:space="preserve">ce que font les </w:t>
      </w:r>
      <w:r w:rsidR="00EA2F9C" w:rsidRPr="00422DDD">
        <w:t>PNJ</w:t>
      </w:r>
      <w:r w:rsidR="007430C2" w:rsidRPr="00422DDD">
        <w:t xml:space="preserve"> sans se </w:t>
      </w:r>
      <w:r w:rsidRPr="00422DDD">
        <w:t>base</w:t>
      </w:r>
      <w:r w:rsidR="007430C2" w:rsidRPr="00422DDD">
        <w:t>r</w:t>
      </w:r>
      <w:r w:rsidRPr="00422DDD">
        <w:t xml:space="preserve"> sur ce qu’ont annoncé les J.</w:t>
      </w:r>
      <w:r w:rsidR="00770E20" w:rsidRPr="00422DDD">
        <w:t xml:space="preserve"> </w:t>
      </w:r>
    </w:p>
    <w:p w:rsidR="007430C2" w:rsidRPr="00422DDD" w:rsidRDefault="00777865" w:rsidP="007430C2">
      <w:r w:rsidRPr="00422DDD">
        <w:t xml:space="preserve">Les intentions recouvrent toutes les actions possibles dans une phase de combat : </w:t>
      </w:r>
      <w:r w:rsidR="0029527B" w:rsidRPr="00422DDD">
        <w:t>mode</w:t>
      </w:r>
      <w:r w:rsidR="000669C8" w:rsidRPr="00422DDD">
        <w:t xml:space="preserve"> de combat</w:t>
      </w:r>
      <w:r w:rsidR="0029527B" w:rsidRPr="00422DDD">
        <w:t xml:space="preserve">, </w:t>
      </w:r>
      <w:r w:rsidRPr="00422DDD">
        <w:t xml:space="preserve">mêlée, fuite, magie, tir, dialogue, utilisation de talents, mouvements etc.  </w:t>
      </w:r>
      <w:r w:rsidR="007430C2" w:rsidRPr="00422DDD">
        <w:t xml:space="preserve">Par défaut, </w:t>
      </w:r>
      <w:r w:rsidRPr="00422DDD">
        <w:t xml:space="preserve">un être continuera à faire ce qu’il était en train de faire </w:t>
      </w:r>
      <w:r w:rsidR="00770E20" w:rsidRPr="00422DDD">
        <w:t>la phase précédente</w:t>
      </w:r>
      <w:r w:rsidRPr="00422DDD">
        <w:t xml:space="preserve">. </w:t>
      </w:r>
      <w:r w:rsidR="00770E20" w:rsidRPr="00422DDD">
        <w:t xml:space="preserve">En </w:t>
      </w:r>
      <w:r w:rsidR="000669C8" w:rsidRPr="00422DDD">
        <w:t>principe</w:t>
      </w:r>
      <w:r w:rsidR="00770E20" w:rsidRPr="00422DDD">
        <w:t>, o</w:t>
      </w:r>
      <w:r w:rsidRPr="00422DDD">
        <w:t>n ne peut pas</w:t>
      </w:r>
      <w:r w:rsidR="00770E20" w:rsidRPr="00422DDD">
        <w:t xml:space="preserve"> </w:t>
      </w:r>
      <w:r w:rsidRPr="00422DDD">
        <w:t xml:space="preserve">modifier </w:t>
      </w:r>
      <w:r w:rsidR="00770E20" w:rsidRPr="00422DDD">
        <w:t xml:space="preserve">d’une action </w:t>
      </w:r>
      <w:r w:rsidRPr="00422DDD">
        <w:t>pendant la phase, sauf si accord du MdJ</w:t>
      </w:r>
      <w:r w:rsidR="00770E20" w:rsidRPr="00422DDD">
        <w:t xml:space="preserve"> et </w:t>
      </w:r>
      <w:r w:rsidR="00071A82" w:rsidRPr="00422DDD">
        <w:t xml:space="preserve">un </w:t>
      </w:r>
      <w:r w:rsidR="00770E20" w:rsidRPr="00422DDD">
        <w:t xml:space="preserve">test de </w:t>
      </w:r>
      <w:r w:rsidR="00E03646" w:rsidRPr="00422DDD">
        <w:rPr>
          <w:i/>
        </w:rPr>
        <w:t>Réaction</w:t>
      </w:r>
      <w:r w:rsidR="00071A82" w:rsidRPr="00422DDD">
        <w:t xml:space="preserve"> réussi</w:t>
      </w:r>
      <w:r w:rsidRPr="00422DDD">
        <w:t>.</w:t>
      </w:r>
      <w:r w:rsidR="00542EFB" w:rsidRPr="00422DDD">
        <w:t xml:space="preserve"> </w:t>
      </w:r>
      <w:r w:rsidR="007430C2" w:rsidRPr="00422DDD">
        <w:t>C’est ici que les Persos indiquent leur mode de combat</w:t>
      </w:r>
      <w:r w:rsidR="00885BD7" w:rsidRPr="00422DDD">
        <w:t xml:space="preserve"> offensif/défensif</w:t>
      </w:r>
      <w:r w:rsidR="007430C2" w:rsidRPr="00422DDD">
        <w:t>.</w:t>
      </w:r>
      <w:r w:rsidR="00885BD7" w:rsidRPr="00422DDD">
        <w:t xml:space="preserve"> Un J peut garder une réserve d</w:t>
      </w:r>
      <w:r w:rsidR="00071A82" w:rsidRPr="00422DDD">
        <w:t>e points d</w:t>
      </w:r>
      <w:r w:rsidR="00885BD7" w:rsidRPr="00422DDD">
        <w:t>’action pour la phase en cours</w:t>
      </w:r>
      <w:r w:rsidR="00071A82" w:rsidRPr="00422DDD">
        <w:t>, pour contrer ou s’adapter à la situation</w:t>
      </w:r>
      <w:r w:rsidR="00885BD7" w:rsidRPr="00422DDD">
        <w:t xml:space="preserve">. </w:t>
      </w:r>
    </w:p>
    <w:p w:rsidR="00777865" w:rsidRPr="00422DDD" w:rsidRDefault="005C4281" w:rsidP="001630F8">
      <w:pPr>
        <w:pStyle w:val="Titre3"/>
      </w:pPr>
      <w:bookmarkStart w:id="22" w:name="_Ref447715466"/>
      <w:bookmarkStart w:id="23" w:name="_Toc208477759"/>
      <w:r w:rsidRPr="00422DDD">
        <w:t>1.9.</w:t>
      </w:r>
      <w:r w:rsidR="001630F8" w:rsidRPr="00422DDD">
        <w:t xml:space="preserve">5 </w:t>
      </w:r>
      <w:r w:rsidR="00451A99" w:rsidRPr="00422DDD">
        <w:t>A</w:t>
      </w:r>
      <w:r w:rsidR="00777865" w:rsidRPr="00422DDD">
        <w:t>ctions</w:t>
      </w:r>
      <w:bookmarkEnd w:id="22"/>
      <w:r w:rsidR="00613220">
        <w:t xml:space="preserve"> des Persos</w:t>
      </w:r>
      <w:bookmarkEnd w:id="23"/>
    </w:p>
    <w:p w:rsidR="002C7FAB" w:rsidRDefault="002C7FAB" w:rsidP="0033230B">
      <w:r>
        <w:t>La règle suivante organise les phases de combat</w:t>
      </w:r>
    </w:p>
    <w:p w:rsidR="002C7FAB" w:rsidRDefault="0012023A" w:rsidP="002C7FAB">
      <w:pPr>
        <w:pStyle w:val="Paragraphedeliste"/>
        <w:numPr>
          <w:ilvl w:val="0"/>
          <w:numId w:val="38"/>
        </w:numPr>
      </w:pPr>
      <w:r w:rsidRPr="00422DDD">
        <w:t>À c</w:t>
      </w:r>
      <w:r w:rsidR="00E03646" w:rsidRPr="00422DDD">
        <w:t xml:space="preserve">haque phase, un Perso </w:t>
      </w:r>
      <w:r w:rsidR="0071042A">
        <w:t>a 2 Points d’</w:t>
      </w:r>
      <w:r w:rsidR="00E267B0">
        <w:t>actions</w:t>
      </w:r>
      <w:r w:rsidR="00775C1D">
        <w:t xml:space="preserve"> </w:t>
      </w:r>
      <w:r w:rsidR="0071042A">
        <w:t>de Combat (</w:t>
      </w:r>
      <w:r w:rsidR="0071042A" w:rsidRPr="002C7FAB">
        <w:rPr>
          <w:b/>
        </w:rPr>
        <w:t>PAC</w:t>
      </w:r>
      <w:r w:rsidR="0071042A" w:rsidRPr="0071042A">
        <w:t>)</w:t>
      </w:r>
      <w:r w:rsidR="0071042A">
        <w:t xml:space="preserve"> et </w:t>
      </w:r>
      <w:r w:rsidR="0033230B">
        <w:t xml:space="preserve">peut </w:t>
      </w:r>
      <w:r w:rsidR="0071042A">
        <w:t xml:space="preserve">faire </w:t>
      </w:r>
      <w:r w:rsidR="0033230B">
        <w:t xml:space="preserve">2 </w:t>
      </w:r>
      <w:r w:rsidR="0071042A">
        <w:t xml:space="preserve">tests </w:t>
      </w:r>
      <w:r w:rsidR="00B20DE3">
        <w:t xml:space="preserve">de </w:t>
      </w:r>
      <w:r w:rsidR="0071042A">
        <w:t xml:space="preserve">TG, </w:t>
      </w:r>
      <w:r w:rsidR="0033230B">
        <w:t>TC</w:t>
      </w:r>
      <w:r w:rsidR="0071042A">
        <w:t>, sens</w:t>
      </w:r>
      <w:r w:rsidR="0033230B">
        <w:t>.</w:t>
      </w:r>
      <w:r w:rsidR="00E03646" w:rsidRPr="00422DDD">
        <w:t xml:space="preserve"> </w:t>
      </w:r>
    </w:p>
    <w:p w:rsidR="002C7FAB" w:rsidRDefault="0071042A" w:rsidP="002C7FAB">
      <w:pPr>
        <w:pStyle w:val="Paragraphedeliste"/>
        <w:numPr>
          <w:ilvl w:val="0"/>
          <w:numId w:val="38"/>
        </w:numPr>
      </w:pPr>
      <w:r>
        <w:t>Une action peut être entamée et terminée lors de la phase suivante</w:t>
      </w:r>
      <w:r w:rsidR="00AE1D6C">
        <w:t>.</w:t>
      </w:r>
      <w:r w:rsidR="004067F7">
        <w:t xml:space="preserve"> </w:t>
      </w:r>
    </w:p>
    <w:p w:rsidR="002C7FAB" w:rsidRDefault="0033230B" w:rsidP="002C7FAB">
      <w:pPr>
        <w:pStyle w:val="Paragraphedeliste"/>
        <w:numPr>
          <w:ilvl w:val="0"/>
          <w:numId w:val="38"/>
        </w:numPr>
      </w:pPr>
      <w:r>
        <w:t>T</w:t>
      </w:r>
      <w:r w:rsidR="00F92043" w:rsidRPr="00422DDD">
        <w:t xml:space="preserve">outes les actions ont une </w:t>
      </w:r>
      <w:r w:rsidR="00F92043" w:rsidRPr="002C7FAB">
        <w:rPr>
          <w:b/>
        </w:rPr>
        <w:t>vitesse</w:t>
      </w:r>
      <w:r w:rsidR="00F92043" w:rsidRPr="00422DDD">
        <w:t xml:space="preserve"> </w:t>
      </w:r>
      <w:r w:rsidR="00012823" w:rsidRPr="00422DDD">
        <w:t>de réalisation</w:t>
      </w:r>
      <w:r w:rsidR="00F92043" w:rsidRPr="00422DDD">
        <w:t xml:space="preserve">. </w:t>
      </w:r>
    </w:p>
    <w:p w:rsidR="002C7FAB" w:rsidRDefault="00885BD7" w:rsidP="002C7FAB">
      <w:pPr>
        <w:pStyle w:val="Paragraphedeliste"/>
        <w:numPr>
          <w:ilvl w:val="0"/>
          <w:numId w:val="38"/>
        </w:numPr>
      </w:pPr>
      <w:r w:rsidRPr="00422DDD">
        <w:t xml:space="preserve">Un Perso </w:t>
      </w:r>
      <w:r w:rsidRPr="002C7FAB">
        <w:rPr>
          <w:highlight w:val="yellow"/>
        </w:rPr>
        <w:t>p</w:t>
      </w:r>
      <w:r w:rsidR="0033230B" w:rsidRPr="002C7FAB">
        <w:rPr>
          <w:highlight w:val="yellow"/>
        </w:rPr>
        <w:t>eut également</w:t>
      </w:r>
      <w:r w:rsidRPr="002C7FAB">
        <w:rPr>
          <w:highlight w:val="yellow"/>
        </w:rPr>
        <w:t xml:space="preserve"> réagir </w:t>
      </w:r>
      <w:r w:rsidR="0033230B" w:rsidRPr="002C7FAB">
        <w:rPr>
          <w:highlight w:val="yellow"/>
        </w:rPr>
        <w:t xml:space="preserve">(test TC </w:t>
      </w:r>
      <w:r w:rsidR="0033230B" w:rsidRPr="002C7FAB">
        <w:rPr>
          <w:i/>
          <w:highlight w:val="yellow"/>
        </w:rPr>
        <w:t>Réaction</w:t>
      </w:r>
      <w:r w:rsidR="0033230B" w:rsidRPr="002C7FAB">
        <w:rPr>
          <w:highlight w:val="yellow"/>
        </w:rPr>
        <w:t xml:space="preserve">) </w:t>
      </w:r>
      <w:r w:rsidRPr="002C7FAB">
        <w:rPr>
          <w:highlight w:val="yellow"/>
        </w:rPr>
        <w:t>pendant la phase</w:t>
      </w:r>
      <w:r w:rsidRPr="00422DDD">
        <w:t xml:space="preserve"> selon ce qui se passe</w:t>
      </w:r>
      <w:r w:rsidR="00E267B0">
        <w:t xml:space="preserve"> et changer </w:t>
      </w:r>
      <w:r w:rsidR="007B2709">
        <w:t xml:space="preserve">son </w:t>
      </w:r>
      <w:r w:rsidR="00E267B0" w:rsidRPr="002C7FAB">
        <w:rPr>
          <w:b/>
        </w:rPr>
        <w:t>action</w:t>
      </w:r>
      <w:r w:rsidR="007A3191">
        <w:rPr>
          <w:b/>
        </w:rPr>
        <w:t xml:space="preserve"> en cours</w:t>
      </w:r>
      <w:r w:rsidRPr="00422DDD">
        <w:t xml:space="preserve">. </w:t>
      </w:r>
    </w:p>
    <w:p w:rsidR="002C7FAB" w:rsidRDefault="00B20DE3" w:rsidP="002C7FAB">
      <w:pPr>
        <w:pStyle w:val="Paragraphedeliste"/>
        <w:numPr>
          <w:ilvl w:val="0"/>
          <w:numId w:val="38"/>
        </w:numPr>
      </w:pPr>
      <w:r>
        <w:t>L</w:t>
      </w:r>
      <w:r w:rsidR="00F92043" w:rsidRPr="00422DDD">
        <w:t>es actions</w:t>
      </w:r>
      <w:r>
        <w:t xml:space="preserve"> sont résolues dans </w:t>
      </w:r>
      <w:r w:rsidR="009E00BF">
        <w:t>l’</w:t>
      </w:r>
      <w:r w:rsidRPr="007A3191">
        <w:rPr>
          <w:b/>
        </w:rPr>
        <w:t>ordre</w:t>
      </w:r>
      <w:r w:rsidR="007A3191">
        <w:t xml:space="preserve"> indiqué par la table suivante</w:t>
      </w:r>
      <w:r w:rsidR="002C7FAB">
        <w:t xml:space="preserve">. Dans </w:t>
      </w:r>
      <w:r w:rsidR="007A3191">
        <w:t>chacun de ces</w:t>
      </w:r>
      <w:r>
        <w:t xml:space="preserve"> </w:t>
      </w:r>
      <w:r w:rsidR="009E00BF">
        <w:t>ordre</w:t>
      </w:r>
      <w:r w:rsidR="007D7C7A">
        <w:t>s</w:t>
      </w:r>
      <w:r w:rsidR="007A3191">
        <w:t>,</w:t>
      </w:r>
      <w:r w:rsidR="009E00BF">
        <w:t xml:space="preserve"> </w:t>
      </w:r>
      <w:r w:rsidR="002C7FAB">
        <w:t xml:space="preserve">elles sont réalisées selon leur </w:t>
      </w:r>
      <w:r w:rsidR="00F92043" w:rsidRPr="00422DDD">
        <w:t>vitesse.</w:t>
      </w:r>
      <w:r w:rsidR="00012823" w:rsidRPr="00422DDD">
        <w:t xml:space="preserve"> </w:t>
      </w:r>
    </w:p>
    <w:p w:rsidR="00BF7654" w:rsidRDefault="00012823" w:rsidP="002C7FAB">
      <w:pPr>
        <w:pStyle w:val="Paragraphedeliste"/>
        <w:numPr>
          <w:ilvl w:val="0"/>
          <w:numId w:val="38"/>
        </w:numPr>
      </w:pPr>
      <w:r w:rsidRPr="00422DDD">
        <w:t xml:space="preserve">La table suivante </w:t>
      </w:r>
      <w:r w:rsidR="0012023A" w:rsidRPr="00422DDD">
        <w:t xml:space="preserve">donne </w:t>
      </w:r>
      <w:r w:rsidRPr="00422DDD">
        <w:t xml:space="preserve">les actions </w:t>
      </w:r>
      <w:r w:rsidR="009E00BF">
        <w:t>générales (plus selon MdJ)</w:t>
      </w:r>
      <w:r w:rsidRPr="00422DDD">
        <w:t xml:space="preserve">, leur coût et </w:t>
      </w:r>
      <w:r w:rsidR="000669C8" w:rsidRPr="00422DDD">
        <w:t xml:space="preserve">leur </w:t>
      </w:r>
      <w:r w:rsidRPr="00422DDD">
        <w:t>vitesse :</w:t>
      </w:r>
    </w:p>
    <w:tbl>
      <w:tblPr>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546"/>
        <w:gridCol w:w="4781"/>
        <w:gridCol w:w="604"/>
        <w:gridCol w:w="1859"/>
        <w:gridCol w:w="915"/>
      </w:tblGrid>
      <w:tr w:rsidR="00144C2C" w:rsidRPr="00422DDD" w:rsidTr="00D479B6">
        <w:tc>
          <w:tcPr>
            <w:tcW w:w="0" w:type="auto"/>
          </w:tcPr>
          <w:p w:rsidR="003E6E10" w:rsidRPr="00422DDD" w:rsidRDefault="00144C2C" w:rsidP="002C7FAB">
            <w:pPr>
              <w:jc w:val="center"/>
              <w:rPr>
                <w:b/>
                <w:sz w:val="16"/>
                <w:szCs w:val="16"/>
              </w:rPr>
            </w:pPr>
            <w:r>
              <w:rPr>
                <w:b/>
                <w:sz w:val="16"/>
                <w:szCs w:val="16"/>
              </w:rPr>
              <w:t>Ordre</w:t>
            </w:r>
          </w:p>
        </w:tc>
        <w:tc>
          <w:tcPr>
            <w:tcW w:w="0" w:type="auto"/>
          </w:tcPr>
          <w:p w:rsidR="003E6E10" w:rsidRPr="00422DDD" w:rsidRDefault="003E6E10" w:rsidP="003E6E10">
            <w:pPr>
              <w:rPr>
                <w:b/>
                <w:sz w:val="16"/>
                <w:szCs w:val="16"/>
              </w:rPr>
            </w:pPr>
            <w:r>
              <w:rPr>
                <w:b/>
                <w:sz w:val="16"/>
                <w:szCs w:val="16"/>
              </w:rPr>
              <w:t>Type</w:t>
            </w:r>
          </w:p>
        </w:tc>
        <w:tc>
          <w:tcPr>
            <w:tcW w:w="4781" w:type="dxa"/>
          </w:tcPr>
          <w:p w:rsidR="003E6E10" w:rsidRPr="00422DDD" w:rsidRDefault="003E6E10" w:rsidP="003E6E10">
            <w:pPr>
              <w:rPr>
                <w:b/>
                <w:sz w:val="16"/>
                <w:szCs w:val="16"/>
              </w:rPr>
            </w:pPr>
            <w:r w:rsidRPr="00422DDD">
              <w:rPr>
                <w:b/>
                <w:sz w:val="16"/>
                <w:szCs w:val="16"/>
              </w:rPr>
              <w:t>Actions</w:t>
            </w:r>
          </w:p>
        </w:tc>
        <w:tc>
          <w:tcPr>
            <w:tcW w:w="0" w:type="auto"/>
          </w:tcPr>
          <w:p w:rsidR="003E6E10" w:rsidRPr="00422DDD" w:rsidRDefault="003E6E10" w:rsidP="003E6E10">
            <w:pPr>
              <w:jc w:val="center"/>
              <w:rPr>
                <w:b/>
                <w:sz w:val="16"/>
                <w:szCs w:val="16"/>
              </w:rPr>
            </w:pPr>
            <w:r>
              <w:rPr>
                <w:b/>
                <w:sz w:val="16"/>
                <w:szCs w:val="16"/>
              </w:rPr>
              <w:t>PAC</w:t>
            </w:r>
          </w:p>
        </w:tc>
        <w:tc>
          <w:tcPr>
            <w:tcW w:w="0" w:type="auto"/>
          </w:tcPr>
          <w:p w:rsidR="003E6E10" w:rsidRPr="00422DDD" w:rsidRDefault="003E6E10" w:rsidP="003E6E10">
            <w:pPr>
              <w:jc w:val="center"/>
              <w:rPr>
                <w:b/>
                <w:sz w:val="16"/>
                <w:szCs w:val="16"/>
              </w:rPr>
            </w:pPr>
            <w:r w:rsidRPr="00422DDD">
              <w:rPr>
                <w:b/>
                <w:sz w:val="16"/>
                <w:szCs w:val="16"/>
              </w:rPr>
              <w:t>Vitesse</w:t>
            </w:r>
          </w:p>
        </w:tc>
        <w:tc>
          <w:tcPr>
            <w:tcW w:w="0" w:type="auto"/>
          </w:tcPr>
          <w:p w:rsidR="003E6E10" w:rsidRPr="00422DDD" w:rsidRDefault="003E6E10" w:rsidP="003E6E10">
            <w:pPr>
              <w:jc w:val="center"/>
              <w:rPr>
                <w:b/>
                <w:sz w:val="16"/>
                <w:szCs w:val="16"/>
              </w:rPr>
            </w:pPr>
            <w:r w:rsidRPr="00422DDD">
              <w:rPr>
                <w:b/>
                <w:sz w:val="16"/>
                <w:szCs w:val="16"/>
              </w:rPr>
              <w:t xml:space="preserve">Mode </w:t>
            </w:r>
          </w:p>
        </w:tc>
      </w:tr>
      <w:tr w:rsidR="002C7FAB" w:rsidRPr="00422DDD" w:rsidTr="00D479B6">
        <w:tc>
          <w:tcPr>
            <w:tcW w:w="0" w:type="auto"/>
            <w:shd w:val="clear" w:color="auto" w:fill="F2F2F2" w:themeFill="background1" w:themeFillShade="F2"/>
          </w:tcPr>
          <w:p w:rsidR="003E6E10" w:rsidRPr="00144C2C" w:rsidRDefault="00144C2C" w:rsidP="002C7FAB">
            <w:pPr>
              <w:jc w:val="center"/>
              <w:rPr>
                <w:sz w:val="16"/>
                <w:szCs w:val="16"/>
              </w:rPr>
            </w:pPr>
            <w:r w:rsidRPr="00144C2C">
              <w:rPr>
                <w:sz w:val="16"/>
                <w:szCs w:val="16"/>
              </w:rPr>
              <w:t>1</w:t>
            </w:r>
          </w:p>
        </w:tc>
        <w:tc>
          <w:tcPr>
            <w:tcW w:w="0" w:type="auto"/>
            <w:shd w:val="clear" w:color="auto" w:fill="F2F2F2" w:themeFill="background1" w:themeFillShade="F2"/>
          </w:tcPr>
          <w:p w:rsidR="003E6E10" w:rsidRDefault="003E6E10" w:rsidP="003E6E10">
            <w:pPr>
              <w:rPr>
                <w:b/>
                <w:sz w:val="16"/>
                <w:szCs w:val="16"/>
              </w:rPr>
            </w:pPr>
            <w:r>
              <w:rPr>
                <w:b/>
                <w:sz w:val="16"/>
                <w:szCs w:val="16"/>
              </w:rPr>
              <w:t>Tir</w:t>
            </w:r>
          </w:p>
          <w:p w:rsidR="00A879AB" w:rsidRDefault="00A879AB" w:rsidP="003E6E10">
            <w:pPr>
              <w:rPr>
                <w:b/>
                <w:sz w:val="16"/>
                <w:szCs w:val="16"/>
              </w:rPr>
            </w:pPr>
          </w:p>
        </w:tc>
        <w:tc>
          <w:tcPr>
            <w:tcW w:w="4781" w:type="dxa"/>
            <w:shd w:val="clear" w:color="auto" w:fill="F2F2F2" w:themeFill="background1" w:themeFillShade="F2"/>
          </w:tcPr>
          <w:p w:rsidR="009D3725" w:rsidRDefault="009D3725" w:rsidP="003E6E10">
            <w:pPr>
              <w:rPr>
                <w:b/>
                <w:sz w:val="16"/>
                <w:szCs w:val="16"/>
              </w:rPr>
            </w:pPr>
            <w:r>
              <w:rPr>
                <w:b/>
                <w:sz w:val="16"/>
                <w:szCs w:val="16"/>
              </w:rPr>
              <w:t xml:space="preserve">Chargement </w:t>
            </w:r>
            <w:r w:rsidR="00EF521A">
              <w:rPr>
                <w:b/>
                <w:sz w:val="16"/>
                <w:szCs w:val="16"/>
              </w:rPr>
              <w:t>a</w:t>
            </w:r>
            <w:r>
              <w:rPr>
                <w:b/>
                <w:sz w:val="16"/>
                <w:szCs w:val="16"/>
              </w:rPr>
              <w:t>rc/</w:t>
            </w:r>
            <w:r w:rsidR="00EF521A">
              <w:rPr>
                <w:b/>
                <w:sz w:val="16"/>
                <w:szCs w:val="16"/>
              </w:rPr>
              <w:t>a</w:t>
            </w:r>
            <w:r>
              <w:rPr>
                <w:b/>
                <w:sz w:val="16"/>
                <w:szCs w:val="16"/>
              </w:rPr>
              <w:t>rbalète</w:t>
            </w:r>
            <w:r w:rsidR="00EF521A">
              <w:rPr>
                <w:b/>
                <w:sz w:val="16"/>
                <w:szCs w:val="16"/>
              </w:rPr>
              <w:t xml:space="preserve"> légère, répétition</w:t>
            </w:r>
            <w:r>
              <w:rPr>
                <w:b/>
                <w:sz w:val="16"/>
                <w:szCs w:val="16"/>
              </w:rPr>
              <w:t>/</w:t>
            </w:r>
            <w:r w:rsidR="00EF521A">
              <w:rPr>
                <w:b/>
                <w:sz w:val="16"/>
                <w:szCs w:val="16"/>
              </w:rPr>
              <w:t>f</w:t>
            </w:r>
            <w:r>
              <w:rPr>
                <w:b/>
                <w:sz w:val="16"/>
                <w:szCs w:val="16"/>
              </w:rPr>
              <w:t>ronde</w:t>
            </w:r>
          </w:p>
          <w:p w:rsidR="00EF521A" w:rsidRDefault="00EF521A" w:rsidP="003E6E10">
            <w:pPr>
              <w:rPr>
                <w:b/>
                <w:sz w:val="16"/>
                <w:szCs w:val="16"/>
              </w:rPr>
            </w:pPr>
            <w:r>
              <w:rPr>
                <w:b/>
                <w:sz w:val="16"/>
                <w:szCs w:val="16"/>
              </w:rPr>
              <w:t>Chargement arbalète normale,</w:t>
            </w:r>
            <w:r w:rsidR="0060198F">
              <w:rPr>
                <w:b/>
                <w:sz w:val="16"/>
                <w:szCs w:val="16"/>
              </w:rPr>
              <w:t xml:space="preserve"> </w:t>
            </w:r>
            <w:r>
              <w:rPr>
                <w:b/>
                <w:sz w:val="16"/>
                <w:szCs w:val="16"/>
              </w:rPr>
              <w:t>lourde</w:t>
            </w:r>
          </w:p>
          <w:p w:rsidR="009D3725" w:rsidRDefault="009D3725" w:rsidP="003E6E10">
            <w:pPr>
              <w:rPr>
                <w:b/>
                <w:sz w:val="16"/>
                <w:szCs w:val="16"/>
              </w:rPr>
            </w:pPr>
            <w:r>
              <w:rPr>
                <w:b/>
                <w:sz w:val="16"/>
                <w:szCs w:val="16"/>
              </w:rPr>
              <w:t xml:space="preserve">Tir </w:t>
            </w:r>
            <w:r w:rsidR="00EF521A">
              <w:rPr>
                <w:b/>
                <w:sz w:val="16"/>
                <w:szCs w:val="16"/>
              </w:rPr>
              <w:t>d’arc, arbalète, fronde, lancer de projectile</w:t>
            </w:r>
          </w:p>
          <w:p w:rsidR="00144C2C" w:rsidRPr="00422DDD" w:rsidRDefault="00144C2C" w:rsidP="003E6E10">
            <w:pPr>
              <w:rPr>
                <w:b/>
                <w:sz w:val="16"/>
                <w:szCs w:val="16"/>
              </w:rPr>
            </w:pPr>
            <w:r>
              <w:rPr>
                <w:b/>
                <w:sz w:val="16"/>
                <w:szCs w:val="16"/>
              </w:rPr>
              <w:t xml:space="preserve">Visée </w:t>
            </w:r>
            <w:r w:rsidRPr="00422DDD">
              <w:rPr>
                <w:sz w:val="16"/>
                <w:szCs w:val="16"/>
              </w:rPr>
              <w:t xml:space="preserve">: voir </w:t>
            </w:r>
            <w:r w:rsidRPr="00422DDD">
              <w:rPr>
                <w:i/>
                <w:sz w:val="12"/>
                <w:szCs w:val="16"/>
              </w:rPr>
              <w:fldChar w:fldCharType="begin"/>
            </w:r>
            <w:r w:rsidRPr="00422DDD">
              <w:rPr>
                <w:i/>
                <w:sz w:val="12"/>
                <w:szCs w:val="16"/>
              </w:rPr>
              <w:instrText xml:space="preserve"> REF _Ref405470440 \h  \* MERGEFORMAT </w:instrText>
            </w:r>
            <w:r w:rsidRPr="00422DDD">
              <w:rPr>
                <w:i/>
                <w:sz w:val="12"/>
                <w:szCs w:val="16"/>
              </w:rPr>
            </w:r>
            <w:r w:rsidRPr="00422DDD">
              <w:rPr>
                <w:i/>
                <w:sz w:val="12"/>
                <w:szCs w:val="16"/>
              </w:rPr>
              <w:fldChar w:fldCharType="separate"/>
            </w:r>
            <w:r w:rsidR="00DD1A28" w:rsidRPr="00DD1A28">
              <w:rPr>
                <w:i/>
                <w:sz w:val="16"/>
              </w:rPr>
              <w:t>2.4.3 Préparation et visée</w:t>
            </w:r>
            <w:r w:rsidRPr="00422DDD">
              <w:rPr>
                <w:i/>
                <w:sz w:val="12"/>
                <w:szCs w:val="16"/>
              </w:rPr>
              <w:fldChar w:fldCharType="end"/>
            </w:r>
          </w:p>
        </w:tc>
        <w:tc>
          <w:tcPr>
            <w:tcW w:w="0" w:type="auto"/>
            <w:shd w:val="clear" w:color="auto" w:fill="F2F2F2" w:themeFill="background1" w:themeFillShade="F2"/>
          </w:tcPr>
          <w:p w:rsidR="009D3725" w:rsidRDefault="009D3725" w:rsidP="003E6E10">
            <w:pPr>
              <w:jc w:val="center"/>
              <w:rPr>
                <w:b/>
                <w:sz w:val="16"/>
                <w:szCs w:val="16"/>
              </w:rPr>
            </w:pPr>
            <w:r>
              <w:rPr>
                <w:b/>
                <w:sz w:val="16"/>
                <w:szCs w:val="16"/>
              </w:rPr>
              <w:t>1</w:t>
            </w:r>
          </w:p>
          <w:p w:rsidR="009D3725" w:rsidRDefault="00EF521A" w:rsidP="003E6E10">
            <w:pPr>
              <w:jc w:val="center"/>
              <w:rPr>
                <w:b/>
                <w:sz w:val="16"/>
                <w:szCs w:val="16"/>
              </w:rPr>
            </w:pPr>
            <w:r w:rsidRPr="00EF521A">
              <w:rPr>
                <w:b/>
                <w:sz w:val="16"/>
                <w:szCs w:val="16"/>
                <w:highlight w:val="yellow"/>
              </w:rPr>
              <w:t>2</w:t>
            </w:r>
          </w:p>
          <w:p w:rsidR="003E6E10" w:rsidRDefault="003E6E10" w:rsidP="003E6E10">
            <w:pPr>
              <w:jc w:val="center"/>
              <w:rPr>
                <w:b/>
                <w:sz w:val="16"/>
                <w:szCs w:val="16"/>
              </w:rPr>
            </w:pPr>
            <w:r>
              <w:rPr>
                <w:b/>
                <w:sz w:val="16"/>
                <w:szCs w:val="16"/>
              </w:rPr>
              <w:t>1</w:t>
            </w:r>
          </w:p>
          <w:p w:rsidR="00144C2C" w:rsidRDefault="00144C2C" w:rsidP="003E6E10">
            <w:pPr>
              <w:jc w:val="center"/>
              <w:rPr>
                <w:b/>
                <w:sz w:val="16"/>
                <w:szCs w:val="16"/>
              </w:rPr>
            </w:pPr>
            <w:r w:rsidRPr="00EF521A">
              <w:rPr>
                <w:b/>
                <w:sz w:val="16"/>
                <w:szCs w:val="16"/>
                <w:highlight w:val="yellow"/>
              </w:rPr>
              <w:t>2</w:t>
            </w:r>
          </w:p>
        </w:tc>
        <w:tc>
          <w:tcPr>
            <w:tcW w:w="0" w:type="auto"/>
            <w:shd w:val="clear" w:color="auto" w:fill="F2F2F2" w:themeFill="background1" w:themeFillShade="F2"/>
          </w:tcPr>
          <w:p w:rsidR="003E6E10" w:rsidRPr="0060198F" w:rsidRDefault="003E6E10" w:rsidP="003E6E10">
            <w:pPr>
              <w:jc w:val="center"/>
              <w:rPr>
                <w:sz w:val="16"/>
                <w:szCs w:val="16"/>
              </w:rPr>
            </w:pPr>
            <w:r w:rsidRPr="0060198F">
              <w:rPr>
                <w:sz w:val="16"/>
                <w:szCs w:val="16"/>
              </w:rPr>
              <w:t>VIT+vitesse arme</w:t>
            </w:r>
          </w:p>
          <w:p w:rsidR="00144C2C" w:rsidRPr="00422DDD" w:rsidRDefault="00144C2C" w:rsidP="003E6E10">
            <w:pPr>
              <w:jc w:val="center"/>
              <w:rPr>
                <w:b/>
                <w:sz w:val="16"/>
                <w:szCs w:val="16"/>
              </w:rPr>
            </w:pPr>
          </w:p>
        </w:tc>
        <w:tc>
          <w:tcPr>
            <w:tcW w:w="0" w:type="auto"/>
            <w:shd w:val="clear" w:color="auto" w:fill="F2F2F2" w:themeFill="background1" w:themeFillShade="F2"/>
          </w:tcPr>
          <w:p w:rsidR="003E6E10" w:rsidRDefault="003E6E10" w:rsidP="003E6E10">
            <w:pPr>
              <w:jc w:val="center"/>
              <w:rPr>
                <w:sz w:val="16"/>
                <w:szCs w:val="16"/>
              </w:rPr>
            </w:pPr>
            <w:r w:rsidRPr="00672C44">
              <w:rPr>
                <w:sz w:val="16"/>
                <w:szCs w:val="16"/>
              </w:rPr>
              <w:t>Attaque</w:t>
            </w:r>
          </w:p>
          <w:p w:rsidR="00144C2C" w:rsidRPr="00672C44" w:rsidRDefault="00144C2C" w:rsidP="003E6E10">
            <w:pPr>
              <w:jc w:val="center"/>
              <w:rPr>
                <w:sz w:val="16"/>
                <w:szCs w:val="16"/>
              </w:rPr>
            </w:pPr>
            <w:r>
              <w:rPr>
                <w:sz w:val="16"/>
                <w:szCs w:val="16"/>
              </w:rPr>
              <w:t>Neutre</w:t>
            </w:r>
          </w:p>
        </w:tc>
      </w:tr>
      <w:tr w:rsidR="002C7FAB" w:rsidRPr="00422DDD" w:rsidTr="00D479B6">
        <w:tc>
          <w:tcPr>
            <w:tcW w:w="0" w:type="auto"/>
            <w:shd w:val="clear" w:color="auto" w:fill="DBE5F1" w:themeFill="accent1" w:themeFillTint="33"/>
          </w:tcPr>
          <w:p w:rsidR="003E6E10" w:rsidRPr="00144C2C" w:rsidRDefault="00144C2C" w:rsidP="002C7FAB">
            <w:pPr>
              <w:jc w:val="center"/>
              <w:rPr>
                <w:sz w:val="16"/>
                <w:szCs w:val="16"/>
              </w:rPr>
            </w:pPr>
            <w:r w:rsidRPr="00144C2C">
              <w:rPr>
                <w:sz w:val="16"/>
                <w:szCs w:val="16"/>
              </w:rPr>
              <w:t>2</w:t>
            </w:r>
          </w:p>
        </w:tc>
        <w:tc>
          <w:tcPr>
            <w:tcW w:w="0" w:type="auto"/>
            <w:shd w:val="clear" w:color="auto" w:fill="DBE5F1" w:themeFill="accent1" w:themeFillTint="33"/>
          </w:tcPr>
          <w:p w:rsidR="003E6E10" w:rsidRDefault="003E6E10" w:rsidP="003E6E10">
            <w:pPr>
              <w:rPr>
                <w:b/>
                <w:sz w:val="16"/>
                <w:szCs w:val="16"/>
              </w:rPr>
            </w:pPr>
            <w:r>
              <w:rPr>
                <w:b/>
                <w:sz w:val="16"/>
                <w:szCs w:val="16"/>
              </w:rPr>
              <w:t>Magie</w:t>
            </w:r>
          </w:p>
        </w:tc>
        <w:tc>
          <w:tcPr>
            <w:tcW w:w="4781" w:type="dxa"/>
            <w:shd w:val="clear" w:color="auto" w:fill="DBE5F1" w:themeFill="accent1" w:themeFillTint="33"/>
          </w:tcPr>
          <w:p w:rsidR="003E6E10" w:rsidRDefault="002C7FAB" w:rsidP="003E6E10">
            <w:pPr>
              <w:rPr>
                <w:i/>
                <w:sz w:val="16"/>
                <w:szCs w:val="16"/>
              </w:rPr>
            </w:pPr>
            <w:r>
              <w:rPr>
                <w:b/>
                <w:sz w:val="16"/>
                <w:szCs w:val="16"/>
              </w:rPr>
              <w:t>Préparation</w:t>
            </w:r>
            <w:r w:rsidR="003E6E10" w:rsidRPr="00422DDD">
              <w:rPr>
                <w:sz w:val="16"/>
                <w:szCs w:val="16"/>
              </w:rPr>
              <w:t xml:space="preserve">: </w:t>
            </w:r>
            <w:r w:rsidR="00EF521A">
              <w:rPr>
                <w:sz w:val="16"/>
                <w:szCs w:val="16"/>
              </w:rPr>
              <w:t xml:space="preserve">canalisation de la Man’A, </w:t>
            </w:r>
            <w:r w:rsidR="003E6E10" w:rsidRPr="00422DDD">
              <w:rPr>
                <w:sz w:val="16"/>
                <w:szCs w:val="16"/>
              </w:rPr>
              <w:t xml:space="preserve">voir </w:t>
            </w:r>
            <w:r w:rsidR="003E6E10" w:rsidRPr="00422DDD">
              <w:rPr>
                <w:i/>
                <w:sz w:val="16"/>
                <w:szCs w:val="16"/>
              </w:rPr>
              <w:t>Livre Magie</w:t>
            </w:r>
          </w:p>
          <w:p w:rsidR="00EF521A" w:rsidRPr="00EF521A" w:rsidRDefault="00EF521A" w:rsidP="003E6E10">
            <w:pPr>
              <w:rPr>
                <w:sz w:val="16"/>
                <w:szCs w:val="16"/>
              </w:rPr>
            </w:pPr>
            <w:r>
              <w:rPr>
                <w:b/>
                <w:sz w:val="16"/>
                <w:szCs w:val="16"/>
              </w:rPr>
              <w:t xml:space="preserve">Lancement : </w:t>
            </w:r>
            <w:r>
              <w:rPr>
                <w:sz w:val="16"/>
                <w:szCs w:val="16"/>
              </w:rPr>
              <w:t xml:space="preserve">utilisation de la Man’A, </w:t>
            </w:r>
            <w:r w:rsidRPr="00422DDD">
              <w:rPr>
                <w:sz w:val="16"/>
                <w:szCs w:val="16"/>
              </w:rPr>
              <w:t xml:space="preserve">voir </w:t>
            </w:r>
            <w:r w:rsidRPr="00422DDD">
              <w:rPr>
                <w:i/>
                <w:sz w:val="16"/>
                <w:szCs w:val="16"/>
              </w:rPr>
              <w:t>Livre Magie</w:t>
            </w:r>
          </w:p>
          <w:p w:rsidR="003E6E10" w:rsidRPr="00422DDD" w:rsidRDefault="003E6E10" w:rsidP="003E6E10">
            <w:pPr>
              <w:rPr>
                <w:sz w:val="16"/>
                <w:szCs w:val="16"/>
              </w:rPr>
            </w:pPr>
            <w:r w:rsidRPr="00422DDD">
              <w:rPr>
                <w:b/>
                <w:sz w:val="16"/>
                <w:szCs w:val="16"/>
              </w:rPr>
              <w:t>Utilisation relique</w:t>
            </w:r>
            <w:r w:rsidRPr="00422DDD">
              <w:rPr>
                <w:sz w:val="16"/>
                <w:szCs w:val="16"/>
              </w:rPr>
              <w:t xml:space="preserve">: voir </w:t>
            </w:r>
            <w:r w:rsidRPr="00422DDD">
              <w:rPr>
                <w:i/>
                <w:sz w:val="16"/>
                <w:szCs w:val="16"/>
              </w:rPr>
              <w:t>Livre Magie</w:t>
            </w:r>
            <w:r w:rsidRPr="00422DDD">
              <w:rPr>
                <w:sz w:val="16"/>
                <w:szCs w:val="16"/>
              </w:rPr>
              <w:t xml:space="preserve"> &amp; </w:t>
            </w:r>
            <w:r w:rsidRPr="00422DDD">
              <w:rPr>
                <w:i/>
                <w:sz w:val="16"/>
                <w:szCs w:val="16"/>
              </w:rPr>
              <w:t>Trésor</w:t>
            </w:r>
          </w:p>
        </w:tc>
        <w:tc>
          <w:tcPr>
            <w:tcW w:w="0" w:type="auto"/>
            <w:shd w:val="clear" w:color="auto" w:fill="DBE5F1" w:themeFill="accent1" w:themeFillTint="33"/>
          </w:tcPr>
          <w:p w:rsidR="003E6E10" w:rsidRDefault="003E6E10" w:rsidP="003E6E10">
            <w:pPr>
              <w:jc w:val="center"/>
              <w:rPr>
                <w:b/>
                <w:sz w:val="16"/>
                <w:szCs w:val="16"/>
              </w:rPr>
            </w:pPr>
            <w:r w:rsidRPr="00EF521A">
              <w:rPr>
                <w:b/>
                <w:sz w:val="16"/>
                <w:szCs w:val="16"/>
                <w:highlight w:val="yellow"/>
              </w:rPr>
              <w:t>2</w:t>
            </w:r>
          </w:p>
          <w:p w:rsidR="003E6E10" w:rsidRDefault="003E6E10" w:rsidP="003E6E10">
            <w:pPr>
              <w:jc w:val="center"/>
              <w:rPr>
                <w:b/>
                <w:sz w:val="16"/>
                <w:szCs w:val="16"/>
              </w:rPr>
            </w:pPr>
            <w:r>
              <w:rPr>
                <w:b/>
                <w:sz w:val="16"/>
                <w:szCs w:val="16"/>
              </w:rPr>
              <w:t>1</w:t>
            </w:r>
          </w:p>
          <w:p w:rsidR="00EF521A" w:rsidRDefault="00EF521A" w:rsidP="003E6E10">
            <w:pPr>
              <w:jc w:val="center"/>
              <w:rPr>
                <w:b/>
                <w:sz w:val="16"/>
                <w:szCs w:val="16"/>
              </w:rPr>
            </w:pPr>
            <w:r>
              <w:rPr>
                <w:b/>
                <w:sz w:val="16"/>
                <w:szCs w:val="16"/>
              </w:rPr>
              <w:t>1</w:t>
            </w:r>
          </w:p>
        </w:tc>
        <w:tc>
          <w:tcPr>
            <w:tcW w:w="0" w:type="auto"/>
            <w:shd w:val="clear" w:color="auto" w:fill="DBE5F1" w:themeFill="accent1" w:themeFillTint="33"/>
          </w:tcPr>
          <w:p w:rsidR="003E6E10" w:rsidRDefault="003E6E10" w:rsidP="003E6E10">
            <w:pPr>
              <w:jc w:val="center"/>
              <w:rPr>
                <w:sz w:val="16"/>
                <w:szCs w:val="16"/>
              </w:rPr>
            </w:pPr>
            <w:r w:rsidRPr="00422DDD">
              <w:rPr>
                <w:sz w:val="16"/>
                <w:szCs w:val="16"/>
              </w:rPr>
              <w:t>PM + NE(sort)</w:t>
            </w:r>
          </w:p>
          <w:p w:rsidR="003E6E10" w:rsidRPr="00422DDD" w:rsidRDefault="003E6E10" w:rsidP="003E6E10">
            <w:pPr>
              <w:jc w:val="center"/>
              <w:rPr>
                <w:sz w:val="16"/>
                <w:szCs w:val="16"/>
              </w:rPr>
            </w:pPr>
          </w:p>
        </w:tc>
        <w:tc>
          <w:tcPr>
            <w:tcW w:w="0" w:type="auto"/>
            <w:shd w:val="clear" w:color="auto" w:fill="DBE5F1" w:themeFill="accent1" w:themeFillTint="33"/>
          </w:tcPr>
          <w:p w:rsidR="003E6E10" w:rsidRDefault="003E6E10" w:rsidP="003E6E10">
            <w:pPr>
              <w:jc w:val="center"/>
              <w:rPr>
                <w:sz w:val="16"/>
                <w:szCs w:val="16"/>
              </w:rPr>
            </w:pPr>
            <w:r>
              <w:rPr>
                <w:sz w:val="16"/>
                <w:szCs w:val="16"/>
              </w:rPr>
              <w:t>Neutre</w:t>
            </w:r>
          </w:p>
        </w:tc>
      </w:tr>
      <w:tr w:rsidR="002C7FAB" w:rsidRPr="00422DDD" w:rsidTr="00D479B6">
        <w:tc>
          <w:tcPr>
            <w:tcW w:w="0" w:type="auto"/>
            <w:shd w:val="clear" w:color="auto" w:fill="DDD9C3" w:themeFill="background2" w:themeFillShade="E6"/>
          </w:tcPr>
          <w:p w:rsidR="003E6E10" w:rsidRPr="00144C2C" w:rsidRDefault="00144C2C" w:rsidP="002C7FAB">
            <w:pPr>
              <w:jc w:val="center"/>
              <w:rPr>
                <w:sz w:val="16"/>
                <w:szCs w:val="16"/>
              </w:rPr>
            </w:pPr>
            <w:r w:rsidRPr="00144C2C">
              <w:rPr>
                <w:sz w:val="16"/>
                <w:szCs w:val="16"/>
              </w:rPr>
              <w:t>3</w:t>
            </w:r>
          </w:p>
        </w:tc>
        <w:tc>
          <w:tcPr>
            <w:tcW w:w="0" w:type="auto"/>
            <w:shd w:val="clear" w:color="auto" w:fill="DDD9C3" w:themeFill="background2" w:themeFillShade="E6"/>
          </w:tcPr>
          <w:p w:rsidR="003E6E10" w:rsidRDefault="003E6E10" w:rsidP="003E6E10">
            <w:pPr>
              <w:rPr>
                <w:b/>
                <w:sz w:val="16"/>
                <w:szCs w:val="16"/>
              </w:rPr>
            </w:pPr>
            <w:r>
              <w:rPr>
                <w:b/>
                <w:sz w:val="16"/>
                <w:szCs w:val="16"/>
              </w:rPr>
              <w:t>Fuite</w:t>
            </w:r>
          </w:p>
          <w:p w:rsidR="00144C2C" w:rsidRDefault="00144C2C" w:rsidP="003E6E10">
            <w:pPr>
              <w:rPr>
                <w:b/>
                <w:sz w:val="16"/>
                <w:szCs w:val="16"/>
              </w:rPr>
            </w:pPr>
            <w:r>
              <w:rPr>
                <w:b/>
                <w:sz w:val="16"/>
                <w:szCs w:val="16"/>
              </w:rPr>
              <w:t>Esquive</w:t>
            </w:r>
          </w:p>
        </w:tc>
        <w:tc>
          <w:tcPr>
            <w:tcW w:w="4781" w:type="dxa"/>
            <w:shd w:val="clear" w:color="auto" w:fill="DDD9C3" w:themeFill="background2" w:themeFillShade="E6"/>
          </w:tcPr>
          <w:p w:rsidR="00144C2C" w:rsidRDefault="003E6E10" w:rsidP="003E6E10">
            <w:pPr>
              <w:rPr>
                <w:sz w:val="16"/>
                <w:szCs w:val="16"/>
              </w:rPr>
            </w:pPr>
            <w:r>
              <w:rPr>
                <w:sz w:val="16"/>
                <w:szCs w:val="16"/>
              </w:rPr>
              <w:t>v</w:t>
            </w:r>
            <w:r w:rsidRPr="00422DDD">
              <w:rPr>
                <w:sz w:val="16"/>
                <w:szCs w:val="16"/>
              </w:rPr>
              <w:t xml:space="preserve">oir </w:t>
            </w:r>
            <w:r w:rsidRPr="00422DDD">
              <w:rPr>
                <w:i/>
                <w:sz w:val="12"/>
                <w:szCs w:val="16"/>
              </w:rPr>
              <w:fldChar w:fldCharType="begin"/>
            </w:r>
            <w:r w:rsidRPr="00422DDD">
              <w:rPr>
                <w:i/>
                <w:sz w:val="12"/>
                <w:szCs w:val="16"/>
              </w:rPr>
              <w:instrText xml:space="preserve"> REF _Ref405470640 \h  \* MERGEFORMAT </w:instrText>
            </w:r>
            <w:r w:rsidRPr="00422DDD">
              <w:rPr>
                <w:i/>
                <w:sz w:val="12"/>
                <w:szCs w:val="16"/>
              </w:rPr>
            </w:r>
            <w:r w:rsidRPr="00422DDD">
              <w:rPr>
                <w:i/>
                <w:sz w:val="12"/>
                <w:szCs w:val="16"/>
              </w:rPr>
              <w:fldChar w:fldCharType="separate"/>
            </w:r>
            <w:r w:rsidR="00DD1A28" w:rsidRPr="00DD1A28">
              <w:rPr>
                <w:i/>
                <w:sz w:val="16"/>
              </w:rPr>
              <w:t>3.3 Fuite</w:t>
            </w:r>
            <w:r w:rsidRPr="00422DDD">
              <w:rPr>
                <w:i/>
                <w:sz w:val="12"/>
                <w:szCs w:val="16"/>
              </w:rPr>
              <w:fldChar w:fldCharType="end"/>
            </w:r>
            <w:r w:rsidR="00144C2C" w:rsidRPr="00422DDD">
              <w:rPr>
                <w:sz w:val="16"/>
                <w:szCs w:val="16"/>
              </w:rPr>
              <w:t xml:space="preserve"> </w:t>
            </w:r>
          </w:p>
          <w:p w:rsidR="003E6E10" w:rsidRDefault="00144C2C" w:rsidP="003E6E10">
            <w:pPr>
              <w:rPr>
                <w:b/>
                <w:sz w:val="16"/>
                <w:szCs w:val="16"/>
              </w:rPr>
            </w:pPr>
            <w:r w:rsidRPr="00422DDD">
              <w:rPr>
                <w:sz w:val="16"/>
                <w:szCs w:val="16"/>
              </w:rPr>
              <w:t xml:space="preserve">voir </w:t>
            </w:r>
            <w:r w:rsidRPr="00422DDD">
              <w:rPr>
                <w:i/>
                <w:sz w:val="12"/>
                <w:szCs w:val="16"/>
              </w:rPr>
              <w:fldChar w:fldCharType="begin"/>
            </w:r>
            <w:r w:rsidRPr="00422DDD">
              <w:rPr>
                <w:i/>
                <w:sz w:val="12"/>
                <w:szCs w:val="16"/>
              </w:rPr>
              <w:instrText xml:space="preserve"> REF _Ref405470613 \h  \* MERGEFORMAT </w:instrText>
            </w:r>
            <w:r w:rsidRPr="00422DDD">
              <w:rPr>
                <w:i/>
                <w:sz w:val="12"/>
                <w:szCs w:val="16"/>
              </w:rPr>
            </w:r>
            <w:r w:rsidRPr="00422DDD">
              <w:rPr>
                <w:i/>
                <w:sz w:val="12"/>
                <w:szCs w:val="16"/>
              </w:rPr>
              <w:fldChar w:fldCharType="separate"/>
            </w:r>
            <w:r w:rsidR="00DD1A28" w:rsidRPr="00DD1A28">
              <w:rPr>
                <w:i/>
                <w:sz w:val="16"/>
              </w:rPr>
              <w:t>1.9.8 Esquive</w:t>
            </w:r>
            <w:r w:rsidRPr="00422DDD">
              <w:rPr>
                <w:i/>
                <w:sz w:val="12"/>
                <w:szCs w:val="16"/>
              </w:rPr>
              <w:fldChar w:fldCharType="end"/>
            </w:r>
          </w:p>
        </w:tc>
        <w:tc>
          <w:tcPr>
            <w:tcW w:w="0" w:type="auto"/>
            <w:shd w:val="clear" w:color="auto" w:fill="DDD9C3" w:themeFill="background2" w:themeFillShade="E6"/>
          </w:tcPr>
          <w:p w:rsidR="003E6E10" w:rsidRDefault="003E6E10" w:rsidP="003E6E10">
            <w:pPr>
              <w:jc w:val="center"/>
              <w:rPr>
                <w:b/>
                <w:sz w:val="16"/>
                <w:szCs w:val="16"/>
              </w:rPr>
            </w:pPr>
            <w:r>
              <w:rPr>
                <w:b/>
                <w:sz w:val="16"/>
                <w:szCs w:val="16"/>
              </w:rPr>
              <w:t>2</w:t>
            </w:r>
          </w:p>
          <w:p w:rsidR="007A3191" w:rsidRDefault="007A3191" w:rsidP="003E6E10">
            <w:pPr>
              <w:jc w:val="center"/>
              <w:rPr>
                <w:b/>
                <w:sz w:val="16"/>
                <w:szCs w:val="16"/>
              </w:rPr>
            </w:pPr>
            <w:r>
              <w:rPr>
                <w:b/>
                <w:sz w:val="16"/>
                <w:szCs w:val="16"/>
              </w:rPr>
              <w:t>2</w:t>
            </w:r>
          </w:p>
        </w:tc>
        <w:tc>
          <w:tcPr>
            <w:tcW w:w="0" w:type="auto"/>
            <w:shd w:val="clear" w:color="auto" w:fill="DDD9C3" w:themeFill="background2" w:themeFillShade="E6"/>
          </w:tcPr>
          <w:p w:rsidR="00144C2C" w:rsidRDefault="003E6E10" w:rsidP="003E6E10">
            <w:pPr>
              <w:jc w:val="center"/>
              <w:rPr>
                <w:sz w:val="16"/>
                <w:szCs w:val="16"/>
              </w:rPr>
            </w:pPr>
            <w:r w:rsidRPr="00422DDD">
              <w:rPr>
                <w:sz w:val="16"/>
                <w:szCs w:val="16"/>
              </w:rPr>
              <w:t>MVp x2</w:t>
            </w:r>
            <w:r w:rsidR="00144C2C" w:rsidRPr="00422DDD">
              <w:rPr>
                <w:sz w:val="16"/>
                <w:szCs w:val="16"/>
              </w:rPr>
              <w:t xml:space="preserve"> </w:t>
            </w:r>
          </w:p>
          <w:p w:rsidR="003E6E10" w:rsidRDefault="00144C2C" w:rsidP="003E6E10">
            <w:pPr>
              <w:jc w:val="center"/>
              <w:rPr>
                <w:b/>
                <w:sz w:val="16"/>
                <w:szCs w:val="16"/>
              </w:rPr>
            </w:pPr>
            <w:r w:rsidRPr="00422DDD">
              <w:rPr>
                <w:sz w:val="16"/>
                <w:szCs w:val="16"/>
              </w:rPr>
              <w:t>VIT x5</w:t>
            </w:r>
          </w:p>
        </w:tc>
        <w:tc>
          <w:tcPr>
            <w:tcW w:w="0" w:type="auto"/>
            <w:shd w:val="clear" w:color="auto" w:fill="DDD9C3" w:themeFill="background2" w:themeFillShade="E6"/>
          </w:tcPr>
          <w:p w:rsidR="00144C2C" w:rsidRDefault="003E6E10" w:rsidP="003E6E10">
            <w:pPr>
              <w:jc w:val="center"/>
              <w:rPr>
                <w:sz w:val="16"/>
                <w:szCs w:val="16"/>
              </w:rPr>
            </w:pPr>
            <w:r>
              <w:rPr>
                <w:sz w:val="16"/>
                <w:szCs w:val="16"/>
              </w:rPr>
              <w:t>Neutre</w:t>
            </w:r>
            <w:r w:rsidR="00144C2C">
              <w:rPr>
                <w:sz w:val="16"/>
                <w:szCs w:val="16"/>
              </w:rPr>
              <w:t xml:space="preserve"> </w:t>
            </w:r>
          </w:p>
          <w:p w:rsidR="003E6E10" w:rsidRDefault="00144C2C" w:rsidP="003E6E10">
            <w:pPr>
              <w:jc w:val="center"/>
              <w:rPr>
                <w:sz w:val="16"/>
                <w:szCs w:val="16"/>
              </w:rPr>
            </w:pPr>
            <w:r>
              <w:rPr>
                <w:sz w:val="16"/>
                <w:szCs w:val="16"/>
              </w:rPr>
              <w:t>Défense</w:t>
            </w:r>
          </w:p>
        </w:tc>
      </w:tr>
      <w:tr w:rsidR="002C7FAB" w:rsidRPr="00422DDD" w:rsidTr="00D479B6">
        <w:tc>
          <w:tcPr>
            <w:tcW w:w="0" w:type="auto"/>
            <w:shd w:val="clear" w:color="auto" w:fill="EAF1DD" w:themeFill="accent3" w:themeFillTint="33"/>
          </w:tcPr>
          <w:p w:rsidR="003E6E10" w:rsidRPr="00144C2C" w:rsidRDefault="00144C2C" w:rsidP="002C7FAB">
            <w:pPr>
              <w:jc w:val="center"/>
              <w:rPr>
                <w:sz w:val="16"/>
                <w:szCs w:val="16"/>
              </w:rPr>
            </w:pPr>
            <w:r>
              <w:rPr>
                <w:sz w:val="16"/>
                <w:szCs w:val="16"/>
              </w:rPr>
              <w:t>4</w:t>
            </w:r>
          </w:p>
        </w:tc>
        <w:tc>
          <w:tcPr>
            <w:tcW w:w="0" w:type="auto"/>
            <w:shd w:val="clear" w:color="auto" w:fill="EAF1DD" w:themeFill="accent3" w:themeFillTint="33"/>
          </w:tcPr>
          <w:p w:rsidR="009E00BF" w:rsidRPr="00C458F4" w:rsidRDefault="003E6E10" w:rsidP="009E00BF">
            <w:pPr>
              <w:rPr>
                <w:b/>
                <w:sz w:val="16"/>
                <w:szCs w:val="16"/>
              </w:rPr>
            </w:pPr>
            <w:r>
              <w:rPr>
                <w:b/>
                <w:sz w:val="16"/>
                <w:szCs w:val="16"/>
              </w:rPr>
              <w:t>Mouvement</w:t>
            </w:r>
          </w:p>
        </w:tc>
        <w:tc>
          <w:tcPr>
            <w:tcW w:w="4781" w:type="dxa"/>
            <w:shd w:val="clear" w:color="auto" w:fill="EAF1DD" w:themeFill="accent3" w:themeFillTint="33"/>
          </w:tcPr>
          <w:p w:rsidR="00EF521A" w:rsidRDefault="00EF521A" w:rsidP="003E6E10">
            <w:pPr>
              <w:rPr>
                <w:b/>
                <w:sz w:val="16"/>
                <w:szCs w:val="16"/>
              </w:rPr>
            </w:pPr>
            <w:r>
              <w:rPr>
                <w:b/>
                <w:sz w:val="16"/>
                <w:szCs w:val="16"/>
              </w:rPr>
              <w:t xml:space="preserve">Lent : </w:t>
            </w:r>
            <w:r w:rsidRPr="00EF521A">
              <w:rPr>
                <w:sz w:val="16"/>
                <w:szCs w:val="16"/>
              </w:rPr>
              <w:t>MVp</w:t>
            </w:r>
            <w:r>
              <w:rPr>
                <w:sz w:val="16"/>
                <w:szCs w:val="16"/>
              </w:rPr>
              <w:t>/2</w:t>
            </w:r>
            <w:r w:rsidR="00C458F4">
              <w:rPr>
                <w:sz w:val="16"/>
                <w:szCs w:val="16"/>
              </w:rPr>
              <w:t>, un seul par phase</w:t>
            </w:r>
          </w:p>
          <w:p w:rsidR="00EF521A" w:rsidRDefault="00EF521A" w:rsidP="003E6E10">
            <w:pPr>
              <w:rPr>
                <w:i/>
                <w:sz w:val="12"/>
                <w:szCs w:val="16"/>
              </w:rPr>
            </w:pPr>
            <w:r>
              <w:rPr>
                <w:b/>
                <w:sz w:val="16"/>
                <w:szCs w:val="16"/>
              </w:rPr>
              <w:t>N</w:t>
            </w:r>
            <w:r w:rsidRPr="00422DDD">
              <w:rPr>
                <w:b/>
                <w:sz w:val="16"/>
                <w:szCs w:val="16"/>
              </w:rPr>
              <w:t xml:space="preserve">ormal: </w:t>
            </w:r>
            <w:r>
              <w:rPr>
                <w:sz w:val="16"/>
                <w:szCs w:val="16"/>
              </w:rPr>
              <w:t xml:space="preserve">voir </w:t>
            </w:r>
            <w:r w:rsidRPr="0033230B">
              <w:rPr>
                <w:i/>
                <w:sz w:val="12"/>
                <w:szCs w:val="16"/>
              </w:rPr>
              <w:fldChar w:fldCharType="begin"/>
            </w:r>
            <w:r w:rsidRPr="0033230B">
              <w:rPr>
                <w:i/>
                <w:sz w:val="12"/>
                <w:szCs w:val="16"/>
              </w:rPr>
              <w:instrText xml:space="preserve"> REF _Ref455494528 \h  \* MERGEFORMAT </w:instrText>
            </w:r>
            <w:r w:rsidRPr="0033230B">
              <w:rPr>
                <w:i/>
                <w:sz w:val="12"/>
                <w:szCs w:val="16"/>
              </w:rPr>
            </w:r>
            <w:r w:rsidRPr="0033230B">
              <w:rPr>
                <w:i/>
                <w:sz w:val="12"/>
                <w:szCs w:val="16"/>
              </w:rPr>
              <w:fldChar w:fldCharType="separate"/>
            </w:r>
            <w:r w:rsidRPr="00DD1A28">
              <w:rPr>
                <w:i/>
                <w:sz w:val="16"/>
              </w:rPr>
              <w:t>3. Mouvement</w:t>
            </w:r>
            <w:r w:rsidRPr="0033230B">
              <w:rPr>
                <w:i/>
                <w:sz w:val="12"/>
                <w:szCs w:val="16"/>
              </w:rPr>
              <w:fldChar w:fldCharType="end"/>
            </w:r>
          </w:p>
          <w:p w:rsidR="003E6E10" w:rsidRDefault="00973271" w:rsidP="003E6E10">
            <w:pPr>
              <w:rPr>
                <w:i/>
                <w:sz w:val="12"/>
                <w:szCs w:val="16"/>
              </w:rPr>
            </w:pPr>
            <w:r>
              <w:rPr>
                <w:b/>
                <w:sz w:val="16"/>
                <w:szCs w:val="16"/>
              </w:rPr>
              <w:t xml:space="preserve">Course </w:t>
            </w:r>
            <w:r w:rsidR="003E6E10">
              <w:rPr>
                <w:b/>
                <w:sz w:val="16"/>
                <w:szCs w:val="16"/>
              </w:rPr>
              <w:t xml:space="preserve">: </w:t>
            </w:r>
            <w:r w:rsidR="003E6E10">
              <w:rPr>
                <w:sz w:val="16"/>
                <w:szCs w:val="16"/>
              </w:rPr>
              <w:t xml:space="preserve">voir </w:t>
            </w:r>
            <w:r w:rsidR="003E6E10" w:rsidRPr="0033230B">
              <w:rPr>
                <w:i/>
                <w:sz w:val="12"/>
                <w:szCs w:val="16"/>
              </w:rPr>
              <w:fldChar w:fldCharType="begin"/>
            </w:r>
            <w:r w:rsidR="003E6E10" w:rsidRPr="0033230B">
              <w:rPr>
                <w:i/>
                <w:sz w:val="12"/>
                <w:szCs w:val="16"/>
              </w:rPr>
              <w:instrText xml:space="preserve"> REF _Ref455494493 \h  \* MERGEFORMAT </w:instrText>
            </w:r>
            <w:r w:rsidR="003E6E10" w:rsidRPr="0033230B">
              <w:rPr>
                <w:i/>
                <w:sz w:val="12"/>
                <w:szCs w:val="16"/>
              </w:rPr>
            </w:r>
            <w:r w:rsidR="003E6E10" w:rsidRPr="0033230B">
              <w:rPr>
                <w:i/>
                <w:sz w:val="12"/>
                <w:szCs w:val="16"/>
              </w:rPr>
              <w:fldChar w:fldCharType="separate"/>
            </w:r>
            <w:r w:rsidR="00DD1A28" w:rsidRPr="00DD1A28">
              <w:rPr>
                <w:i/>
                <w:sz w:val="16"/>
              </w:rPr>
              <w:t>3.2.1 Course</w:t>
            </w:r>
            <w:r w:rsidR="003E6E10" w:rsidRPr="0033230B">
              <w:rPr>
                <w:i/>
                <w:sz w:val="12"/>
                <w:szCs w:val="16"/>
              </w:rPr>
              <w:fldChar w:fldCharType="end"/>
            </w:r>
          </w:p>
          <w:p w:rsidR="003E6E10" w:rsidRPr="00EF521A" w:rsidRDefault="003E6E10" w:rsidP="003E6E10">
            <w:pPr>
              <w:rPr>
                <w:i/>
                <w:sz w:val="12"/>
                <w:szCs w:val="16"/>
              </w:rPr>
            </w:pPr>
            <w:r>
              <w:rPr>
                <w:b/>
                <w:sz w:val="16"/>
                <w:szCs w:val="16"/>
              </w:rPr>
              <w:t>C</w:t>
            </w:r>
            <w:r w:rsidRPr="00422DDD">
              <w:rPr>
                <w:b/>
                <w:sz w:val="16"/>
                <w:szCs w:val="16"/>
              </w:rPr>
              <w:t>harge</w:t>
            </w:r>
            <w:r>
              <w:rPr>
                <w:b/>
                <w:sz w:val="16"/>
                <w:szCs w:val="16"/>
              </w:rPr>
              <w:t xml:space="preserve"> : </w:t>
            </w:r>
            <w:r>
              <w:rPr>
                <w:sz w:val="16"/>
                <w:szCs w:val="16"/>
              </w:rPr>
              <w:t xml:space="preserve">voir </w:t>
            </w:r>
            <w:r w:rsidR="00973271" w:rsidRPr="00973271">
              <w:rPr>
                <w:i/>
                <w:sz w:val="12"/>
                <w:szCs w:val="16"/>
              </w:rPr>
              <w:fldChar w:fldCharType="begin"/>
            </w:r>
            <w:r w:rsidR="00973271" w:rsidRPr="00973271">
              <w:rPr>
                <w:i/>
                <w:sz w:val="12"/>
                <w:szCs w:val="16"/>
              </w:rPr>
              <w:instrText xml:space="preserve"> REF _Ref405897218 \h  \* MERGEFORMAT </w:instrText>
            </w:r>
            <w:r w:rsidR="00973271" w:rsidRPr="00973271">
              <w:rPr>
                <w:i/>
                <w:sz w:val="12"/>
                <w:szCs w:val="16"/>
              </w:rPr>
            </w:r>
            <w:r w:rsidR="00973271" w:rsidRPr="00973271">
              <w:rPr>
                <w:i/>
                <w:sz w:val="12"/>
                <w:szCs w:val="16"/>
              </w:rPr>
              <w:fldChar w:fldCharType="separate"/>
            </w:r>
            <w:r w:rsidR="00DD1A28" w:rsidRPr="00DD1A28">
              <w:rPr>
                <w:i/>
                <w:sz w:val="16"/>
              </w:rPr>
              <w:t>3.4 Charge</w:t>
            </w:r>
            <w:r w:rsidR="00973271" w:rsidRPr="00973271">
              <w:rPr>
                <w:i/>
                <w:sz w:val="12"/>
                <w:szCs w:val="16"/>
              </w:rPr>
              <w:fldChar w:fldCharType="end"/>
            </w:r>
          </w:p>
        </w:tc>
        <w:tc>
          <w:tcPr>
            <w:tcW w:w="0" w:type="auto"/>
            <w:shd w:val="clear" w:color="auto" w:fill="EAF1DD" w:themeFill="accent3" w:themeFillTint="33"/>
          </w:tcPr>
          <w:p w:rsidR="007A3191" w:rsidRDefault="00EF521A" w:rsidP="003E6E10">
            <w:pPr>
              <w:jc w:val="center"/>
              <w:rPr>
                <w:b/>
                <w:sz w:val="16"/>
                <w:szCs w:val="16"/>
              </w:rPr>
            </w:pPr>
            <w:r>
              <w:rPr>
                <w:b/>
                <w:sz w:val="16"/>
                <w:szCs w:val="16"/>
              </w:rPr>
              <w:t>1</w:t>
            </w:r>
          </w:p>
          <w:p w:rsidR="003E6E10" w:rsidRDefault="0060198F" w:rsidP="003E6E10">
            <w:pPr>
              <w:jc w:val="center"/>
              <w:rPr>
                <w:b/>
                <w:sz w:val="16"/>
                <w:szCs w:val="16"/>
              </w:rPr>
            </w:pPr>
            <w:r>
              <w:rPr>
                <w:b/>
                <w:sz w:val="16"/>
                <w:szCs w:val="16"/>
              </w:rPr>
              <w:t>2</w:t>
            </w:r>
          </w:p>
          <w:p w:rsidR="00EF521A" w:rsidRDefault="0060198F" w:rsidP="003E6E10">
            <w:pPr>
              <w:jc w:val="center"/>
              <w:rPr>
                <w:b/>
                <w:sz w:val="16"/>
                <w:szCs w:val="16"/>
              </w:rPr>
            </w:pPr>
            <w:r>
              <w:rPr>
                <w:b/>
                <w:sz w:val="16"/>
                <w:szCs w:val="16"/>
              </w:rPr>
              <w:t>2</w:t>
            </w:r>
          </w:p>
          <w:p w:rsidR="007A3191" w:rsidRDefault="0060198F" w:rsidP="003E6E10">
            <w:pPr>
              <w:jc w:val="center"/>
              <w:rPr>
                <w:b/>
                <w:sz w:val="16"/>
                <w:szCs w:val="16"/>
              </w:rPr>
            </w:pPr>
            <w:r>
              <w:rPr>
                <w:b/>
                <w:sz w:val="16"/>
                <w:szCs w:val="16"/>
              </w:rPr>
              <w:t>2</w:t>
            </w:r>
          </w:p>
        </w:tc>
        <w:tc>
          <w:tcPr>
            <w:tcW w:w="0" w:type="auto"/>
            <w:shd w:val="clear" w:color="auto" w:fill="EAF1DD" w:themeFill="accent3" w:themeFillTint="33"/>
          </w:tcPr>
          <w:p w:rsidR="003E6E10" w:rsidRPr="00422DDD" w:rsidRDefault="003E6E10" w:rsidP="003E6E10">
            <w:pPr>
              <w:jc w:val="center"/>
              <w:rPr>
                <w:sz w:val="16"/>
                <w:szCs w:val="16"/>
              </w:rPr>
            </w:pPr>
            <w:r w:rsidRPr="00422DDD">
              <w:rPr>
                <w:sz w:val="16"/>
                <w:szCs w:val="16"/>
              </w:rPr>
              <w:t>MVp x2</w:t>
            </w:r>
          </w:p>
        </w:tc>
        <w:tc>
          <w:tcPr>
            <w:tcW w:w="0" w:type="auto"/>
            <w:shd w:val="clear" w:color="auto" w:fill="EAF1DD" w:themeFill="accent3" w:themeFillTint="33"/>
          </w:tcPr>
          <w:p w:rsidR="003E6E10" w:rsidRDefault="002C7FAB" w:rsidP="003E6E10">
            <w:pPr>
              <w:jc w:val="center"/>
              <w:rPr>
                <w:sz w:val="16"/>
                <w:szCs w:val="16"/>
              </w:rPr>
            </w:pPr>
            <w:r>
              <w:rPr>
                <w:sz w:val="16"/>
                <w:szCs w:val="16"/>
              </w:rPr>
              <w:t>Neutre</w:t>
            </w:r>
          </w:p>
          <w:p w:rsidR="002C7FAB" w:rsidRDefault="002C7FAB" w:rsidP="003E6E10">
            <w:pPr>
              <w:jc w:val="center"/>
              <w:rPr>
                <w:sz w:val="16"/>
                <w:szCs w:val="16"/>
              </w:rPr>
            </w:pPr>
            <w:r>
              <w:rPr>
                <w:sz w:val="16"/>
                <w:szCs w:val="16"/>
              </w:rPr>
              <w:t>Attaque</w:t>
            </w:r>
          </w:p>
          <w:p w:rsidR="002C7FAB" w:rsidRDefault="002C7FAB" w:rsidP="003E6E10">
            <w:pPr>
              <w:jc w:val="center"/>
              <w:rPr>
                <w:sz w:val="16"/>
                <w:szCs w:val="16"/>
              </w:rPr>
            </w:pPr>
            <w:r>
              <w:rPr>
                <w:sz w:val="16"/>
                <w:szCs w:val="16"/>
              </w:rPr>
              <w:t>Variable</w:t>
            </w:r>
          </w:p>
        </w:tc>
      </w:tr>
      <w:tr w:rsidR="002C7FAB" w:rsidRPr="00422DDD" w:rsidTr="00D479B6">
        <w:tc>
          <w:tcPr>
            <w:tcW w:w="0" w:type="auto"/>
            <w:shd w:val="clear" w:color="auto" w:fill="F2DBDB" w:themeFill="accent2" w:themeFillTint="33"/>
          </w:tcPr>
          <w:p w:rsidR="003E6E10" w:rsidRPr="00144C2C" w:rsidRDefault="00144C2C" w:rsidP="002C7FAB">
            <w:pPr>
              <w:jc w:val="center"/>
              <w:rPr>
                <w:sz w:val="16"/>
                <w:szCs w:val="16"/>
              </w:rPr>
            </w:pPr>
            <w:r>
              <w:rPr>
                <w:sz w:val="16"/>
                <w:szCs w:val="16"/>
              </w:rPr>
              <w:t>5</w:t>
            </w:r>
          </w:p>
        </w:tc>
        <w:tc>
          <w:tcPr>
            <w:tcW w:w="0" w:type="auto"/>
            <w:shd w:val="clear" w:color="auto" w:fill="F2DBDB" w:themeFill="accent2" w:themeFillTint="33"/>
          </w:tcPr>
          <w:p w:rsidR="003E6E10" w:rsidRDefault="003E6E10" w:rsidP="003E6E10">
            <w:pPr>
              <w:rPr>
                <w:b/>
                <w:sz w:val="16"/>
                <w:szCs w:val="16"/>
              </w:rPr>
            </w:pPr>
            <w:r>
              <w:rPr>
                <w:b/>
                <w:sz w:val="16"/>
                <w:szCs w:val="16"/>
              </w:rPr>
              <w:t>Combat</w:t>
            </w:r>
          </w:p>
          <w:p w:rsidR="003E6E10" w:rsidRDefault="003E6E10" w:rsidP="003E6E10">
            <w:pPr>
              <w:rPr>
                <w:b/>
                <w:sz w:val="16"/>
                <w:szCs w:val="16"/>
              </w:rPr>
            </w:pPr>
          </w:p>
        </w:tc>
        <w:tc>
          <w:tcPr>
            <w:tcW w:w="4781" w:type="dxa"/>
            <w:shd w:val="clear" w:color="auto" w:fill="F2DBDB" w:themeFill="accent2" w:themeFillTint="33"/>
          </w:tcPr>
          <w:p w:rsidR="00144C2C" w:rsidRDefault="00144C2C" w:rsidP="00144C2C">
            <w:pPr>
              <w:rPr>
                <w:sz w:val="16"/>
                <w:szCs w:val="16"/>
              </w:rPr>
            </w:pPr>
            <w:r w:rsidRPr="00422DDD">
              <w:rPr>
                <w:b/>
                <w:sz w:val="16"/>
                <w:szCs w:val="16"/>
              </w:rPr>
              <w:t>Attaque de mêlée</w:t>
            </w:r>
            <w:r w:rsidRPr="00422DDD">
              <w:rPr>
                <w:sz w:val="16"/>
                <w:szCs w:val="16"/>
              </w:rPr>
              <w:t xml:space="preserve"> : voir </w:t>
            </w:r>
            <w:r w:rsidRPr="00422DDD">
              <w:rPr>
                <w:i/>
                <w:sz w:val="12"/>
                <w:szCs w:val="16"/>
              </w:rPr>
              <w:fldChar w:fldCharType="begin"/>
            </w:r>
            <w:r w:rsidRPr="00422DDD">
              <w:rPr>
                <w:i/>
                <w:sz w:val="12"/>
                <w:szCs w:val="16"/>
              </w:rPr>
              <w:instrText xml:space="preserve"> REF _Ref405470378 \h  \* MERGEFORMAT </w:instrText>
            </w:r>
            <w:r w:rsidRPr="00422DDD">
              <w:rPr>
                <w:i/>
                <w:sz w:val="12"/>
                <w:szCs w:val="16"/>
              </w:rPr>
            </w:r>
            <w:r w:rsidRPr="00422DDD">
              <w:rPr>
                <w:i/>
                <w:sz w:val="12"/>
                <w:szCs w:val="16"/>
              </w:rPr>
              <w:fldChar w:fldCharType="separate"/>
            </w:r>
            <w:r w:rsidR="00DD1A28" w:rsidRPr="00DD1A28">
              <w:rPr>
                <w:i/>
                <w:sz w:val="16"/>
              </w:rPr>
              <w:t>4. Mêlée</w:t>
            </w:r>
            <w:r w:rsidRPr="00422DDD">
              <w:rPr>
                <w:i/>
                <w:sz w:val="12"/>
                <w:szCs w:val="16"/>
              </w:rPr>
              <w:fldChar w:fldCharType="end"/>
            </w:r>
            <w:r w:rsidRPr="00422DDD">
              <w:rPr>
                <w:sz w:val="16"/>
                <w:szCs w:val="16"/>
              </w:rPr>
              <w:t xml:space="preserve"> </w:t>
            </w:r>
          </w:p>
          <w:p w:rsidR="002C7FAB" w:rsidRPr="002C7FAB" w:rsidRDefault="00144C2C" w:rsidP="00144C2C">
            <w:pPr>
              <w:rPr>
                <w:b/>
                <w:sz w:val="16"/>
                <w:szCs w:val="16"/>
              </w:rPr>
            </w:pPr>
            <w:r w:rsidRPr="002C7FAB">
              <w:rPr>
                <w:b/>
                <w:sz w:val="16"/>
                <w:szCs w:val="16"/>
              </w:rPr>
              <w:t>Changement</w:t>
            </w:r>
            <w:r w:rsidR="002C7FAB">
              <w:rPr>
                <w:b/>
                <w:sz w:val="16"/>
                <w:szCs w:val="16"/>
              </w:rPr>
              <w:t>/préparation</w:t>
            </w:r>
            <w:r w:rsidRPr="002C7FAB">
              <w:rPr>
                <w:b/>
                <w:sz w:val="16"/>
                <w:szCs w:val="16"/>
              </w:rPr>
              <w:t xml:space="preserve"> d’arme</w:t>
            </w:r>
          </w:p>
        </w:tc>
        <w:tc>
          <w:tcPr>
            <w:tcW w:w="0" w:type="auto"/>
            <w:shd w:val="clear" w:color="auto" w:fill="F2DBDB" w:themeFill="accent2" w:themeFillTint="33"/>
          </w:tcPr>
          <w:p w:rsidR="003E6E10" w:rsidRDefault="003E6E10" w:rsidP="003E6E10">
            <w:pPr>
              <w:jc w:val="center"/>
              <w:rPr>
                <w:b/>
                <w:sz w:val="16"/>
                <w:szCs w:val="16"/>
              </w:rPr>
            </w:pPr>
            <w:r>
              <w:rPr>
                <w:b/>
                <w:sz w:val="16"/>
                <w:szCs w:val="16"/>
              </w:rPr>
              <w:t>1</w:t>
            </w:r>
          </w:p>
          <w:p w:rsidR="00144C2C" w:rsidRDefault="00144C2C" w:rsidP="003E6E10">
            <w:pPr>
              <w:jc w:val="center"/>
              <w:rPr>
                <w:b/>
                <w:sz w:val="16"/>
                <w:szCs w:val="16"/>
              </w:rPr>
            </w:pPr>
            <w:r>
              <w:rPr>
                <w:b/>
                <w:sz w:val="16"/>
                <w:szCs w:val="16"/>
              </w:rPr>
              <w:t>1</w:t>
            </w:r>
          </w:p>
        </w:tc>
        <w:tc>
          <w:tcPr>
            <w:tcW w:w="0" w:type="auto"/>
            <w:shd w:val="clear" w:color="auto" w:fill="F2DBDB" w:themeFill="accent2" w:themeFillTint="33"/>
          </w:tcPr>
          <w:p w:rsidR="003E6E10" w:rsidRPr="00422DDD" w:rsidRDefault="003E6E10" w:rsidP="003E6E10">
            <w:pPr>
              <w:jc w:val="center"/>
              <w:rPr>
                <w:sz w:val="16"/>
                <w:szCs w:val="16"/>
              </w:rPr>
            </w:pPr>
            <w:r w:rsidRPr="00422DDD">
              <w:rPr>
                <w:sz w:val="16"/>
                <w:szCs w:val="16"/>
              </w:rPr>
              <w:t xml:space="preserve">VIT + </w:t>
            </w:r>
            <w:r w:rsidR="0060198F">
              <w:rPr>
                <w:sz w:val="16"/>
                <w:szCs w:val="16"/>
              </w:rPr>
              <w:t xml:space="preserve">vitesse </w:t>
            </w:r>
            <w:r w:rsidRPr="00422DDD">
              <w:rPr>
                <w:sz w:val="16"/>
                <w:szCs w:val="16"/>
              </w:rPr>
              <w:t>arme</w:t>
            </w:r>
          </w:p>
        </w:tc>
        <w:tc>
          <w:tcPr>
            <w:tcW w:w="0" w:type="auto"/>
            <w:shd w:val="clear" w:color="auto" w:fill="F2DBDB" w:themeFill="accent2" w:themeFillTint="33"/>
          </w:tcPr>
          <w:p w:rsidR="003E6E10" w:rsidRDefault="00144C2C" w:rsidP="003E6E10">
            <w:pPr>
              <w:jc w:val="center"/>
              <w:rPr>
                <w:sz w:val="16"/>
                <w:szCs w:val="16"/>
              </w:rPr>
            </w:pPr>
            <w:r>
              <w:rPr>
                <w:sz w:val="16"/>
                <w:szCs w:val="16"/>
              </w:rPr>
              <w:t>Variable</w:t>
            </w:r>
          </w:p>
        </w:tc>
      </w:tr>
      <w:tr w:rsidR="00144C2C" w:rsidRPr="00422DDD" w:rsidTr="00D479B6">
        <w:tc>
          <w:tcPr>
            <w:tcW w:w="0" w:type="auto"/>
          </w:tcPr>
          <w:p w:rsidR="003E6E10" w:rsidRPr="00422DDD" w:rsidRDefault="00144C2C" w:rsidP="002C7FAB">
            <w:pPr>
              <w:jc w:val="center"/>
              <w:rPr>
                <w:sz w:val="16"/>
                <w:szCs w:val="16"/>
              </w:rPr>
            </w:pPr>
            <w:r>
              <w:rPr>
                <w:sz w:val="16"/>
                <w:szCs w:val="16"/>
              </w:rPr>
              <w:t>X</w:t>
            </w:r>
          </w:p>
        </w:tc>
        <w:tc>
          <w:tcPr>
            <w:tcW w:w="0" w:type="auto"/>
          </w:tcPr>
          <w:p w:rsidR="00144C2C" w:rsidRDefault="003E6E10" w:rsidP="00144C2C">
            <w:pPr>
              <w:rPr>
                <w:b/>
                <w:sz w:val="16"/>
                <w:szCs w:val="16"/>
              </w:rPr>
            </w:pPr>
            <w:r>
              <w:rPr>
                <w:b/>
                <w:sz w:val="16"/>
                <w:szCs w:val="16"/>
              </w:rPr>
              <w:t>Talents</w:t>
            </w:r>
            <w:r w:rsidR="00144C2C">
              <w:rPr>
                <w:b/>
                <w:sz w:val="16"/>
                <w:szCs w:val="16"/>
              </w:rPr>
              <w:t xml:space="preserve"> /Sens </w:t>
            </w:r>
          </w:p>
        </w:tc>
        <w:tc>
          <w:tcPr>
            <w:tcW w:w="4781" w:type="dxa"/>
          </w:tcPr>
          <w:p w:rsidR="003E6E10" w:rsidRPr="00422DDD" w:rsidRDefault="0060198F" w:rsidP="003E6E10">
            <w:pPr>
              <w:rPr>
                <w:sz w:val="16"/>
                <w:szCs w:val="16"/>
              </w:rPr>
            </w:pPr>
            <w:r>
              <w:rPr>
                <w:sz w:val="16"/>
                <w:szCs w:val="16"/>
              </w:rPr>
              <w:t>Par test</w:t>
            </w:r>
          </w:p>
        </w:tc>
        <w:tc>
          <w:tcPr>
            <w:tcW w:w="0" w:type="auto"/>
          </w:tcPr>
          <w:p w:rsidR="003E6E10" w:rsidRDefault="0060198F" w:rsidP="003E6E10">
            <w:pPr>
              <w:jc w:val="center"/>
              <w:rPr>
                <w:b/>
                <w:sz w:val="16"/>
                <w:szCs w:val="16"/>
              </w:rPr>
            </w:pPr>
            <w:r>
              <w:rPr>
                <w:b/>
                <w:sz w:val="16"/>
                <w:szCs w:val="16"/>
              </w:rPr>
              <w:t>1</w:t>
            </w:r>
          </w:p>
        </w:tc>
        <w:tc>
          <w:tcPr>
            <w:tcW w:w="0" w:type="auto"/>
          </w:tcPr>
          <w:p w:rsidR="003E6E10" w:rsidRPr="00422DDD" w:rsidRDefault="003E6E10" w:rsidP="003E6E10">
            <w:pPr>
              <w:jc w:val="center"/>
              <w:rPr>
                <w:sz w:val="16"/>
                <w:szCs w:val="16"/>
              </w:rPr>
            </w:pPr>
            <w:r w:rsidRPr="00422DDD">
              <w:rPr>
                <w:sz w:val="16"/>
                <w:szCs w:val="16"/>
              </w:rPr>
              <w:t>NE(talent)/2</w:t>
            </w:r>
          </w:p>
        </w:tc>
        <w:tc>
          <w:tcPr>
            <w:tcW w:w="0" w:type="auto"/>
          </w:tcPr>
          <w:p w:rsidR="003E6E10" w:rsidRDefault="00144C2C" w:rsidP="003E6E10">
            <w:pPr>
              <w:jc w:val="center"/>
              <w:rPr>
                <w:sz w:val="16"/>
                <w:szCs w:val="16"/>
              </w:rPr>
            </w:pPr>
            <w:r>
              <w:rPr>
                <w:sz w:val="16"/>
                <w:szCs w:val="16"/>
              </w:rPr>
              <w:t>Variable</w:t>
            </w:r>
          </w:p>
        </w:tc>
      </w:tr>
      <w:tr w:rsidR="002C7FAB" w:rsidRPr="00422DDD" w:rsidTr="00D479B6">
        <w:tc>
          <w:tcPr>
            <w:tcW w:w="0" w:type="auto"/>
          </w:tcPr>
          <w:p w:rsidR="00144C2C" w:rsidRPr="00422DDD" w:rsidRDefault="00144C2C" w:rsidP="002C7FAB">
            <w:pPr>
              <w:jc w:val="center"/>
              <w:rPr>
                <w:sz w:val="16"/>
                <w:szCs w:val="16"/>
              </w:rPr>
            </w:pPr>
            <w:r>
              <w:rPr>
                <w:sz w:val="16"/>
                <w:szCs w:val="16"/>
              </w:rPr>
              <w:t>X</w:t>
            </w:r>
          </w:p>
        </w:tc>
        <w:tc>
          <w:tcPr>
            <w:tcW w:w="0" w:type="auto"/>
          </w:tcPr>
          <w:p w:rsidR="00144C2C" w:rsidRDefault="00144C2C" w:rsidP="003E6E10">
            <w:pPr>
              <w:rPr>
                <w:b/>
                <w:sz w:val="16"/>
                <w:szCs w:val="16"/>
              </w:rPr>
            </w:pPr>
            <w:r>
              <w:rPr>
                <w:b/>
                <w:sz w:val="16"/>
                <w:szCs w:val="16"/>
              </w:rPr>
              <w:t>Oral</w:t>
            </w:r>
          </w:p>
        </w:tc>
        <w:tc>
          <w:tcPr>
            <w:tcW w:w="4781" w:type="dxa"/>
          </w:tcPr>
          <w:p w:rsidR="00144C2C" w:rsidRDefault="00144C2C" w:rsidP="007A3191">
            <w:pPr>
              <w:rPr>
                <w:sz w:val="16"/>
                <w:szCs w:val="16"/>
              </w:rPr>
            </w:pPr>
            <w:r>
              <w:rPr>
                <w:sz w:val="16"/>
                <w:szCs w:val="16"/>
              </w:rPr>
              <w:t>Ordre/phrase</w:t>
            </w:r>
            <w:r w:rsidR="007A3191">
              <w:rPr>
                <w:sz w:val="16"/>
                <w:szCs w:val="16"/>
              </w:rPr>
              <w:t>/CI</w:t>
            </w:r>
            <w:r>
              <w:rPr>
                <w:sz w:val="16"/>
                <w:szCs w:val="16"/>
              </w:rPr>
              <w:t xml:space="preserve"> : </w:t>
            </w:r>
            <w:r w:rsidRPr="00422DDD">
              <w:rPr>
                <w:sz w:val="16"/>
                <w:szCs w:val="16"/>
              </w:rPr>
              <w:t xml:space="preserve">voir </w:t>
            </w:r>
            <w:r w:rsidRPr="00422DDD">
              <w:rPr>
                <w:i/>
                <w:sz w:val="12"/>
                <w:szCs w:val="16"/>
              </w:rPr>
              <w:fldChar w:fldCharType="begin"/>
            </w:r>
            <w:r w:rsidRPr="00422DDD">
              <w:rPr>
                <w:i/>
                <w:sz w:val="12"/>
                <w:szCs w:val="16"/>
              </w:rPr>
              <w:instrText xml:space="preserve"> REF _Ref405471206 \h  \* MERGEFORMAT </w:instrText>
            </w:r>
            <w:r w:rsidRPr="00422DDD">
              <w:rPr>
                <w:i/>
                <w:sz w:val="12"/>
                <w:szCs w:val="16"/>
              </w:rPr>
            </w:r>
            <w:r w:rsidRPr="00422DDD">
              <w:rPr>
                <w:i/>
                <w:sz w:val="12"/>
                <w:szCs w:val="16"/>
              </w:rPr>
              <w:fldChar w:fldCharType="separate"/>
            </w:r>
            <w:r w:rsidR="00DD1A28" w:rsidRPr="00DD1A28">
              <w:rPr>
                <w:i/>
                <w:sz w:val="16"/>
              </w:rPr>
              <w:t>1.9.7 Dialogues</w:t>
            </w:r>
            <w:r w:rsidRPr="00422DDD">
              <w:rPr>
                <w:i/>
                <w:sz w:val="12"/>
                <w:szCs w:val="16"/>
              </w:rPr>
              <w:fldChar w:fldCharType="end"/>
            </w:r>
          </w:p>
        </w:tc>
        <w:tc>
          <w:tcPr>
            <w:tcW w:w="0" w:type="auto"/>
          </w:tcPr>
          <w:p w:rsidR="00144C2C" w:rsidRDefault="009E00BF" w:rsidP="003E6E10">
            <w:pPr>
              <w:jc w:val="center"/>
              <w:rPr>
                <w:b/>
                <w:sz w:val="16"/>
                <w:szCs w:val="16"/>
              </w:rPr>
            </w:pPr>
            <w:r>
              <w:rPr>
                <w:b/>
                <w:sz w:val="16"/>
                <w:szCs w:val="16"/>
              </w:rPr>
              <w:t>1</w:t>
            </w:r>
          </w:p>
        </w:tc>
        <w:tc>
          <w:tcPr>
            <w:tcW w:w="0" w:type="auto"/>
          </w:tcPr>
          <w:p w:rsidR="00144C2C" w:rsidRPr="00422DDD" w:rsidRDefault="00144C2C" w:rsidP="003E6E10">
            <w:pPr>
              <w:jc w:val="center"/>
              <w:rPr>
                <w:sz w:val="16"/>
                <w:szCs w:val="16"/>
              </w:rPr>
            </w:pPr>
            <w:r>
              <w:rPr>
                <w:sz w:val="16"/>
                <w:szCs w:val="16"/>
              </w:rPr>
              <w:t>E(rap)</w:t>
            </w:r>
          </w:p>
        </w:tc>
        <w:tc>
          <w:tcPr>
            <w:tcW w:w="0" w:type="auto"/>
          </w:tcPr>
          <w:p w:rsidR="00144C2C" w:rsidRDefault="00144C2C" w:rsidP="003E6E10">
            <w:pPr>
              <w:jc w:val="center"/>
              <w:rPr>
                <w:sz w:val="16"/>
                <w:szCs w:val="16"/>
              </w:rPr>
            </w:pPr>
            <w:r>
              <w:rPr>
                <w:sz w:val="16"/>
                <w:szCs w:val="16"/>
              </w:rPr>
              <w:t>Variable</w:t>
            </w:r>
          </w:p>
        </w:tc>
      </w:tr>
    </w:tbl>
    <w:p w:rsidR="007A3191" w:rsidRDefault="00C458F4" w:rsidP="00451A99">
      <w:r>
        <w:t>Précisions</w:t>
      </w:r>
      <w:r w:rsidR="007A3191">
        <w:t> :</w:t>
      </w:r>
    </w:p>
    <w:p w:rsidR="009D3725" w:rsidRDefault="007A3191" w:rsidP="009D3725">
      <w:pPr>
        <w:pStyle w:val="Paragraphedeliste"/>
        <w:numPr>
          <w:ilvl w:val="0"/>
          <w:numId w:val="40"/>
        </w:numPr>
      </w:pPr>
      <w:r w:rsidRPr="009D3725">
        <w:rPr>
          <w:b/>
        </w:rPr>
        <w:t>Tir</w:t>
      </w:r>
      <w:r w:rsidR="00A879AB">
        <w:t xml:space="preserve"> : </w:t>
      </w:r>
      <w:r w:rsidR="00C458F4">
        <w:t>l</w:t>
      </w:r>
      <w:r w:rsidR="00A879AB">
        <w:t xml:space="preserve">es armes lancées (dague, épieu, etc.) sont plus rapides. </w:t>
      </w:r>
      <w:r w:rsidR="009D3725">
        <w:t xml:space="preserve">La </w:t>
      </w:r>
      <w:r w:rsidR="009D3725" w:rsidRPr="009D3725">
        <w:rPr>
          <w:shd w:val="clear" w:color="auto" w:fill="FFFF00"/>
        </w:rPr>
        <w:t>préparation d’une arbalète</w:t>
      </w:r>
      <w:r w:rsidR="009D3725">
        <w:t xml:space="preserve"> (sauf à main) interdit le mouvement</w:t>
      </w:r>
      <w:r w:rsidR="00C458F4">
        <w:t> !</w:t>
      </w:r>
      <w:r w:rsidR="009D3725">
        <w:t xml:space="preserve"> </w:t>
      </w:r>
    </w:p>
    <w:p w:rsidR="007A3191" w:rsidRDefault="007A3191" w:rsidP="009D3725">
      <w:pPr>
        <w:pStyle w:val="Paragraphedeliste"/>
        <w:numPr>
          <w:ilvl w:val="0"/>
          <w:numId w:val="40"/>
        </w:numPr>
      </w:pPr>
      <w:r w:rsidRPr="009D3725">
        <w:rPr>
          <w:b/>
        </w:rPr>
        <w:t>Magie</w:t>
      </w:r>
      <w:r w:rsidR="00A879AB">
        <w:t xml:space="preserve"> : </w:t>
      </w:r>
      <w:r w:rsidR="007D7C7A">
        <w:t>les sorts préparés dans les phases précédentes sont lancés maintenant. Le magicien précise les paramètres et effets du sort.</w:t>
      </w:r>
    </w:p>
    <w:p w:rsidR="007A3191" w:rsidRDefault="007A3191" w:rsidP="007A3191">
      <w:pPr>
        <w:pStyle w:val="Paragraphedeliste"/>
        <w:numPr>
          <w:ilvl w:val="0"/>
          <w:numId w:val="40"/>
        </w:numPr>
      </w:pPr>
      <w:r w:rsidRPr="007D7C7A">
        <w:rPr>
          <w:b/>
        </w:rPr>
        <w:t>Fuite/Esquive</w:t>
      </w:r>
      <w:r w:rsidR="007D7C7A">
        <w:t> : la fuite est impossible si encerclé, bloqué ou à terre. L’esquive est impossible si inconscient, étourdi, aveuglé, embusqué.</w:t>
      </w:r>
    </w:p>
    <w:p w:rsidR="007A3191" w:rsidRDefault="007A3191" w:rsidP="007A3191">
      <w:pPr>
        <w:pStyle w:val="Paragraphedeliste"/>
        <w:numPr>
          <w:ilvl w:val="0"/>
          <w:numId w:val="40"/>
        </w:numPr>
      </w:pPr>
      <w:r w:rsidRPr="007D7C7A">
        <w:rPr>
          <w:b/>
        </w:rPr>
        <w:t>Mouvement</w:t>
      </w:r>
      <w:r w:rsidR="007D7C7A">
        <w:t xml:space="preserve"> : </w:t>
      </w:r>
      <w:r w:rsidR="00973271">
        <w:t>un seul type de mouvement est accepté.</w:t>
      </w:r>
      <w:r w:rsidR="009D3725">
        <w:t xml:space="preserve"> </w:t>
      </w:r>
    </w:p>
    <w:p w:rsidR="007A3191" w:rsidRDefault="007A3191" w:rsidP="007A3191">
      <w:pPr>
        <w:pStyle w:val="Paragraphedeliste"/>
        <w:numPr>
          <w:ilvl w:val="0"/>
          <w:numId w:val="40"/>
        </w:numPr>
      </w:pPr>
      <w:r w:rsidRPr="00D479B6">
        <w:rPr>
          <w:b/>
        </w:rPr>
        <w:t>Combat</w:t>
      </w:r>
      <w:r w:rsidR="00D479B6">
        <w:t> : le nombre d’attaques dépend du NE(</w:t>
      </w:r>
      <w:r w:rsidR="00D479B6" w:rsidRPr="00D479B6">
        <w:rPr>
          <w:i/>
        </w:rPr>
        <w:t>Attaque</w:t>
      </w:r>
      <w:r w:rsidR="00D479B6" w:rsidRPr="00D479B6">
        <w:t>)</w:t>
      </w:r>
      <w:r w:rsidR="00D479B6">
        <w:t xml:space="preserve">. </w:t>
      </w:r>
      <w:r w:rsidR="00D479B6" w:rsidRPr="00D479B6">
        <w:rPr>
          <w:u w:val="single"/>
        </w:rPr>
        <w:t>Changement d’arme</w:t>
      </w:r>
      <w:r w:rsidR="00D479B6">
        <w:t xml:space="preserve"> ne concerne que les armes sur soi ou à portée de main.</w:t>
      </w:r>
    </w:p>
    <w:p w:rsidR="007A3191" w:rsidRDefault="007A3191" w:rsidP="007A3191">
      <w:pPr>
        <w:pStyle w:val="Paragraphedeliste"/>
        <w:numPr>
          <w:ilvl w:val="0"/>
          <w:numId w:val="40"/>
        </w:numPr>
      </w:pPr>
      <w:r w:rsidRPr="00D479B6">
        <w:rPr>
          <w:b/>
        </w:rPr>
        <w:t>Talents/Sens</w:t>
      </w:r>
      <w:r w:rsidR="00D479B6">
        <w:t xml:space="preserve"> : </w:t>
      </w:r>
      <w:r w:rsidR="00C458F4">
        <w:t>les TC/TG p</w:t>
      </w:r>
      <w:r w:rsidR="00D479B6">
        <w:t>eu</w:t>
      </w:r>
      <w:r w:rsidR="00C458F4">
        <w:t>ven</w:t>
      </w:r>
      <w:r w:rsidR="00D479B6">
        <w:t>t donner lieu à une attaque ou un effet de combat. Peuvent être effectués dans n’importe quel ordre, à préciser.</w:t>
      </w:r>
    </w:p>
    <w:p w:rsidR="007A3191" w:rsidRDefault="007A3191" w:rsidP="007A3191">
      <w:pPr>
        <w:pStyle w:val="Paragraphedeliste"/>
        <w:numPr>
          <w:ilvl w:val="0"/>
          <w:numId w:val="40"/>
        </w:numPr>
      </w:pPr>
      <w:r w:rsidRPr="00E6605E">
        <w:rPr>
          <w:b/>
        </w:rPr>
        <w:t>Oral</w:t>
      </w:r>
      <w:r>
        <w:t> :</w:t>
      </w:r>
      <w:r w:rsidR="00D479B6">
        <w:t xml:space="preserve"> préciser</w:t>
      </w:r>
      <w:r w:rsidR="00C458F4">
        <w:t xml:space="preserve"> le texte qui doit tenir dans 5 secondes !</w:t>
      </w:r>
    </w:p>
    <w:p w:rsidR="007A3191" w:rsidRDefault="001D1BB2" w:rsidP="007A3191">
      <w:pPr>
        <w:pStyle w:val="Paragraphedeliste"/>
        <w:numPr>
          <w:ilvl w:val="0"/>
          <w:numId w:val="39"/>
        </w:numPr>
      </w:pPr>
      <w:r w:rsidRPr="00422DDD">
        <w:t xml:space="preserve">Les PNJ agissent similairement mais plus simplement, référez-vous à </w:t>
      </w:r>
      <w:r w:rsidRPr="007A3191">
        <w:rPr>
          <w:i/>
        </w:rPr>
        <w:fldChar w:fldCharType="begin"/>
      </w:r>
      <w:r w:rsidRPr="007A3191">
        <w:rPr>
          <w:i/>
        </w:rPr>
        <w:instrText xml:space="preserve"> REF _Ref447702624 \h  \* MERGEFORMAT </w:instrText>
      </w:r>
      <w:r w:rsidRPr="007A3191">
        <w:rPr>
          <w:i/>
        </w:rPr>
      </w:r>
      <w:r w:rsidRPr="007A3191">
        <w:rPr>
          <w:i/>
        </w:rPr>
        <w:fldChar w:fldCharType="separate"/>
      </w:r>
      <w:r w:rsidR="00DD1A28" w:rsidRPr="00DD1A28">
        <w:rPr>
          <w:i/>
        </w:rPr>
        <w:t>7.1 Actions des PNJ</w:t>
      </w:r>
      <w:r w:rsidRPr="007A3191">
        <w:rPr>
          <w:i/>
        </w:rPr>
        <w:fldChar w:fldCharType="end"/>
      </w:r>
      <w:r w:rsidRPr="00422DDD">
        <w:t xml:space="preserve">. </w:t>
      </w:r>
    </w:p>
    <w:p w:rsidR="007A3191" w:rsidRDefault="00F92043" w:rsidP="007A3191">
      <w:pPr>
        <w:pStyle w:val="Paragraphedeliste"/>
        <w:numPr>
          <w:ilvl w:val="0"/>
          <w:numId w:val="39"/>
        </w:numPr>
      </w:pPr>
      <w:r w:rsidRPr="00422DDD">
        <w:t>Le MdJ</w:t>
      </w:r>
      <w:r w:rsidR="000669C8" w:rsidRPr="00422DDD">
        <w:t xml:space="preserve"> </w:t>
      </w:r>
      <w:r w:rsidR="00071A82" w:rsidRPr="00422DDD">
        <w:t>tient</w:t>
      </w:r>
      <w:r w:rsidRPr="00422DDD">
        <w:t xml:space="preserve"> compte des blocages, collisions ou autres effets des actions </w:t>
      </w:r>
      <w:r w:rsidR="00071A82" w:rsidRPr="00422DDD">
        <w:t xml:space="preserve">simultanées </w:t>
      </w:r>
      <w:r w:rsidRPr="00422DDD">
        <w:t>sur les mouvements.</w:t>
      </w:r>
      <w:r w:rsidR="008C19F1" w:rsidRPr="00422DDD">
        <w:t xml:space="preserve"> </w:t>
      </w:r>
    </w:p>
    <w:p w:rsidR="007A3191" w:rsidRDefault="000334C7" w:rsidP="007A3191">
      <w:pPr>
        <w:pStyle w:val="Paragraphedeliste"/>
        <w:numPr>
          <w:ilvl w:val="0"/>
          <w:numId w:val="39"/>
        </w:numPr>
      </w:pPr>
      <w:r w:rsidRPr="00422DDD">
        <w:t>Une action interrompue est perdue.</w:t>
      </w:r>
      <w:r w:rsidR="004067F7">
        <w:t xml:space="preserve"> </w:t>
      </w:r>
    </w:p>
    <w:p w:rsidR="007A3191" w:rsidRDefault="004067F7" w:rsidP="007A3191">
      <w:pPr>
        <w:pStyle w:val="Paragraphedeliste"/>
        <w:numPr>
          <w:ilvl w:val="0"/>
          <w:numId w:val="39"/>
        </w:numPr>
      </w:pPr>
      <w:r>
        <w:t>L</w:t>
      </w:r>
      <w:r w:rsidR="00E553AC">
        <w:t>a réussite de TG/TC peu</w:t>
      </w:r>
      <w:r>
        <w:t xml:space="preserve">t </w:t>
      </w:r>
      <w:r w:rsidR="00E553AC">
        <w:t>induire d’autres actions de combat (voire la possibilité de rejouer une action)</w:t>
      </w:r>
      <w:r>
        <w:t xml:space="preserve">, cela compte </w:t>
      </w:r>
      <w:r w:rsidR="008D0808">
        <w:t xml:space="preserve">malgré tout </w:t>
      </w:r>
      <w:r w:rsidR="00E553AC">
        <w:t xml:space="preserve">que </w:t>
      </w:r>
      <w:r>
        <w:t>comme un TG/TC.</w:t>
      </w:r>
      <w:r w:rsidR="00E553AC">
        <w:t xml:space="preserve"> </w:t>
      </w:r>
    </w:p>
    <w:p w:rsidR="00451A99" w:rsidRPr="00422DDD" w:rsidRDefault="002C7FAB" w:rsidP="00451A99">
      <w:r>
        <w:t>Les actions de combat non décrites dans ce tableau sont expliquées plus loin.</w:t>
      </w:r>
    </w:p>
    <w:p w:rsidR="002C0B81" w:rsidRPr="00422DDD" w:rsidRDefault="002C0B81" w:rsidP="00451A99"/>
    <w:p w:rsidR="002C0B81" w:rsidRPr="00422DDD" w:rsidRDefault="00E267B0" w:rsidP="00451A99">
      <w:r w:rsidRPr="00422DDD">
        <w:rPr>
          <w:noProof/>
          <w:lang w:eastAsia="fr-BE"/>
        </w:rPr>
        <w:lastRenderedPageBreak/>
        <w:drawing>
          <wp:anchor distT="0" distB="0" distL="114300" distR="114300" simplePos="0" relativeHeight="251653632" behindDoc="1" locked="0" layoutInCell="1" allowOverlap="1" wp14:anchorId="37DD647F" wp14:editId="79C94EA3">
            <wp:simplePos x="0" y="0"/>
            <wp:positionH relativeFrom="column">
              <wp:posOffset>5749925</wp:posOffset>
            </wp:positionH>
            <wp:positionV relativeFrom="paragraph">
              <wp:posOffset>66675</wp:posOffset>
            </wp:positionV>
            <wp:extent cx="829945" cy="1156335"/>
            <wp:effectExtent l="0" t="0" r="8255" b="5715"/>
            <wp:wrapTight wrapText="bothSides">
              <wp:wrapPolygon edited="0">
                <wp:start x="1983" y="0"/>
                <wp:lineTo x="0" y="712"/>
                <wp:lineTo x="0" y="20995"/>
                <wp:lineTo x="1983" y="21351"/>
                <wp:lineTo x="19336" y="21351"/>
                <wp:lineTo x="21319" y="20995"/>
                <wp:lineTo x="21319" y="712"/>
                <wp:lineTo x="19336" y="0"/>
                <wp:lineTo x="1983" y="0"/>
              </wp:wrapPolygon>
            </wp:wrapTight>
            <wp:docPr id="135" name="Picture 135" descr="ciruelo_cabral_bw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iruelo_cabral_bw006"/>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829945" cy="1156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C0B81" w:rsidRPr="00422DDD">
        <w:rPr>
          <w:b/>
          <w:u w:val="single"/>
        </w:rPr>
        <w:t>Attention</w:t>
      </w:r>
      <w:r w:rsidR="002C0B81" w:rsidRPr="00422DDD">
        <w:t> !  La gestion des actions dans le temps fait qu’il est possible de commencer une action à la phase X et de résoudre la suite à la phase X+1. Une charge réussie à la pha</w:t>
      </w:r>
      <w:r w:rsidR="0033230B">
        <w:t xml:space="preserve">se 1 </w:t>
      </w:r>
      <w:r w:rsidR="002C0B81" w:rsidRPr="00422DDD">
        <w:t>permet d’attaquer à la phase deux en gardant les bonus de la charge, voire même de continuer la charge après avoir attaqué.</w:t>
      </w:r>
    </w:p>
    <w:p w:rsidR="0012023A" w:rsidRPr="00422DDD" w:rsidRDefault="0012023A" w:rsidP="0012023A">
      <w:pPr>
        <w:pStyle w:val="ex"/>
      </w:pPr>
      <w:r w:rsidRPr="00422DDD">
        <w:t>Exemple : Justine (MVp=9, VIT=7, E(rap)=50, arme=épée à vitesse 5) se lance dans la mêlée devant deux ennemis. Elle peut charger(</w:t>
      </w:r>
      <w:r w:rsidR="0033230B">
        <w:t>MAJ</w:t>
      </w:r>
      <w:r w:rsidRPr="00422DDD">
        <w:t>) et frapper un des adversaire</w:t>
      </w:r>
      <w:r w:rsidR="0033230B">
        <w:t>s</w:t>
      </w:r>
      <w:r w:rsidRPr="00422DDD">
        <w:t>(</w:t>
      </w:r>
      <w:r w:rsidR="0033230B">
        <w:t>Min</w:t>
      </w:r>
      <w:r w:rsidRPr="00422DDD">
        <w:t xml:space="preserve">). </w:t>
      </w:r>
      <w:r w:rsidR="00775C1D">
        <w:t>La phase d’après</w:t>
      </w:r>
      <w:r w:rsidRPr="00422DDD">
        <w:t xml:space="preserve">, elle esquive </w:t>
      </w:r>
      <w:r w:rsidR="00717148" w:rsidRPr="00422DDD">
        <w:t xml:space="preserve">les </w:t>
      </w:r>
      <w:r w:rsidRPr="00422DDD">
        <w:t>attaque</w:t>
      </w:r>
      <w:r w:rsidR="00775C1D">
        <w:t>s</w:t>
      </w:r>
      <w:r w:rsidRPr="00422DDD">
        <w:t xml:space="preserve"> (</w:t>
      </w:r>
      <w:r w:rsidR="0033230B">
        <w:t>MAJ</w:t>
      </w:r>
      <w:r w:rsidRPr="00422DDD">
        <w:t>)</w:t>
      </w:r>
      <w:r w:rsidR="00717148" w:rsidRPr="00422DDD">
        <w:t xml:space="preserve"> pour ensuite</w:t>
      </w:r>
      <w:r w:rsidRPr="00422DDD">
        <w:t xml:space="preserve"> frappe</w:t>
      </w:r>
      <w:r w:rsidR="00717148" w:rsidRPr="00422DDD">
        <w:t>r</w:t>
      </w:r>
      <w:r w:rsidRPr="00422DDD">
        <w:t xml:space="preserve"> un ennemi (</w:t>
      </w:r>
      <w:r w:rsidR="0033230B">
        <w:t>Min</w:t>
      </w:r>
      <w:r w:rsidRPr="00422DDD">
        <w:t>)</w:t>
      </w:r>
      <w:r w:rsidR="0033230B">
        <w:t>. Ensuite</w:t>
      </w:r>
      <w:r w:rsidR="00775C1D">
        <w:t>,</w:t>
      </w:r>
      <w:r w:rsidR="0033230B">
        <w:t xml:space="preserve"> </w:t>
      </w:r>
      <w:r w:rsidR="00775C1D">
        <w:t>elle appelle</w:t>
      </w:r>
      <w:r w:rsidR="00717148" w:rsidRPr="00422DDD">
        <w:t xml:space="preserve"> à l’aide (</w:t>
      </w:r>
      <w:r w:rsidR="0033230B">
        <w:t>Min</w:t>
      </w:r>
      <w:r w:rsidR="00717148" w:rsidRPr="00422DDD">
        <w:t>)</w:t>
      </w:r>
      <w:r w:rsidRPr="00422DDD">
        <w:t xml:space="preserve"> et </w:t>
      </w:r>
      <w:r w:rsidR="004A17D2" w:rsidRPr="00422DDD">
        <w:t xml:space="preserve">utilise son talent de Mêlée NE40 </w:t>
      </w:r>
      <w:r w:rsidR="0033230B">
        <w:t xml:space="preserve">(TC) </w:t>
      </w:r>
      <w:r w:rsidR="004A17D2" w:rsidRPr="00422DDD">
        <w:t>pour donner un coup de pied</w:t>
      </w:r>
      <w:r w:rsidR="0033230B">
        <w:t>, puis reculer un peu (Min)</w:t>
      </w:r>
      <w:r w:rsidR="004A17D2" w:rsidRPr="00422DDD">
        <w:t>. À la phase suivante, elle teste sa Vue (</w:t>
      </w:r>
      <w:r w:rsidR="0033230B">
        <w:t>Min</w:t>
      </w:r>
      <w:r w:rsidR="004A17D2" w:rsidRPr="00422DDD">
        <w:t>)</w:t>
      </w:r>
      <w:r w:rsidR="0033230B">
        <w:t xml:space="preserve"> et </w:t>
      </w:r>
      <w:r w:rsidR="004A17D2" w:rsidRPr="00422DDD">
        <w:t>utilise sa bague d’invisibilité (</w:t>
      </w:r>
      <w:r w:rsidR="0033230B">
        <w:t>Min</w:t>
      </w:r>
      <w:r w:rsidR="004A17D2" w:rsidRPr="00422DDD">
        <w:t>).</w:t>
      </w:r>
      <w:r w:rsidR="00071A82" w:rsidRPr="00422DDD">
        <w:t xml:space="preserve"> </w:t>
      </w:r>
    </w:p>
    <w:p w:rsidR="00777865" w:rsidRPr="00422DDD" w:rsidRDefault="005C4281" w:rsidP="003E53B9">
      <w:pPr>
        <w:pStyle w:val="Titre3"/>
      </w:pPr>
      <w:bookmarkStart w:id="24" w:name="_Toc208477760"/>
      <w:r w:rsidRPr="00422DDD">
        <w:t>1.9.</w:t>
      </w:r>
      <w:r w:rsidR="003E53B9" w:rsidRPr="00422DDD">
        <w:t xml:space="preserve">6 </w:t>
      </w:r>
      <w:r w:rsidR="003D63A2" w:rsidRPr="00422DDD">
        <w:t>M</w:t>
      </w:r>
      <w:r w:rsidR="00777865" w:rsidRPr="00422DDD">
        <w:t>agie</w:t>
      </w:r>
      <w:bookmarkEnd w:id="24"/>
    </w:p>
    <w:p w:rsidR="00777865" w:rsidRPr="00422DDD" w:rsidRDefault="000571EF">
      <w:r w:rsidRPr="00422DDD">
        <w:t xml:space="preserve">Certains </w:t>
      </w:r>
      <w:r w:rsidR="00777865" w:rsidRPr="00422DDD">
        <w:t>sorts nécessit</w:t>
      </w:r>
      <w:r w:rsidRPr="00422DDD">
        <w:t>ent</w:t>
      </w:r>
      <w:r w:rsidR="003D63A2" w:rsidRPr="00422DDD">
        <w:t xml:space="preserve"> plus d’</w:t>
      </w:r>
      <w:r w:rsidR="00777865" w:rsidRPr="00422DDD">
        <w:t>une phase de concentration pour être lancés</w:t>
      </w:r>
      <w:r w:rsidRPr="00422DDD">
        <w:t xml:space="preserve"> (v</w:t>
      </w:r>
      <w:r w:rsidR="00777865" w:rsidRPr="00422DDD">
        <w:t xml:space="preserve">oir </w:t>
      </w:r>
      <w:r w:rsidR="00777865" w:rsidRPr="00422DDD">
        <w:rPr>
          <w:i/>
        </w:rPr>
        <w:t>Livre Magie</w:t>
      </w:r>
      <w:r w:rsidRPr="00422DDD">
        <w:rPr>
          <w:i/>
        </w:rPr>
        <w:t>)</w:t>
      </w:r>
      <w:r w:rsidR="00777865" w:rsidRPr="00422DDD">
        <w:t>.</w:t>
      </w:r>
      <w:r w:rsidR="003A459E" w:rsidRPr="00422DDD">
        <w:t xml:space="preserve"> </w:t>
      </w:r>
      <w:r w:rsidRPr="00422DDD">
        <w:t>D</w:t>
      </w:r>
      <w:r w:rsidR="00E23A46" w:rsidRPr="00422DDD">
        <w:t xml:space="preserve">es effets magiques peuvent bouleverser </w:t>
      </w:r>
      <w:r w:rsidR="00D479B6">
        <w:t xml:space="preserve">le </w:t>
      </w:r>
      <w:r w:rsidR="00E23A46" w:rsidRPr="00422DDD">
        <w:t>combat.</w:t>
      </w:r>
    </w:p>
    <w:p w:rsidR="00777865" w:rsidRPr="00422DDD" w:rsidRDefault="005C4281" w:rsidP="003E53B9">
      <w:pPr>
        <w:pStyle w:val="Titre3"/>
      </w:pPr>
      <w:bookmarkStart w:id="25" w:name="_Ref405471206"/>
      <w:bookmarkStart w:id="26" w:name="_Toc208477761"/>
      <w:r w:rsidRPr="00422DDD">
        <w:t>1.9.</w:t>
      </w:r>
      <w:r w:rsidR="003E53B9" w:rsidRPr="00422DDD">
        <w:t xml:space="preserve">7 </w:t>
      </w:r>
      <w:r w:rsidR="00777865" w:rsidRPr="00422DDD">
        <w:t>Dialogues</w:t>
      </w:r>
      <w:bookmarkEnd w:id="25"/>
      <w:bookmarkEnd w:id="26"/>
    </w:p>
    <w:p w:rsidR="00777865" w:rsidRPr="00422DDD" w:rsidRDefault="00777865">
      <w:r w:rsidRPr="00422DDD">
        <w:t>Les Perso/</w:t>
      </w:r>
      <w:r w:rsidR="00EA2F9C" w:rsidRPr="00422DDD">
        <w:t>PNJ</w:t>
      </w:r>
      <w:r w:rsidRPr="00422DDD">
        <w:t xml:space="preserve"> engagés dans une mêlée peuvent dialoguer. </w:t>
      </w:r>
      <w:r w:rsidR="003E53B9" w:rsidRPr="00422DDD">
        <w:t>Tenez compte de la durée d’une phase</w:t>
      </w:r>
      <w:r w:rsidR="00AF0485" w:rsidRPr="00422DDD">
        <w:t> (</w:t>
      </w:r>
      <w:r w:rsidR="00DF395F" w:rsidRPr="00422DDD">
        <w:t>5</w:t>
      </w:r>
      <w:r w:rsidR="003E53B9" w:rsidRPr="00422DDD">
        <w:t xml:space="preserve"> secondes</w:t>
      </w:r>
      <w:r w:rsidR="00AF0485" w:rsidRPr="00422DDD">
        <w:t xml:space="preserve">) pour </w:t>
      </w:r>
      <w:r w:rsidR="00E267B0">
        <w:t xml:space="preserve">déterminer </w:t>
      </w:r>
      <w:r w:rsidR="00AF0485" w:rsidRPr="00422DDD">
        <w:t>la longueur des phrases utilisées</w:t>
      </w:r>
      <w:r w:rsidR="003E53B9" w:rsidRPr="00422DDD">
        <w:t xml:space="preserve">. </w:t>
      </w:r>
      <w:r w:rsidRPr="00422DDD">
        <w:t xml:space="preserve">Dès que les dialogues deviennent plus </w:t>
      </w:r>
      <w:r w:rsidR="00071A82" w:rsidRPr="00422DDD">
        <w:t>complexes</w:t>
      </w:r>
      <w:r w:rsidR="003E53B9" w:rsidRPr="00422DDD">
        <w:t xml:space="preserve">, </w:t>
      </w:r>
      <w:r w:rsidRPr="00422DDD">
        <w:t xml:space="preserve">testez </w:t>
      </w:r>
      <w:r w:rsidRPr="00422DDD">
        <w:rPr>
          <w:b/>
        </w:rPr>
        <w:t>E(Voix)+NEC</w:t>
      </w:r>
      <w:r w:rsidR="00E03646" w:rsidRPr="00422DDD">
        <w:rPr>
          <w:b/>
        </w:rPr>
        <w:t>+</w:t>
      </w:r>
      <w:r w:rsidR="00C956DE" w:rsidRPr="00422DDD">
        <w:rPr>
          <w:b/>
        </w:rPr>
        <w:t>NEM</w:t>
      </w:r>
      <w:r w:rsidRPr="00422DDD">
        <w:t xml:space="preserve"> pour détermi</w:t>
      </w:r>
      <w:r w:rsidR="000669C8" w:rsidRPr="00422DDD">
        <w:t>ner si le discours est audible.</w:t>
      </w:r>
      <w:r w:rsidR="0060198F">
        <w:t xml:space="preserve"> La CI en combat a toujours un argument trop court (-20) !</w:t>
      </w:r>
    </w:p>
    <w:p w:rsidR="00777865" w:rsidRPr="00422DDD" w:rsidRDefault="005C4281" w:rsidP="001630F8">
      <w:pPr>
        <w:pStyle w:val="Titre3"/>
      </w:pPr>
      <w:bookmarkStart w:id="27" w:name="_Ref405470613"/>
      <w:bookmarkStart w:id="28" w:name="_Toc208477762"/>
      <w:r w:rsidRPr="00422DDD">
        <w:t>1.9.</w:t>
      </w:r>
      <w:r w:rsidR="006E3136" w:rsidRPr="00422DDD">
        <w:t>8</w:t>
      </w:r>
      <w:r w:rsidR="001630F8" w:rsidRPr="00422DDD">
        <w:t xml:space="preserve"> </w:t>
      </w:r>
      <w:r w:rsidR="00777865" w:rsidRPr="00422DDD">
        <w:t>Esquive</w:t>
      </w:r>
      <w:bookmarkEnd w:id="27"/>
      <w:bookmarkEnd w:id="28"/>
    </w:p>
    <w:p w:rsidR="00D479B6" w:rsidRDefault="00777865" w:rsidP="001B261F">
      <w:r w:rsidRPr="00422DDD">
        <w:t>L’esquive est la capacité</w:t>
      </w:r>
      <w:r w:rsidR="00AF0485" w:rsidRPr="00422DDD">
        <w:t xml:space="preserve">, </w:t>
      </w:r>
      <w:r w:rsidR="004A17D2" w:rsidRPr="00422DDD">
        <w:t xml:space="preserve">basée sur le talent </w:t>
      </w:r>
      <w:r w:rsidR="00AF0485" w:rsidRPr="00422DDD">
        <w:rPr>
          <w:i/>
        </w:rPr>
        <w:t>Esquive</w:t>
      </w:r>
      <w:r w:rsidR="00AF0485" w:rsidRPr="00422DDD">
        <w:t>,</w:t>
      </w:r>
      <w:r w:rsidRPr="00422DDD">
        <w:t xml:space="preserve"> d’éviter les coups</w:t>
      </w:r>
      <w:r w:rsidR="00071A82" w:rsidRPr="00422DDD">
        <w:t xml:space="preserve"> </w:t>
      </w:r>
      <w:r w:rsidR="00AF0485" w:rsidRPr="00422DDD">
        <w:t>(NE10+)</w:t>
      </w:r>
      <w:r w:rsidRPr="00422DDD">
        <w:t xml:space="preserve">, </w:t>
      </w:r>
      <w:r w:rsidR="00071A82" w:rsidRPr="00422DDD">
        <w:t xml:space="preserve">les </w:t>
      </w:r>
      <w:r w:rsidRPr="00422DDD">
        <w:t>tirs</w:t>
      </w:r>
      <w:r w:rsidR="00071A82" w:rsidRPr="00422DDD">
        <w:t xml:space="preserve"> </w:t>
      </w:r>
      <w:r w:rsidR="00AF0485" w:rsidRPr="00422DDD">
        <w:t>(NE20+)</w:t>
      </w:r>
      <w:r w:rsidRPr="00422DDD">
        <w:t xml:space="preserve"> et </w:t>
      </w:r>
      <w:r w:rsidR="003E53B9" w:rsidRPr="00422DDD">
        <w:t>certain</w:t>
      </w:r>
      <w:r w:rsidR="00AF0485" w:rsidRPr="00422DDD">
        <w:t>e</w:t>
      </w:r>
      <w:r w:rsidR="003E53B9" w:rsidRPr="00422DDD">
        <w:t>s formes d</w:t>
      </w:r>
      <w:r w:rsidR="00AF0485" w:rsidRPr="00422DDD">
        <w:t>’attaqu</w:t>
      </w:r>
      <w:r w:rsidR="003E53B9" w:rsidRPr="00422DDD">
        <w:t>e</w:t>
      </w:r>
      <w:r w:rsidR="00D21377" w:rsidRPr="00422DDD">
        <w:t>s</w:t>
      </w:r>
      <w:r w:rsidR="003E53B9" w:rsidRPr="00422DDD">
        <w:t xml:space="preserve"> </w:t>
      </w:r>
      <w:r w:rsidRPr="00422DDD">
        <w:t>magi</w:t>
      </w:r>
      <w:r w:rsidR="00AF0485" w:rsidRPr="00422DDD">
        <w:t>qu</w:t>
      </w:r>
      <w:r w:rsidRPr="00422DDD">
        <w:t>e</w:t>
      </w:r>
      <w:r w:rsidR="00D21377" w:rsidRPr="00422DDD">
        <w:t>s</w:t>
      </w:r>
      <w:r w:rsidR="00071A82" w:rsidRPr="00422DDD">
        <w:t xml:space="preserve"> </w:t>
      </w:r>
      <w:r w:rsidR="00AF0485" w:rsidRPr="00422DDD">
        <w:t>(NE40+)</w:t>
      </w:r>
      <w:r w:rsidR="00D21377" w:rsidRPr="00422DDD">
        <w:t xml:space="preserve"> ou encore</w:t>
      </w:r>
      <w:r w:rsidR="00AF0485" w:rsidRPr="00422DDD">
        <w:t xml:space="preserve"> </w:t>
      </w:r>
      <w:r w:rsidRPr="00422DDD">
        <w:t xml:space="preserve">esquiver plus </w:t>
      </w:r>
      <w:r w:rsidR="00AF0485" w:rsidRPr="00422DDD">
        <w:t>d’une attaque</w:t>
      </w:r>
      <w:r w:rsidR="00071A82" w:rsidRPr="00422DDD">
        <w:t xml:space="preserve"> dans la phase </w:t>
      </w:r>
      <w:r w:rsidR="00AF0485" w:rsidRPr="00422DDD">
        <w:t xml:space="preserve">(NE30+). </w:t>
      </w:r>
      <w:r w:rsidR="004A17D2" w:rsidRPr="00422DDD">
        <w:t xml:space="preserve">Elle </w:t>
      </w:r>
      <w:r w:rsidR="0060198F">
        <w:t xml:space="preserve">doit se faire en </w:t>
      </w:r>
      <w:r w:rsidR="004A17D2" w:rsidRPr="0002345E">
        <w:rPr>
          <w:highlight w:val="yellow"/>
        </w:rPr>
        <w:t>mode défensif</w:t>
      </w:r>
      <w:r w:rsidR="004A17D2" w:rsidRPr="00422DDD">
        <w:t xml:space="preserve">. </w:t>
      </w:r>
    </w:p>
    <w:p w:rsidR="00D479B6" w:rsidRDefault="00777865" w:rsidP="001B261F">
      <w:r w:rsidRPr="00422DDD">
        <w:t xml:space="preserve">La </w:t>
      </w:r>
      <w:r w:rsidR="00071A82" w:rsidRPr="00422DDD">
        <w:t>CR=</w:t>
      </w:r>
      <w:r w:rsidR="00B86C1E">
        <w:t xml:space="preserve"> </w:t>
      </w:r>
      <w:r w:rsidR="00CF737C" w:rsidRPr="00422DDD">
        <w:rPr>
          <w:b/>
          <w:i/>
        </w:rPr>
        <w:t>Esquive</w:t>
      </w:r>
      <w:r w:rsidR="00B86C1E">
        <w:rPr>
          <w:b/>
          <w:i/>
        </w:rPr>
        <w:t xml:space="preserve"> </w:t>
      </w:r>
      <w:r w:rsidR="00CF737C" w:rsidRPr="00422DDD">
        <w:rPr>
          <w:b/>
        </w:rPr>
        <w:t xml:space="preserve">– </w:t>
      </w:r>
      <w:r w:rsidR="00071A82" w:rsidRPr="00422DDD">
        <w:rPr>
          <w:b/>
        </w:rPr>
        <w:t xml:space="preserve">somme </w:t>
      </w:r>
      <w:r w:rsidR="00CF737C" w:rsidRPr="00422DDD">
        <w:rPr>
          <w:b/>
        </w:rPr>
        <w:t>NEC(attaquant</w:t>
      </w:r>
      <w:r w:rsidR="00071A82" w:rsidRPr="00422DDD">
        <w:rPr>
          <w:b/>
        </w:rPr>
        <w:t>s</w:t>
      </w:r>
      <w:r w:rsidR="00CF737C" w:rsidRPr="00422DDD">
        <w:rPr>
          <w:b/>
        </w:rPr>
        <w:t>)x</w:t>
      </w:r>
      <w:r w:rsidR="00071A82" w:rsidRPr="00422DDD">
        <w:rPr>
          <w:b/>
        </w:rPr>
        <w:t>2</w:t>
      </w:r>
      <w:r w:rsidR="00CF737C" w:rsidRPr="00422DDD">
        <w:t>.</w:t>
      </w:r>
      <w:r w:rsidR="000669C8" w:rsidRPr="00422DDD">
        <w:t> </w:t>
      </w:r>
    </w:p>
    <w:p w:rsidR="001B261F" w:rsidRPr="00422DDD" w:rsidRDefault="00B86C1E" w:rsidP="001B261F">
      <w:r>
        <w:t xml:space="preserve">Ne tenez compte que </w:t>
      </w:r>
      <w:r w:rsidR="00777865" w:rsidRPr="00422DDD">
        <w:t xml:space="preserve">des ennemis capables </w:t>
      </w:r>
      <w:r w:rsidR="00777865" w:rsidRPr="00422DDD">
        <w:rPr>
          <w:b/>
        </w:rPr>
        <w:t xml:space="preserve">et </w:t>
      </w:r>
      <w:r w:rsidR="00777865" w:rsidRPr="00422DDD">
        <w:t xml:space="preserve">ayant l’intention </w:t>
      </w:r>
      <w:r w:rsidR="00D21377" w:rsidRPr="00422DDD">
        <w:t xml:space="preserve">de vous </w:t>
      </w:r>
      <w:r w:rsidR="00777865" w:rsidRPr="00422DDD">
        <w:t>atteindre.</w:t>
      </w:r>
      <w:r w:rsidR="001B261F" w:rsidRPr="00422DDD">
        <w:t xml:space="preserve"> </w:t>
      </w:r>
      <w:r w:rsidR="004A17D2" w:rsidRPr="00422DDD">
        <w:t>Appliquez les modifications suivantes :</w:t>
      </w:r>
    </w:p>
    <w:p w:rsidR="001B261F" w:rsidRPr="00422DDD" w:rsidRDefault="001B261F" w:rsidP="00CF0D93">
      <w:pPr>
        <w:pStyle w:val="Paragraphedeliste"/>
        <w:numPr>
          <w:ilvl w:val="0"/>
          <w:numId w:val="27"/>
        </w:numPr>
      </w:pPr>
      <w:r w:rsidRPr="00422DDD">
        <w:rPr>
          <w:b/>
        </w:rPr>
        <w:t>Arme</w:t>
      </w:r>
      <w:r w:rsidRPr="00422DDD">
        <w:t> : à NE50+, i</w:t>
      </w:r>
      <w:r w:rsidR="001F197C" w:rsidRPr="00422DDD">
        <w:t xml:space="preserve">l est possible d’utiliser </w:t>
      </w:r>
      <w:r w:rsidR="003F0082" w:rsidRPr="00422DDD">
        <w:t>un</w:t>
      </w:r>
      <w:r w:rsidR="00071A82" w:rsidRPr="00422DDD">
        <w:t>e</w:t>
      </w:r>
      <w:r w:rsidR="003F0082" w:rsidRPr="00422DDD">
        <w:t xml:space="preserve"> </w:t>
      </w:r>
      <w:r w:rsidR="001F197C" w:rsidRPr="00422DDD">
        <w:t xml:space="preserve">arme de mêlée </w:t>
      </w:r>
      <w:r w:rsidR="00212FFA">
        <w:t xml:space="preserve">en bonus de </w:t>
      </w:r>
      <w:r w:rsidR="0002345E" w:rsidRPr="0002345E">
        <w:rPr>
          <w:shd w:val="clear" w:color="auto" w:fill="FFFF00"/>
        </w:rPr>
        <w:t>+NE/5</w:t>
      </w:r>
      <w:r w:rsidR="0002345E">
        <w:t xml:space="preserve"> mais inflige </w:t>
      </w:r>
      <w:r w:rsidR="0060198F">
        <w:t xml:space="preserve">automatiquement </w:t>
      </w:r>
      <w:r w:rsidR="0002345E" w:rsidRPr="0002345E">
        <w:rPr>
          <w:shd w:val="clear" w:color="auto" w:fill="FFFF00"/>
        </w:rPr>
        <w:t>R-</w:t>
      </w:r>
      <w:r w:rsidR="007161BB">
        <w:rPr>
          <w:shd w:val="clear" w:color="auto" w:fill="FFFF00"/>
        </w:rPr>
        <w:t>1</w:t>
      </w:r>
      <w:r w:rsidR="0002345E">
        <w:t xml:space="preserve"> à l’arme utilisée</w:t>
      </w:r>
      <w:r w:rsidR="007D7C7A">
        <w:t>, uniquement les attaques de mêlées.</w:t>
      </w:r>
    </w:p>
    <w:p w:rsidR="001B261F" w:rsidRPr="00422DDD" w:rsidRDefault="001B261F" w:rsidP="00CF0D93">
      <w:pPr>
        <w:pStyle w:val="Paragraphedeliste"/>
        <w:numPr>
          <w:ilvl w:val="0"/>
          <w:numId w:val="27"/>
        </w:numPr>
      </w:pPr>
      <w:r w:rsidRPr="00422DDD">
        <w:rPr>
          <w:b/>
        </w:rPr>
        <w:t>Tir</w:t>
      </w:r>
      <w:r w:rsidRPr="00422DDD">
        <w:t xml:space="preserve"> : </w:t>
      </w:r>
      <w:r w:rsidR="007F3F05" w:rsidRPr="00422DDD">
        <w:t>à NE20+, il est possible d’</w:t>
      </w:r>
      <w:r w:rsidRPr="00422DDD">
        <w:t>e</w:t>
      </w:r>
      <w:r w:rsidR="00777865" w:rsidRPr="00422DDD">
        <w:t xml:space="preserve">squiver un </w:t>
      </w:r>
      <w:r w:rsidRPr="00422DDD">
        <w:t>t</w:t>
      </w:r>
      <w:r w:rsidR="00777865" w:rsidRPr="00422DDD">
        <w:t>ir</w:t>
      </w:r>
      <w:r w:rsidRPr="00422DDD">
        <w:t xml:space="preserve"> à </w:t>
      </w:r>
      <w:r w:rsidRPr="0002345E">
        <w:rPr>
          <w:highlight w:val="yellow"/>
        </w:rPr>
        <w:t>NE</w:t>
      </w:r>
      <w:r w:rsidR="007161BB" w:rsidRPr="00C458F4">
        <w:rPr>
          <w:highlight w:val="yellow"/>
          <w:shd w:val="clear" w:color="auto" w:fill="FFFF00"/>
        </w:rPr>
        <w:t>-</w:t>
      </w:r>
      <w:r w:rsidR="00C458F4" w:rsidRPr="00C458F4">
        <w:rPr>
          <w:shd w:val="clear" w:color="auto" w:fill="FFFF00"/>
        </w:rPr>
        <w:t>10</w:t>
      </w:r>
      <w:r w:rsidR="00C458F4">
        <w:t xml:space="preserve"> par tir arrivant</w:t>
      </w:r>
      <w:r w:rsidR="00777865" w:rsidRPr="007161BB">
        <w:t>.</w:t>
      </w:r>
      <w:r w:rsidR="00777865" w:rsidRPr="00422DDD">
        <w:rPr>
          <w:b/>
        </w:rPr>
        <w:t xml:space="preserve"> </w:t>
      </w:r>
      <w:r w:rsidR="00777865" w:rsidRPr="00422DDD">
        <w:t>Valable à partir du moment où au moins un ennemi tire contre celui/celle qui tente d’esquiver</w:t>
      </w:r>
      <w:r w:rsidR="00071A82" w:rsidRPr="00422DDD">
        <w:t xml:space="preserve"> et que le(s) tireur(s) sont visibles</w:t>
      </w:r>
      <w:r w:rsidR="00777865" w:rsidRPr="00422DDD">
        <w:t>.</w:t>
      </w:r>
      <w:r w:rsidR="007161BB" w:rsidRPr="007161BB">
        <w:t xml:space="preserve"> </w:t>
      </w:r>
      <w:r w:rsidR="007161BB">
        <w:t xml:space="preserve">Seul un </w:t>
      </w:r>
      <w:r w:rsidR="007161BB" w:rsidRPr="0002345E">
        <w:rPr>
          <w:shd w:val="clear" w:color="auto" w:fill="FFFF00"/>
        </w:rPr>
        <w:t>tRC ou tRN</w:t>
      </w:r>
      <w:r w:rsidR="007161BB">
        <w:t xml:space="preserve"> esquive le projectile. </w:t>
      </w:r>
    </w:p>
    <w:p w:rsidR="00777865" w:rsidRPr="00422DDD" w:rsidRDefault="001B261F" w:rsidP="00CF0D93">
      <w:pPr>
        <w:pStyle w:val="Paragraphedeliste"/>
        <w:numPr>
          <w:ilvl w:val="0"/>
          <w:numId w:val="27"/>
        </w:numPr>
      </w:pPr>
      <w:r w:rsidRPr="00422DDD">
        <w:rPr>
          <w:b/>
        </w:rPr>
        <w:t>Magie</w:t>
      </w:r>
      <w:r w:rsidRPr="00422DDD">
        <w:t xml:space="preserve"> : </w:t>
      </w:r>
      <w:r w:rsidR="007F3F05" w:rsidRPr="00422DDD">
        <w:t>à NE40+, il est possible d’</w:t>
      </w:r>
      <w:r w:rsidRPr="00422DDD">
        <w:t xml:space="preserve">esquiver la magie à </w:t>
      </w:r>
      <w:r w:rsidRPr="0002345E">
        <w:rPr>
          <w:shd w:val="clear" w:color="auto" w:fill="FFFF00"/>
        </w:rPr>
        <w:t>NE</w:t>
      </w:r>
      <w:r w:rsidR="007161BB">
        <w:rPr>
          <w:shd w:val="clear" w:color="auto" w:fill="FFFF00"/>
        </w:rPr>
        <w:t xml:space="preserve">-20 </w:t>
      </w:r>
      <w:r w:rsidR="007161BB">
        <w:t>par projectile arrivant</w:t>
      </w:r>
      <w:r w:rsidR="00777865" w:rsidRPr="00422DDD">
        <w:t xml:space="preserve">. </w:t>
      </w:r>
      <w:r w:rsidR="003E53B9" w:rsidRPr="00422DDD">
        <w:t>Valable uniquement contre les sorts qui envoient un projectile visible sur la cible</w:t>
      </w:r>
      <w:r w:rsidR="007F3F05" w:rsidRPr="00422DDD">
        <w:t xml:space="preserve"> et si la source de la magie est visible</w:t>
      </w:r>
      <w:r w:rsidR="0002345E">
        <w:t>, et comprise</w:t>
      </w:r>
      <w:r w:rsidR="003E53B9" w:rsidRPr="00422DDD">
        <w:t>.</w:t>
      </w:r>
      <w:r w:rsidR="00400FA6">
        <w:t xml:space="preserve"> Seul un </w:t>
      </w:r>
      <w:r w:rsidR="00400FA6" w:rsidRPr="0002345E">
        <w:rPr>
          <w:shd w:val="clear" w:color="auto" w:fill="FFFF00"/>
        </w:rPr>
        <w:t>tRC ou tRN</w:t>
      </w:r>
      <w:r w:rsidR="00400FA6">
        <w:t xml:space="preserve"> esquive le projectile magique.</w:t>
      </w:r>
      <w:r w:rsidR="0002345E">
        <w:t xml:space="preserve"> </w:t>
      </w:r>
    </w:p>
    <w:p w:rsidR="00777865" w:rsidRPr="00422DDD" w:rsidRDefault="003E53B9">
      <w:pPr>
        <w:rPr>
          <w:bCs/>
        </w:rPr>
      </w:pPr>
      <w:r w:rsidRPr="00422DDD">
        <w:rPr>
          <w:bCs/>
        </w:rPr>
        <w:t>Lancez un D100 et c</w:t>
      </w:r>
      <w:r w:rsidR="00777865" w:rsidRPr="00422DDD">
        <w:rPr>
          <w:bCs/>
        </w:rPr>
        <w:t>onsultez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4755"/>
      </w:tblGrid>
      <w:tr w:rsidR="00777865" w:rsidRPr="00422DDD">
        <w:tc>
          <w:tcPr>
            <w:tcW w:w="0" w:type="auto"/>
          </w:tcPr>
          <w:p w:rsidR="00777865" w:rsidRPr="00422DDD" w:rsidRDefault="00777865">
            <w:pPr>
              <w:rPr>
                <w:b/>
                <w:bCs/>
                <w:sz w:val="16"/>
              </w:rPr>
            </w:pPr>
            <w:r w:rsidRPr="00422DDD">
              <w:rPr>
                <w:b/>
                <w:bCs/>
                <w:sz w:val="16"/>
              </w:rPr>
              <w:t>Test</w:t>
            </w:r>
          </w:p>
        </w:tc>
        <w:tc>
          <w:tcPr>
            <w:tcW w:w="0" w:type="auto"/>
          </w:tcPr>
          <w:p w:rsidR="00777865" w:rsidRPr="00422DDD" w:rsidRDefault="00777865">
            <w:pPr>
              <w:rPr>
                <w:b/>
                <w:bCs/>
                <w:sz w:val="16"/>
              </w:rPr>
            </w:pPr>
            <w:r w:rsidRPr="00422DDD">
              <w:rPr>
                <w:b/>
                <w:bCs/>
                <w:sz w:val="16"/>
              </w:rPr>
              <w:t>Résultat</w:t>
            </w:r>
            <w:r w:rsidR="00B86C1E">
              <w:rPr>
                <w:b/>
                <w:bCs/>
                <w:sz w:val="16"/>
              </w:rPr>
              <w:t xml:space="preserve"> pour la phase</w:t>
            </w:r>
          </w:p>
        </w:tc>
      </w:tr>
      <w:tr w:rsidR="00777865" w:rsidRPr="00422DDD">
        <w:tc>
          <w:tcPr>
            <w:tcW w:w="0" w:type="auto"/>
          </w:tcPr>
          <w:p w:rsidR="00777865" w:rsidRPr="00422DDD" w:rsidRDefault="00777865">
            <w:pPr>
              <w:rPr>
                <w:sz w:val="16"/>
              </w:rPr>
            </w:pPr>
            <w:r w:rsidRPr="00422DDD">
              <w:rPr>
                <w:sz w:val="16"/>
              </w:rPr>
              <w:t>tRC</w:t>
            </w:r>
          </w:p>
        </w:tc>
        <w:tc>
          <w:tcPr>
            <w:tcW w:w="0" w:type="auto"/>
          </w:tcPr>
          <w:p w:rsidR="00777865" w:rsidRPr="00422DDD" w:rsidRDefault="0002345E" w:rsidP="00C458F4">
            <w:pPr>
              <w:rPr>
                <w:sz w:val="16"/>
              </w:rPr>
            </w:pPr>
            <w:r>
              <w:rPr>
                <w:sz w:val="16"/>
              </w:rPr>
              <w:t>-</w:t>
            </w:r>
            <w:r w:rsidR="00400FA6">
              <w:rPr>
                <w:sz w:val="16"/>
              </w:rPr>
              <w:t>3 classes de blessure</w:t>
            </w:r>
            <w:r w:rsidR="0048255F">
              <w:rPr>
                <w:sz w:val="16"/>
              </w:rPr>
              <w:t>, frappe gratuite</w:t>
            </w:r>
            <w:r>
              <w:rPr>
                <w:sz w:val="16"/>
              </w:rPr>
              <w:t xml:space="preserve"> </w:t>
            </w:r>
            <w:r w:rsidR="0048255F">
              <w:rPr>
                <w:sz w:val="16"/>
              </w:rPr>
              <w:t xml:space="preserve">en mode </w:t>
            </w:r>
            <w:r w:rsidR="00C458F4">
              <w:rPr>
                <w:sz w:val="16"/>
              </w:rPr>
              <w:t>normal</w:t>
            </w:r>
          </w:p>
        </w:tc>
      </w:tr>
      <w:tr w:rsidR="00777865" w:rsidRPr="00422DDD">
        <w:tc>
          <w:tcPr>
            <w:tcW w:w="0" w:type="auto"/>
            <w:shd w:val="clear" w:color="auto" w:fill="F3F3F3"/>
          </w:tcPr>
          <w:p w:rsidR="00777865" w:rsidRPr="00422DDD" w:rsidRDefault="00777865">
            <w:pPr>
              <w:rPr>
                <w:sz w:val="16"/>
              </w:rPr>
            </w:pPr>
            <w:r w:rsidRPr="00422DDD">
              <w:rPr>
                <w:sz w:val="16"/>
              </w:rPr>
              <w:t>tRN</w:t>
            </w:r>
          </w:p>
        </w:tc>
        <w:tc>
          <w:tcPr>
            <w:tcW w:w="0" w:type="auto"/>
            <w:shd w:val="clear" w:color="auto" w:fill="F3F3F3"/>
          </w:tcPr>
          <w:p w:rsidR="00777865" w:rsidRPr="00422DDD" w:rsidRDefault="0002345E" w:rsidP="007161BB">
            <w:pPr>
              <w:rPr>
                <w:sz w:val="16"/>
              </w:rPr>
            </w:pPr>
            <w:r>
              <w:rPr>
                <w:sz w:val="16"/>
              </w:rPr>
              <w:t>-</w:t>
            </w:r>
            <w:r w:rsidR="007161BB">
              <w:rPr>
                <w:sz w:val="16"/>
              </w:rPr>
              <w:t>2 classes de blessure</w:t>
            </w:r>
            <w:r w:rsidR="00C458F4">
              <w:rPr>
                <w:sz w:val="16"/>
              </w:rPr>
              <w:t>, frappe gratuite en mode défensif</w:t>
            </w:r>
          </w:p>
        </w:tc>
      </w:tr>
      <w:tr w:rsidR="00777865" w:rsidRPr="00422DDD">
        <w:tc>
          <w:tcPr>
            <w:tcW w:w="0" w:type="auto"/>
            <w:shd w:val="clear" w:color="auto" w:fill="E0E0E0"/>
          </w:tcPr>
          <w:p w:rsidR="00777865" w:rsidRPr="00422DDD" w:rsidRDefault="00777865">
            <w:pPr>
              <w:rPr>
                <w:sz w:val="16"/>
              </w:rPr>
            </w:pPr>
            <w:r w:rsidRPr="00422DDD">
              <w:rPr>
                <w:sz w:val="16"/>
              </w:rPr>
              <w:t>tRP</w:t>
            </w:r>
          </w:p>
        </w:tc>
        <w:tc>
          <w:tcPr>
            <w:tcW w:w="0" w:type="auto"/>
            <w:shd w:val="clear" w:color="auto" w:fill="E0E0E0"/>
          </w:tcPr>
          <w:p w:rsidR="00777865" w:rsidRPr="00422DDD" w:rsidRDefault="00212FFA" w:rsidP="00400FA6">
            <w:pPr>
              <w:rPr>
                <w:sz w:val="16"/>
              </w:rPr>
            </w:pPr>
            <w:r>
              <w:rPr>
                <w:sz w:val="16"/>
              </w:rPr>
              <w:t>VD+10</w:t>
            </w:r>
          </w:p>
        </w:tc>
      </w:tr>
      <w:tr w:rsidR="00777865" w:rsidRPr="00422DDD">
        <w:tc>
          <w:tcPr>
            <w:tcW w:w="0" w:type="auto"/>
            <w:shd w:val="clear" w:color="auto" w:fill="CCCCCC"/>
          </w:tcPr>
          <w:p w:rsidR="00777865" w:rsidRPr="00422DDD" w:rsidRDefault="00777865">
            <w:pPr>
              <w:rPr>
                <w:sz w:val="16"/>
              </w:rPr>
            </w:pPr>
            <w:r w:rsidRPr="00422DDD">
              <w:rPr>
                <w:sz w:val="16"/>
              </w:rPr>
              <w:t>tEN</w:t>
            </w:r>
          </w:p>
        </w:tc>
        <w:tc>
          <w:tcPr>
            <w:tcW w:w="0" w:type="auto"/>
            <w:shd w:val="clear" w:color="auto" w:fill="CCCCCC"/>
          </w:tcPr>
          <w:p w:rsidR="00777865" w:rsidRPr="00422DDD" w:rsidRDefault="00400FA6" w:rsidP="004A17D2">
            <w:pPr>
              <w:rPr>
                <w:sz w:val="16"/>
              </w:rPr>
            </w:pPr>
            <w:r>
              <w:rPr>
                <w:sz w:val="16"/>
              </w:rPr>
              <w:t>VD neutre</w:t>
            </w:r>
          </w:p>
        </w:tc>
      </w:tr>
      <w:tr w:rsidR="00777865" w:rsidRPr="00422DDD">
        <w:tc>
          <w:tcPr>
            <w:tcW w:w="0" w:type="auto"/>
            <w:shd w:val="clear" w:color="auto" w:fill="B3B3B3"/>
          </w:tcPr>
          <w:p w:rsidR="00777865" w:rsidRPr="00422DDD" w:rsidRDefault="00777865">
            <w:pPr>
              <w:rPr>
                <w:sz w:val="16"/>
              </w:rPr>
            </w:pPr>
            <w:r w:rsidRPr="00422DDD">
              <w:rPr>
                <w:sz w:val="16"/>
              </w:rPr>
              <w:t>tEC</w:t>
            </w:r>
          </w:p>
        </w:tc>
        <w:tc>
          <w:tcPr>
            <w:tcW w:w="0" w:type="auto"/>
            <w:shd w:val="clear" w:color="auto" w:fill="B3B3B3"/>
          </w:tcPr>
          <w:p w:rsidR="00777865" w:rsidRPr="00422DDD" w:rsidRDefault="007161BB" w:rsidP="007161BB">
            <w:pPr>
              <w:rPr>
                <w:sz w:val="16"/>
              </w:rPr>
            </w:pPr>
            <w:r>
              <w:rPr>
                <w:sz w:val="16"/>
              </w:rPr>
              <w:t>+1 classe de blessure</w:t>
            </w:r>
          </w:p>
        </w:tc>
      </w:tr>
    </w:tbl>
    <w:p w:rsidR="00777865" w:rsidRPr="00422DDD" w:rsidRDefault="00C458F4">
      <w:r>
        <w:t>Si tRC/tRN et cible de &gt;1 attaque, les attaques après la première ont -1 classe</w:t>
      </w:r>
      <w:r w:rsidR="00777865" w:rsidRPr="00422DDD">
        <w:t>.</w:t>
      </w:r>
    </w:p>
    <w:p w:rsidR="004A17D2" w:rsidRPr="00422DDD" w:rsidRDefault="004A17D2" w:rsidP="004A17D2">
      <w:pPr>
        <w:pStyle w:val="ex"/>
      </w:pPr>
      <w:r w:rsidRPr="00422DDD">
        <w:t>Exemple : Korben (Esquive 60, épée NE40) est entouré de trois ennemis (NEC 4, 6, 7) et doit tenir avant l’arrivée de renforts. Il utilise son épée pour parer les coups. La CR= 60 –</w:t>
      </w:r>
      <w:r w:rsidR="007F3F05" w:rsidRPr="00422DDD">
        <w:t>1</w:t>
      </w:r>
      <w:r w:rsidRPr="00422DDD">
        <w:t xml:space="preserve">7x2 +40/5 = </w:t>
      </w:r>
      <w:r w:rsidR="007F3F05" w:rsidRPr="00422DDD">
        <w:t>51</w:t>
      </w:r>
      <w:r w:rsidRPr="00422DDD">
        <w:t xml:space="preserve">. Avec un D100=23, </w:t>
      </w:r>
      <w:r w:rsidR="00400FA6">
        <w:t xml:space="preserve">diminue de 2 classes les </w:t>
      </w:r>
      <w:r w:rsidR="00B86C1E">
        <w:t xml:space="preserve">résultats des </w:t>
      </w:r>
      <w:r w:rsidR="00400FA6">
        <w:t>attaques subies</w:t>
      </w:r>
      <w:r w:rsidRPr="00422DDD">
        <w:t>.</w:t>
      </w:r>
    </w:p>
    <w:p w:rsidR="00777865" w:rsidRPr="00422DDD" w:rsidRDefault="005C4281" w:rsidP="001630F8">
      <w:pPr>
        <w:pStyle w:val="Titre3"/>
      </w:pPr>
      <w:bookmarkStart w:id="29" w:name="_Toc208477763"/>
      <w:r w:rsidRPr="00422DDD">
        <w:t>1.9.</w:t>
      </w:r>
      <w:r w:rsidR="006E3136" w:rsidRPr="00422DDD">
        <w:t>9</w:t>
      </w:r>
      <w:r w:rsidR="001630F8" w:rsidRPr="00422DDD">
        <w:t xml:space="preserve"> </w:t>
      </w:r>
      <w:r w:rsidR="00777865" w:rsidRPr="00422DDD">
        <w:t>Effets continus de mêlée et mouvements</w:t>
      </w:r>
      <w:bookmarkEnd w:id="29"/>
      <w:r w:rsidR="00777865" w:rsidRPr="00422DDD">
        <w:t xml:space="preserve"> </w:t>
      </w:r>
    </w:p>
    <w:p w:rsidR="00777865" w:rsidRPr="00422DDD" w:rsidRDefault="00364F3D">
      <w:r w:rsidRPr="00422DDD">
        <w:t xml:space="preserve">En fin de phase, </w:t>
      </w:r>
      <w:r w:rsidR="00777865" w:rsidRPr="00422DDD">
        <w:t>appliquez</w:t>
      </w:r>
      <w:r w:rsidR="000669C8" w:rsidRPr="00422DDD">
        <w:t>,</w:t>
      </w:r>
      <w:r w:rsidR="00777865" w:rsidRPr="00422DDD">
        <w:t xml:space="preserve"> </w:t>
      </w:r>
      <w:r w:rsidR="000669C8" w:rsidRPr="00422DDD">
        <w:t>si nécessaire, l</w:t>
      </w:r>
      <w:r w:rsidR="00777865" w:rsidRPr="00422DDD">
        <w:t xml:space="preserve">es différents effets issus </w:t>
      </w:r>
      <w:r w:rsidR="00C621E6" w:rsidRPr="00422DDD">
        <w:t>des</w:t>
      </w:r>
      <w:r w:rsidR="00777865" w:rsidRPr="00422DDD">
        <w:t xml:space="preserve"> phases </w:t>
      </w:r>
      <w:r w:rsidR="00677E2D" w:rsidRPr="00422DDD">
        <w:t>précédentes :</w:t>
      </w:r>
      <w:r w:rsidR="00D21377" w:rsidRPr="00422DDD">
        <w:t xml:space="preserve"> </w:t>
      </w:r>
      <w:r w:rsidR="00C621E6" w:rsidRPr="00422DDD">
        <w:t>m</w:t>
      </w:r>
      <w:r w:rsidR="00777865" w:rsidRPr="00422DDD">
        <w:t xml:space="preserve">agie, fatigue, </w:t>
      </w:r>
      <w:r w:rsidR="00D21377" w:rsidRPr="00422DDD">
        <w:t xml:space="preserve">souffle, </w:t>
      </w:r>
      <w:r w:rsidRPr="00422DDD">
        <w:t xml:space="preserve">pertes de sang, d’EN, </w:t>
      </w:r>
      <w:r w:rsidR="00C621E6" w:rsidRPr="00422DDD">
        <w:t xml:space="preserve">poisons, </w:t>
      </w:r>
      <w:r w:rsidR="00D21377" w:rsidRPr="00422DDD">
        <w:t>etc.</w:t>
      </w:r>
      <w:r w:rsidR="001E1689" w:rsidRPr="00422DDD">
        <w:t xml:space="preserve"> </w:t>
      </w:r>
    </w:p>
    <w:p w:rsidR="001E1689" w:rsidRPr="00422DDD" w:rsidRDefault="001E1689">
      <w:r w:rsidRPr="00422DDD">
        <w:rPr>
          <w:b/>
        </w:rPr>
        <w:t>Les effets obtenus sur une cible</w:t>
      </w:r>
      <w:r w:rsidRPr="00422DDD">
        <w:t xml:space="preserve"> (magie, coup critique, etc.) sont par défaut d’application immédiate. S’ils ne durent qu’une phase, ils s’appliqueront donc dans la phase en cours</w:t>
      </w:r>
      <w:r w:rsidR="0002345E">
        <w:t xml:space="preserve"> si la cible n’a pas encore agi</w:t>
      </w:r>
      <w:r w:rsidR="007161BB">
        <w:t>. Si la cible a déjà agi (bougé, attaqué</w:t>
      </w:r>
      <w:r w:rsidRPr="00422DDD">
        <w:t xml:space="preserve">, </w:t>
      </w:r>
      <w:r w:rsidR="0002345E" w:rsidRPr="00422DDD">
        <w:t>etc.</w:t>
      </w:r>
      <w:r w:rsidRPr="00422DDD">
        <w:t xml:space="preserve">) alors les effets </w:t>
      </w:r>
      <w:r w:rsidR="007161BB">
        <w:t xml:space="preserve">sont reportés à </w:t>
      </w:r>
      <w:r w:rsidRPr="00422DDD">
        <w:t xml:space="preserve">la phase suivante. </w:t>
      </w:r>
    </w:p>
    <w:p w:rsidR="002C0B81" w:rsidRPr="00422DDD" w:rsidRDefault="002C0B81"/>
    <w:p w:rsidR="002C0B81" w:rsidRPr="00422DDD" w:rsidRDefault="002C0B81"/>
    <w:p w:rsidR="00777865" w:rsidRPr="00422DDD" w:rsidRDefault="005E42B1" w:rsidP="00C46883">
      <w:pPr>
        <w:pStyle w:val="Titre1"/>
      </w:pPr>
      <w:bookmarkStart w:id="30" w:name="_Ref405470401"/>
      <w:bookmarkStart w:id="31" w:name="_Ref405470486"/>
      <w:bookmarkStart w:id="32" w:name="_Toc208477764"/>
      <w:r w:rsidRPr="00422DDD">
        <w:lastRenderedPageBreak/>
        <w:t xml:space="preserve">2. </w:t>
      </w:r>
      <w:r w:rsidR="00777865" w:rsidRPr="00422DDD">
        <w:t>Tirs</w:t>
      </w:r>
      <w:bookmarkEnd w:id="30"/>
      <w:bookmarkEnd w:id="31"/>
      <w:bookmarkEnd w:id="32"/>
    </w:p>
    <w:p w:rsidR="00777865" w:rsidRPr="00422DDD" w:rsidRDefault="00777865" w:rsidP="00723C2E">
      <w:r w:rsidRPr="00422DDD">
        <w:t xml:space="preserve">Les tirs </w:t>
      </w:r>
      <w:r w:rsidR="005F4CD7" w:rsidRPr="00422DDD">
        <w:t xml:space="preserve">comprennent les actions </w:t>
      </w:r>
      <w:r w:rsidR="000669C8" w:rsidRPr="00422DDD">
        <w:t>ayant pour but d’</w:t>
      </w:r>
      <w:r w:rsidR="005F4CD7" w:rsidRPr="00422DDD">
        <w:t xml:space="preserve">envoyer un projectile non-magique sur une </w:t>
      </w:r>
      <w:r w:rsidR="00D21377" w:rsidRPr="00422DDD">
        <w:t xml:space="preserve">ou plusieurs </w:t>
      </w:r>
      <w:r w:rsidR="005F4CD7" w:rsidRPr="00422DDD">
        <w:t>cible</w:t>
      </w:r>
      <w:r w:rsidR="00D21377" w:rsidRPr="00422DDD">
        <w:t>s</w:t>
      </w:r>
      <w:r w:rsidR="005F4CD7" w:rsidRPr="00422DDD">
        <w:t xml:space="preserve">. </w:t>
      </w:r>
      <w:r w:rsidR="001E0093" w:rsidRPr="00422DDD">
        <w:t xml:space="preserve">Il est nécessaire d’avoir un moyen de lancer ce projectile et une trajectoire </w:t>
      </w:r>
      <w:r w:rsidR="000669C8" w:rsidRPr="00422DDD">
        <w:t xml:space="preserve">dégagée </w:t>
      </w:r>
      <w:r w:rsidR="001E0093" w:rsidRPr="00422DDD">
        <w:t>vers la cible.</w:t>
      </w:r>
    </w:p>
    <w:p w:rsidR="00777865" w:rsidRPr="00422DDD" w:rsidRDefault="005E42B1" w:rsidP="002A261A">
      <w:pPr>
        <w:pStyle w:val="Titre2"/>
      </w:pPr>
      <w:bookmarkStart w:id="33" w:name="_Toc208477765"/>
      <w:r w:rsidRPr="00422DDD">
        <w:t xml:space="preserve">2.1 </w:t>
      </w:r>
      <w:r w:rsidR="00777865" w:rsidRPr="00422DDD">
        <w:t>Munitions</w:t>
      </w:r>
      <w:bookmarkEnd w:id="33"/>
    </w:p>
    <w:p w:rsidR="00777865" w:rsidRPr="00422DDD" w:rsidRDefault="00777865">
      <w:r w:rsidRPr="00422DDD">
        <w:t xml:space="preserve">Chaque tir coûte un </w:t>
      </w:r>
      <w:r w:rsidR="00EA2F9C" w:rsidRPr="00422DDD">
        <w:t>projectile</w:t>
      </w:r>
      <w:r w:rsidR="00D21377" w:rsidRPr="00422DDD">
        <w:t xml:space="preserve"> : </w:t>
      </w:r>
      <w:r w:rsidRPr="00422DDD">
        <w:t xml:space="preserve">flèche, </w:t>
      </w:r>
      <w:r w:rsidR="000669C8" w:rsidRPr="00422DDD">
        <w:t>c</w:t>
      </w:r>
      <w:r w:rsidR="00D21377" w:rsidRPr="00422DDD">
        <w:t xml:space="preserve">arreau, </w:t>
      </w:r>
      <w:r w:rsidRPr="00422DDD">
        <w:t>pierre, dague, hache, javelot</w:t>
      </w:r>
      <w:r w:rsidR="00D21377" w:rsidRPr="00422DDD">
        <w:t>, épieu, arme</w:t>
      </w:r>
      <w:r w:rsidRPr="00422DDD">
        <w:t xml:space="preserve"> etc</w:t>
      </w:r>
      <w:r w:rsidR="00D21377" w:rsidRPr="00422DDD">
        <w:t>. L</w:t>
      </w:r>
      <w:r w:rsidRPr="00422DDD">
        <w:t>e J g</w:t>
      </w:r>
      <w:r w:rsidR="00EA2F9C" w:rsidRPr="00422DDD">
        <w:t>è</w:t>
      </w:r>
      <w:r w:rsidRPr="00422DDD">
        <w:t xml:space="preserve">re sa réserve </w:t>
      </w:r>
      <w:r w:rsidR="00D21377" w:rsidRPr="00422DDD">
        <w:t xml:space="preserve">de projectiles </w:t>
      </w:r>
      <w:r w:rsidRPr="00422DDD">
        <w:t>de manière rigoureuse. Après le combat</w:t>
      </w:r>
      <w:r w:rsidR="000F726C" w:rsidRPr="00422DDD">
        <w:t>,</w:t>
      </w:r>
      <w:r w:rsidRPr="00422DDD">
        <w:t xml:space="preserve"> il est possible de récupérer une partie des </w:t>
      </w:r>
      <w:r w:rsidR="00EA2F9C" w:rsidRPr="00422DDD">
        <w:t xml:space="preserve">projectiles </w:t>
      </w:r>
      <w:r w:rsidRPr="00422DDD">
        <w:t xml:space="preserve">utilisés si les circonstances le permettent, cela demande </w:t>
      </w:r>
      <w:r w:rsidR="00941501" w:rsidRPr="00941501">
        <w:rPr>
          <w:b/>
        </w:rPr>
        <w:t xml:space="preserve">D10 tours </w:t>
      </w:r>
      <w:r w:rsidR="00EA2F9C" w:rsidRPr="00941501">
        <w:rPr>
          <w:b/>
        </w:rPr>
        <w:t xml:space="preserve">de </w:t>
      </w:r>
      <w:r w:rsidR="000F726C" w:rsidRPr="00941501">
        <w:rPr>
          <w:b/>
        </w:rPr>
        <w:t>recherche</w:t>
      </w:r>
      <w:r w:rsidR="000F726C" w:rsidRPr="00422DDD">
        <w:t xml:space="preserve"> par lieu de chute des projectiles</w:t>
      </w:r>
      <w:r w:rsidRPr="00422DDD">
        <w:t xml:space="preserve">. La proportion de </w:t>
      </w:r>
      <w:r w:rsidR="00EA2F9C" w:rsidRPr="00422DDD">
        <w:t xml:space="preserve">projectiles </w:t>
      </w:r>
      <w:r w:rsidR="00C621E6" w:rsidRPr="00422DDD">
        <w:t>récupérés</w:t>
      </w:r>
      <w:r w:rsidRPr="00422DDD">
        <w:t xml:space="preserve"> est d</w:t>
      </w:r>
      <w:r w:rsidR="00B12E97" w:rsidRPr="00422DDD">
        <w:t xml:space="preserve">éfinie </w:t>
      </w:r>
      <w:r w:rsidR="00C621E6" w:rsidRPr="00422DDD">
        <w:t xml:space="preserve">en lançant </w:t>
      </w:r>
      <w:r w:rsidRPr="00422DDD">
        <w:t>1D10</w:t>
      </w:r>
      <w:r w:rsidR="00941501">
        <w:t>x10% (</w:t>
      </w:r>
      <w:r w:rsidR="00941501" w:rsidRPr="00941501">
        <w:rPr>
          <w:shd w:val="clear" w:color="auto" w:fill="FFFF00"/>
        </w:rPr>
        <w:t>20% pour dague, hache, épieu, javelot</w:t>
      </w:r>
      <w:r w:rsidR="00941501">
        <w:t xml:space="preserve">). </w:t>
      </w:r>
      <w:r w:rsidR="00613E1A" w:rsidRPr="00422DDD">
        <w:t>L</w:t>
      </w:r>
      <w:r w:rsidRPr="00422DDD">
        <w:t xml:space="preserve">a récupération des </w:t>
      </w:r>
      <w:r w:rsidR="00EA2F9C" w:rsidRPr="00422DDD">
        <w:t xml:space="preserve">projectiles </w:t>
      </w:r>
      <w:r w:rsidR="00613E1A" w:rsidRPr="00422DDD">
        <w:t>p</w:t>
      </w:r>
      <w:r w:rsidR="00C621E6" w:rsidRPr="00422DDD">
        <w:t>endant les combats est possible.</w:t>
      </w:r>
    </w:p>
    <w:p w:rsidR="00C21F4E" w:rsidRPr="00422DDD" w:rsidRDefault="00C21F4E" w:rsidP="00C21F4E">
      <w:pPr>
        <w:pStyle w:val="ex"/>
      </w:pPr>
      <w:r w:rsidRPr="00422DDD">
        <w:t>Exemple : après avoir tiré 8 flèches sur des créatures maintenant en fuite, Kiala fou</w:t>
      </w:r>
      <w:r w:rsidR="00941501">
        <w:t>ille le terrain et lance D10=2x2</w:t>
      </w:r>
      <w:r w:rsidRPr="00422DDD">
        <w:t>0%</w:t>
      </w:r>
      <w:r w:rsidR="00941501">
        <w:t>= 40% de 8 flèches soit 3</w:t>
      </w:r>
      <w:r w:rsidRPr="00422DDD">
        <w:t xml:space="preserve"> récupérées. Les autres sont cassées ou dans les corps des fuyards.</w:t>
      </w:r>
    </w:p>
    <w:p w:rsidR="00777865" w:rsidRPr="00422DDD" w:rsidRDefault="005E42B1" w:rsidP="002A261A">
      <w:pPr>
        <w:pStyle w:val="Titre2"/>
      </w:pPr>
      <w:bookmarkStart w:id="34" w:name="_Toc208477766"/>
      <w:r w:rsidRPr="00422DDD">
        <w:t xml:space="preserve">2.2 </w:t>
      </w:r>
      <w:r w:rsidR="00777865" w:rsidRPr="00422DDD">
        <w:t>Nombre de tirs par phase</w:t>
      </w:r>
      <w:bookmarkEnd w:id="34"/>
    </w:p>
    <w:p w:rsidR="005464DF" w:rsidRPr="00422DDD" w:rsidRDefault="00D21377" w:rsidP="005464DF">
      <w:r w:rsidRPr="00422DDD">
        <w:t>En général, u</w:t>
      </w:r>
      <w:r w:rsidR="00777865" w:rsidRPr="00422DDD">
        <w:t xml:space="preserve">n seul tir par arme est permis sur une phase de combat sauf pour les </w:t>
      </w:r>
      <w:r w:rsidR="00212FFA">
        <w:t>armes lancées</w:t>
      </w:r>
      <w:r w:rsidR="00941501">
        <w:rPr>
          <w:iCs/>
        </w:rPr>
        <w:t>, c</w:t>
      </w:r>
      <w:r w:rsidR="00C621E6" w:rsidRPr="00422DDD">
        <w:t xml:space="preserve">omme l’indique </w:t>
      </w:r>
      <w:r w:rsidR="00C621E6" w:rsidRPr="00422DDD">
        <w:rPr>
          <w:i/>
        </w:rPr>
        <w:fldChar w:fldCharType="begin"/>
      </w:r>
      <w:r w:rsidR="00C621E6" w:rsidRPr="00422DDD">
        <w:rPr>
          <w:i/>
        </w:rPr>
        <w:instrText xml:space="preserve"> REF _Ref447715466 \h  \* MERGEFORMAT </w:instrText>
      </w:r>
      <w:r w:rsidR="00C621E6" w:rsidRPr="00422DDD">
        <w:rPr>
          <w:i/>
        </w:rPr>
      </w:r>
      <w:r w:rsidR="00C621E6" w:rsidRPr="00422DDD">
        <w:rPr>
          <w:i/>
        </w:rPr>
        <w:fldChar w:fldCharType="separate"/>
      </w:r>
      <w:r w:rsidR="00DD1A28" w:rsidRPr="00DD1A28">
        <w:rPr>
          <w:i/>
        </w:rPr>
        <w:t>1.9.5 Actions</w:t>
      </w:r>
      <w:r w:rsidR="00C621E6" w:rsidRPr="00422DDD">
        <w:rPr>
          <w:i/>
        </w:rPr>
        <w:fldChar w:fldCharType="end"/>
      </w:r>
      <w:r w:rsidR="00C621E6" w:rsidRPr="00422DDD">
        <w:t>.</w:t>
      </w:r>
      <w:r w:rsidR="00941501">
        <w:t xml:space="preserve"> Les armes lancées ne coûte</w:t>
      </w:r>
      <w:r w:rsidR="00516768">
        <w:t>nt</w:t>
      </w:r>
      <w:r w:rsidR="00941501">
        <w:t xml:space="preserve"> en effet qu’une action.</w:t>
      </w:r>
    </w:p>
    <w:p w:rsidR="00C621E6" w:rsidRPr="00422DDD" w:rsidRDefault="00C621E6" w:rsidP="00C621E6">
      <w:pPr>
        <w:pStyle w:val="ex"/>
      </w:pPr>
      <w:r w:rsidRPr="00422DDD">
        <w:t>Exemple : Luc attaque un ennemi proche, une dague dans chaque main. Il lance la première (</w:t>
      </w:r>
      <w:r w:rsidR="0033230B">
        <w:t>action Min</w:t>
      </w:r>
      <w:r w:rsidRPr="00422DDD">
        <w:t>)</w:t>
      </w:r>
      <w:r w:rsidR="0033230B">
        <w:t xml:space="preserve"> et</w:t>
      </w:r>
      <w:r w:rsidRPr="00422DDD">
        <w:t xml:space="preserve"> </w:t>
      </w:r>
      <w:r w:rsidR="0033230B">
        <w:t xml:space="preserve">charge </w:t>
      </w:r>
      <w:r w:rsidRPr="00422DDD">
        <w:t>la cible (</w:t>
      </w:r>
      <w:r w:rsidR="0033230B">
        <w:t>MAJ</w:t>
      </w:r>
      <w:r w:rsidRPr="00422DDD">
        <w:t xml:space="preserve">) </w:t>
      </w:r>
      <w:r w:rsidR="0033230B">
        <w:t xml:space="preserve">pour </w:t>
      </w:r>
      <w:r w:rsidRPr="00422DDD">
        <w:t>l’attaque</w:t>
      </w:r>
      <w:r w:rsidR="0033230B">
        <w:t>r</w:t>
      </w:r>
      <w:r w:rsidRPr="00422DDD">
        <w:t xml:space="preserve"> </w:t>
      </w:r>
      <w:r w:rsidR="0033230B">
        <w:t>à la phase suivante</w:t>
      </w:r>
      <w:r w:rsidRPr="00422DDD">
        <w:t>(</w:t>
      </w:r>
      <w:r w:rsidR="0033230B">
        <w:t>Min</w:t>
      </w:r>
      <w:r w:rsidRPr="00422DDD">
        <w:t xml:space="preserve">). </w:t>
      </w:r>
    </w:p>
    <w:p w:rsidR="00777865" w:rsidRPr="00422DDD" w:rsidRDefault="00983464" w:rsidP="002A261A">
      <w:pPr>
        <w:pStyle w:val="Titre2"/>
      </w:pPr>
      <w:bookmarkStart w:id="35" w:name="_Toc208477767"/>
      <w:r w:rsidRPr="00422DDD">
        <w:rPr>
          <w:noProof/>
          <w:lang w:eastAsia="fr-BE"/>
        </w:rPr>
        <w:drawing>
          <wp:anchor distT="0" distB="0" distL="114300" distR="114300" simplePos="0" relativeHeight="251633152" behindDoc="1" locked="0" layoutInCell="1" allowOverlap="1" wp14:anchorId="1A258867" wp14:editId="3ADAB568">
            <wp:simplePos x="0" y="0"/>
            <wp:positionH relativeFrom="column">
              <wp:posOffset>5779770</wp:posOffset>
            </wp:positionH>
            <wp:positionV relativeFrom="paragraph">
              <wp:posOffset>72390</wp:posOffset>
            </wp:positionV>
            <wp:extent cx="688340" cy="1068705"/>
            <wp:effectExtent l="0" t="0" r="0" b="0"/>
            <wp:wrapTight wrapText="bothSides">
              <wp:wrapPolygon edited="0">
                <wp:start x="0" y="0"/>
                <wp:lineTo x="0" y="21176"/>
                <wp:lineTo x="20923" y="21176"/>
                <wp:lineTo x="20923" y="0"/>
                <wp:lineTo x="0" y="0"/>
              </wp:wrapPolygon>
            </wp:wrapTight>
            <wp:docPr id="92" name="Picture 92" descr="Cro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roch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8340"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42B1" w:rsidRPr="00422DDD">
        <w:t xml:space="preserve">2.3 </w:t>
      </w:r>
      <w:r w:rsidR="00777865" w:rsidRPr="00422DDD">
        <w:t>Procédure générale</w:t>
      </w:r>
      <w:bookmarkEnd w:id="35"/>
    </w:p>
    <w:p w:rsidR="00777865" w:rsidRPr="00422DDD" w:rsidRDefault="00777865" w:rsidP="00723C2E">
      <w:r w:rsidRPr="00422DDD">
        <w:t>Toute arme de jet doit être préparée avant de pouvoir être utilisée. Le nombre de phases nécessaire</w:t>
      </w:r>
      <w:r w:rsidR="00CB10A4" w:rsidRPr="00422DDD">
        <w:t>s</w:t>
      </w:r>
      <w:r w:rsidRPr="00422DDD">
        <w:t xml:space="preserve"> pour préparer une telle arme est indiqué dans la table </w:t>
      </w:r>
      <w:r w:rsidR="00C621E6" w:rsidRPr="00422DDD">
        <w:rPr>
          <w:i/>
        </w:rPr>
        <w:fldChar w:fldCharType="begin"/>
      </w:r>
      <w:r w:rsidR="00C621E6" w:rsidRPr="00422DDD">
        <w:rPr>
          <w:i/>
        </w:rPr>
        <w:instrText xml:space="preserve"> REF _Ref405470440 \h  \* MERGEFORMAT </w:instrText>
      </w:r>
      <w:r w:rsidR="00C621E6" w:rsidRPr="00422DDD">
        <w:rPr>
          <w:i/>
        </w:rPr>
      </w:r>
      <w:r w:rsidR="00C621E6" w:rsidRPr="00422DDD">
        <w:rPr>
          <w:i/>
        </w:rPr>
        <w:fldChar w:fldCharType="separate"/>
      </w:r>
      <w:r w:rsidR="00DD1A28" w:rsidRPr="00DD1A28">
        <w:rPr>
          <w:i/>
        </w:rPr>
        <w:t>2.4.3 Préparation et visée</w:t>
      </w:r>
      <w:r w:rsidR="00C621E6" w:rsidRPr="00422DDD">
        <w:rPr>
          <w:i/>
        </w:rPr>
        <w:fldChar w:fldCharType="end"/>
      </w:r>
      <w:r w:rsidR="00CB10A4" w:rsidRPr="00422DDD">
        <w:t xml:space="preserve">. </w:t>
      </w:r>
      <w:r w:rsidRPr="00422DDD">
        <w:t xml:space="preserve">Un tir s’effectue </w:t>
      </w:r>
      <w:r w:rsidR="00D21377" w:rsidRPr="00422DDD">
        <w:t>en opposant</w:t>
      </w:r>
      <w:r w:rsidRPr="00422DDD">
        <w:t xml:space="preserve"> la </w:t>
      </w:r>
      <w:r w:rsidR="00C621E6" w:rsidRPr="00422DDD">
        <w:t xml:space="preserve">VO </w:t>
      </w:r>
      <w:r w:rsidRPr="00422DDD">
        <w:t>du tireur à la VD de la cible. L</w:t>
      </w:r>
      <w:r w:rsidR="000669C8" w:rsidRPr="00422DDD">
        <w:t xml:space="preserve">a différence </w:t>
      </w:r>
      <w:r w:rsidRPr="00422DDD">
        <w:t>(</w:t>
      </w:r>
      <w:r w:rsidR="00D21377" w:rsidRPr="00422DDD">
        <w:t xml:space="preserve">i.e. </w:t>
      </w:r>
      <w:r w:rsidRPr="00422DDD">
        <w:t xml:space="preserve">la valeur d’attaque) </w:t>
      </w:r>
      <w:r w:rsidR="00C621E6" w:rsidRPr="00422DDD">
        <w:t xml:space="preserve">détermine la colonne utilisée </w:t>
      </w:r>
      <w:r w:rsidRPr="00422DDD">
        <w:t xml:space="preserve">sur la </w:t>
      </w:r>
      <w:r w:rsidR="00C621E6" w:rsidRPr="00422DDD">
        <w:rPr>
          <w:i/>
        </w:rPr>
        <w:fldChar w:fldCharType="begin"/>
      </w:r>
      <w:r w:rsidR="00C621E6" w:rsidRPr="00422DDD">
        <w:rPr>
          <w:i/>
        </w:rPr>
        <w:instrText xml:space="preserve"> REF _Ref408411482 \h  \* MERGEFORMAT </w:instrText>
      </w:r>
      <w:r w:rsidR="00C621E6" w:rsidRPr="00422DDD">
        <w:rPr>
          <w:i/>
        </w:rPr>
      </w:r>
      <w:r w:rsidR="00C621E6" w:rsidRPr="00422DDD">
        <w:rPr>
          <w:i/>
        </w:rPr>
        <w:fldChar w:fldCharType="separate"/>
      </w:r>
      <w:r w:rsidR="00DD1A28" w:rsidRPr="00DD1A28">
        <w:rPr>
          <w:i/>
        </w:rPr>
        <w:t>4.7 Table de combat</w:t>
      </w:r>
      <w:r w:rsidR="00C621E6" w:rsidRPr="00422DDD">
        <w:rPr>
          <w:i/>
        </w:rPr>
        <w:fldChar w:fldCharType="end"/>
      </w:r>
      <w:r w:rsidR="00C621E6" w:rsidRPr="00422DDD">
        <w:rPr>
          <w:i/>
        </w:rPr>
        <w:t xml:space="preserve"> </w:t>
      </w:r>
      <w:r w:rsidRPr="00422DDD">
        <w:t xml:space="preserve">pour résoudre l’attaque. Résolvez les attaques des </w:t>
      </w:r>
      <w:r w:rsidR="000669C8" w:rsidRPr="00422DDD">
        <w:t xml:space="preserve">tirs </w:t>
      </w:r>
      <w:r w:rsidRPr="00422DDD">
        <w:t xml:space="preserve">dans l’ordre </w:t>
      </w:r>
      <w:r w:rsidR="000669C8" w:rsidRPr="00422DDD">
        <w:t>décroissant des vitesses</w:t>
      </w:r>
      <w:r w:rsidRPr="00422DDD">
        <w:t>.</w:t>
      </w:r>
    </w:p>
    <w:p w:rsidR="00777865" w:rsidRPr="00422DDD" w:rsidRDefault="005E42B1" w:rsidP="002A261A">
      <w:pPr>
        <w:pStyle w:val="Titre2"/>
      </w:pPr>
      <w:bookmarkStart w:id="36" w:name="_Toc75834974"/>
      <w:bookmarkStart w:id="37" w:name="_Toc208477768"/>
      <w:r w:rsidRPr="00422DDD">
        <w:t xml:space="preserve">2.4 </w:t>
      </w:r>
      <w:bookmarkEnd w:id="36"/>
      <w:r w:rsidR="00777865" w:rsidRPr="00422DDD">
        <w:t>V</w:t>
      </w:r>
      <w:r w:rsidR="00522BCA">
        <w:t>aleurs d’attaque</w:t>
      </w:r>
      <w:bookmarkEnd w:id="37"/>
      <w:r w:rsidR="00522BCA">
        <w:t xml:space="preserve"> </w:t>
      </w:r>
    </w:p>
    <w:p w:rsidR="00CB10A4" w:rsidRPr="00422DDD" w:rsidRDefault="00CB10A4" w:rsidP="00CB10A4">
      <w:pPr>
        <w:pStyle w:val="Titre3"/>
      </w:pPr>
      <w:bookmarkStart w:id="38" w:name="_Toc208477769"/>
      <w:r w:rsidRPr="00422DDD">
        <w:t>2.4.1 Généralités</w:t>
      </w:r>
      <w:bookmarkEnd w:id="38"/>
      <w:r w:rsidRPr="00422DDD">
        <w:t> </w:t>
      </w:r>
    </w:p>
    <w:p w:rsidR="00777865" w:rsidRPr="00422DDD" w:rsidRDefault="00CB10A4">
      <w:r w:rsidRPr="00422DDD">
        <w:t>P</w:t>
      </w:r>
      <w:r w:rsidR="00777865" w:rsidRPr="00422DDD">
        <w:t xml:space="preserve">artez de la </w:t>
      </w:r>
      <w:r w:rsidR="00777865" w:rsidRPr="00422DDD">
        <w:rPr>
          <w:b/>
        </w:rPr>
        <w:t>VO</w:t>
      </w:r>
      <w:r w:rsidR="00D21377" w:rsidRPr="00422DDD">
        <w:rPr>
          <w:b/>
        </w:rPr>
        <w:t xml:space="preserve">N </w:t>
      </w:r>
      <w:r w:rsidR="00624A08" w:rsidRPr="00422DDD">
        <w:t xml:space="preserve">du tireur </w:t>
      </w:r>
      <w:r w:rsidR="00777865" w:rsidRPr="00422DDD">
        <w:t>et ajoutez les modificateurs suivants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651"/>
        <w:gridCol w:w="4354"/>
      </w:tblGrid>
      <w:tr w:rsidR="00167341" w:rsidRPr="00422DDD" w:rsidTr="000C564D">
        <w:tc>
          <w:tcPr>
            <w:tcW w:w="0" w:type="auto"/>
            <w:shd w:val="clear" w:color="auto" w:fill="FFFFFF"/>
          </w:tcPr>
          <w:p w:rsidR="00167341" w:rsidRPr="00422DDD" w:rsidRDefault="00167341">
            <w:pPr>
              <w:rPr>
                <w:sz w:val="16"/>
              </w:rPr>
            </w:pPr>
            <w:r w:rsidRPr="00422DDD">
              <w:rPr>
                <w:sz w:val="16"/>
              </w:rPr>
              <w:t>Arme utilisée</w:t>
            </w:r>
          </w:p>
        </w:tc>
        <w:tc>
          <w:tcPr>
            <w:tcW w:w="0" w:type="auto"/>
            <w:shd w:val="clear" w:color="auto" w:fill="FFFFFF"/>
          </w:tcPr>
          <w:p w:rsidR="00167341" w:rsidRPr="00422DDD" w:rsidRDefault="00D21377">
            <w:pPr>
              <w:rPr>
                <w:sz w:val="16"/>
              </w:rPr>
            </w:pPr>
            <w:r w:rsidRPr="00422DDD">
              <w:rPr>
                <w:sz w:val="16"/>
              </w:rPr>
              <w:t>+NE(arme)/5</w:t>
            </w:r>
          </w:p>
        </w:tc>
      </w:tr>
      <w:tr w:rsidR="00777865" w:rsidRPr="00422DDD" w:rsidTr="002A274C">
        <w:tc>
          <w:tcPr>
            <w:tcW w:w="0" w:type="auto"/>
            <w:shd w:val="clear" w:color="auto" w:fill="F2F2F2"/>
          </w:tcPr>
          <w:p w:rsidR="00777865" w:rsidRPr="00422DDD" w:rsidRDefault="00777865">
            <w:pPr>
              <w:rPr>
                <w:sz w:val="16"/>
              </w:rPr>
            </w:pPr>
            <w:r w:rsidRPr="00422DDD">
              <w:rPr>
                <w:sz w:val="16"/>
              </w:rPr>
              <w:t>Talents</w:t>
            </w:r>
          </w:p>
        </w:tc>
        <w:tc>
          <w:tcPr>
            <w:tcW w:w="0" w:type="auto"/>
            <w:shd w:val="clear" w:color="auto" w:fill="F2F2F2"/>
          </w:tcPr>
          <w:p w:rsidR="00777865" w:rsidRPr="00422DDD" w:rsidRDefault="00777865" w:rsidP="00C621E6">
            <w:pPr>
              <w:rPr>
                <w:sz w:val="16"/>
              </w:rPr>
            </w:pPr>
            <w:r w:rsidRPr="00422DDD">
              <w:rPr>
                <w:sz w:val="16"/>
              </w:rPr>
              <w:t xml:space="preserve">modificateurs des </w:t>
            </w:r>
            <w:r w:rsidR="00C621E6" w:rsidRPr="00422DDD">
              <w:rPr>
                <w:sz w:val="16"/>
              </w:rPr>
              <w:t>TC/TG</w:t>
            </w:r>
          </w:p>
        </w:tc>
      </w:tr>
      <w:tr w:rsidR="00777865" w:rsidRPr="00422DDD" w:rsidTr="000C564D">
        <w:tc>
          <w:tcPr>
            <w:tcW w:w="0" w:type="auto"/>
            <w:shd w:val="clear" w:color="auto" w:fill="FFFFFF"/>
          </w:tcPr>
          <w:p w:rsidR="00777865" w:rsidRPr="00422DDD" w:rsidRDefault="00EA1C5F" w:rsidP="00EA1C5F">
            <w:pPr>
              <w:rPr>
                <w:sz w:val="16"/>
              </w:rPr>
            </w:pPr>
            <w:bookmarkStart w:id="39" w:name="OLE_LINK45"/>
            <w:r w:rsidRPr="00422DDD">
              <w:rPr>
                <w:sz w:val="16"/>
              </w:rPr>
              <w:t xml:space="preserve">Distance </w:t>
            </w:r>
          </w:p>
        </w:tc>
        <w:tc>
          <w:tcPr>
            <w:tcW w:w="0" w:type="auto"/>
            <w:shd w:val="clear" w:color="auto" w:fill="FFFFFF"/>
          </w:tcPr>
          <w:p w:rsidR="00777865" w:rsidRPr="00422DDD" w:rsidRDefault="004F42FD" w:rsidP="00C621E6">
            <w:pPr>
              <w:rPr>
                <w:sz w:val="16"/>
              </w:rPr>
            </w:pPr>
            <w:r w:rsidRPr="00422DDD">
              <w:rPr>
                <w:sz w:val="16"/>
              </w:rPr>
              <w:t xml:space="preserve">Voir </w:t>
            </w:r>
            <w:r w:rsidR="00C621E6" w:rsidRPr="00422DDD">
              <w:rPr>
                <w:i/>
                <w:sz w:val="12"/>
              </w:rPr>
              <w:fldChar w:fldCharType="begin"/>
            </w:r>
            <w:r w:rsidR="00C621E6" w:rsidRPr="00422DDD">
              <w:rPr>
                <w:i/>
                <w:sz w:val="12"/>
              </w:rPr>
              <w:instrText xml:space="preserve"> REF _Ref447706164 \h  \* MERGEFORMAT </w:instrText>
            </w:r>
            <w:r w:rsidR="00C621E6" w:rsidRPr="00422DDD">
              <w:rPr>
                <w:i/>
                <w:sz w:val="12"/>
              </w:rPr>
            </w:r>
            <w:r w:rsidR="00C621E6" w:rsidRPr="00422DDD">
              <w:rPr>
                <w:i/>
                <w:sz w:val="12"/>
              </w:rPr>
              <w:fldChar w:fldCharType="separate"/>
            </w:r>
            <w:r w:rsidR="00DD1A28" w:rsidRPr="00DD1A28">
              <w:rPr>
                <w:i/>
                <w:sz w:val="16"/>
              </w:rPr>
              <w:t>2.4.2 Distance</w:t>
            </w:r>
            <w:r w:rsidR="00C621E6" w:rsidRPr="00422DDD">
              <w:rPr>
                <w:i/>
                <w:sz w:val="12"/>
              </w:rPr>
              <w:fldChar w:fldCharType="end"/>
            </w:r>
          </w:p>
        </w:tc>
      </w:tr>
      <w:bookmarkEnd w:id="39"/>
      <w:tr w:rsidR="00F6200B" w:rsidRPr="00422DDD" w:rsidTr="002A274C">
        <w:tc>
          <w:tcPr>
            <w:tcW w:w="0" w:type="auto"/>
            <w:shd w:val="clear" w:color="auto" w:fill="F2F2F2"/>
          </w:tcPr>
          <w:p w:rsidR="00F6200B" w:rsidRPr="00422DDD" w:rsidRDefault="00635157">
            <w:pPr>
              <w:rPr>
                <w:sz w:val="16"/>
              </w:rPr>
            </w:pPr>
            <w:r w:rsidRPr="00422DDD">
              <w:rPr>
                <w:sz w:val="16"/>
              </w:rPr>
              <w:t>Zone visée</w:t>
            </w:r>
          </w:p>
        </w:tc>
        <w:tc>
          <w:tcPr>
            <w:tcW w:w="0" w:type="auto"/>
            <w:shd w:val="clear" w:color="auto" w:fill="F2F2F2"/>
          </w:tcPr>
          <w:p w:rsidR="00F6200B" w:rsidRPr="00422DDD" w:rsidRDefault="00F6200B" w:rsidP="00EA1C5F">
            <w:pPr>
              <w:rPr>
                <w:sz w:val="16"/>
              </w:rPr>
            </w:pPr>
            <w:r w:rsidRPr="00422DDD">
              <w:rPr>
                <w:sz w:val="16"/>
              </w:rPr>
              <w:t xml:space="preserve">Selon la zone du corps visée (voir </w:t>
            </w:r>
            <w:r w:rsidR="00EA1C5F" w:rsidRPr="00422DDD">
              <w:rPr>
                <w:i/>
                <w:sz w:val="12"/>
              </w:rPr>
              <w:fldChar w:fldCharType="begin"/>
            </w:r>
            <w:r w:rsidR="00EA1C5F" w:rsidRPr="00422DDD">
              <w:rPr>
                <w:i/>
                <w:sz w:val="12"/>
              </w:rPr>
              <w:instrText xml:space="preserve"> REF _Ref405739736 \h  \* MERGEFORMAT </w:instrText>
            </w:r>
            <w:r w:rsidR="00EA1C5F" w:rsidRPr="00422DDD">
              <w:rPr>
                <w:i/>
                <w:sz w:val="12"/>
              </w:rPr>
            </w:r>
            <w:r w:rsidR="00EA1C5F" w:rsidRPr="00422DDD">
              <w:rPr>
                <w:i/>
                <w:sz w:val="12"/>
              </w:rPr>
              <w:fldChar w:fldCharType="separate"/>
            </w:r>
            <w:r w:rsidR="00DD1A28" w:rsidRPr="00DD1A28">
              <w:rPr>
                <w:i/>
                <w:sz w:val="16"/>
              </w:rPr>
              <w:t>4.5 Visée</w:t>
            </w:r>
            <w:r w:rsidR="00EA1C5F" w:rsidRPr="00422DDD">
              <w:rPr>
                <w:i/>
                <w:sz w:val="12"/>
              </w:rPr>
              <w:fldChar w:fldCharType="end"/>
            </w:r>
            <w:r w:rsidRPr="00422DDD">
              <w:rPr>
                <w:sz w:val="16"/>
              </w:rPr>
              <w:t>)</w:t>
            </w:r>
          </w:p>
        </w:tc>
      </w:tr>
      <w:tr w:rsidR="00496A2A" w:rsidRPr="00422DDD" w:rsidTr="002A274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0C564D">
            <w:pPr>
              <w:rPr>
                <w:sz w:val="16"/>
              </w:rPr>
            </w:pPr>
            <w:bookmarkStart w:id="40" w:name="_Ref405462513"/>
            <w:bookmarkStart w:id="41" w:name="_Ref405739670"/>
            <w:r w:rsidRPr="00422DDD">
              <w:rPr>
                <w:sz w:val="16"/>
              </w:rPr>
              <w:t>Mouvement cible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522BCA">
            <w:pPr>
              <w:rPr>
                <w:sz w:val="16"/>
              </w:rPr>
            </w:pPr>
            <w:r w:rsidRPr="00422DDD">
              <w:rPr>
                <w:sz w:val="16"/>
              </w:rPr>
              <w:t>-</w:t>
            </w:r>
            <w:r w:rsidR="00C621E6" w:rsidRPr="00422DDD">
              <w:rPr>
                <w:sz w:val="16"/>
              </w:rPr>
              <w:t xml:space="preserve">10 si cible bouge ou a bougé </w:t>
            </w:r>
            <w:r w:rsidR="00522BCA">
              <w:rPr>
                <w:sz w:val="16"/>
              </w:rPr>
              <w:t>&gt;</w:t>
            </w:r>
            <w:r w:rsidR="00C621E6" w:rsidRPr="00422DDD">
              <w:rPr>
                <w:sz w:val="16"/>
              </w:rPr>
              <w:t xml:space="preserve"> 5m</w:t>
            </w:r>
          </w:p>
        </w:tc>
      </w:tr>
      <w:tr w:rsidR="00496A2A" w:rsidRPr="00422DDD" w:rsidTr="000C564D">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0C564D">
            <w:pPr>
              <w:rPr>
                <w:sz w:val="16"/>
              </w:rPr>
            </w:pPr>
            <w:r w:rsidRPr="00422DDD">
              <w:rPr>
                <w:sz w:val="16"/>
              </w:rPr>
              <w:t>Mouvement tireur</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0C564D">
            <w:pPr>
              <w:rPr>
                <w:sz w:val="16"/>
              </w:rPr>
            </w:pPr>
            <w:r w:rsidRPr="00422DDD">
              <w:rPr>
                <w:sz w:val="16"/>
              </w:rPr>
              <w:t xml:space="preserve">-20 si le tireur </w:t>
            </w:r>
            <w:r w:rsidR="00751F8C">
              <w:rPr>
                <w:sz w:val="16"/>
              </w:rPr>
              <w:t>a bougé</w:t>
            </w:r>
            <w:r w:rsidRPr="00422DDD">
              <w:rPr>
                <w:sz w:val="16"/>
              </w:rPr>
              <w:t xml:space="preserve"> </w:t>
            </w:r>
            <w:r w:rsidR="00522BCA">
              <w:rPr>
                <w:sz w:val="16"/>
              </w:rPr>
              <w:t xml:space="preserve">ou va bouger </w:t>
            </w:r>
            <w:r w:rsidRPr="00422DDD">
              <w:rPr>
                <w:sz w:val="16"/>
              </w:rPr>
              <w:t>dans la phase</w:t>
            </w:r>
          </w:p>
        </w:tc>
      </w:tr>
      <w:tr w:rsidR="00496A2A" w:rsidRPr="00422DDD" w:rsidTr="002A274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0C564D">
            <w:pPr>
              <w:rPr>
                <w:sz w:val="16"/>
              </w:rPr>
            </w:pPr>
            <w:r w:rsidRPr="00422DDD">
              <w:rPr>
                <w:sz w:val="16"/>
              </w:rPr>
              <w:t xml:space="preserve">Obstacle </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0C564D">
            <w:pPr>
              <w:rPr>
                <w:sz w:val="16"/>
              </w:rPr>
            </w:pPr>
            <w:r w:rsidRPr="00422DDD">
              <w:rPr>
                <w:sz w:val="16"/>
              </w:rPr>
              <w:t>-10/-20/-30 : Léger / Moyen / Important</w:t>
            </w:r>
          </w:p>
        </w:tc>
      </w:tr>
      <w:tr w:rsidR="00496A2A" w:rsidRPr="00422DDD" w:rsidTr="000C564D">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B86C1E" w:rsidP="000C564D">
            <w:pPr>
              <w:rPr>
                <w:sz w:val="16"/>
              </w:rPr>
            </w:pPr>
            <w:r>
              <w:rPr>
                <w:sz w:val="16"/>
              </w:rPr>
              <w:t xml:space="preserve">Nuit &amp; </w:t>
            </w:r>
            <w:r w:rsidR="00C621E6" w:rsidRPr="00422DDD">
              <w:rPr>
                <w:sz w:val="16"/>
              </w:rPr>
              <w:t>Visibilité</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C621E6">
            <w:pPr>
              <w:rPr>
                <w:sz w:val="16"/>
              </w:rPr>
            </w:pPr>
            <w:r w:rsidRPr="00422DDD">
              <w:rPr>
                <w:sz w:val="16"/>
              </w:rPr>
              <w:t>-10/-20/-30</w:t>
            </w:r>
            <w:r w:rsidR="00B86C1E">
              <w:rPr>
                <w:sz w:val="16"/>
              </w:rPr>
              <w:t> : sombre / noir / ténébreux</w:t>
            </w:r>
          </w:p>
        </w:tc>
      </w:tr>
      <w:tr w:rsidR="00C621E6" w:rsidRPr="00422DDD" w:rsidTr="00C621E6">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621E6" w:rsidRPr="00422DDD" w:rsidRDefault="00B86C1E" w:rsidP="00522BCA">
            <w:pPr>
              <w:rPr>
                <w:sz w:val="16"/>
              </w:rPr>
            </w:pPr>
            <w:r>
              <w:rPr>
                <w:sz w:val="16"/>
              </w:rPr>
              <w:t xml:space="preserve">Vent fort </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621E6" w:rsidRPr="00422DDD" w:rsidRDefault="00C621E6" w:rsidP="000C564D">
            <w:pPr>
              <w:rPr>
                <w:sz w:val="16"/>
              </w:rPr>
            </w:pPr>
            <w:r w:rsidRPr="00422DDD">
              <w:rPr>
                <w:sz w:val="16"/>
              </w:rPr>
              <w:t>-20</w:t>
            </w:r>
          </w:p>
        </w:tc>
      </w:tr>
      <w:tr w:rsidR="00496A2A" w:rsidRPr="00422DDD" w:rsidTr="000C564D">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0C564D">
            <w:pPr>
              <w:rPr>
                <w:sz w:val="16"/>
              </w:rPr>
            </w:pPr>
            <w:r w:rsidRPr="00422DDD">
              <w:rPr>
                <w:sz w:val="16"/>
              </w:rPr>
              <w:t>Engagé en mêlée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0C564D">
            <w:pPr>
              <w:rPr>
                <w:sz w:val="16"/>
              </w:rPr>
            </w:pPr>
            <w:r w:rsidRPr="00422DDD">
              <w:rPr>
                <w:sz w:val="16"/>
              </w:rPr>
              <w:t>-30</w:t>
            </w:r>
          </w:p>
        </w:tc>
      </w:tr>
      <w:tr w:rsidR="00496A2A" w:rsidRPr="00422DDD" w:rsidTr="002A274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0C564D">
            <w:pPr>
              <w:rPr>
                <w:sz w:val="16"/>
              </w:rPr>
            </w:pPr>
            <w:r w:rsidRPr="00422DDD">
              <w:rPr>
                <w:sz w:val="16"/>
              </w:rPr>
              <w:t>Autres</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496A2A" w:rsidRPr="00422DDD" w:rsidRDefault="00496A2A" w:rsidP="000C564D">
            <w:pPr>
              <w:rPr>
                <w:sz w:val="16"/>
              </w:rPr>
            </w:pPr>
            <w:r w:rsidRPr="00422DDD">
              <w:rPr>
                <w:sz w:val="16"/>
              </w:rPr>
              <w:t>Bonus et malus généraux</w:t>
            </w:r>
            <w:r w:rsidR="00D470D1">
              <w:rPr>
                <w:sz w:val="16"/>
              </w:rPr>
              <w:t>, divers, de combat</w:t>
            </w:r>
          </w:p>
        </w:tc>
      </w:tr>
      <w:tr w:rsidR="00496A2A" w:rsidRPr="00422DDD" w:rsidTr="000C564D">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0C564D">
            <w:pPr>
              <w:rPr>
                <w:sz w:val="16"/>
              </w:rPr>
            </w:pPr>
            <w:r w:rsidRPr="00422DDD">
              <w:rPr>
                <w:sz w:val="16"/>
              </w:rPr>
              <w:t>VD de la cible</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496A2A" w:rsidRPr="00422DDD" w:rsidRDefault="00496A2A" w:rsidP="00212FFA">
            <w:pPr>
              <w:rPr>
                <w:sz w:val="16"/>
              </w:rPr>
            </w:pPr>
            <w:r w:rsidRPr="00422DDD">
              <w:rPr>
                <w:sz w:val="16"/>
              </w:rPr>
              <w:t>-VD</w:t>
            </w:r>
            <w:r w:rsidR="00212FFA">
              <w:rPr>
                <w:sz w:val="16"/>
              </w:rPr>
              <w:t xml:space="preserve"> neutre </w:t>
            </w:r>
            <w:r w:rsidR="00C621E6" w:rsidRPr="00422DDD">
              <w:rPr>
                <w:sz w:val="16"/>
              </w:rPr>
              <w:t>ou 0 si immobil</w:t>
            </w:r>
            <w:r w:rsidR="00212FFA">
              <w:rPr>
                <w:sz w:val="16"/>
              </w:rPr>
              <w:t>isée/étourdie</w:t>
            </w:r>
          </w:p>
        </w:tc>
      </w:tr>
    </w:tbl>
    <w:p w:rsidR="00CB10A4" w:rsidRPr="00422DDD" w:rsidRDefault="00CB10A4" w:rsidP="00CB10A4">
      <w:pPr>
        <w:pStyle w:val="Titre3"/>
      </w:pPr>
      <w:bookmarkStart w:id="42" w:name="_Ref447706164"/>
      <w:bookmarkStart w:id="43" w:name="_Toc208477770"/>
      <w:r w:rsidRPr="00422DDD">
        <w:t>2.4.2 Distance</w:t>
      </w:r>
      <w:bookmarkEnd w:id="40"/>
      <w:bookmarkEnd w:id="41"/>
      <w:bookmarkEnd w:id="42"/>
      <w:bookmarkEnd w:id="43"/>
    </w:p>
    <w:p w:rsidR="00CB10A4" w:rsidRPr="00422DDD" w:rsidRDefault="00CB10A4" w:rsidP="00CB10A4">
      <w:pPr>
        <w:pStyle w:val="Retraitcorpsdetexte"/>
        <w:ind w:left="0"/>
      </w:pPr>
      <w:r w:rsidRPr="00422DDD">
        <w:t xml:space="preserve">La table ci-dessous </w:t>
      </w:r>
      <w:r w:rsidR="00C621E6" w:rsidRPr="00422DDD">
        <w:t>indique</w:t>
      </w:r>
      <w:r w:rsidRPr="00422DDD">
        <w:t xml:space="preserve"> la </w:t>
      </w:r>
      <w:r w:rsidR="00C621E6" w:rsidRPr="00422DDD">
        <w:t xml:space="preserve">portée </w:t>
      </w:r>
      <w:r w:rsidRPr="00422DDD">
        <w:t>maxim</w:t>
      </w:r>
      <w:r w:rsidR="00C621E6" w:rsidRPr="00422DDD">
        <w:t>ale</w:t>
      </w:r>
      <w:r w:rsidRPr="00422DDD">
        <w:t xml:space="preserve"> </w:t>
      </w:r>
      <w:r w:rsidR="00C621E6" w:rsidRPr="00422DDD">
        <w:t>d’</w:t>
      </w:r>
      <w:r w:rsidRPr="00422DDD">
        <w:t xml:space="preserve">une arme. En croisant l’arme avec la distance entre le tireur et la cible vous obtenez </w:t>
      </w:r>
      <w:r w:rsidR="00522BCA">
        <w:t xml:space="preserve">également </w:t>
      </w:r>
      <w:r w:rsidRPr="00422DDD">
        <w:t>le modificateur de la VO </w:t>
      </w:r>
      <w:r w:rsidR="00983464" w:rsidRPr="00422DDD">
        <w:t>du tireur</w:t>
      </w:r>
      <w:r w:rsidRPr="00422DDD">
        <w:t>:</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25"/>
        <w:gridCol w:w="858"/>
        <w:gridCol w:w="401"/>
        <w:gridCol w:w="401"/>
        <w:gridCol w:w="401"/>
        <w:gridCol w:w="401"/>
        <w:gridCol w:w="385"/>
        <w:gridCol w:w="385"/>
        <w:gridCol w:w="385"/>
        <w:gridCol w:w="385"/>
        <w:gridCol w:w="385"/>
        <w:gridCol w:w="385"/>
        <w:gridCol w:w="489"/>
        <w:gridCol w:w="489"/>
        <w:gridCol w:w="489"/>
        <w:gridCol w:w="489"/>
        <w:gridCol w:w="489"/>
        <w:gridCol w:w="489"/>
      </w:tblGrid>
      <w:tr w:rsidR="003E6E10" w:rsidRPr="00422DDD" w:rsidTr="003E6E10">
        <w:trPr>
          <w:trHeight w:val="262"/>
        </w:trPr>
        <w:tc>
          <w:tcPr>
            <w:tcW w:w="2125" w:type="dxa"/>
            <w:tcBorders>
              <w:top w:val="single" w:sz="12" w:space="0" w:color="auto"/>
              <w:left w:val="single" w:sz="12" w:space="0" w:color="auto"/>
              <w:bottom w:val="single" w:sz="12" w:space="0" w:color="auto"/>
              <w:right w:val="single" w:sz="12" w:space="0" w:color="auto"/>
            </w:tcBorders>
          </w:tcPr>
          <w:p w:rsidR="003E6E10" w:rsidRPr="00422DDD" w:rsidRDefault="003E6E10" w:rsidP="001220D1">
            <w:pPr>
              <w:autoSpaceDE w:val="0"/>
              <w:autoSpaceDN w:val="0"/>
              <w:adjustRightInd w:val="0"/>
              <w:jc w:val="right"/>
              <w:rPr>
                <w:color w:val="000000"/>
                <w:sz w:val="16"/>
              </w:rPr>
            </w:pPr>
            <w:r w:rsidRPr="00422DDD">
              <w:rPr>
                <w:color w:val="000000"/>
                <w:sz w:val="16"/>
              </w:rPr>
              <w:t xml:space="preserve">Distance(en m) </w:t>
            </w:r>
          </w:p>
        </w:tc>
        <w:tc>
          <w:tcPr>
            <w:tcW w:w="845" w:type="dxa"/>
            <w:tcBorders>
              <w:top w:val="single" w:sz="12" w:space="0" w:color="auto"/>
              <w:left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0 à 5</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..15</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..20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..30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..40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..50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..60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..70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..80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..90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..100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..120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..140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..160</w:t>
            </w:r>
          </w:p>
        </w:tc>
        <w:tc>
          <w:tcPr>
            <w:tcW w:w="0" w:type="auto"/>
            <w:tcBorders>
              <w:top w:val="single" w:sz="12" w:space="0" w:color="auto"/>
              <w:bottom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..180</w:t>
            </w:r>
          </w:p>
        </w:tc>
        <w:tc>
          <w:tcPr>
            <w:tcW w:w="0" w:type="auto"/>
            <w:tcBorders>
              <w:top w:val="single" w:sz="12" w:space="0" w:color="auto"/>
              <w:bottom w:val="single" w:sz="12" w:space="0" w:color="auto"/>
              <w:right w:val="single" w:sz="12" w:space="0" w:color="auto"/>
            </w:tcBorders>
          </w:tcPr>
          <w:p w:rsidR="003E6E10" w:rsidRPr="00422DDD" w:rsidRDefault="003E6E10" w:rsidP="001220D1">
            <w:pPr>
              <w:autoSpaceDE w:val="0"/>
              <w:autoSpaceDN w:val="0"/>
              <w:adjustRightInd w:val="0"/>
              <w:jc w:val="center"/>
              <w:rPr>
                <w:color w:val="000000"/>
                <w:sz w:val="16"/>
              </w:rPr>
            </w:pPr>
            <w:r w:rsidRPr="00422DDD">
              <w:rPr>
                <w:color w:val="000000"/>
                <w:sz w:val="16"/>
              </w:rPr>
              <w:t>..200</w:t>
            </w:r>
          </w:p>
        </w:tc>
      </w:tr>
      <w:tr w:rsidR="003E6E10" w:rsidRPr="00422DDD" w:rsidTr="00982FFD">
        <w:trPr>
          <w:trHeight w:val="247"/>
        </w:trPr>
        <w:tc>
          <w:tcPr>
            <w:tcW w:w="2125" w:type="dxa"/>
            <w:tcBorders>
              <w:top w:val="single" w:sz="12" w:space="0" w:color="auto"/>
              <w:left w:val="single" w:sz="12" w:space="0" w:color="auto"/>
              <w:right w:val="single" w:sz="12" w:space="0" w:color="auto"/>
            </w:tcBorders>
            <w:shd w:val="clear" w:color="auto" w:fill="FFFFFF"/>
          </w:tcPr>
          <w:p w:rsidR="003E6E10" w:rsidRPr="00422DDD" w:rsidRDefault="003E6E10" w:rsidP="000F726C">
            <w:pPr>
              <w:autoSpaceDE w:val="0"/>
              <w:autoSpaceDN w:val="0"/>
              <w:adjustRightInd w:val="0"/>
              <w:rPr>
                <w:i/>
                <w:color w:val="000000"/>
                <w:sz w:val="16"/>
              </w:rPr>
            </w:pPr>
            <w:r w:rsidRPr="00422DDD">
              <w:rPr>
                <w:i/>
                <w:color w:val="000000"/>
                <w:sz w:val="16"/>
              </w:rPr>
              <w:t>Arbalète - à pied</w:t>
            </w:r>
          </w:p>
        </w:tc>
        <w:tc>
          <w:tcPr>
            <w:tcW w:w="845" w:type="dxa"/>
            <w:tcBorders>
              <w:top w:val="single" w:sz="12" w:space="0" w:color="auto"/>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tcBorders>
              <w:top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tcBorders>
              <w:top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tcBorders>
              <w:top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tcBorders>
              <w:top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tcBorders>
              <w:top w:val="single" w:sz="12" w:space="0" w:color="auto"/>
            </w:tcBorders>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tcBorders>
              <w:top w:val="single" w:sz="12" w:space="0" w:color="auto"/>
            </w:tcBorders>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tcBorders>
              <w:top w:val="single" w:sz="12" w:space="0" w:color="auto"/>
            </w:tcBorders>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tcBorders>
              <w:top w:val="single" w:sz="12" w:space="0" w:color="auto"/>
            </w:tcBorders>
            <w:shd w:val="clear" w:color="auto" w:fill="000000"/>
          </w:tcPr>
          <w:p w:rsidR="003E6E10" w:rsidRPr="00422DDD" w:rsidRDefault="003E6E10" w:rsidP="001220D1">
            <w:pPr>
              <w:autoSpaceDE w:val="0"/>
              <w:autoSpaceDN w:val="0"/>
              <w:adjustRightInd w:val="0"/>
              <w:jc w:val="center"/>
              <w:rPr>
                <w:sz w:val="16"/>
              </w:rPr>
            </w:pPr>
          </w:p>
        </w:tc>
        <w:tc>
          <w:tcPr>
            <w:tcW w:w="0" w:type="auto"/>
            <w:tcBorders>
              <w:top w:val="single" w:sz="12" w:space="0" w:color="auto"/>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1220D1">
            <w:pPr>
              <w:autoSpaceDE w:val="0"/>
              <w:autoSpaceDN w:val="0"/>
              <w:adjustRightInd w:val="0"/>
              <w:rPr>
                <w:i/>
                <w:color w:val="000000"/>
                <w:sz w:val="16"/>
              </w:rPr>
            </w:pPr>
            <w:r w:rsidRPr="00422DDD">
              <w:rPr>
                <w:i/>
                <w:color w:val="000000"/>
                <w:sz w:val="16"/>
              </w:rPr>
              <w:t>Arbalète - à répétition</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0F726C">
            <w:pPr>
              <w:autoSpaceDE w:val="0"/>
              <w:autoSpaceDN w:val="0"/>
              <w:adjustRightInd w:val="0"/>
              <w:rPr>
                <w:i/>
                <w:color w:val="000000"/>
                <w:sz w:val="16"/>
              </w:rPr>
            </w:pPr>
            <w:r w:rsidRPr="00422DDD">
              <w:rPr>
                <w:i/>
                <w:color w:val="000000"/>
                <w:sz w:val="16"/>
              </w:rPr>
              <w:t>Arbalète - à main</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717148">
            <w:pPr>
              <w:autoSpaceDE w:val="0"/>
              <w:autoSpaceDN w:val="0"/>
              <w:adjustRightInd w:val="0"/>
              <w:rPr>
                <w:i/>
                <w:color w:val="000000"/>
                <w:sz w:val="16"/>
              </w:rPr>
            </w:pPr>
            <w:r w:rsidRPr="00422DDD">
              <w:rPr>
                <w:i/>
                <w:color w:val="000000"/>
                <w:sz w:val="16"/>
              </w:rPr>
              <w:t>Arbalète</w:t>
            </w:r>
            <w:r w:rsidRPr="00422DDD">
              <w:rPr>
                <w:i/>
                <w:color w:val="000000"/>
                <w:sz w:val="16"/>
                <w:vertAlign w:val="superscript"/>
              </w:rPr>
              <w:t xml:space="preserve"> - </w:t>
            </w:r>
            <w:r w:rsidRPr="00422DDD">
              <w:rPr>
                <w:i/>
                <w:color w:val="000000"/>
                <w:sz w:val="16"/>
              </w:rPr>
              <w:t>Grande</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+40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2A274C">
            <w:pPr>
              <w:autoSpaceDE w:val="0"/>
              <w:autoSpaceDN w:val="0"/>
              <w:adjustRightInd w:val="0"/>
              <w:rPr>
                <w:i/>
                <w:color w:val="000000"/>
                <w:sz w:val="16"/>
              </w:rPr>
            </w:pPr>
            <w:r w:rsidRPr="00422DDD">
              <w:rPr>
                <w:i/>
                <w:color w:val="000000"/>
                <w:sz w:val="16"/>
              </w:rPr>
              <w:t>Arc - composite</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677E2D" w:rsidP="002A274C">
            <w:pPr>
              <w:autoSpaceDE w:val="0"/>
              <w:autoSpaceDN w:val="0"/>
              <w:adjustRightInd w:val="0"/>
              <w:jc w:val="center"/>
              <w:rPr>
                <w:sz w:val="16"/>
              </w:rPr>
            </w:pPr>
            <w:r>
              <w:rPr>
                <w:sz w:val="16"/>
              </w:rPr>
              <w:t>-</w:t>
            </w:r>
            <w:r w:rsidR="003E6E10" w:rsidRPr="00422DDD">
              <w:rPr>
                <w:sz w:val="16"/>
              </w:rPr>
              <w:t>20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1220D1">
            <w:pPr>
              <w:autoSpaceDE w:val="0"/>
              <w:autoSpaceDN w:val="0"/>
              <w:adjustRightInd w:val="0"/>
              <w:rPr>
                <w:i/>
                <w:color w:val="000000"/>
                <w:sz w:val="16"/>
              </w:rPr>
            </w:pPr>
            <w:r w:rsidRPr="00422DDD">
              <w:rPr>
                <w:i/>
                <w:color w:val="000000"/>
                <w:sz w:val="16"/>
              </w:rPr>
              <w:t>Arc - normal</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F2F2F2"/>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D12937">
            <w:pPr>
              <w:autoSpaceDE w:val="0"/>
              <w:autoSpaceDN w:val="0"/>
              <w:adjustRightInd w:val="0"/>
              <w:rPr>
                <w:i/>
                <w:color w:val="000000"/>
                <w:sz w:val="16"/>
              </w:rPr>
            </w:pPr>
            <w:r w:rsidRPr="00422DDD">
              <w:rPr>
                <w:i/>
                <w:color w:val="000000"/>
                <w:sz w:val="16"/>
              </w:rPr>
              <w:t xml:space="preserve">Arc - Grand </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D12937">
            <w:pPr>
              <w:autoSpaceDE w:val="0"/>
              <w:autoSpaceDN w:val="0"/>
              <w:adjustRightInd w:val="0"/>
              <w:rPr>
                <w:i/>
                <w:color w:val="000000"/>
                <w:sz w:val="16"/>
              </w:rPr>
            </w:pPr>
            <w:r w:rsidRPr="00422DDD">
              <w:rPr>
                <w:i/>
                <w:color w:val="000000"/>
                <w:sz w:val="16"/>
              </w:rPr>
              <w:t xml:space="preserve">Arc - Petit </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-15</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-25</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-35</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-40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62"/>
        </w:trPr>
        <w:tc>
          <w:tcPr>
            <w:tcW w:w="2125" w:type="dxa"/>
            <w:tcBorders>
              <w:left w:val="single" w:sz="12" w:space="0" w:color="auto"/>
              <w:right w:val="single" w:sz="12" w:space="0" w:color="auto"/>
            </w:tcBorders>
            <w:shd w:val="clear" w:color="auto" w:fill="FFFFFF"/>
          </w:tcPr>
          <w:p w:rsidR="003E6E10" w:rsidRPr="00422DDD" w:rsidRDefault="003E6E10" w:rsidP="00D12937">
            <w:pPr>
              <w:autoSpaceDE w:val="0"/>
              <w:autoSpaceDN w:val="0"/>
              <w:adjustRightInd w:val="0"/>
              <w:rPr>
                <w:b/>
                <w:color w:val="000000"/>
                <w:sz w:val="16"/>
              </w:rPr>
            </w:pPr>
            <w:r w:rsidRPr="00422DDD">
              <w:rPr>
                <w:b/>
                <w:color w:val="000000"/>
                <w:sz w:val="16"/>
              </w:rPr>
              <w:t>Dague lancée</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2A274C">
            <w:pPr>
              <w:autoSpaceDE w:val="0"/>
              <w:autoSpaceDN w:val="0"/>
              <w:adjustRightInd w:val="0"/>
              <w:rPr>
                <w:b/>
                <w:color w:val="000000"/>
                <w:sz w:val="16"/>
              </w:rPr>
            </w:pPr>
            <w:r w:rsidRPr="00422DDD">
              <w:rPr>
                <w:b/>
                <w:color w:val="000000"/>
                <w:sz w:val="16"/>
              </w:rPr>
              <w:t xml:space="preserve">Divers - projectile </w:t>
            </w:r>
          </w:p>
        </w:tc>
        <w:tc>
          <w:tcPr>
            <w:tcW w:w="845" w:type="dxa"/>
            <w:tcBorders>
              <w:left w:val="single" w:sz="12" w:space="0" w:color="auto"/>
            </w:tcBorders>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D12937">
            <w:pPr>
              <w:autoSpaceDE w:val="0"/>
              <w:autoSpaceDN w:val="0"/>
              <w:adjustRightInd w:val="0"/>
              <w:rPr>
                <w:b/>
                <w:color w:val="000000"/>
                <w:sz w:val="16"/>
              </w:rPr>
            </w:pPr>
            <w:r w:rsidRPr="00422DDD">
              <w:rPr>
                <w:b/>
                <w:color w:val="000000"/>
                <w:sz w:val="16"/>
              </w:rPr>
              <w:t xml:space="preserve">Divers - Boule/Croche </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9F5D30">
            <w:pPr>
              <w:autoSpaceDE w:val="0"/>
              <w:autoSpaceDN w:val="0"/>
              <w:adjustRightInd w:val="0"/>
              <w:rPr>
                <w:b/>
                <w:i/>
                <w:color w:val="000000"/>
                <w:sz w:val="16"/>
              </w:rPr>
            </w:pPr>
            <w:r w:rsidRPr="00422DDD">
              <w:rPr>
                <w:b/>
                <w:i/>
                <w:color w:val="000000"/>
                <w:sz w:val="16"/>
              </w:rPr>
              <w:t xml:space="preserve">Fronde - normale </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1220D1">
            <w:pPr>
              <w:autoSpaceDE w:val="0"/>
              <w:autoSpaceDN w:val="0"/>
              <w:adjustRightInd w:val="0"/>
              <w:rPr>
                <w:b/>
                <w:i/>
                <w:color w:val="000000"/>
                <w:sz w:val="16"/>
              </w:rPr>
            </w:pPr>
            <w:r w:rsidRPr="00422DDD">
              <w:rPr>
                <w:b/>
                <w:i/>
                <w:color w:val="000000"/>
                <w:sz w:val="16"/>
              </w:rPr>
              <w:t xml:space="preserve">Fronde - Grande </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FFFFFF"/>
          </w:tcPr>
          <w:p w:rsidR="003E6E10" w:rsidRPr="00422DDD" w:rsidRDefault="003E6E10" w:rsidP="001220D1">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-30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D12937">
            <w:pPr>
              <w:autoSpaceDE w:val="0"/>
              <w:autoSpaceDN w:val="0"/>
              <w:adjustRightInd w:val="0"/>
              <w:rPr>
                <w:b/>
                <w:color w:val="000000"/>
                <w:sz w:val="16"/>
              </w:rPr>
            </w:pPr>
            <w:r w:rsidRPr="00422DDD">
              <w:rPr>
                <w:b/>
                <w:color w:val="000000"/>
                <w:sz w:val="16"/>
              </w:rPr>
              <w:lastRenderedPageBreak/>
              <w:t>Hache lancée</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0E1DA7">
            <w:pPr>
              <w:autoSpaceDE w:val="0"/>
              <w:autoSpaceDN w:val="0"/>
              <w:adjustRightInd w:val="0"/>
              <w:rPr>
                <w:b/>
                <w:color w:val="000000"/>
                <w:sz w:val="16"/>
              </w:rPr>
            </w:pPr>
            <w:r w:rsidRPr="00422DDD">
              <w:rPr>
                <w:b/>
                <w:color w:val="000000"/>
                <w:sz w:val="16"/>
              </w:rPr>
              <w:t>Pique - Javelot</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2F2F2"/>
          </w:tcPr>
          <w:p w:rsidR="003E6E10" w:rsidRPr="00422DDD" w:rsidRDefault="003E6E10" w:rsidP="002A274C">
            <w:pPr>
              <w:autoSpaceDE w:val="0"/>
              <w:autoSpaceDN w:val="0"/>
              <w:adjustRightInd w:val="0"/>
              <w:rPr>
                <w:b/>
                <w:color w:val="000000"/>
                <w:sz w:val="16"/>
              </w:rPr>
            </w:pPr>
            <w:r w:rsidRPr="00422DDD">
              <w:rPr>
                <w:b/>
                <w:color w:val="000000"/>
                <w:sz w:val="16"/>
              </w:rPr>
              <w:t>Pique - Epieu</w:t>
            </w:r>
          </w:p>
        </w:tc>
        <w:tc>
          <w:tcPr>
            <w:tcW w:w="845" w:type="dxa"/>
            <w:tcBorders>
              <w:left w:val="single" w:sz="12" w:space="0" w:color="auto"/>
            </w:tcBorders>
            <w:shd w:val="clear" w:color="auto" w:fill="F2DBDB" w:themeFill="accent2"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F2F2F2"/>
          </w:tcPr>
          <w:p w:rsidR="003E6E10" w:rsidRPr="00422DDD" w:rsidRDefault="003E6E10" w:rsidP="002A274C">
            <w:pPr>
              <w:autoSpaceDE w:val="0"/>
              <w:autoSpaceDN w:val="0"/>
              <w:adjustRightInd w:val="0"/>
              <w:jc w:val="center"/>
              <w:rPr>
                <w:sz w:val="16"/>
              </w:rPr>
            </w:pPr>
            <w:r w:rsidRPr="00422DDD">
              <w:rPr>
                <w:sz w:val="16"/>
              </w:rPr>
              <w:t>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2A274C">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shd w:val="clear" w:color="auto" w:fill="000000"/>
          </w:tcPr>
          <w:p w:rsidR="003E6E10" w:rsidRPr="00422DDD" w:rsidRDefault="003E6E10" w:rsidP="002A274C">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2A274C">
            <w:pPr>
              <w:autoSpaceDE w:val="0"/>
              <w:autoSpaceDN w:val="0"/>
              <w:adjustRightInd w:val="0"/>
              <w:jc w:val="center"/>
              <w:rPr>
                <w:sz w:val="16"/>
              </w:rPr>
            </w:pPr>
          </w:p>
        </w:tc>
      </w:tr>
      <w:tr w:rsidR="003E6E10" w:rsidRPr="00422DDD" w:rsidTr="00982FFD">
        <w:trPr>
          <w:trHeight w:val="247"/>
        </w:trPr>
        <w:tc>
          <w:tcPr>
            <w:tcW w:w="2125" w:type="dxa"/>
            <w:tcBorders>
              <w:left w:val="single" w:sz="12" w:space="0" w:color="auto"/>
              <w:right w:val="single" w:sz="12" w:space="0" w:color="auto"/>
            </w:tcBorders>
            <w:shd w:val="clear" w:color="auto" w:fill="FFFFFF"/>
          </w:tcPr>
          <w:p w:rsidR="003E6E10" w:rsidRPr="00422DDD" w:rsidRDefault="003E6E10" w:rsidP="00D12937">
            <w:pPr>
              <w:autoSpaceDE w:val="0"/>
              <w:autoSpaceDN w:val="0"/>
              <w:adjustRightInd w:val="0"/>
              <w:rPr>
                <w:b/>
                <w:color w:val="000000"/>
                <w:sz w:val="16"/>
              </w:rPr>
            </w:pPr>
            <w:r w:rsidRPr="00422DDD">
              <w:rPr>
                <w:b/>
                <w:color w:val="000000"/>
                <w:sz w:val="16"/>
              </w:rPr>
              <w:t xml:space="preserve">Lance </w:t>
            </w:r>
          </w:p>
        </w:tc>
        <w:tc>
          <w:tcPr>
            <w:tcW w:w="845" w:type="dxa"/>
            <w:tcBorders>
              <w:left w:val="single" w:sz="12" w:space="0" w:color="auto"/>
            </w:tcBorders>
            <w:shd w:val="clear" w:color="auto" w:fill="F2DBDB" w:themeFill="accent2"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-10</w:t>
            </w:r>
          </w:p>
        </w:tc>
        <w:tc>
          <w:tcPr>
            <w:tcW w:w="0" w:type="auto"/>
            <w:shd w:val="clear" w:color="auto" w:fill="EAF1DD" w:themeFill="accent3" w:themeFillTint="33"/>
          </w:tcPr>
          <w:p w:rsidR="003E6E10" w:rsidRPr="00422DDD" w:rsidRDefault="003E6E10" w:rsidP="001220D1">
            <w:pPr>
              <w:autoSpaceDE w:val="0"/>
              <w:autoSpaceDN w:val="0"/>
              <w:adjustRightInd w:val="0"/>
              <w:jc w:val="center"/>
              <w:rPr>
                <w:sz w:val="16"/>
              </w:rPr>
            </w:pPr>
            <w:r w:rsidRPr="00422DDD">
              <w:rPr>
                <w:sz w:val="16"/>
              </w:rPr>
              <w:t>-20</w:t>
            </w: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shd w:val="clear" w:color="auto" w:fill="000000"/>
          </w:tcPr>
          <w:p w:rsidR="003E6E10" w:rsidRPr="00422DDD" w:rsidRDefault="003E6E10" w:rsidP="001220D1">
            <w:pPr>
              <w:autoSpaceDE w:val="0"/>
              <w:autoSpaceDN w:val="0"/>
              <w:adjustRightInd w:val="0"/>
              <w:jc w:val="center"/>
              <w:rPr>
                <w:sz w:val="16"/>
              </w:rPr>
            </w:pPr>
          </w:p>
        </w:tc>
        <w:tc>
          <w:tcPr>
            <w:tcW w:w="0" w:type="auto"/>
            <w:tcBorders>
              <w:right w:val="single" w:sz="12" w:space="0" w:color="auto"/>
            </w:tcBorders>
            <w:shd w:val="clear" w:color="auto" w:fill="000000"/>
          </w:tcPr>
          <w:p w:rsidR="003E6E10" w:rsidRPr="00422DDD" w:rsidRDefault="003E6E10" w:rsidP="001220D1">
            <w:pPr>
              <w:autoSpaceDE w:val="0"/>
              <w:autoSpaceDN w:val="0"/>
              <w:adjustRightInd w:val="0"/>
              <w:jc w:val="center"/>
              <w:rPr>
                <w:sz w:val="16"/>
              </w:rPr>
            </w:pPr>
          </w:p>
        </w:tc>
      </w:tr>
      <w:tr w:rsidR="003E6E10" w:rsidRPr="00422DDD" w:rsidTr="003E6E10">
        <w:trPr>
          <w:trHeight w:val="247"/>
        </w:trPr>
        <w:tc>
          <w:tcPr>
            <w:tcW w:w="2125" w:type="dxa"/>
            <w:tcBorders>
              <w:left w:val="single" w:sz="12" w:space="0" w:color="auto"/>
              <w:bottom w:val="single" w:sz="12" w:space="0" w:color="auto"/>
              <w:right w:val="single" w:sz="12" w:space="0" w:color="auto"/>
            </w:tcBorders>
            <w:shd w:val="clear" w:color="auto" w:fill="F2F2F2"/>
          </w:tcPr>
          <w:p w:rsidR="003E6E10" w:rsidRPr="00422DDD" w:rsidRDefault="003E6E10" w:rsidP="001220D1">
            <w:pPr>
              <w:autoSpaceDE w:val="0"/>
              <w:autoSpaceDN w:val="0"/>
              <w:adjustRightInd w:val="0"/>
              <w:rPr>
                <w:color w:val="000000"/>
                <w:sz w:val="16"/>
              </w:rPr>
            </w:pPr>
            <w:r w:rsidRPr="00422DDD">
              <w:rPr>
                <w:color w:val="000000"/>
                <w:sz w:val="16"/>
              </w:rPr>
              <w:t>Siège (arme)</w:t>
            </w:r>
          </w:p>
        </w:tc>
        <w:tc>
          <w:tcPr>
            <w:tcW w:w="7706" w:type="dxa"/>
            <w:gridSpan w:val="17"/>
            <w:tcBorders>
              <w:left w:val="single" w:sz="12" w:space="0" w:color="auto"/>
              <w:right w:val="single" w:sz="12" w:space="0" w:color="auto"/>
            </w:tcBorders>
            <w:shd w:val="clear" w:color="auto" w:fill="F2F2F2"/>
          </w:tcPr>
          <w:p w:rsidR="003E6E10" w:rsidRPr="00422DDD" w:rsidRDefault="003E6E10" w:rsidP="00A6251D">
            <w:pPr>
              <w:autoSpaceDE w:val="0"/>
              <w:autoSpaceDN w:val="0"/>
              <w:adjustRightInd w:val="0"/>
              <w:jc w:val="left"/>
              <w:rPr>
                <w:sz w:val="16"/>
              </w:rPr>
            </w:pPr>
            <w:r w:rsidRPr="00422DDD">
              <w:rPr>
                <w:sz w:val="16"/>
              </w:rPr>
              <w:t>Baliste 500m, Catapulte 750m, Trébuchet 1000m : VO-5 par 100m </w:t>
            </w:r>
          </w:p>
        </w:tc>
      </w:tr>
    </w:tbl>
    <w:p w:rsidR="00CB10A4" w:rsidRPr="00422DDD" w:rsidRDefault="00CB10A4" w:rsidP="00CB10A4">
      <w:pPr>
        <w:pStyle w:val="Titre3"/>
      </w:pPr>
      <w:bookmarkStart w:id="44" w:name="_Ref405470440"/>
      <w:bookmarkStart w:id="45" w:name="_Toc208477771"/>
      <w:r w:rsidRPr="00422DDD">
        <w:t>2.4.3 Préparation et visée</w:t>
      </w:r>
      <w:bookmarkEnd w:id="44"/>
      <w:bookmarkEnd w:id="45"/>
    </w:p>
    <w:p w:rsidR="00CB10A4" w:rsidRDefault="00CB10A4">
      <w:r w:rsidRPr="00422DDD">
        <w:t xml:space="preserve">Deux modifications dépendent du temps de préparation et du temps de visée (voir table </w:t>
      </w:r>
      <w:r w:rsidRPr="00422DDD">
        <w:rPr>
          <w:i/>
        </w:rPr>
        <w:t>2.4.2</w:t>
      </w:r>
      <w:r w:rsidR="00672C44">
        <w:t>).</w:t>
      </w:r>
    </w:p>
    <w:p w:rsidR="00672C44" w:rsidRDefault="00672C44">
      <w:r w:rsidRPr="00672C44">
        <w:rPr>
          <w:b/>
        </w:rPr>
        <w:t>Préparation</w:t>
      </w:r>
      <w:r>
        <w:t> : certaines armes nécessitent d’être préparées avant de pouvoir tirer. L’arbalète à répétition</w:t>
      </w:r>
      <w:r w:rsidR="003E6E10">
        <w:t xml:space="preserve"> demande une phase entière et les armes de sièges 4 tours.</w:t>
      </w:r>
    </w:p>
    <w:p w:rsidR="00777865" w:rsidRPr="00422DDD" w:rsidRDefault="00672C44">
      <w:r w:rsidRPr="00672C44">
        <w:rPr>
          <w:b/>
        </w:rPr>
        <w:t>Visée</w:t>
      </w:r>
      <w:r>
        <w:t xml:space="preserve"> : passer une phase à viser permet de diviser par 2 le malus de visée ou, si aucune zone n’est visée, de gagner VO+5. </w:t>
      </w:r>
      <w:r w:rsidR="003E6E10">
        <w:t>Quelque soient le nombre de phase</w:t>
      </w:r>
      <w:r w:rsidR="00212FFA">
        <w:t>s</w:t>
      </w:r>
      <w:r w:rsidR="003E6E10">
        <w:t xml:space="preserve"> passées à viser, le bonus </w:t>
      </w:r>
      <w:r w:rsidR="00212FFA">
        <w:t>est</w:t>
      </w:r>
      <w:r w:rsidR="003E6E10">
        <w:t xml:space="preserve"> le même.</w:t>
      </w:r>
      <w:r w:rsidR="00212FFA">
        <w:t xml:space="preserve"> </w:t>
      </w:r>
      <w:r w:rsidR="00777865" w:rsidRPr="00212FFA">
        <w:rPr>
          <w:shd w:val="clear" w:color="auto" w:fill="FFFF00"/>
        </w:rPr>
        <w:t>Le</w:t>
      </w:r>
      <w:r w:rsidR="00212FFA" w:rsidRPr="00212FFA">
        <w:rPr>
          <w:shd w:val="clear" w:color="auto" w:fill="FFFF00"/>
        </w:rPr>
        <w:t xml:space="preserve"> mouvement ou une blessure</w:t>
      </w:r>
      <w:r w:rsidR="00777865" w:rsidRPr="00212FFA">
        <w:rPr>
          <w:shd w:val="clear" w:color="auto" w:fill="FFFF00"/>
        </w:rPr>
        <w:t xml:space="preserve"> </w:t>
      </w:r>
      <w:r w:rsidR="00212FFA" w:rsidRPr="00212FFA">
        <w:rPr>
          <w:shd w:val="clear" w:color="auto" w:fill="FFFF00"/>
        </w:rPr>
        <w:t>subie</w:t>
      </w:r>
      <w:r w:rsidR="0002345E" w:rsidRPr="00212FFA">
        <w:rPr>
          <w:shd w:val="clear" w:color="auto" w:fill="FFFF00"/>
        </w:rPr>
        <w:t xml:space="preserve"> </w:t>
      </w:r>
      <w:r w:rsidR="00E6605E">
        <w:rPr>
          <w:shd w:val="clear" w:color="auto" w:fill="FFFF00"/>
        </w:rPr>
        <w:t>interrompent</w:t>
      </w:r>
      <w:r w:rsidR="00777865" w:rsidRPr="00212FFA">
        <w:rPr>
          <w:shd w:val="clear" w:color="auto" w:fill="FFFF00"/>
        </w:rPr>
        <w:t xml:space="preserve"> </w:t>
      </w:r>
      <w:r w:rsidR="00212FFA" w:rsidRPr="00212FFA">
        <w:rPr>
          <w:shd w:val="clear" w:color="auto" w:fill="FFFF00"/>
        </w:rPr>
        <w:t>la visée ou préparation</w:t>
      </w:r>
      <w:r w:rsidR="00777865" w:rsidRPr="00422DDD">
        <w:t>.</w:t>
      </w:r>
    </w:p>
    <w:p w:rsidR="00777865" w:rsidRPr="00422DDD" w:rsidRDefault="00C621E6" w:rsidP="00CB10A4">
      <w:pPr>
        <w:pStyle w:val="Titre3"/>
      </w:pPr>
      <w:bookmarkStart w:id="46" w:name="_Toc75834976"/>
      <w:bookmarkStart w:id="47" w:name="_Ref448925837"/>
      <w:bookmarkStart w:id="48" w:name="_Toc208477772"/>
      <w:r w:rsidRPr="00422DDD">
        <w:rPr>
          <w:noProof/>
          <w:lang w:eastAsia="fr-BE"/>
        </w:rPr>
        <w:drawing>
          <wp:anchor distT="0" distB="0" distL="114300" distR="114300" simplePos="0" relativeHeight="251656704" behindDoc="1" locked="0" layoutInCell="1" allowOverlap="1" wp14:anchorId="5A21B905" wp14:editId="736E29B9">
            <wp:simplePos x="0" y="0"/>
            <wp:positionH relativeFrom="column">
              <wp:posOffset>5154295</wp:posOffset>
            </wp:positionH>
            <wp:positionV relativeFrom="paragraph">
              <wp:posOffset>263525</wp:posOffset>
            </wp:positionV>
            <wp:extent cx="1435735" cy="681355"/>
            <wp:effectExtent l="190500" t="190500" r="183515" b="194945"/>
            <wp:wrapTight wrapText="bothSides">
              <wp:wrapPolygon edited="0">
                <wp:start x="0" y="-6039"/>
                <wp:lineTo x="-2866" y="-4831"/>
                <wp:lineTo x="-2866" y="19929"/>
                <wp:lineTo x="-1720" y="24157"/>
                <wp:lineTo x="0" y="27176"/>
                <wp:lineTo x="21208" y="27176"/>
                <wp:lineTo x="22928" y="24157"/>
                <wp:lineTo x="24074" y="15098"/>
                <wp:lineTo x="24074" y="4831"/>
                <wp:lineTo x="21495" y="-4227"/>
                <wp:lineTo x="21208" y="-6039"/>
                <wp:lineTo x="0" y="-6039"/>
              </wp:wrapPolygon>
            </wp:wrapTight>
            <wp:docPr id="137" name="Picture 137" descr="ken_kelly_the_hour_of_the_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ken_kelly_the_hour_of_the_drag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5735" cy="6813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5E42B1" w:rsidRPr="00422DDD">
        <w:t>2.</w:t>
      </w:r>
      <w:r w:rsidR="00CB10A4" w:rsidRPr="00422DDD">
        <w:t>4.5</w:t>
      </w:r>
      <w:r w:rsidR="005E42B1" w:rsidRPr="00422DDD">
        <w:t xml:space="preserve"> </w:t>
      </w:r>
      <w:r w:rsidR="00777865" w:rsidRPr="00422DDD">
        <w:t xml:space="preserve">Puissance </w:t>
      </w:r>
      <w:r w:rsidR="002A07F8" w:rsidRPr="00422DDD">
        <w:t xml:space="preserve">du coup </w:t>
      </w:r>
      <w:r w:rsidR="00777865" w:rsidRPr="00422DDD">
        <w:t>selon la distance</w:t>
      </w:r>
      <w:bookmarkEnd w:id="46"/>
      <w:bookmarkEnd w:id="47"/>
      <w:bookmarkEnd w:id="48"/>
    </w:p>
    <w:p w:rsidR="00777865" w:rsidRPr="00422DDD" w:rsidRDefault="00777865">
      <w:r w:rsidRPr="00422DDD">
        <w:t xml:space="preserve">Le </w:t>
      </w:r>
      <w:r w:rsidRPr="00212FFA">
        <w:rPr>
          <w:b/>
        </w:rPr>
        <w:t xml:space="preserve">bonus de coup de l’arme est </w:t>
      </w:r>
      <w:r w:rsidR="002A07F8" w:rsidRPr="00212FFA">
        <w:rPr>
          <w:b/>
        </w:rPr>
        <w:t>+</w:t>
      </w:r>
      <w:r w:rsidRPr="00212FFA">
        <w:rPr>
          <w:b/>
        </w:rPr>
        <w:t xml:space="preserve">1 </w:t>
      </w:r>
      <w:r w:rsidR="00E367F0" w:rsidRPr="00212FFA">
        <w:rPr>
          <w:b/>
        </w:rPr>
        <w:t xml:space="preserve">par </w:t>
      </w:r>
      <w:r w:rsidR="00B538B7" w:rsidRPr="00212FFA">
        <w:rPr>
          <w:b/>
        </w:rPr>
        <w:t>10</w:t>
      </w:r>
      <w:r w:rsidR="00E367F0" w:rsidRPr="00212FFA">
        <w:rPr>
          <w:b/>
        </w:rPr>
        <w:t xml:space="preserve"> bonus</w:t>
      </w:r>
      <w:r w:rsidR="00E367F0" w:rsidRPr="00422DDD">
        <w:t xml:space="preserve"> dus à </w:t>
      </w:r>
      <w:r w:rsidR="002A07F8" w:rsidRPr="00422DDD">
        <w:t>la distance</w:t>
      </w:r>
      <w:r w:rsidR="00E367F0" w:rsidRPr="00422DDD">
        <w:t xml:space="preserve"> et de </w:t>
      </w:r>
      <w:r w:rsidR="00E367F0" w:rsidRPr="00982FFD">
        <w:rPr>
          <w:shd w:val="clear" w:color="auto" w:fill="FFFF00"/>
        </w:rPr>
        <w:t>-</w:t>
      </w:r>
      <w:r w:rsidR="00BC23B9" w:rsidRPr="00982FFD">
        <w:rPr>
          <w:shd w:val="clear" w:color="auto" w:fill="FFFF00"/>
        </w:rPr>
        <w:t xml:space="preserve">1 </w:t>
      </w:r>
      <w:r w:rsidR="00E367F0" w:rsidRPr="00982FFD">
        <w:rPr>
          <w:shd w:val="clear" w:color="auto" w:fill="FFFF00"/>
        </w:rPr>
        <w:t>si la distance inflige des malus</w:t>
      </w:r>
      <w:r w:rsidR="00C621E6" w:rsidRPr="00982FFD">
        <w:rPr>
          <w:shd w:val="clear" w:color="auto" w:fill="FFFF00"/>
        </w:rPr>
        <w:t>, quels qu’ils soient</w:t>
      </w:r>
      <w:r w:rsidRPr="00422DDD">
        <w:t>.</w:t>
      </w:r>
    </w:p>
    <w:p w:rsidR="00777865" w:rsidRPr="00422DDD" w:rsidRDefault="00981312" w:rsidP="00981312">
      <w:pPr>
        <w:pStyle w:val="Titre3"/>
      </w:pPr>
      <w:bookmarkStart w:id="49" w:name="_Toc208477773"/>
      <w:r w:rsidRPr="00422DDD">
        <w:t xml:space="preserve">2.4.6 </w:t>
      </w:r>
      <w:r w:rsidR="005C73F5" w:rsidRPr="00422DDD">
        <w:t>M</w:t>
      </w:r>
      <w:r w:rsidRPr="00422DDD">
        <w:t>issile reste dans le corps</w:t>
      </w:r>
      <w:bookmarkEnd w:id="49"/>
    </w:p>
    <w:p w:rsidR="00981312" w:rsidRPr="00422DDD" w:rsidRDefault="000C1F50" w:rsidP="00981312">
      <w:r w:rsidRPr="00422DDD">
        <w:t>Les flèches et c</w:t>
      </w:r>
      <w:r w:rsidR="00981312" w:rsidRPr="00422DDD">
        <w:t xml:space="preserve">arreaux </w:t>
      </w:r>
      <w:r w:rsidR="00C21A70" w:rsidRPr="00422DDD">
        <w:t xml:space="preserve">(uniquement) </w:t>
      </w:r>
      <w:r w:rsidR="00981312" w:rsidRPr="00422DDD">
        <w:t xml:space="preserve">restent figés dans le corps </w:t>
      </w:r>
      <w:r w:rsidR="00C21A70" w:rsidRPr="00422DDD">
        <w:t xml:space="preserve">touché </w:t>
      </w:r>
      <w:r w:rsidR="00C621E6" w:rsidRPr="00422DDD">
        <w:t xml:space="preserve">si un coup </w:t>
      </w:r>
      <w:r w:rsidR="00C621E6" w:rsidRPr="00422DDD">
        <w:rPr>
          <w:b/>
        </w:rPr>
        <w:t>Sévère</w:t>
      </w:r>
      <w:r w:rsidR="00C621E6" w:rsidRPr="00422DDD">
        <w:t xml:space="preserve"> ou mieux a été obtenu</w:t>
      </w:r>
      <w:r w:rsidR="00981312" w:rsidRPr="00422DDD">
        <w:t>. Dans ce cas, l’enlever sans expertise (</w:t>
      </w:r>
      <w:r w:rsidR="00C621E6" w:rsidRPr="00422DDD">
        <w:rPr>
          <w:i/>
        </w:rPr>
        <w:t>M</w:t>
      </w:r>
      <w:r w:rsidR="00981312" w:rsidRPr="00422DDD">
        <w:rPr>
          <w:i/>
        </w:rPr>
        <w:t>édecin</w:t>
      </w:r>
      <w:r w:rsidR="00C621E6" w:rsidRPr="00422DDD">
        <w:rPr>
          <w:i/>
        </w:rPr>
        <w:t>e</w:t>
      </w:r>
      <w:r w:rsidR="00522BCA">
        <w:rPr>
          <w:i/>
        </w:rPr>
        <w:t xml:space="preserve"> ou </w:t>
      </w:r>
      <w:r w:rsidR="00522BCA" w:rsidRPr="00522BCA">
        <w:t>Soins Rapide</w:t>
      </w:r>
      <w:r w:rsidR="00981312" w:rsidRPr="00422DDD">
        <w:t>) inflige une blessure automatique</w:t>
      </w:r>
      <w:r w:rsidR="00C21A70" w:rsidRPr="00422DDD">
        <w:t xml:space="preserve"> équivalant à celle de l’arme (voir </w:t>
      </w:r>
      <w:r w:rsidR="00C21A70" w:rsidRPr="00422DDD">
        <w:rPr>
          <w:i/>
        </w:rPr>
        <w:t>Livre 1</w:t>
      </w:r>
      <w:r w:rsidR="00522BCA">
        <w:t>), au niveau normal sans bonus de coup</w:t>
      </w:r>
      <w:r w:rsidR="00981312" w:rsidRPr="00422DDD">
        <w:t>.</w:t>
      </w:r>
    </w:p>
    <w:p w:rsidR="00717148" w:rsidRPr="00422DDD" w:rsidRDefault="00717148" w:rsidP="00717148">
      <w:pPr>
        <w:pStyle w:val="ex"/>
      </w:pPr>
      <w:r w:rsidRPr="00422DDD">
        <w:t>Exemple : Lucie (VON=15</w:t>
      </w:r>
      <w:r w:rsidR="006E146D" w:rsidRPr="00422DDD">
        <w:t>, D(coo)=40</w:t>
      </w:r>
      <w:r w:rsidR="00635EFA" w:rsidRPr="00422DDD">
        <w:t>, F(pui)=30</w:t>
      </w:r>
      <w:r w:rsidRPr="00422DDD">
        <w:t xml:space="preserve">) utilise sa fronde </w:t>
      </w:r>
      <w:r w:rsidR="00106FD4" w:rsidRPr="00422DDD">
        <w:t xml:space="preserve">normale </w:t>
      </w:r>
      <w:r w:rsidRPr="00422DDD">
        <w:t xml:space="preserve">(NE50) </w:t>
      </w:r>
      <w:r w:rsidR="00C621E6" w:rsidRPr="00422DDD">
        <w:t xml:space="preserve">pour tirer sur </w:t>
      </w:r>
      <w:r w:rsidRPr="00422DDD">
        <w:t xml:space="preserve"> un cheval (VD=10) fonçant sur un allié</w:t>
      </w:r>
      <w:r w:rsidR="006E146D" w:rsidRPr="00422DDD">
        <w:t xml:space="preserve"> à 30m de distance</w:t>
      </w:r>
      <w:r w:rsidRPr="00422DDD">
        <w:t>, il fait sombre</w:t>
      </w:r>
      <w:r w:rsidR="00106FD4" w:rsidRPr="00422DDD">
        <w:t xml:space="preserve"> mais elle prend une phase pour viser. </w:t>
      </w:r>
      <w:r w:rsidR="00635EFA" w:rsidRPr="00422DDD">
        <w:t>La valeur d’attaque = 15(VO</w:t>
      </w:r>
      <w:r w:rsidR="00C621E6" w:rsidRPr="00422DDD">
        <w:t xml:space="preserve">N)+10(NE </w:t>
      </w:r>
      <w:r w:rsidR="00635EFA" w:rsidRPr="00422DDD">
        <w:t>fronde)-10(distance)+3(cheval haut de 2,5m)-10(cheval bouge de côté)-20(sombre)-5(VD/2 cheval)+</w:t>
      </w:r>
      <w:r w:rsidR="00F5732C" w:rsidRPr="00422DDD">
        <w:t>3(F(pui)/10)+4(D(coo)/10)+5(une phase de visée) = -4.</w:t>
      </w:r>
    </w:p>
    <w:p w:rsidR="00C621E6" w:rsidRPr="00422DDD" w:rsidRDefault="00C621E6" w:rsidP="00C621E6">
      <w:pPr>
        <w:pStyle w:val="Titre3"/>
      </w:pPr>
      <w:bookmarkStart w:id="50" w:name="_Toc208477774"/>
      <w:r w:rsidRPr="00422DDD">
        <w:t>2.4.7 Résolution de l’attaque</w:t>
      </w:r>
      <w:bookmarkEnd w:id="50"/>
    </w:p>
    <w:p w:rsidR="00C621E6" w:rsidRPr="00422DDD" w:rsidRDefault="00C621E6" w:rsidP="00C621E6">
      <w:r w:rsidRPr="00422DDD">
        <w:t xml:space="preserve">Une fois la valeur d’attaque finale connue, utilisez la </w:t>
      </w:r>
      <w:r w:rsidR="0017356B" w:rsidRPr="00522BCA">
        <w:rPr>
          <w:i/>
        </w:rPr>
        <w:fldChar w:fldCharType="begin"/>
      </w:r>
      <w:r w:rsidR="0017356B" w:rsidRPr="00522BCA">
        <w:rPr>
          <w:i/>
        </w:rPr>
        <w:instrText xml:space="preserve"> REF _Ref408411482 \h </w:instrText>
      </w:r>
      <w:r w:rsidR="00522BCA">
        <w:rPr>
          <w:i/>
        </w:rPr>
        <w:instrText xml:space="preserve"> \* MERGEFORMAT </w:instrText>
      </w:r>
      <w:r w:rsidR="0017356B" w:rsidRPr="00522BCA">
        <w:rPr>
          <w:i/>
        </w:rPr>
      </w:r>
      <w:r w:rsidR="0017356B" w:rsidRPr="00522BCA">
        <w:rPr>
          <w:i/>
        </w:rPr>
        <w:fldChar w:fldCharType="separate"/>
      </w:r>
      <w:r w:rsidR="00DD1A28" w:rsidRPr="00DD1A28">
        <w:rPr>
          <w:i/>
        </w:rPr>
        <w:t>4.7 Table de combat</w:t>
      </w:r>
      <w:r w:rsidR="0017356B" w:rsidRPr="00522BCA">
        <w:rPr>
          <w:i/>
        </w:rPr>
        <w:fldChar w:fldCharType="end"/>
      </w:r>
      <w:r w:rsidR="0017356B" w:rsidRPr="00422DDD">
        <w:t xml:space="preserve"> pour résoudre l’attaque. Un D100 déterminera le type de résultat : </w:t>
      </w:r>
      <w:r w:rsidR="0002345E" w:rsidRPr="0002345E">
        <w:rPr>
          <w:shd w:val="clear" w:color="auto" w:fill="FFFF00"/>
        </w:rPr>
        <w:t>Échec</w:t>
      </w:r>
      <w:r w:rsidR="0017356B" w:rsidRPr="0002345E">
        <w:rPr>
          <w:shd w:val="clear" w:color="auto" w:fill="FFFF00"/>
        </w:rPr>
        <w:t xml:space="preserve"> critique, Raté, Bouclier, Normal, Sévère, Mortel et Coup critique</w:t>
      </w:r>
      <w:r w:rsidR="0017356B" w:rsidRPr="00422DDD">
        <w:t xml:space="preserve">. Référez-vous aux règles </w:t>
      </w:r>
      <w:r w:rsidR="0017356B" w:rsidRPr="00422DDD">
        <w:rPr>
          <w:i/>
        </w:rPr>
        <w:fldChar w:fldCharType="begin"/>
      </w:r>
      <w:r w:rsidR="0017356B" w:rsidRPr="00422DDD">
        <w:rPr>
          <w:i/>
        </w:rPr>
        <w:instrText xml:space="preserve"> REF _Ref447717896 \h  \* MERGEFORMAT </w:instrText>
      </w:r>
      <w:r w:rsidR="0017356B" w:rsidRPr="00422DDD">
        <w:rPr>
          <w:i/>
        </w:rPr>
      </w:r>
      <w:r w:rsidR="0017356B" w:rsidRPr="00422DDD">
        <w:rPr>
          <w:i/>
        </w:rPr>
        <w:fldChar w:fldCharType="separate"/>
      </w:r>
      <w:r w:rsidR="00DD1A28" w:rsidRPr="00DD1A28">
        <w:rPr>
          <w:i/>
        </w:rPr>
        <w:t>5. Blessures</w:t>
      </w:r>
      <w:r w:rsidR="0017356B" w:rsidRPr="00422DDD">
        <w:rPr>
          <w:i/>
        </w:rPr>
        <w:fldChar w:fldCharType="end"/>
      </w:r>
      <w:r w:rsidR="0017356B" w:rsidRPr="00422DDD">
        <w:t xml:space="preserve"> pour connaître les blessures infligées et leurs effets, si le tir a touché.</w:t>
      </w:r>
    </w:p>
    <w:p w:rsidR="00C621E6" w:rsidRPr="00422DDD" w:rsidRDefault="00C621E6" w:rsidP="00717148">
      <w:pPr>
        <w:pStyle w:val="ex"/>
      </w:pPr>
    </w:p>
    <w:p w:rsidR="00777865" w:rsidRPr="00422DDD" w:rsidRDefault="005E42B1">
      <w:pPr>
        <w:pStyle w:val="Titre1"/>
      </w:pPr>
      <w:bookmarkStart w:id="51" w:name="_Ref455494528"/>
      <w:bookmarkStart w:id="52" w:name="_Toc208477775"/>
      <w:r w:rsidRPr="00422DDD">
        <w:lastRenderedPageBreak/>
        <w:t xml:space="preserve">3. </w:t>
      </w:r>
      <w:r w:rsidR="00777865" w:rsidRPr="00422DDD">
        <w:t>Mouvement</w:t>
      </w:r>
      <w:bookmarkEnd w:id="51"/>
      <w:bookmarkEnd w:id="52"/>
    </w:p>
    <w:p w:rsidR="005F4CD7" w:rsidRPr="00422DDD" w:rsidRDefault="005F4CD7" w:rsidP="002A261A">
      <w:pPr>
        <w:pStyle w:val="Titre2"/>
      </w:pPr>
      <w:bookmarkStart w:id="53" w:name="_Toc208477776"/>
      <w:r w:rsidRPr="00422DDD">
        <w:t>3.1 Introduction</w:t>
      </w:r>
      <w:bookmarkEnd w:id="53"/>
    </w:p>
    <w:p w:rsidR="00777865" w:rsidRPr="00422DDD" w:rsidRDefault="001668E9">
      <w:r w:rsidRPr="00422DDD">
        <w:t xml:space="preserve">Le mouvement des </w:t>
      </w:r>
      <w:r w:rsidR="00777865" w:rsidRPr="00422DDD">
        <w:t xml:space="preserve">différents </w:t>
      </w:r>
      <w:r w:rsidRPr="00422DDD">
        <w:t xml:space="preserve">participants au combat est géré de manière tactique. Il utilise le MVp des êtres, le terrain, la fatigue, la visibilité pour permettre au Perso et MdJ de figurer qui est où pendant les phases de la bataille. Les mouvements suivent les </w:t>
      </w:r>
      <w:r w:rsidR="00777865" w:rsidRPr="00422DDD">
        <w:t xml:space="preserve">motivations générales </w:t>
      </w:r>
      <w:r w:rsidR="004F0B30" w:rsidRPr="00422DDD">
        <w:t>suivantes</w:t>
      </w:r>
      <w:r w:rsidR="00777865" w:rsidRPr="00422DDD">
        <w:t xml:space="preserve"> :</w:t>
      </w:r>
    </w:p>
    <w:p w:rsidR="00777865" w:rsidRPr="00422DDD" w:rsidRDefault="00777865" w:rsidP="00CF0D93">
      <w:pPr>
        <w:numPr>
          <w:ilvl w:val="0"/>
          <w:numId w:val="4"/>
        </w:numPr>
      </w:pPr>
      <w:r w:rsidRPr="00422DDD">
        <w:rPr>
          <w:b/>
        </w:rPr>
        <w:t>Engager</w:t>
      </w:r>
      <w:r w:rsidRPr="00422DDD">
        <w:t xml:space="preserve"> l’ennemi le plus proche</w:t>
      </w:r>
      <w:r w:rsidR="004F0B30" w:rsidRPr="00422DDD">
        <w:t>.</w:t>
      </w:r>
    </w:p>
    <w:p w:rsidR="00777865" w:rsidRPr="00422DDD" w:rsidRDefault="00777865" w:rsidP="00CF0D93">
      <w:pPr>
        <w:numPr>
          <w:ilvl w:val="0"/>
          <w:numId w:val="4"/>
        </w:numPr>
      </w:pPr>
      <w:r w:rsidRPr="00422DDD">
        <w:rPr>
          <w:b/>
        </w:rPr>
        <w:t>Défendre</w:t>
      </w:r>
      <w:r w:rsidRPr="00422DDD">
        <w:t xml:space="preserve"> une position, un passage ou des </w:t>
      </w:r>
      <w:r w:rsidR="00C21A70" w:rsidRPr="00422DDD">
        <w:t>alliés</w:t>
      </w:r>
      <w:r w:rsidR="004F0B30" w:rsidRPr="00422DDD">
        <w:t>.</w:t>
      </w:r>
    </w:p>
    <w:p w:rsidR="00777865" w:rsidRPr="00422DDD" w:rsidRDefault="00673D49" w:rsidP="00CF0D93">
      <w:pPr>
        <w:numPr>
          <w:ilvl w:val="0"/>
          <w:numId w:val="4"/>
        </w:numPr>
      </w:pPr>
      <w:r w:rsidRPr="00422DDD">
        <w:rPr>
          <w:b/>
        </w:rPr>
        <w:t>Éviter</w:t>
      </w:r>
      <w:r w:rsidR="00777865" w:rsidRPr="00422DDD">
        <w:t xml:space="preserve"> le contact, s’éloigner pour se préserver, fuir</w:t>
      </w:r>
      <w:r w:rsidR="00C21A70" w:rsidRPr="00422DDD">
        <w:t>, se cacher</w:t>
      </w:r>
      <w:r w:rsidR="004F0B30" w:rsidRPr="00422DDD">
        <w:t>.</w:t>
      </w:r>
    </w:p>
    <w:p w:rsidR="00777865" w:rsidRPr="00422DDD" w:rsidRDefault="00777865" w:rsidP="00CF0D93">
      <w:pPr>
        <w:numPr>
          <w:ilvl w:val="0"/>
          <w:numId w:val="4"/>
        </w:numPr>
      </w:pPr>
      <w:r w:rsidRPr="00422DDD">
        <w:rPr>
          <w:b/>
        </w:rPr>
        <w:t>Tirer</w:t>
      </w:r>
      <w:r w:rsidRPr="00422DDD">
        <w:t xml:space="preserve">, </w:t>
      </w:r>
      <w:r w:rsidR="004F0B30" w:rsidRPr="00422DDD">
        <w:t>se placer à une bonne distance</w:t>
      </w:r>
      <w:r w:rsidR="000669C8" w:rsidRPr="00422DDD">
        <w:t xml:space="preserve"> pour s</w:t>
      </w:r>
      <w:r w:rsidR="00C21A70" w:rsidRPr="00422DDD">
        <w:t>e faire</w:t>
      </w:r>
      <w:r w:rsidR="004F0B30" w:rsidRPr="00422DDD">
        <w:t>.</w:t>
      </w:r>
    </w:p>
    <w:p w:rsidR="00777865" w:rsidRPr="00422DDD" w:rsidRDefault="00777865" w:rsidP="00CF0D93">
      <w:pPr>
        <w:numPr>
          <w:ilvl w:val="0"/>
          <w:numId w:val="4"/>
        </w:numPr>
      </w:pPr>
      <w:r w:rsidRPr="00422DDD">
        <w:rPr>
          <w:b/>
        </w:rPr>
        <w:t>Manœuvrer</w:t>
      </w:r>
      <w:r w:rsidRPr="00422DDD">
        <w:t>, tenter par le mouvement et les talents de contourner l’ennemi</w:t>
      </w:r>
      <w:r w:rsidR="004F0B30" w:rsidRPr="00422DDD">
        <w:t>.</w:t>
      </w:r>
    </w:p>
    <w:p w:rsidR="00547F6C" w:rsidRDefault="00673D49" w:rsidP="00BC7CE3">
      <w:pPr>
        <w:numPr>
          <w:ilvl w:val="0"/>
          <w:numId w:val="4"/>
        </w:numPr>
      </w:pPr>
      <w:r w:rsidRPr="00422DDD">
        <w:rPr>
          <w:b/>
        </w:rPr>
        <w:t>Manipuler</w:t>
      </w:r>
      <w:r w:rsidRPr="00422DDD">
        <w:t xml:space="preserve">, des </w:t>
      </w:r>
      <w:r w:rsidR="00C21A70" w:rsidRPr="00422DDD">
        <w:t>objets ou modifier l’environnement</w:t>
      </w:r>
      <w:r w:rsidRPr="00422DDD">
        <w:t>.</w:t>
      </w:r>
    </w:p>
    <w:p w:rsidR="009D153F" w:rsidRPr="009D153F" w:rsidRDefault="009D153F" w:rsidP="00547F6C">
      <w:r w:rsidRPr="009D153F">
        <w:t>Quelques règles générales :</w:t>
      </w:r>
    </w:p>
    <w:p w:rsidR="00547F6C" w:rsidRDefault="00547F6C" w:rsidP="00547F6C">
      <w:r w:rsidRPr="009D153F">
        <w:t>&gt;</w:t>
      </w:r>
      <w:r>
        <w:rPr>
          <w:b/>
        </w:rPr>
        <w:t xml:space="preserve"> </w:t>
      </w:r>
      <w:r w:rsidR="005F4CD7" w:rsidRPr="00422DDD">
        <w:t>Les créatures agressives</w:t>
      </w:r>
      <w:r w:rsidR="00777865" w:rsidRPr="00422DDD">
        <w:t xml:space="preserve"> chercheront en général le contact. </w:t>
      </w:r>
    </w:p>
    <w:p w:rsidR="00547F6C" w:rsidRDefault="00547F6C" w:rsidP="00BC7CE3">
      <w:r>
        <w:t xml:space="preserve">&gt; </w:t>
      </w:r>
      <w:r w:rsidR="004F0B30" w:rsidRPr="00422DDD">
        <w:t>L</w:t>
      </w:r>
      <w:r w:rsidR="00777865" w:rsidRPr="00422DDD">
        <w:t xml:space="preserve">es combattants équipés d’armes de </w:t>
      </w:r>
      <w:r w:rsidR="00C21A70" w:rsidRPr="00422DDD">
        <w:t xml:space="preserve">tir </w:t>
      </w:r>
      <w:r w:rsidR="004F0B30" w:rsidRPr="00422DDD">
        <w:t>reste</w:t>
      </w:r>
      <w:r w:rsidR="00C21A70" w:rsidRPr="00422DDD">
        <w:t>ro</w:t>
      </w:r>
      <w:r w:rsidR="004F0B30" w:rsidRPr="00422DDD">
        <w:t xml:space="preserve">nt </w:t>
      </w:r>
      <w:r w:rsidR="00C21A70" w:rsidRPr="00422DDD">
        <w:t xml:space="preserve">à </w:t>
      </w:r>
      <w:r w:rsidR="00777865" w:rsidRPr="00422DDD">
        <w:t>distance.</w:t>
      </w:r>
      <w:r w:rsidR="005F4CD7" w:rsidRPr="00422DDD">
        <w:t xml:space="preserve"> </w:t>
      </w:r>
    </w:p>
    <w:p w:rsidR="00547F6C" w:rsidRDefault="00547F6C" w:rsidP="00BC7CE3">
      <w:r>
        <w:t xml:space="preserve">&gt; </w:t>
      </w:r>
      <w:r w:rsidR="00777865" w:rsidRPr="00422DDD">
        <w:t xml:space="preserve">Seuls les êtres à intelligence &gt; 10 peuvent tenter de manœuvrer. </w:t>
      </w:r>
    </w:p>
    <w:p w:rsidR="00547F6C" w:rsidRDefault="00547F6C" w:rsidP="00BC7CE3">
      <w:r>
        <w:t xml:space="preserve">&gt; </w:t>
      </w:r>
      <w:r w:rsidR="00777865" w:rsidRPr="00422DDD">
        <w:t xml:space="preserve">Les </w:t>
      </w:r>
      <w:r w:rsidR="001668E9" w:rsidRPr="00422DDD">
        <w:t xml:space="preserve">êtres </w:t>
      </w:r>
      <w:r w:rsidR="00777865" w:rsidRPr="00422DDD">
        <w:t xml:space="preserve">peuvent se déplacer de </w:t>
      </w:r>
      <w:r w:rsidR="00777865" w:rsidRPr="00422DDD">
        <w:rPr>
          <w:b/>
        </w:rPr>
        <w:t>0 à MVp</w:t>
      </w:r>
      <w:r w:rsidR="00777865" w:rsidRPr="00422DDD">
        <w:t xml:space="preserve"> </w:t>
      </w:r>
      <w:r w:rsidR="001668E9" w:rsidRPr="00422DDD">
        <w:t>(modifie) mètres par phase, utilisez le</w:t>
      </w:r>
      <w:r w:rsidR="00777865" w:rsidRPr="00422DDD">
        <w:t xml:space="preserve"> MVp de la monture si nécessaire. </w:t>
      </w:r>
    </w:p>
    <w:p w:rsidR="00777865" w:rsidRPr="00422DDD" w:rsidRDefault="00547F6C" w:rsidP="00BC7CE3">
      <w:r>
        <w:t xml:space="preserve">&gt; </w:t>
      </w:r>
      <w:r w:rsidR="00777865" w:rsidRPr="00422DDD">
        <w:t xml:space="preserve">Certaines </w:t>
      </w:r>
      <w:r w:rsidR="001668E9" w:rsidRPr="00422DDD">
        <w:t>créatures ont des MVp différent</w:t>
      </w:r>
      <w:r w:rsidR="00777865" w:rsidRPr="00422DDD">
        <w:t>s selon le milieu dans lequel elles se déplacent</w:t>
      </w:r>
      <w:r w:rsidR="001668E9" w:rsidRPr="00422DDD">
        <w:t xml:space="preserve"> (dans l’eau, dans les airs, par magie, etc.)</w:t>
      </w:r>
      <w:r w:rsidR="00777865" w:rsidRPr="00422DDD">
        <w:t xml:space="preserve">. </w:t>
      </w:r>
    </w:p>
    <w:p w:rsidR="00777865" w:rsidRPr="00422DDD" w:rsidRDefault="00BC7CE3" w:rsidP="002A261A">
      <w:pPr>
        <w:pStyle w:val="Titre2"/>
      </w:pPr>
      <w:bookmarkStart w:id="54" w:name="_Toc208477777"/>
      <w:r w:rsidRPr="00422DDD">
        <w:t>3.</w:t>
      </w:r>
      <w:r w:rsidR="005F4CD7" w:rsidRPr="00422DDD">
        <w:t>2</w:t>
      </w:r>
      <w:r w:rsidRPr="00422DDD">
        <w:t xml:space="preserve"> Calcul du </w:t>
      </w:r>
      <w:r w:rsidR="006A73A8" w:rsidRPr="00422DDD">
        <w:t>Mouvement par Phase</w:t>
      </w:r>
      <w:bookmarkEnd w:id="54"/>
    </w:p>
    <w:p w:rsidR="004F0B30" w:rsidRPr="00422DDD" w:rsidRDefault="000669C8" w:rsidP="005F4CD7">
      <w:r w:rsidRPr="00422DDD">
        <w:t>Chaque être a un</w:t>
      </w:r>
      <w:r w:rsidR="00982FFD">
        <w:t>e</w:t>
      </w:r>
      <w:r w:rsidRPr="00422DDD">
        <w:t xml:space="preserve"> </w:t>
      </w:r>
      <w:r w:rsidR="005F4CD7" w:rsidRPr="00422DDD">
        <w:rPr>
          <w:b/>
        </w:rPr>
        <w:t>MVp de base</w:t>
      </w:r>
      <w:r w:rsidR="006E3136" w:rsidRPr="00422DDD">
        <w:t xml:space="preserve"> </w:t>
      </w:r>
      <w:r w:rsidR="009D153F">
        <w:t>basé sur</w:t>
      </w:r>
      <w:r w:rsidR="004F0B30" w:rsidRPr="00422DDD">
        <w:t xml:space="preserve"> </w:t>
      </w:r>
      <w:r w:rsidR="00C21A70" w:rsidRPr="00422DDD">
        <w:t>s</w:t>
      </w:r>
      <w:r w:rsidR="004F0B30" w:rsidRPr="00422DDD">
        <w:t>es caractéristiques et talents</w:t>
      </w:r>
      <w:r w:rsidR="005F4CD7" w:rsidRPr="00422DDD">
        <w:t>.</w:t>
      </w:r>
      <w:r w:rsidR="00C011E3" w:rsidRPr="00422DDD">
        <w:t xml:space="preserve"> Ce MVp représente un</w:t>
      </w:r>
      <w:r w:rsidR="001668E9" w:rsidRPr="00422DDD">
        <w:t>e</w:t>
      </w:r>
      <w:r w:rsidR="00C011E3" w:rsidRPr="00422DDD">
        <w:t xml:space="preserve"> </w:t>
      </w:r>
      <w:r w:rsidR="001668E9" w:rsidRPr="00422DDD">
        <w:t xml:space="preserve">marche </w:t>
      </w:r>
      <w:r w:rsidR="00C011E3" w:rsidRPr="00422DDD">
        <w:t>rapide</w:t>
      </w:r>
      <w:r w:rsidR="001668E9" w:rsidRPr="00422DDD">
        <w:t xml:space="preserve"> ou un </w:t>
      </w:r>
      <w:r w:rsidR="00C011E3" w:rsidRPr="00422DDD">
        <w:t>trot</w:t>
      </w:r>
      <w:r w:rsidR="001668E9" w:rsidRPr="00422DDD">
        <w:t xml:space="preserve"> par exemple</w:t>
      </w:r>
      <w:r w:rsidR="00C011E3" w:rsidRPr="00422DDD">
        <w:t>.</w:t>
      </w:r>
      <w:r w:rsidR="005F4CD7" w:rsidRPr="00422DDD">
        <w:t xml:space="preserve"> </w:t>
      </w:r>
      <w:r w:rsidR="009D153F">
        <w:t xml:space="preserve">La marche normale = 50% de cette valeur. </w:t>
      </w:r>
      <w:r w:rsidR="00DF1891" w:rsidRPr="00422DDD">
        <w:t>La conversion entre MVp et km/h est donnée ci-dessous</w:t>
      </w:r>
      <w:r w:rsidR="001668E9" w:rsidRPr="00422DDD">
        <w:t xml:space="preserve"> ainsi que l</w:t>
      </w:r>
      <w:r w:rsidR="00C16BD7" w:rsidRPr="00422DDD">
        <w:t xml:space="preserve">es vitesses </w:t>
      </w:r>
      <w:r w:rsidR="009D153F">
        <w:t xml:space="preserve">moyennes </w:t>
      </w:r>
      <w:r w:rsidR="001668E9" w:rsidRPr="00422DDD">
        <w:t>de certains animaux</w:t>
      </w:r>
      <w:r w:rsidR="009D153F">
        <w:t xml:space="preserve">. S’y trouvent aussi les valeurs de conversions entre MVp et Km/h </w:t>
      </w:r>
      <w:r w:rsidR="00D24A45" w:rsidRPr="00422DDD">
        <w:t>:</w:t>
      </w:r>
    </w:p>
    <w:tbl>
      <w:tblPr>
        <w:tblW w:w="0" w:type="auto"/>
        <w:tblInd w:w="720" w:type="dxa"/>
        <w:tblCellMar>
          <w:left w:w="70" w:type="dxa"/>
          <w:right w:w="70" w:type="dxa"/>
        </w:tblCellMar>
        <w:tblLook w:val="04A0" w:firstRow="1" w:lastRow="0" w:firstColumn="1" w:lastColumn="0" w:noHBand="0" w:noVBand="1"/>
      </w:tblPr>
      <w:tblGrid>
        <w:gridCol w:w="1587"/>
        <w:gridCol w:w="606"/>
        <w:gridCol w:w="541"/>
        <w:gridCol w:w="146"/>
        <w:gridCol w:w="606"/>
        <w:gridCol w:w="541"/>
        <w:gridCol w:w="146"/>
        <w:gridCol w:w="541"/>
        <w:gridCol w:w="606"/>
      </w:tblGrid>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Élément</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Km/h</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MVp</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Km/h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MVp</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 xml:space="preserve">  </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MVp</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widowControl/>
              <w:jc w:val="center"/>
              <w:rPr>
                <w:rFonts w:ascii="Calibri" w:hAnsi="Calibri" w:cs="Calibri"/>
                <w:b/>
                <w:lang w:eastAsia="fr-BE"/>
              </w:rPr>
            </w:pPr>
            <w:r w:rsidRPr="00422DDD">
              <w:rPr>
                <w:rFonts w:ascii="Calibri" w:hAnsi="Calibri" w:cs="Calibri"/>
                <w:b/>
                <w:lang w:eastAsia="fr-BE"/>
              </w:rPr>
              <w:t>Km/h</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Humain -Nage</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1,4</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Humain -Marche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14</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2,8</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Poisson rouge</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21</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6</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4,3</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Singe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13</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28</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5,8</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Humain -Course</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10</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14</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35</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10</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7,2</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D52AE1">
            <w:pPr>
              <w:widowControl/>
              <w:jc w:val="center"/>
              <w:rPr>
                <w:rFonts w:ascii="Calibri" w:hAnsi="Calibri" w:cs="Calibri"/>
                <w:sz w:val="16"/>
                <w:szCs w:val="16"/>
                <w:lang w:eastAsia="fr-BE"/>
              </w:rPr>
            </w:pPr>
            <w:r w:rsidRPr="00422DDD">
              <w:rPr>
                <w:rFonts w:ascii="Calibri" w:hAnsi="Calibri" w:cs="Calibri"/>
                <w:sz w:val="16"/>
                <w:szCs w:val="16"/>
                <w:lang w:eastAsia="fr-BE"/>
              </w:rPr>
              <w:t>Cheval</w:t>
            </w:r>
            <w:r w:rsidR="00D52AE1" w:rsidRPr="00422DDD">
              <w:rPr>
                <w:rFonts w:ascii="Calibri" w:hAnsi="Calibri" w:cs="Calibri"/>
                <w:sz w:val="16"/>
                <w:szCs w:val="16"/>
                <w:lang w:eastAsia="fr-BE"/>
              </w:rPr>
              <w:t xml:space="preserve"> -trot</w:t>
            </w:r>
            <w:r w:rsidRPr="00422DDD">
              <w:rPr>
                <w:rFonts w:ascii="Calibri" w:hAnsi="Calibri" w:cs="Calibri"/>
                <w:sz w:val="16"/>
                <w:szCs w:val="16"/>
                <w:lang w:eastAsia="fr-BE"/>
              </w:rPr>
              <w:t>/Poule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15</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21</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42</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8,6</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Humain -Sprint</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20</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28</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49</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14</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10,1</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Chauve-souris</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23</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32</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56</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11,5</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Mouton</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25</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35</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63</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18</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12,9</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Moucheron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35</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49</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70</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14,3</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Corbeau</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38</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53</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77</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22</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15,7</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Buse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43</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61</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84</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17,1</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Pigeon/Dauphin</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45</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63</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91</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26</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18,5</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Biche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70</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98</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19,9</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Cheval-Galop/Sanglier</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55</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77</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105</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30</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21,3</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Félin</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60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85</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112</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32</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22,7</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Lièvre</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70</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98</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119</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34</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24,1</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Épervier</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112</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126</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25,5</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Canard</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85</w:t>
            </w:r>
          </w:p>
        </w:tc>
        <w:tc>
          <w:tcPr>
            <w:tcW w:w="0" w:type="auto"/>
            <w:tcBorders>
              <w:top w:val="single" w:sz="4" w:space="0" w:color="auto"/>
              <w:left w:val="single" w:sz="4" w:space="0" w:color="auto"/>
              <w:bottom w:val="single" w:sz="4" w:space="0" w:color="auto"/>
              <w:right w:val="single" w:sz="4" w:space="0" w:color="auto"/>
            </w:tcBorders>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119</w:t>
            </w:r>
          </w:p>
        </w:tc>
        <w:tc>
          <w:tcPr>
            <w:tcW w:w="0" w:type="auto"/>
            <w:tcBorders>
              <w:left w:val="single" w:sz="4" w:space="0" w:color="auto"/>
              <w:right w:val="single" w:sz="4" w:space="0" w:color="auto"/>
            </w:tcBorders>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133</w:t>
            </w:r>
          </w:p>
        </w:tc>
        <w:tc>
          <w:tcPr>
            <w:tcW w:w="0" w:type="auto"/>
            <w:tcBorders>
              <w:left w:val="single" w:sz="4" w:space="0" w:color="auto"/>
              <w:right w:val="single" w:sz="4" w:space="0" w:color="auto"/>
            </w:tcBorders>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38</w:t>
            </w:r>
          </w:p>
        </w:tc>
        <w:tc>
          <w:tcPr>
            <w:tcW w:w="0" w:type="auto"/>
            <w:tcBorders>
              <w:top w:val="single" w:sz="4" w:space="0" w:color="auto"/>
              <w:left w:val="single" w:sz="4" w:space="0" w:color="auto"/>
              <w:bottom w:val="single" w:sz="4" w:space="0" w:color="auto"/>
              <w:right w:val="single" w:sz="4" w:space="0" w:color="auto"/>
            </w:tcBorders>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26,9</w:t>
            </w:r>
          </w:p>
        </w:tc>
      </w:tr>
      <w:tr w:rsidR="001668E9" w:rsidRPr="00422DDD" w:rsidTr="001668E9">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Libellule</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90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1668E9" w:rsidRPr="00422DDD" w:rsidRDefault="00297CD0"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126</w:t>
            </w:r>
          </w:p>
        </w:tc>
        <w:tc>
          <w:tcPr>
            <w:tcW w:w="0" w:type="auto"/>
            <w:tcBorders>
              <w:left w:val="single" w:sz="4" w:space="0" w:color="auto"/>
              <w:right w:val="single" w:sz="4" w:space="0" w:color="auto"/>
            </w:tcBorders>
            <w:shd w:val="clear" w:color="auto" w:fill="F2F2F2"/>
          </w:tcPr>
          <w:p w:rsidR="001668E9" w:rsidRPr="00422DDD" w:rsidRDefault="001668E9" w:rsidP="003E4AF3">
            <w:pPr>
              <w:widowControl/>
              <w:jc w:val="center"/>
              <w:rPr>
                <w:rFonts w:ascii="Calibri" w:hAnsi="Calibri" w:cs="Calibri"/>
                <w:sz w:val="16"/>
                <w:szCs w:val="16"/>
                <w:lang w:eastAsia="fr-BE"/>
              </w:rPr>
            </w:pP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100</w:t>
            </w:r>
          </w:p>
        </w:tc>
        <w:tc>
          <w:tcPr>
            <w:tcW w:w="0" w:type="auto"/>
            <w:tcBorders>
              <w:top w:val="single" w:sz="4" w:space="0" w:color="auto"/>
              <w:left w:val="single" w:sz="4" w:space="0" w:color="auto"/>
              <w:bottom w:val="single" w:sz="4" w:space="0" w:color="auto"/>
              <w:right w:val="single" w:sz="4" w:space="0" w:color="auto"/>
            </w:tcBorders>
            <w:shd w:val="clear" w:color="auto" w:fill="F2F2F2"/>
            <w:noWrap/>
            <w:vAlign w:val="bottom"/>
          </w:tcPr>
          <w:p w:rsidR="001668E9" w:rsidRPr="00422DDD" w:rsidRDefault="001668E9" w:rsidP="003E4AF3">
            <w:pPr>
              <w:widowControl/>
              <w:jc w:val="center"/>
              <w:rPr>
                <w:rFonts w:ascii="Calibri" w:hAnsi="Calibri" w:cs="Calibri"/>
                <w:sz w:val="16"/>
                <w:szCs w:val="16"/>
                <w:lang w:eastAsia="fr-BE"/>
              </w:rPr>
            </w:pPr>
            <w:r w:rsidRPr="00422DDD">
              <w:rPr>
                <w:rFonts w:ascii="Calibri" w:hAnsi="Calibri" w:cs="Calibri"/>
                <w:sz w:val="16"/>
                <w:szCs w:val="16"/>
                <w:lang w:eastAsia="fr-BE"/>
              </w:rPr>
              <w:t>140</w:t>
            </w:r>
          </w:p>
        </w:tc>
        <w:tc>
          <w:tcPr>
            <w:tcW w:w="0" w:type="auto"/>
            <w:tcBorders>
              <w:left w:val="single" w:sz="4" w:space="0" w:color="auto"/>
              <w:right w:val="single" w:sz="4" w:space="0" w:color="auto"/>
            </w:tcBorders>
            <w:shd w:val="clear" w:color="auto" w:fill="F2F2F2"/>
          </w:tcPr>
          <w:p w:rsidR="001668E9" w:rsidRPr="00422DDD" w:rsidRDefault="001668E9" w:rsidP="003E4AF3">
            <w:pPr>
              <w:jc w:val="cente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40</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bottom"/>
          </w:tcPr>
          <w:p w:rsidR="001668E9" w:rsidRPr="00422DDD" w:rsidRDefault="001668E9" w:rsidP="003E4AF3">
            <w:pPr>
              <w:jc w:val="center"/>
              <w:rPr>
                <w:rFonts w:ascii="Calibri" w:hAnsi="Calibri" w:cs="Calibri"/>
                <w:sz w:val="16"/>
                <w:szCs w:val="16"/>
              </w:rPr>
            </w:pPr>
            <w:r w:rsidRPr="00422DDD">
              <w:rPr>
                <w:rFonts w:ascii="Calibri" w:hAnsi="Calibri" w:cs="Calibri"/>
                <w:sz w:val="16"/>
                <w:szCs w:val="16"/>
              </w:rPr>
              <w:t>28,3</w:t>
            </w:r>
          </w:p>
        </w:tc>
      </w:tr>
    </w:tbl>
    <w:p w:rsidR="001B1DF5" w:rsidRPr="00422DDD" w:rsidRDefault="00AF348E" w:rsidP="00AF348E">
      <w:pPr>
        <w:pStyle w:val="Titre3"/>
      </w:pPr>
      <w:bookmarkStart w:id="55" w:name="_Ref455494493"/>
      <w:bookmarkStart w:id="56" w:name="_Toc208477778"/>
      <w:r w:rsidRPr="00422DDD">
        <w:t xml:space="preserve">3.2.1 </w:t>
      </w:r>
      <w:r w:rsidR="001B1DF5" w:rsidRPr="00422DDD">
        <w:t>Course</w:t>
      </w:r>
      <w:bookmarkEnd w:id="55"/>
      <w:bookmarkEnd w:id="56"/>
    </w:p>
    <w:p w:rsidR="005F4CD7" w:rsidRPr="00422DDD" w:rsidRDefault="005F4CD7" w:rsidP="005F4CD7">
      <w:r w:rsidRPr="00422DDD">
        <w:t xml:space="preserve">Chaque phase, </w:t>
      </w:r>
      <w:r w:rsidR="00297CD0" w:rsidRPr="00422DDD">
        <w:t xml:space="preserve">un Perso peut </w:t>
      </w:r>
      <w:r w:rsidRPr="00422DDD">
        <w:rPr>
          <w:b/>
        </w:rPr>
        <w:t>courir</w:t>
      </w:r>
      <w:r w:rsidRPr="00422DDD">
        <w:t xml:space="preserve"> </w:t>
      </w:r>
      <w:r w:rsidR="00297CD0" w:rsidRPr="00422DDD">
        <w:t xml:space="preserve">et </w:t>
      </w:r>
      <w:r w:rsidR="000E7F56" w:rsidRPr="00422DDD">
        <w:t xml:space="preserve">avoir </w:t>
      </w:r>
      <w:r w:rsidRPr="00422DDD">
        <w:rPr>
          <w:b/>
        </w:rPr>
        <w:t>MVp</w:t>
      </w:r>
      <w:r w:rsidR="00297CD0" w:rsidRPr="00422DDD">
        <w:rPr>
          <w:b/>
        </w:rPr>
        <w:t>(base)+5</w:t>
      </w:r>
      <w:r w:rsidR="00C21A70" w:rsidRPr="00422DDD">
        <w:t xml:space="preserve"> </w:t>
      </w:r>
      <w:r w:rsidR="00297CD0" w:rsidRPr="00422DDD">
        <w:t xml:space="preserve">avec </w:t>
      </w:r>
      <w:r w:rsidR="00297CD0" w:rsidRPr="00422DDD">
        <w:rPr>
          <w:b/>
        </w:rPr>
        <w:t>S</w:t>
      </w:r>
      <w:r w:rsidR="00C21A70" w:rsidRPr="00422DDD">
        <w:rPr>
          <w:b/>
        </w:rPr>
        <w:t>ouffle</w:t>
      </w:r>
      <w:r w:rsidR="00751D29" w:rsidRPr="00422DDD">
        <w:rPr>
          <w:b/>
        </w:rPr>
        <w:t>+1</w:t>
      </w:r>
      <w:r w:rsidRPr="00422DDD">
        <w:t>.</w:t>
      </w:r>
      <w:r w:rsidR="00973271">
        <w:t xml:space="preserve"> La course</w:t>
      </w:r>
      <w:r w:rsidR="00297CD0" w:rsidRPr="00422DDD">
        <w:t xml:space="preserve"> doi</w:t>
      </w:r>
      <w:r w:rsidR="00C21A70" w:rsidRPr="00422DDD">
        <w:t xml:space="preserve">t </w:t>
      </w:r>
      <w:r w:rsidR="001A6418" w:rsidRPr="00422DDD">
        <w:t xml:space="preserve">permettre de franchir au moins </w:t>
      </w:r>
      <w:r w:rsidR="00751D29" w:rsidRPr="00422DDD">
        <w:t>5/</w:t>
      </w:r>
      <w:r w:rsidR="001A6418" w:rsidRPr="00422DDD">
        <w:t>10m dans la phase sinon ils sont interdits.</w:t>
      </w:r>
      <w:r w:rsidR="009D153F">
        <w:t xml:space="preserve"> </w:t>
      </w:r>
    </w:p>
    <w:p w:rsidR="00AF348E" w:rsidRPr="00422DDD" w:rsidRDefault="00AF348E" w:rsidP="00AF348E">
      <w:pPr>
        <w:pStyle w:val="Titre3"/>
      </w:pPr>
      <w:bookmarkStart w:id="57" w:name="_Toc208477779"/>
      <w:r w:rsidRPr="00422DDD">
        <w:t>3.2.</w:t>
      </w:r>
      <w:r w:rsidR="00C21A70" w:rsidRPr="00422DDD">
        <w:t>2</w:t>
      </w:r>
      <w:r w:rsidRPr="00422DDD">
        <w:t xml:space="preserve"> Terrain</w:t>
      </w:r>
      <w:bookmarkEnd w:id="57"/>
    </w:p>
    <w:p w:rsidR="00E45D17" w:rsidRPr="00422DDD" w:rsidRDefault="00A40A6B">
      <w:r w:rsidRPr="00422DDD">
        <w:t>L</w:t>
      </w:r>
      <w:r w:rsidR="00777865" w:rsidRPr="00422DDD">
        <w:t xml:space="preserve">es MVp non magiques des êtres qui se déplacent </w:t>
      </w:r>
      <w:r w:rsidR="00777865" w:rsidRPr="00422DDD">
        <w:rPr>
          <w:b/>
        </w:rPr>
        <w:t>sur le sol</w:t>
      </w:r>
      <w:r w:rsidR="00777865" w:rsidRPr="00422DDD">
        <w:t xml:space="preserve"> </w:t>
      </w:r>
      <w:r w:rsidR="00297CD0" w:rsidRPr="00422DDD">
        <w:t xml:space="preserve">sont </w:t>
      </w:r>
      <w:r w:rsidR="00777865" w:rsidRPr="00422DDD">
        <w:t>réduits</w:t>
      </w:r>
      <w:r w:rsidR="00F56EA8" w:rsidRPr="00422DDD">
        <w:t xml:space="preserve"> selon le terrain parcouru, </w:t>
      </w:r>
      <w:r w:rsidR="001706FA" w:rsidRPr="00422DDD">
        <w:t xml:space="preserve">cumulez d’autres effets si </w:t>
      </w:r>
      <w:r w:rsidR="0048255F" w:rsidRPr="00422DDD">
        <w:t>nécessaire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602"/>
        <w:gridCol w:w="8353"/>
      </w:tblGrid>
      <w:tr w:rsidR="00E45D17" w:rsidRPr="00422DDD" w:rsidTr="00297CD0">
        <w:tc>
          <w:tcPr>
            <w:tcW w:w="0" w:type="auto"/>
            <w:shd w:val="clear" w:color="auto" w:fill="auto"/>
          </w:tcPr>
          <w:p w:rsidR="00E45D17" w:rsidRPr="00422DDD" w:rsidRDefault="00E45D17" w:rsidP="00AD7F6D">
            <w:pPr>
              <w:rPr>
                <w:b/>
                <w:sz w:val="16"/>
                <w:szCs w:val="16"/>
              </w:rPr>
            </w:pPr>
            <w:r w:rsidRPr="00422DDD">
              <w:rPr>
                <w:b/>
                <w:sz w:val="16"/>
                <w:szCs w:val="16"/>
              </w:rPr>
              <w:t>Terrain</w:t>
            </w:r>
          </w:p>
        </w:tc>
        <w:tc>
          <w:tcPr>
            <w:tcW w:w="0" w:type="auto"/>
            <w:shd w:val="clear" w:color="auto" w:fill="auto"/>
          </w:tcPr>
          <w:p w:rsidR="00E45D17" w:rsidRPr="00422DDD" w:rsidRDefault="00297CD0" w:rsidP="00297CD0">
            <w:pPr>
              <w:jc w:val="center"/>
              <w:rPr>
                <w:b/>
                <w:sz w:val="16"/>
                <w:szCs w:val="16"/>
              </w:rPr>
            </w:pPr>
            <w:r w:rsidRPr="00422DDD">
              <w:rPr>
                <w:b/>
                <w:sz w:val="16"/>
                <w:szCs w:val="16"/>
              </w:rPr>
              <w:t>MVp</w:t>
            </w:r>
          </w:p>
        </w:tc>
        <w:tc>
          <w:tcPr>
            <w:tcW w:w="0" w:type="auto"/>
            <w:shd w:val="clear" w:color="auto" w:fill="auto"/>
          </w:tcPr>
          <w:p w:rsidR="00E45D17" w:rsidRPr="00422DDD" w:rsidRDefault="00E45D17" w:rsidP="00E45D17">
            <w:pPr>
              <w:rPr>
                <w:b/>
                <w:sz w:val="16"/>
                <w:szCs w:val="16"/>
              </w:rPr>
            </w:pPr>
            <w:r w:rsidRPr="00422DDD">
              <w:rPr>
                <w:b/>
                <w:sz w:val="16"/>
                <w:szCs w:val="16"/>
              </w:rPr>
              <w:t>Exemple</w:t>
            </w:r>
            <w:r w:rsidR="009D153F">
              <w:rPr>
                <w:b/>
                <w:sz w:val="16"/>
                <w:szCs w:val="16"/>
              </w:rPr>
              <w:t>s</w:t>
            </w:r>
          </w:p>
        </w:tc>
      </w:tr>
      <w:tr w:rsidR="00E45D17" w:rsidRPr="00422DDD" w:rsidTr="00297CD0">
        <w:tc>
          <w:tcPr>
            <w:tcW w:w="0" w:type="auto"/>
            <w:shd w:val="clear" w:color="auto" w:fill="auto"/>
          </w:tcPr>
          <w:p w:rsidR="00E45D17" w:rsidRPr="00422DDD" w:rsidRDefault="00E45D17" w:rsidP="00AD7F6D">
            <w:pPr>
              <w:rPr>
                <w:sz w:val="16"/>
                <w:szCs w:val="16"/>
              </w:rPr>
            </w:pPr>
            <w:r w:rsidRPr="00422DDD">
              <w:rPr>
                <w:sz w:val="16"/>
                <w:szCs w:val="16"/>
              </w:rPr>
              <w:t>Très difficile</w:t>
            </w:r>
          </w:p>
        </w:tc>
        <w:tc>
          <w:tcPr>
            <w:tcW w:w="0" w:type="auto"/>
            <w:shd w:val="clear" w:color="auto" w:fill="auto"/>
          </w:tcPr>
          <w:p w:rsidR="00E45D17" w:rsidRPr="00422DDD" w:rsidRDefault="0031732E" w:rsidP="00297CD0">
            <w:pPr>
              <w:jc w:val="center"/>
              <w:rPr>
                <w:sz w:val="16"/>
                <w:szCs w:val="16"/>
              </w:rPr>
            </w:pPr>
            <w:r>
              <w:rPr>
                <w:sz w:val="16"/>
                <w:szCs w:val="16"/>
              </w:rPr>
              <w:t>-5</w:t>
            </w:r>
          </w:p>
        </w:tc>
        <w:tc>
          <w:tcPr>
            <w:tcW w:w="0" w:type="auto"/>
            <w:shd w:val="clear" w:color="auto" w:fill="auto"/>
          </w:tcPr>
          <w:p w:rsidR="00E45D17" w:rsidRPr="00422DDD" w:rsidRDefault="00E45D17" w:rsidP="00F56EA8">
            <w:pPr>
              <w:rPr>
                <w:sz w:val="16"/>
                <w:szCs w:val="16"/>
              </w:rPr>
            </w:pPr>
            <w:r w:rsidRPr="00422DDD">
              <w:rPr>
                <w:sz w:val="16"/>
                <w:szCs w:val="16"/>
              </w:rPr>
              <w:t>Montée forte, sable meuble, neige &gt;10cm, obstacles nombreux, forêt épaisse, eaux, buissons, passage étroit, boue &gt;5cm</w:t>
            </w:r>
            <w:r w:rsidR="00F56EA8" w:rsidRPr="00422DDD">
              <w:rPr>
                <w:sz w:val="16"/>
                <w:szCs w:val="16"/>
              </w:rPr>
              <w:t xml:space="preserve"> profondeur</w:t>
            </w:r>
          </w:p>
        </w:tc>
      </w:tr>
      <w:tr w:rsidR="00E45D17" w:rsidRPr="00422DDD" w:rsidTr="00297CD0">
        <w:tc>
          <w:tcPr>
            <w:tcW w:w="0" w:type="auto"/>
            <w:shd w:val="clear" w:color="auto" w:fill="FDE9D9"/>
          </w:tcPr>
          <w:p w:rsidR="00E45D17" w:rsidRPr="00422DDD" w:rsidRDefault="00E45D17" w:rsidP="00AD7F6D">
            <w:pPr>
              <w:rPr>
                <w:sz w:val="16"/>
                <w:szCs w:val="16"/>
              </w:rPr>
            </w:pPr>
            <w:r w:rsidRPr="00422DDD">
              <w:rPr>
                <w:sz w:val="16"/>
                <w:szCs w:val="16"/>
              </w:rPr>
              <w:t>Difficile</w:t>
            </w:r>
          </w:p>
        </w:tc>
        <w:tc>
          <w:tcPr>
            <w:tcW w:w="0" w:type="auto"/>
            <w:shd w:val="clear" w:color="auto" w:fill="FDE9D9"/>
          </w:tcPr>
          <w:p w:rsidR="00E45D17" w:rsidRPr="00422DDD" w:rsidRDefault="0031732E" w:rsidP="009D153F">
            <w:pPr>
              <w:jc w:val="center"/>
              <w:rPr>
                <w:sz w:val="16"/>
                <w:szCs w:val="16"/>
              </w:rPr>
            </w:pPr>
            <w:r>
              <w:rPr>
                <w:sz w:val="16"/>
                <w:szCs w:val="16"/>
              </w:rPr>
              <w:t>-2</w:t>
            </w:r>
          </w:p>
        </w:tc>
        <w:tc>
          <w:tcPr>
            <w:tcW w:w="0" w:type="auto"/>
            <w:shd w:val="clear" w:color="auto" w:fill="FDE9D9"/>
          </w:tcPr>
          <w:p w:rsidR="00E45D17" w:rsidRPr="00422DDD" w:rsidRDefault="00E45D17" w:rsidP="00983464">
            <w:pPr>
              <w:rPr>
                <w:sz w:val="16"/>
                <w:szCs w:val="16"/>
              </w:rPr>
            </w:pPr>
            <w:r w:rsidRPr="00422DDD">
              <w:rPr>
                <w:sz w:val="16"/>
                <w:szCs w:val="16"/>
              </w:rPr>
              <w:t xml:space="preserve">Montée douce, </w:t>
            </w:r>
            <w:r w:rsidR="00983464" w:rsidRPr="00422DDD">
              <w:rPr>
                <w:sz w:val="16"/>
                <w:szCs w:val="16"/>
              </w:rPr>
              <w:t xml:space="preserve">10cm de </w:t>
            </w:r>
            <w:r w:rsidRPr="00422DDD">
              <w:rPr>
                <w:sz w:val="16"/>
                <w:szCs w:val="16"/>
              </w:rPr>
              <w:t>neige, haute herbes, boue, légers obstacles, sous-bois</w:t>
            </w:r>
            <w:r w:rsidR="00F56EA8" w:rsidRPr="00422DDD">
              <w:rPr>
                <w:sz w:val="16"/>
                <w:szCs w:val="16"/>
              </w:rPr>
              <w:t>, visibilité basse</w:t>
            </w:r>
          </w:p>
        </w:tc>
      </w:tr>
      <w:tr w:rsidR="00E45D17" w:rsidRPr="00422DDD" w:rsidTr="00297CD0">
        <w:tc>
          <w:tcPr>
            <w:tcW w:w="0" w:type="auto"/>
            <w:shd w:val="clear" w:color="auto" w:fill="auto"/>
          </w:tcPr>
          <w:p w:rsidR="00E45D17" w:rsidRPr="00422DDD" w:rsidRDefault="00E45D17" w:rsidP="00AD7F6D">
            <w:pPr>
              <w:rPr>
                <w:sz w:val="16"/>
                <w:szCs w:val="16"/>
              </w:rPr>
            </w:pPr>
            <w:r w:rsidRPr="00422DDD">
              <w:rPr>
                <w:sz w:val="16"/>
                <w:szCs w:val="16"/>
              </w:rPr>
              <w:t>Facile</w:t>
            </w:r>
          </w:p>
        </w:tc>
        <w:tc>
          <w:tcPr>
            <w:tcW w:w="0" w:type="auto"/>
            <w:shd w:val="clear" w:color="auto" w:fill="auto"/>
          </w:tcPr>
          <w:p w:rsidR="00E45D17" w:rsidRPr="00422DDD" w:rsidRDefault="0031732E" w:rsidP="00297CD0">
            <w:pPr>
              <w:jc w:val="center"/>
              <w:rPr>
                <w:sz w:val="16"/>
                <w:szCs w:val="16"/>
              </w:rPr>
            </w:pPr>
            <w:r>
              <w:rPr>
                <w:sz w:val="16"/>
                <w:szCs w:val="16"/>
              </w:rPr>
              <w:t>+1</w:t>
            </w:r>
          </w:p>
        </w:tc>
        <w:tc>
          <w:tcPr>
            <w:tcW w:w="0" w:type="auto"/>
            <w:shd w:val="clear" w:color="auto" w:fill="auto"/>
          </w:tcPr>
          <w:p w:rsidR="00E45D17" w:rsidRPr="00422DDD" w:rsidRDefault="00E45D17" w:rsidP="00AD7F6D">
            <w:pPr>
              <w:rPr>
                <w:sz w:val="16"/>
                <w:szCs w:val="16"/>
              </w:rPr>
            </w:pPr>
            <w:r w:rsidRPr="00422DDD">
              <w:rPr>
                <w:sz w:val="16"/>
                <w:szCs w:val="16"/>
              </w:rPr>
              <w:t>Rue pavée, pente favorable, terre battue</w:t>
            </w:r>
          </w:p>
        </w:tc>
      </w:tr>
    </w:tbl>
    <w:p w:rsidR="00AF348E" w:rsidRPr="00422DDD" w:rsidRDefault="00AF348E" w:rsidP="00AF348E">
      <w:pPr>
        <w:pStyle w:val="Titre3"/>
      </w:pPr>
      <w:bookmarkStart w:id="58" w:name="_Toc208477780"/>
      <w:r w:rsidRPr="00422DDD">
        <w:t>3.2.</w:t>
      </w:r>
      <w:r w:rsidR="00297CD0" w:rsidRPr="00422DDD">
        <w:t>3</w:t>
      </w:r>
      <w:r w:rsidRPr="00422DDD">
        <w:t xml:space="preserve"> Modificateurs finaux</w:t>
      </w:r>
      <w:bookmarkEnd w:id="58"/>
      <w:r w:rsidRPr="00422DDD">
        <w:t xml:space="preserve"> </w:t>
      </w:r>
    </w:p>
    <w:p w:rsidR="004F0B30" w:rsidRPr="00422DDD" w:rsidRDefault="004F0B30">
      <w:r w:rsidRPr="00422DDD">
        <w:t xml:space="preserve">Appliquez finalement les modificateurs </w:t>
      </w:r>
      <w:r w:rsidRPr="00422DDD">
        <w:rPr>
          <w:b/>
        </w:rPr>
        <w:t>d’armures</w:t>
      </w:r>
      <w:r w:rsidR="00E10CEC" w:rsidRPr="00422DDD">
        <w:rPr>
          <w:b/>
        </w:rPr>
        <w:t>, d’encombrement</w:t>
      </w:r>
      <w:r w:rsidRPr="00422DDD">
        <w:t xml:space="preserve"> et de </w:t>
      </w:r>
      <w:r w:rsidRPr="00422DDD">
        <w:rPr>
          <w:b/>
        </w:rPr>
        <w:t>blessures</w:t>
      </w:r>
      <w:r w:rsidRPr="00422DDD">
        <w:t xml:space="preserve"> pour obtenir une MVP</w:t>
      </w:r>
      <w:r w:rsidR="00E10CEC" w:rsidRPr="00422DDD">
        <w:t xml:space="preserve"> finale, qui ne peut être inférieur</w:t>
      </w:r>
      <w:r w:rsidR="00C21A70" w:rsidRPr="00422DDD">
        <w:t>e</w:t>
      </w:r>
      <w:r w:rsidR="009D153F">
        <w:t xml:space="preserve"> à 1</w:t>
      </w:r>
      <w:r w:rsidR="00E10CEC" w:rsidRPr="00422DDD">
        <w:t>.</w:t>
      </w:r>
    </w:p>
    <w:p w:rsidR="00C21A70" w:rsidRPr="00422DDD" w:rsidRDefault="00297CD0" w:rsidP="00C21A70">
      <w:pPr>
        <w:pStyle w:val="Titre3"/>
      </w:pPr>
      <w:bookmarkStart w:id="59" w:name="_Toc208477781"/>
      <w:r w:rsidRPr="00422DDD">
        <w:lastRenderedPageBreak/>
        <w:t>3.2.4</w:t>
      </w:r>
      <w:r w:rsidR="00C21A70" w:rsidRPr="00422DDD">
        <w:t xml:space="preserve"> Actions</w:t>
      </w:r>
      <w:bookmarkEnd w:id="59"/>
    </w:p>
    <w:p w:rsidR="00C21A70" w:rsidRPr="00422DDD" w:rsidRDefault="00C21A70">
      <w:r w:rsidRPr="00422DDD">
        <w:t xml:space="preserve">La MVp finale sera </w:t>
      </w:r>
      <w:r w:rsidR="00982FFD">
        <w:t xml:space="preserve">réduite de 5 en cas de test de </w:t>
      </w:r>
      <w:r w:rsidR="00982FFD" w:rsidRPr="00982FFD">
        <w:rPr>
          <w:i/>
        </w:rPr>
        <w:t>Réaction</w:t>
      </w:r>
      <w:r w:rsidR="00982FFD">
        <w:t xml:space="preserve"> pour changer ses actions</w:t>
      </w:r>
      <w:r w:rsidR="001A6418" w:rsidRPr="00422DDD">
        <w:t xml:space="preserve">. </w:t>
      </w:r>
    </w:p>
    <w:p w:rsidR="00297CD0" w:rsidRPr="00422DDD" w:rsidRDefault="00297CD0" w:rsidP="00297CD0">
      <w:pPr>
        <w:pStyle w:val="Titre3"/>
      </w:pPr>
      <w:bookmarkStart w:id="60" w:name="_Toc208477782"/>
      <w:r w:rsidRPr="00422DDD">
        <w:t>3.2.5 Limite</w:t>
      </w:r>
      <w:r w:rsidR="009D648A" w:rsidRPr="00422DDD">
        <w:t>s</w:t>
      </w:r>
      <w:bookmarkEnd w:id="60"/>
      <w:r w:rsidRPr="00422DDD">
        <w:t xml:space="preserve"> </w:t>
      </w:r>
    </w:p>
    <w:p w:rsidR="00297CD0" w:rsidRPr="00422DDD" w:rsidRDefault="00297CD0" w:rsidP="00297CD0">
      <w:r w:rsidRPr="00422DDD">
        <w:rPr>
          <w:noProof/>
          <w:lang w:eastAsia="fr-BE"/>
        </w:rPr>
        <w:drawing>
          <wp:anchor distT="0" distB="0" distL="114300" distR="114300" simplePos="0" relativeHeight="251638272" behindDoc="1" locked="0" layoutInCell="1" allowOverlap="1" wp14:anchorId="28260ED0" wp14:editId="6443A154">
            <wp:simplePos x="0" y="0"/>
            <wp:positionH relativeFrom="column">
              <wp:posOffset>5921375</wp:posOffset>
            </wp:positionH>
            <wp:positionV relativeFrom="paragraph">
              <wp:posOffset>199390</wp:posOffset>
            </wp:positionV>
            <wp:extent cx="459740" cy="1152525"/>
            <wp:effectExtent l="0" t="0" r="0" b="9525"/>
            <wp:wrapTight wrapText="bothSides">
              <wp:wrapPolygon edited="0">
                <wp:start x="0" y="0"/>
                <wp:lineTo x="0" y="21421"/>
                <wp:lineTo x="20586" y="21421"/>
                <wp:lineTo x="20586" y="0"/>
                <wp:lineTo x="0" y="0"/>
              </wp:wrapPolygon>
            </wp:wrapTight>
            <wp:docPr id="94" name="Picture 94" descr="HacheDeGu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acheDeGuer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74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t xml:space="preserve">Appliquez ces modificateurs dans l’ordre ci-dessus pour déterminer </w:t>
      </w:r>
      <w:r w:rsidR="00E267B0">
        <w:t>un</w:t>
      </w:r>
      <w:r w:rsidRPr="00422DDD">
        <w:t xml:space="preserve"> MVp</w:t>
      </w:r>
      <w:r w:rsidR="00E267B0">
        <w:t xml:space="preserve"> qui ne peut pas être inférieur</w:t>
      </w:r>
      <w:r w:rsidRPr="00422DDD">
        <w:t xml:space="preserve"> à </w:t>
      </w:r>
      <w:r w:rsidR="0031732E">
        <w:rPr>
          <w:b/>
        </w:rPr>
        <w:t>1</w:t>
      </w:r>
      <w:r w:rsidR="009D648A" w:rsidRPr="00422DDD">
        <w:rPr>
          <w:b/>
        </w:rPr>
        <w:t xml:space="preserve"> </w:t>
      </w:r>
      <w:r w:rsidR="009D648A" w:rsidRPr="00422DDD">
        <w:t xml:space="preserve">ni supérieur à </w:t>
      </w:r>
      <w:r w:rsidR="009D648A" w:rsidRPr="00422DDD">
        <w:rPr>
          <w:b/>
        </w:rPr>
        <w:t>MVp(base)x</w:t>
      </w:r>
      <w:r w:rsidR="0031732E">
        <w:rPr>
          <w:b/>
        </w:rPr>
        <w:t>3</w:t>
      </w:r>
      <w:r w:rsidRPr="00422DDD">
        <w:t>.</w:t>
      </w:r>
    </w:p>
    <w:p w:rsidR="00F56EA8" w:rsidRPr="00422DDD" w:rsidRDefault="00F56EA8" w:rsidP="00F56EA8">
      <w:pPr>
        <w:pStyle w:val="ex"/>
      </w:pPr>
      <w:r w:rsidRPr="00422DDD">
        <w:t>Exemple : Marc (MVp=10) court pour atteindre le sommet d’une colline embrumée, le lon</w:t>
      </w:r>
      <w:r w:rsidR="00297CD0" w:rsidRPr="00422DDD">
        <w:t>g d’une pente douce. Sa MVp= 10+5</w:t>
      </w:r>
      <w:r w:rsidR="0031732E">
        <w:t>=15 -5</w:t>
      </w:r>
      <w:r w:rsidRPr="00422DDD">
        <w:t>(visibil</w:t>
      </w:r>
      <w:r w:rsidR="00297CD0" w:rsidRPr="00422DDD">
        <w:t>i</w:t>
      </w:r>
      <w:r w:rsidR="0031732E">
        <w:t>té très basse)-2(pente)=8</w:t>
      </w:r>
      <w:r w:rsidRPr="00422DDD">
        <w:t xml:space="preserve"> m/phase</w:t>
      </w:r>
      <w:r w:rsidR="00297CD0" w:rsidRPr="00422DDD">
        <w:t xml:space="preserve"> avec Souffle+1</w:t>
      </w:r>
      <w:r w:rsidRPr="00422DDD">
        <w:t>. Le même, tente de descendre la colline en sprintant dans la brume épaisse et à</w:t>
      </w:r>
      <w:r w:rsidR="00297CD0" w:rsidRPr="00422DDD">
        <w:t xml:space="preserve"> travers des ronces. La MVp=10+10=20</w:t>
      </w:r>
      <w:r w:rsidR="0031732E">
        <w:t>+1(pente)-5</w:t>
      </w:r>
      <w:r w:rsidRPr="00422DDD">
        <w:t xml:space="preserve">(ronce)-2(visibilité) = </w:t>
      </w:r>
      <w:r w:rsidR="00297CD0" w:rsidRPr="00422DDD">
        <w:t>1</w:t>
      </w:r>
      <w:r w:rsidR="0031732E">
        <w:t>4</w:t>
      </w:r>
      <w:r w:rsidRPr="00422DDD">
        <w:t>m/phase mais avec +</w:t>
      </w:r>
      <w:r w:rsidR="0031732E">
        <w:t>3</w:t>
      </w:r>
      <w:r w:rsidRPr="00422DDD">
        <w:t xml:space="preserve"> malus de Souffle.</w:t>
      </w:r>
      <w:r w:rsidR="009A1808" w:rsidRPr="00422DDD">
        <w:t xml:space="preserve"> </w:t>
      </w:r>
      <w:r w:rsidR="00E267B0">
        <w:t>Son MVp est compris entre 0</w:t>
      </w:r>
      <w:r w:rsidR="0031732E">
        <w:t xml:space="preserve"> et 3</w:t>
      </w:r>
      <w:r w:rsidR="007B4905" w:rsidRPr="00422DDD">
        <w:t>0.</w:t>
      </w:r>
    </w:p>
    <w:p w:rsidR="001A6418" w:rsidRPr="00422DDD" w:rsidRDefault="001A6418" w:rsidP="001A6418">
      <w:pPr>
        <w:pStyle w:val="Titre3"/>
      </w:pPr>
      <w:bookmarkStart w:id="61" w:name="_Toc208477783"/>
      <w:r w:rsidRPr="00422DDD">
        <w:t>3.2.6 Saut</w:t>
      </w:r>
      <w:r w:rsidR="009D648A" w:rsidRPr="00422DDD">
        <w:t xml:space="preserve"> en Longueur et Hauteur</w:t>
      </w:r>
      <w:bookmarkEnd w:id="61"/>
    </w:p>
    <w:p w:rsidR="0031732E" w:rsidRDefault="00401CB6">
      <w:r w:rsidRPr="00422DDD">
        <w:t xml:space="preserve">En </w:t>
      </w:r>
      <w:r w:rsidRPr="00422DDD">
        <w:rPr>
          <w:b/>
        </w:rPr>
        <w:t>longueur</w:t>
      </w:r>
      <w:r w:rsidRPr="00422DDD">
        <w:t xml:space="preserve">, la distance maximale est de </w:t>
      </w:r>
      <w:r w:rsidR="000C184D" w:rsidRPr="00422DDD">
        <w:rPr>
          <w:b/>
        </w:rPr>
        <w:t xml:space="preserve">(taille </w:t>
      </w:r>
      <w:r w:rsidR="009D648A" w:rsidRPr="00422DDD">
        <w:rPr>
          <w:b/>
        </w:rPr>
        <w:t xml:space="preserve">en m </w:t>
      </w:r>
      <w:r w:rsidR="000C184D" w:rsidRPr="00422DDD">
        <w:rPr>
          <w:b/>
        </w:rPr>
        <w:t>x MVp</w:t>
      </w:r>
      <w:r w:rsidR="007B4905" w:rsidRPr="00422DDD">
        <w:rPr>
          <w:b/>
        </w:rPr>
        <w:t xml:space="preserve"> de base</w:t>
      </w:r>
      <w:r w:rsidR="000C184D" w:rsidRPr="00422DDD">
        <w:rPr>
          <w:b/>
        </w:rPr>
        <w:t>)/</w:t>
      </w:r>
      <w:r w:rsidR="009B1EB3" w:rsidRPr="00422DDD">
        <w:rPr>
          <w:b/>
        </w:rPr>
        <w:t>4</w:t>
      </w:r>
      <w:r w:rsidRPr="00422DDD">
        <w:rPr>
          <w:b/>
        </w:rPr>
        <w:t xml:space="preserve"> </w:t>
      </w:r>
      <w:r w:rsidR="009D648A" w:rsidRPr="00422DDD">
        <w:rPr>
          <w:b/>
        </w:rPr>
        <w:t xml:space="preserve">-20% </w:t>
      </w:r>
      <w:r w:rsidR="009D648A" w:rsidRPr="00422DDD">
        <w:t>par niveau de charge de poids et/ou encombrement (</w:t>
      </w:r>
      <w:r w:rsidR="009D648A" w:rsidRPr="00422DDD">
        <w:rPr>
          <w:i/>
        </w:rPr>
        <w:t>voir Livre 6 – Encombrement</w:t>
      </w:r>
      <w:r w:rsidR="009D648A" w:rsidRPr="00422DDD">
        <w:t>)</w:t>
      </w:r>
      <w:r w:rsidR="00C011E3" w:rsidRPr="00422DDD">
        <w:t xml:space="preserve">. </w:t>
      </w:r>
    </w:p>
    <w:p w:rsidR="001A6418" w:rsidRPr="00422DDD" w:rsidRDefault="00C011E3">
      <w:r w:rsidRPr="00422DDD">
        <w:t>P</w:t>
      </w:r>
      <w:r w:rsidR="00401CB6" w:rsidRPr="00422DDD">
        <w:t xml:space="preserve">our tout saut &gt; </w:t>
      </w:r>
      <w:r w:rsidR="009D648A" w:rsidRPr="00422DDD">
        <w:t xml:space="preserve">sa </w:t>
      </w:r>
      <w:r w:rsidR="00401CB6" w:rsidRPr="00422DDD">
        <w:t xml:space="preserve">taille, il faut un élan </w:t>
      </w:r>
      <w:r w:rsidR="0031732E">
        <w:t xml:space="preserve">&gt; </w:t>
      </w:r>
      <w:r w:rsidR="00401CB6" w:rsidRPr="00982FFD">
        <w:rPr>
          <w:shd w:val="clear" w:color="auto" w:fill="FFFF00"/>
        </w:rPr>
        <w:t>double de la distance franchie</w:t>
      </w:r>
      <w:r w:rsidR="009D648A" w:rsidRPr="00982FFD">
        <w:rPr>
          <w:shd w:val="clear" w:color="auto" w:fill="FFFF00"/>
        </w:rPr>
        <w:t xml:space="preserve"> </w:t>
      </w:r>
      <w:r w:rsidR="009D648A" w:rsidRPr="00422DDD">
        <w:t>et u</w:t>
      </w:r>
      <w:r w:rsidR="00401CB6" w:rsidRPr="00422DDD">
        <w:t xml:space="preserve">n </w:t>
      </w:r>
      <w:r w:rsidR="00401CB6" w:rsidRPr="00422DDD">
        <w:rPr>
          <w:b/>
        </w:rPr>
        <w:t>test de A(sop)</w:t>
      </w:r>
      <w:r w:rsidR="00401CB6" w:rsidRPr="00422DDD">
        <w:t xml:space="preserve"> </w:t>
      </w:r>
      <w:r w:rsidR="009D648A" w:rsidRPr="00422DDD">
        <w:t>réussi</w:t>
      </w:r>
      <w:r w:rsidRPr="00422DDD">
        <w:t>. Un échec signifie que la distance n’a pas été franchie, le MdJ interprète.</w:t>
      </w:r>
    </w:p>
    <w:p w:rsidR="00C011E3" w:rsidRPr="00422DDD" w:rsidRDefault="00C011E3">
      <w:r w:rsidRPr="00422DDD">
        <w:t xml:space="preserve">En </w:t>
      </w:r>
      <w:r w:rsidRPr="00422DDD">
        <w:rPr>
          <w:b/>
        </w:rPr>
        <w:t>hauteur</w:t>
      </w:r>
      <w:r w:rsidRPr="00422DDD">
        <w:t xml:space="preserve">, le maximum est de </w:t>
      </w:r>
      <w:r w:rsidR="009D648A" w:rsidRPr="00422DDD">
        <w:rPr>
          <w:b/>
        </w:rPr>
        <w:t>(taille x MV</w:t>
      </w:r>
      <w:r w:rsidR="007B4905" w:rsidRPr="00422DDD">
        <w:rPr>
          <w:b/>
        </w:rPr>
        <w:t>p de base</w:t>
      </w:r>
      <w:r w:rsidRPr="00422DDD">
        <w:rPr>
          <w:b/>
        </w:rPr>
        <w:t>)/1</w:t>
      </w:r>
      <w:r w:rsidR="007B4905" w:rsidRPr="00422DDD">
        <w:rPr>
          <w:b/>
        </w:rPr>
        <w:t>5</w:t>
      </w:r>
      <w:r w:rsidRPr="00422DDD">
        <w:rPr>
          <w:b/>
        </w:rPr>
        <w:t xml:space="preserve"> </w:t>
      </w:r>
      <w:r w:rsidR="009D648A" w:rsidRPr="00422DDD">
        <w:rPr>
          <w:b/>
        </w:rPr>
        <w:t xml:space="preserve">-20% </w:t>
      </w:r>
      <w:r w:rsidR="009D648A" w:rsidRPr="00422DDD">
        <w:t>par niveau de charge de poids et/ou encombrement (</w:t>
      </w:r>
      <w:r w:rsidR="009D648A" w:rsidRPr="00422DDD">
        <w:rPr>
          <w:i/>
        </w:rPr>
        <w:t>voir Livre 6 – Encombrement</w:t>
      </w:r>
      <w:r w:rsidR="009D648A" w:rsidRPr="00422DDD">
        <w:t>)</w:t>
      </w:r>
      <w:r w:rsidRPr="00422DDD">
        <w:t xml:space="preserve">.  Pour tout saut &gt; </w:t>
      </w:r>
      <w:r w:rsidR="009D648A" w:rsidRPr="00422DDD">
        <w:t>t</w:t>
      </w:r>
      <w:r w:rsidRPr="00422DDD">
        <w:t>aille</w:t>
      </w:r>
      <w:r w:rsidR="009D648A" w:rsidRPr="00422DDD">
        <w:t xml:space="preserve"> (en m)</w:t>
      </w:r>
      <w:r w:rsidRPr="00422DDD">
        <w:t>/2, il faut un élan&gt;5m</w:t>
      </w:r>
      <w:r w:rsidR="009D648A" w:rsidRPr="00422DDD">
        <w:t xml:space="preserve"> et u</w:t>
      </w:r>
      <w:r w:rsidRPr="00422DDD">
        <w:t xml:space="preserve">n </w:t>
      </w:r>
      <w:r w:rsidRPr="00422DDD">
        <w:rPr>
          <w:b/>
        </w:rPr>
        <w:t>test de A(sop)</w:t>
      </w:r>
      <w:r w:rsidRPr="00422DDD">
        <w:t xml:space="preserve"> </w:t>
      </w:r>
      <w:r w:rsidR="009D648A" w:rsidRPr="00422DDD">
        <w:t>réussi</w:t>
      </w:r>
      <w:r w:rsidRPr="00422DDD">
        <w:t>. Un échec signifie que la hauteur n’a pas été dépassée, le MdJ interprète selon l’ampleur de l’échec.</w:t>
      </w:r>
    </w:p>
    <w:p w:rsidR="000C184D" w:rsidRPr="00422DDD" w:rsidRDefault="000C184D" w:rsidP="000C184D">
      <w:pPr>
        <w:pStyle w:val="ex"/>
      </w:pPr>
      <w:r w:rsidRPr="00422DDD">
        <w:t xml:space="preserve">Exemple : Norbert (taille 1,70m, MVp=10, A(sop) =30, encombré à </w:t>
      </w:r>
      <w:r w:rsidR="009D648A" w:rsidRPr="00422DDD">
        <w:t>niveau2) sprint sur du plat pour sauter (1,7 x(10))/4</w:t>
      </w:r>
      <w:r w:rsidRPr="00422DDD">
        <w:t>=</w:t>
      </w:r>
      <w:r w:rsidR="009D648A" w:rsidRPr="00422DDD">
        <w:t>4,3</w:t>
      </w:r>
      <w:r w:rsidRPr="00422DDD">
        <w:t>m</w:t>
      </w:r>
      <w:r w:rsidR="009D648A" w:rsidRPr="00422DDD">
        <w:t xml:space="preserve"> – 40%(encombrement)= 2,6m. Pour franchir plus de 1,7</w:t>
      </w:r>
      <w:r w:rsidRPr="00422DDD">
        <w:t>m</w:t>
      </w:r>
      <w:r w:rsidR="009D648A" w:rsidRPr="00422DDD">
        <w:t xml:space="preserve"> il a besoin d’un élan de 5,1x2=10,2 m et </w:t>
      </w:r>
      <w:r w:rsidRPr="00422DDD">
        <w:t>réussir un D100&lt;= 30.</w:t>
      </w:r>
      <w:r w:rsidR="00FA68CB" w:rsidRPr="00422DDD">
        <w:t xml:space="preserve"> </w:t>
      </w:r>
      <w:r w:rsidR="009D648A" w:rsidRPr="00422DDD">
        <w:t>Dans les mêmes conditions, l</w:t>
      </w:r>
      <w:r w:rsidR="00FA68CB" w:rsidRPr="00422DDD">
        <w:t>a hauteu</w:t>
      </w:r>
      <w:r w:rsidR="009D648A" w:rsidRPr="00422DDD">
        <w:t>r franchissable = (1,7 x 10)/1</w:t>
      </w:r>
      <w:r w:rsidR="007B4905" w:rsidRPr="00422DDD">
        <w:t>5=1,1</w:t>
      </w:r>
      <w:r w:rsidR="00FA68CB" w:rsidRPr="00422DDD">
        <w:t>m</w:t>
      </w:r>
      <w:r w:rsidR="009D648A" w:rsidRPr="00422DDD">
        <w:t>-40%=</w:t>
      </w:r>
      <w:r w:rsidR="007B4905" w:rsidRPr="00422DDD">
        <w:t>0,7m</w:t>
      </w:r>
      <w:r w:rsidR="00FA68CB" w:rsidRPr="00422DDD">
        <w:t xml:space="preserve">, pour un </w:t>
      </w:r>
      <w:r w:rsidR="007B4905" w:rsidRPr="00422DDD">
        <w:t xml:space="preserve">tout </w:t>
      </w:r>
      <w:r w:rsidR="00FA68CB" w:rsidRPr="00422DDD">
        <w:t>saut &gt;</w:t>
      </w:r>
      <w:r w:rsidR="007B4905" w:rsidRPr="00422DDD">
        <w:t>1,70/2=</w:t>
      </w:r>
      <w:r w:rsidR="00FA68CB" w:rsidRPr="00422DDD">
        <w:t xml:space="preserve">0,85m , il faut </w:t>
      </w:r>
      <w:r w:rsidR="007B4905" w:rsidRPr="00422DDD">
        <w:t xml:space="preserve">aussi </w:t>
      </w:r>
      <w:r w:rsidR="00FA68CB" w:rsidRPr="00422DDD">
        <w:t>réussir un D100&lt;=30.</w:t>
      </w:r>
    </w:p>
    <w:p w:rsidR="00777865" w:rsidRPr="00422DDD" w:rsidRDefault="005E42B1" w:rsidP="002A261A">
      <w:pPr>
        <w:pStyle w:val="Titre2"/>
      </w:pPr>
      <w:bookmarkStart w:id="62" w:name="_Ref405470640"/>
      <w:bookmarkStart w:id="63" w:name="_Toc208477784"/>
      <w:r w:rsidRPr="00422DDD">
        <w:t>3.</w:t>
      </w:r>
      <w:r w:rsidR="005F4CD7" w:rsidRPr="00422DDD">
        <w:t>3</w:t>
      </w:r>
      <w:r w:rsidRPr="00422DDD">
        <w:t xml:space="preserve"> </w:t>
      </w:r>
      <w:r w:rsidR="00777865" w:rsidRPr="00422DDD">
        <w:t>Fuite</w:t>
      </w:r>
      <w:bookmarkEnd w:id="62"/>
      <w:bookmarkEnd w:id="63"/>
    </w:p>
    <w:p w:rsidR="00777865" w:rsidRPr="00422DDD" w:rsidRDefault="007B4905" w:rsidP="00E17305">
      <w:pPr>
        <w:rPr>
          <w:b/>
        </w:rPr>
      </w:pPr>
      <w:r w:rsidRPr="00422DDD">
        <w:t xml:space="preserve">La fuite consiste à se </w:t>
      </w:r>
      <w:r w:rsidRPr="008A02F5">
        <w:rPr>
          <w:shd w:val="clear" w:color="auto" w:fill="FFFF00"/>
        </w:rPr>
        <w:t>désengager de la mêlée</w:t>
      </w:r>
      <w:r w:rsidRPr="00422DDD">
        <w:t xml:space="preserve">. </w:t>
      </w:r>
      <w:r w:rsidR="00FA68CB" w:rsidRPr="00422DDD">
        <w:t xml:space="preserve">Une </w:t>
      </w:r>
      <w:r w:rsidR="00777865" w:rsidRPr="00422DDD">
        <w:t>tentative de fuite peut être déclarée à chaque phase de combat si les circonstances le permettent</w:t>
      </w:r>
      <w:r w:rsidRPr="00422DDD">
        <w:t xml:space="preserve"> : </w:t>
      </w:r>
      <w:r w:rsidR="00E10CEC" w:rsidRPr="00422DDD">
        <w:t>assez d’espace, pas encerclé, capable de bouger, etc.</w:t>
      </w:r>
      <w:r w:rsidR="00777865" w:rsidRPr="00422DDD">
        <w:t xml:space="preserve"> La </w:t>
      </w:r>
      <w:r w:rsidR="00707E13" w:rsidRPr="00764344">
        <w:rPr>
          <w:b/>
        </w:rPr>
        <w:t>CR =</w:t>
      </w:r>
      <w:r w:rsidR="00707E13" w:rsidRPr="00764344">
        <w:rPr>
          <w:b/>
          <w:bCs/>
        </w:rPr>
        <w:t xml:space="preserve"> </w:t>
      </w:r>
      <w:r w:rsidRPr="00764344">
        <w:rPr>
          <w:b/>
          <w:bCs/>
        </w:rPr>
        <w:t>NE(</w:t>
      </w:r>
      <w:r w:rsidR="00707E13" w:rsidRPr="00764344">
        <w:rPr>
          <w:b/>
          <w:bCs/>
          <w:i/>
        </w:rPr>
        <w:t>Fuite</w:t>
      </w:r>
      <w:r w:rsidRPr="00764344">
        <w:rPr>
          <w:b/>
          <w:bCs/>
          <w:i/>
        </w:rPr>
        <w:t>)</w:t>
      </w:r>
      <w:r w:rsidR="00707E13" w:rsidRPr="00422DDD">
        <w:rPr>
          <w:bCs/>
        </w:rPr>
        <w:t xml:space="preserve"> </w:t>
      </w:r>
      <w:r w:rsidRPr="00422DDD">
        <w:rPr>
          <w:bCs/>
        </w:rPr>
        <w:t xml:space="preserve">est </w:t>
      </w:r>
      <w:r w:rsidR="00707E13" w:rsidRPr="00422DDD">
        <w:rPr>
          <w:bCs/>
        </w:rPr>
        <w:t>modifié</w:t>
      </w:r>
      <w:r w:rsidR="000669C8" w:rsidRPr="00422DDD">
        <w:rPr>
          <w:bCs/>
        </w:rPr>
        <w:t>e</w:t>
      </w:r>
      <w:r w:rsidRPr="00422DDD">
        <w:rPr>
          <w:bCs/>
        </w:rPr>
        <w:t xml:space="preserve"> ainsi</w:t>
      </w:r>
      <w:r w:rsidR="00764344">
        <w:rPr>
          <w:bCs/>
        </w:rPr>
        <w:t xml:space="preserve"> </w:t>
      </w:r>
      <w:r w:rsidR="00E17305" w:rsidRPr="00422DDD">
        <w:rPr>
          <w:b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856"/>
      </w:tblGrid>
      <w:tr w:rsidR="00E17305" w:rsidRPr="00422DDD" w:rsidTr="00E17305">
        <w:tc>
          <w:tcPr>
            <w:tcW w:w="0" w:type="auto"/>
            <w:shd w:val="clear" w:color="auto" w:fill="auto"/>
          </w:tcPr>
          <w:p w:rsidR="00E17305" w:rsidRPr="00422DDD" w:rsidRDefault="00ED23B1" w:rsidP="00ED23B1">
            <w:pPr>
              <w:rPr>
                <w:sz w:val="16"/>
                <w:szCs w:val="16"/>
              </w:rPr>
            </w:pPr>
            <w:r w:rsidRPr="00422DDD">
              <w:rPr>
                <w:bCs/>
                <w:sz w:val="16"/>
                <w:szCs w:val="16"/>
              </w:rPr>
              <w:t>P</w:t>
            </w:r>
            <w:r w:rsidR="00E17305" w:rsidRPr="00422DDD">
              <w:rPr>
                <w:bCs/>
                <w:sz w:val="16"/>
                <w:szCs w:val="16"/>
              </w:rPr>
              <w:t>ar ennemi engagé</w:t>
            </w:r>
          </w:p>
        </w:tc>
        <w:tc>
          <w:tcPr>
            <w:tcW w:w="0" w:type="auto"/>
            <w:shd w:val="clear" w:color="auto" w:fill="auto"/>
          </w:tcPr>
          <w:p w:rsidR="00E17305" w:rsidRPr="00422DDD" w:rsidRDefault="00E17305" w:rsidP="00714FE6">
            <w:pPr>
              <w:rPr>
                <w:sz w:val="16"/>
                <w:szCs w:val="16"/>
              </w:rPr>
            </w:pPr>
            <w:r w:rsidRPr="00422DDD">
              <w:rPr>
                <w:sz w:val="16"/>
                <w:szCs w:val="16"/>
              </w:rPr>
              <w:t>-5</w:t>
            </w:r>
          </w:p>
        </w:tc>
      </w:tr>
      <w:tr w:rsidR="00E17305" w:rsidRPr="00422DDD" w:rsidTr="005401AA">
        <w:tc>
          <w:tcPr>
            <w:tcW w:w="0" w:type="auto"/>
            <w:shd w:val="clear" w:color="auto" w:fill="F2F2F2"/>
          </w:tcPr>
          <w:p w:rsidR="00E17305" w:rsidRPr="00422DDD" w:rsidRDefault="00ED23B1" w:rsidP="00ED23B1">
            <w:pPr>
              <w:rPr>
                <w:sz w:val="16"/>
                <w:szCs w:val="16"/>
              </w:rPr>
            </w:pPr>
            <w:r w:rsidRPr="00422DDD">
              <w:rPr>
                <w:bCs/>
                <w:sz w:val="16"/>
                <w:szCs w:val="16"/>
              </w:rPr>
              <w:t>T</w:t>
            </w:r>
            <w:r w:rsidR="00E17305" w:rsidRPr="00422DDD">
              <w:rPr>
                <w:bCs/>
                <w:sz w:val="16"/>
                <w:szCs w:val="16"/>
              </w:rPr>
              <w:t>errain encombré</w:t>
            </w:r>
            <w:r w:rsidR="00707E13" w:rsidRPr="00422DDD">
              <w:rPr>
                <w:bCs/>
                <w:sz w:val="16"/>
                <w:szCs w:val="16"/>
              </w:rPr>
              <w:t>/très</w:t>
            </w:r>
            <w:r w:rsidRPr="00422DDD">
              <w:rPr>
                <w:bCs/>
                <w:sz w:val="16"/>
                <w:szCs w:val="16"/>
              </w:rPr>
              <w:t xml:space="preserve"> encombré</w:t>
            </w:r>
          </w:p>
        </w:tc>
        <w:tc>
          <w:tcPr>
            <w:tcW w:w="0" w:type="auto"/>
            <w:shd w:val="clear" w:color="auto" w:fill="F2F2F2"/>
          </w:tcPr>
          <w:p w:rsidR="00E17305" w:rsidRPr="00422DDD" w:rsidRDefault="00ED23B1" w:rsidP="00714FE6">
            <w:pPr>
              <w:rPr>
                <w:sz w:val="16"/>
                <w:szCs w:val="16"/>
              </w:rPr>
            </w:pPr>
            <w:r w:rsidRPr="00422DDD">
              <w:rPr>
                <w:sz w:val="16"/>
                <w:szCs w:val="16"/>
              </w:rPr>
              <w:t>+5/-5</w:t>
            </w:r>
          </w:p>
        </w:tc>
      </w:tr>
      <w:tr w:rsidR="00E17305" w:rsidRPr="00422DDD" w:rsidTr="00E17305">
        <w:tc>
          <w:tcPr>
            <w:tcW w:w="0" w:type="auto"/>
            <w:shd w:val="clear" w:color="auto" w:fill="auto"/>
          </w:tcPr>
          <w:p w:rsidR="00E17305" w:rsidRPr="00422DDD" w:rsidRDefault="00ED23B1" w:rsidP="00ED23B1">
            <w:pPr>
              <w:rPr>
                <w:sz w:val="16"/>
                <w:szCs w:val="16"/>
              </w:rPr>
            </w:pPr>
            <w:r w:rsidRPr="00422DDD">
              <w:rPr>
                <w:bCs/>
                <w:sz w:val="16"/>
                <w:szCs w:val="16"/>
              </w:rPr>
              <w:t>V</w:t>
            </w:r>
            <w:r w:rsidR="00E17305" w:rsidRPr="00422DDD">
              <w:rPr>
                <w:bCs/>
                <w:sz w:val="16"/>
                <w:szCs w:val="16"/>
              </w:rPr>
              <w:t>isibilité faible</w:t>
            </w:r>
            <w:r w:rsidR="00707E13" w:rsidRPr="00422DDD">
              <w:rPr>
                <w:bCs/>
                <w:sz w:val="16"/>
                <w:szCs w:val="16"/>
              </w:rPr>
              <w:t>/très</w:t>
            </w:r>
            <w:r w:rsidRPr="00422DDD">
              <w:rPr>
                <w:bCs/>
                <w:sz w:val="16"/>
                <w:szCs w:val="16"/>
              </w:rPr>
              <w:t xml:space="preserve"> faible</w:t>
            </w:r>
          </w:p>
        </w:tc>
        <w:tc>
          <w:tcPr>
            <w:tcW w:w="0" w:type="auto"/>
            <w:shd w:val="clear" w:color="auto" w:fill="auto"/>
          </w:tcPr>
          <w:p w:rsidR="00E17305" w:rsidRPr="00422DDD" w:rsidRDefault="00E17305" w:rsidP="00714FE6">
            <w:pPr>
              <w:rPr>
                <w:sz w:val="16"/>
                <w:szCs w:val="16"/>
              </w:rPr>
            </w:pPr>
            <w:r w:rsidRPr="00422DDD">
              <w:rPr>
                <w:sz w:val="16"/>
                <w:szCs w:val="16"/>
              </w:rPr>
              <w:t>+5/+10</w:t>
            </w:r>
          </w:p>
        </w:tc>
      </w:tr>
      <w:tr w:rsidR="00E17305" w:rsidRPr="00422DDD" w:rsidTr="005401AA">
        <w:tc>
          <w:tcPr>
            <w:tcW w:w="0" w:type="auto"/>
            <w:shd w:val="clear" w:color="auto" w:fill="F2F2F2"/>
          </w:tcPr>
          <w:p w:rsidR="00E17305" w:rsidRPr="00422DDD" w:rsidRDefault="00ED23B1" w:rsidP="007B4905">
            <w:pPr>
              <w:rPr>
                <w:bCs/>
                <w:sz w:val="16"/>
                <w:szCs w:val="16"/>
              </w:rPr>
            </w:pPr>
            <w:r w:rsidRPr="00422DDD">
              <w:rPr>
                <w:bCs/>
                <w:sz w:val="16"/>
                <w:szCs w:val="16"/>
              </w:rPr>
              <w:t>D</w:t>
            </w:r>
            <w:r w:rsidR="00E17305" w:rsidRPr="00422DDD">
              <w:rPr>
                <w:bCs/>
                <w:sz w:val="16"/>
                <w:szCs w:val="16"/>
              </w:rPr>
              <w:t>iversion/tir</w:t>
            </w:r>
            <w:r w:rsidRPr="00422DDD">
              <w:rPr>
                <w:bCs/>
                <w:sz w:val="16"/>
                <w:szCs w:val="16"/>
              </w:rPr>
              <w:t xml:space="preserve"> </w:t>
            </w:r>
            <w:r w:rsidR="007B4905" w:rsidRPr="00422DDD">
              <w:rPr>
                <w:bCs/>
                <w:sz w:val="16"/>
                <w:szCs w:val="16"/>
              </w:rPr>
              <w:t>d</w:t>
            </w:r>
            <w:r w:rsidRPr="00422DDD">
              <w:rPr>
                <w:bCs/>
                <w:sz w:val="16"/>
                <w:szCs w:val="16"/>
              </w:rPr>
              <w:t>e couverture</w:t>
            </w:r>
          </w:p>
        </w:tc>
        <w:tc>
          <w:tcPr>
            <w:tcW w:w="0" w:type="auto"/>
            <w:shd w:val="clear" w:color="auto" w:fill="F2F2F2"/>
          </w:tcPr>
          <w:p w:rsidR="00E17305" w:rsidRPr="00422DDD" w:rsidRDefault="00E17305" w:rsidP="00714FE6">
            <w:pPr>
              <w:rPr>
                <w:sz w:val="16"/>
                <w:szCs w:val="16"/>
              </w:rPr>
            </w:pPr>
            <w:r w:rsidRPr="00422DDD">
              <w:rPr>
                <w:sz w:val="16"/>
                <w:szCs w:val="16"/>
              </w:rPr>
              <w:t>+5/+10</w:t>
            </w:r>
          </w:p>
        </w:tc>
      </w:tr>
      <w:tr w:rsidR="00E17305" w:rsidRPr="00422DDD" w:rsidTr="00E17305">
        <w:tc>
          <w:tcPr>
            <w:tcW w:w="0" w:type="auto"/>
            <w:shd w:val="clear" w:color="auto" w:fill="auto"/>
          </w:tcPr>
          <w:p w:rsidR="00E17305" w:rsidRPr="00422DDD" w:rsidRDefault="00E17305" w:rsidP="008A02F5">
            <w:pPr>
              <w:rPr>
                <w:bCs/>
                <w:sz w:val="16"/>
                <w:szCs w:val="16"/>
              </w:rPr>
            </w:pPr>
            <w:r w:rsidRPr="00422DDD">
              <w:rPr>
                <w:bCs/>
                <w:sz w:val="16"/>
                <w:szCs w:val="16"/>
              </w:rPr>
              <w:t>Par différence de MVp</w:t>
            </w:r>
            <w:r w:rsidR="007B4905" w:rsidRPr="00422DDD">
              <w:rPr>
                <w:bCs/>
                <w:sz w:val="16"/>
                <w:szCs w:val="16"/>
              </w:rPr>
              <w:t xml:space="preserve"> modifié</w:t>
            </w:r>
            <w:r w:rsidR="00ED23B1" w:rsidRPr="00422DDD">
              <w:rPr>
                <w:bCs/>
                <w:sz w:val="16"/>
                <w:szCs w:val="16"/>
              </w:rPr>
              <w:t xml:space="preserve"> vs </w:t>
            </w:r>
            <w:r w:rsidR="008A02F5">
              <w:rPr>
                <w:bCs/>
                <w:sz w:val="16"/>
                <w:szCs w:val="16"/>
              </w:rPr>
              <w:t>poursuivant</w:t>
            </w:r>
            <w:r w:rsidR="00764344">
              <w:rPr>
                <w:bCs/>
                <w:sz w:val="16"/>
                <w:szCs w:val="16"/>
              </w:rPr>
              <w:t>s</w:t>
            </w:r>
          </w:p>
        </w:tc>
        <w:tc>
          <w:tcPr>
            <w:tcW w:w="0" w:type="auto"/>
            <w:shd w:val="clear" w:color="auto" w:fill="auto"/>
          </w:tcPr>
          <w:p w:rsidR="00E17305" w:rsidRPr="00422DDD" w:rsidRDefault="0031732E" w:rsidP="0031732E">
            <w:pPr>
              <w:rPr>
                <w:sz w:val="16"/>
                <w:szCs w:val="16"/>
              </w:rPr>
            </w:pPr>
            <w:r>
              <w:rPr>
                <w:sz w:val="16"/>
                <w:szCs w:val="16"/>
              </w:rPr>
              <w:t>+5</w:t>
            </w:r>
            <w:r w:rsidR="00E17305" w:rsidRPr="00422DDD">
              <w:rPr>
                <w:sz w:val="16"/>
                <w:szCs w:val="16"/>
              </w:rPr>
              <w:t>/-</w:t>
            </w:r>
            <w:r>
              <w:rPr>
                <w:sz w:val="16"/>
                <w:szCs w:val="16"/>
              </w:rPr>
              <w:t>5</w:t>
            </w:r>
          </w:p>
        </w:tc>
      </w:tr>
    </w:tbl>
    <w:p w:rsidR="00777865" w:rsidRPr="00422DDD" w:rsidRDefault="00777865">
      <w:pPr>
        <w:rPr>
          <w:bCs/>
        </w:rPr>
      </w:pPr>
      <w:r w:rsidRPr="00422DDD">
        <w:rPr>
          <w:bCs/>
        </w:rPr>
        <w:t xml:space="preserve">Ne considérez que les </w:t>
      </w:r>
      <w:r w:rsidRPr="00422DDD">
        <w:rPr>
          <w:b/>
          <w:bCs/>
        </w:rPr>
        <w:t>ennemis capables et désireux</w:t>
      </w:r>
      <w:r w:rsidRPr="00422DDD">
        <w:rPr>
          <w:bCs/>
        </w:rPr>
        <w:t xml:space="preserve"> de poursuivre. Lancez un D100</w:t>
      </w:r>
      <w:r w:rsidR="00764344">
        <w:rPr>
          <w:bCs/>
        </w:rPr>
        <w:t xml:space="preserve"> </w:t>
      </w:r>
      <w:r w:rsidRPr="00422DDD">
        <w:rPr>
          <w:b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6169"/>
      </w:tblGrid>
      <w:tr w:rsidR="00777865" w:rsidRPr="00422DDD">
        <w:tc>
          <w:tcPr>
            <w:tcW w:w="0" w:type="auto"/>
          </w:tcPr>
          <w:p w:rsidR="00777865" w:rsidRPr="00422DDD" w:rsidRDefault="00777865">
            <w:pPr>
              <w:rPr>
                <w:b/>
                <w:bCs/>
                <w:sz w:val="16"/>
              </w:rPr>
            </w:pPr>
            <w:r w:rsidRPr="00422DDD">
              <w:rPr>
                <w:b/>
                <w:bCs/>
                <w:sz w:val="16"/>
              </w:rPr>
              <w:t>Test</w:t>
            </w:r>
          </w:p>
        </w:tc>
        <w:tc>
          <w:tcPr>
            <w:tcW w:w="0" w:type="auto"/>
          </w:tcPr>
          <w:p w:rsidR="00777865" w:rsidRPr="00422DDD" w:rsidRDefault="00777865">
            <w:pPr>
              <w:rPr>
                <w:b/>
                <w:bCs/>
                <w:sz w:val="16"/>
              </w:rPr>
            </w:pPr>
            <w:r w:rsidRPr="00422DDD">
              <w:rPr>
                <w:b/>
                <w:bCs/>
                <w:sz w:val="16"/>
              </w:rPr>
              <w:t>Résultat</w:t>
            </w:r>
            <w:r w:rsidR="001E5AFF" w:rsidRPr="00422DDD">
              <w:rPr>
                <w:b/>
                <w:bCs/>
                <w:sz w:val="16"/>
              </w:rPr>
              <w:t xml:space="preserve"> pour la phase en cours</w:t>
            </w:r>
          </w:p>
        </w:tc>
      </w:tr>
      <w:tr w:rsidR="00777865" w:rsidRPr="00422DDD">
        <w:tc>
          <w:tcPr>
            <w:tcW w:w="0" w:type="auto"/>
          </w:tcPr>
          <w:p w:rsidR="00777865" w:rsidRPr="00422DDD" w:rsidRDefault="00777865">
            <w:pPr>
              <w:rPr>
                <w:sz w:val="16"/>
              </w:rPr>
            </w:pPr>
            <w:r w:rsidRPr="00422DDD">
              <w:rPr>
                <w:sz w:val="16"/>
              </w:rPr>
              <w:t>tRC</w:t>
            </w:r>
          </w:p>
        </w:tc>
        <w:tc>
          <w:tcPr>
            <w:tcW w:w="0" w:type="auto"/>
          </w:tcPr>
          <w:p w:rsidR="00777865" w:rsidRPr="00422DDD" w:rsidRDefault="00707E13" w:rsidP="008A02F5">
            <w:pPr>
              <w:rPr>
                <w:sz w:val="16"/>
              </w:rPr>
            </w:pPr>
            <w:r w:rsidRPr="00422DDD">
              <w:rPr>
                <w:sz w:val="16"/>
              </w:rPr>
              <w:t xml:space="preserve">Fuite </w:t>
            </w:r>
            <w:r w:rsidR="007B4905" w:rsidRPr="00422DDD">
              <w:rPr>
                <w:sz w:val="16"/>
              </w:rPr>
              <w:t>à MVp+10</w:t>
            </w:r>
            <w:r w:rsidR="008A02F5">
              <w:rPr>
                <w:sz w:val="16"/>
              </w:rPr>
              <w:t xml:space="preserve"> du combat</w:t>
            </w:r>
            <w:r w:rsidRPr="00422DDD">
              <w:rPr>
                <w:sz w:val="16"/>
              </w:rPr>
              <w:t xml:space="preserve">, </w:t>
            </w:r>
            <w:r w:rsidR="008A02F5" w:rsidRPr="00764344">
              <w:rPr>
                <w:i/>
                <w:sz w:val="16"/>
              </w:rPr>
              <w:t>Esquive</w:t>
            </w:r>
            <w:r w:rsidR="008A02F5">
              <w:rPr>
                <w:sz w:val="16"/>
              </w:rPr>
              <w:t xml:space="preserve"> normale réussie</w:t>
            </w:r>
            <w:r w:rsidRPr="00422DDD">
              <w:rPr>
                <w:sz w:val="16"/>
              </w:rPr>
              <w:t xml:space="preserve">, prochaine </w:t>
            </w:r>
            <w:r w:rsidRPr="00422DDD">
              <w:rPr>
                <w:i/>
                <w:sz w:val="16"/>
              </w:rPr>
              <w:t>Fuite</w:t>
            </w:r>
            <w:r w:rsidRPr="00422DDD">
              <w:rPr>
                <w:sz w:val="16"/>
              </w:rPr>
              <w:t>+40</w:t>
            </w:r>
          </w:p>
        </w:tc>
      </w:tr>
      <w:tr w:rsidR="00777865" w:rsidRPr="00422DDD">
        <w:tc>
          <w:tcPr>
            <w:tcW w:w="0" w:type="auto"/>
            <w:shd w:val="clear" w:color="auto" w:fill="F3F3F3"/>
          </w:tcPr>
          <w:p w:rsidR="00777865" w:rsidRPr="00422DDD" w:rsidRDefault="00777865">
            <w:pPr>
              <w:rPr>
                <w:sz w:val="16"/>
              </w:rPr>
            </w:pPr>
            <w:r w:rsidRPr="00422DDD">
              <w:rPr>
                <w:sz w:val="16"/>
              </w:rPr>
              <w:t>tRN</w:t>
            </w:r>
          </w:p>
        </w:tc>
        <w:tc>
          <w:tcPr>
            <w:tcW w:w="0" w:type="auto"/>
            <w:shd w:val="clear" w:color="auto" w:fill="F3F3F3"/>
          </w:tcPr>
          <w:p w:rsidR="00777865" w:rsidRPr="00422DDD" w:rsidRDefault="00AD2C8E" w:rsidP="008A02F5">
            <w:pPr>
              <w:rPr>
                <w:sz w:val="16"/>
              </w:rPr>
            </w:pPr>
            <w:r w:rsidRPr="00422DDD">
              <w:rPr>
                <w:sz w:val="16"/>
              </w:rPr>
              <w:t xml:space="preserve">Fuite </w:t>
            </w:r>
            <w:r w:rsidR="007B4905" w:rsidRPr="00422DDD">
              <w:rPr>
                <w:sz w:val="16"/>
              </w:rPr>
              <w:t>à MVp+5</w:t>
            </w:r>
            <w:r w:rsidR="00777865" w:rsidRPr="00422DDD">
              <w:rPr>
                <w:sz w:val="16"/>
              </w:rPr>
              <w:t xml:space="preserve">, </w:t>
            </w:r>
            <w:r w:rsidR="00707E13" w:rsidRPr="00422DDD">
              <w:rPr>
                <w:sz w:val="16"/>
              </w:rPr>
              <w:t xml:space="preserve">hors de portée de mêlée, prochaine </w:t>
            </w:r>
            <w:r w:rsidR="00707E13" w:rsidRPr="00422DDD">
              <w:rPr>
                <w:i/>
                <w:sz w:val="16"/>
              </w:rPr>
              <w:t>Fuite</w:t>
            </w:r>
            <w:r w:rsidR="00707E13" w:rsidRPr="00422DDD">
              <w:rPr>
                <w:sz w:val="16"/>
              </w:rPr>
              <w:t>+20</w:t>
            </w:r>
          </w:p>
        </w:tc>
      </w:tr>
      <w:tr w:rsidR="00777865" w:rsidRPr="00422DDD">
        <w:tc>
          <w:tcPr>
            <w:tcW w:w="0" w:type="auto"/>
            <w:shd w:val="clear" w:color="auto" w:fill="E0E0E0"/>
          </w:tcPr>
          <w:p w:rsidR="00777865" w:rsidRPr="00422DDD" w:rsidRDefault="00777865">
            <w:pPr>
              <w:rPr>
                <w:sz w:val="16"/>
              </w:rPr>
            </w:pPr>
            <w:r w:rsidRPr="00422DDD">
              <w:rPr>
                <w:sz w:val="16"/>
              </w:rPr>
              <w:t>tRP</w:t>
            </w:r>
          </w:p>
        </w:tc>
        <w:tc>
          <w:tcPr>
            <w:tcW w:w="0" w:type="auto"/>
            <w:shd w:val="clear" w:color="auto" w:fill="E0E0E0"/>
          </w:tcPr>
          <w:p w:rsidR="00777865" w:rsidRPr="00422DDD" w:rsidRDefault="00707E13" w:rsidP="00ED23B1">
            <w:pPr>
              <w:rPr>
                <w:sz w:val="16"/>
              </w:rPr>
            </w:pPr>
            <w:r w:rsidRPr="00422DDD">
              <w:rPr>
                <w:sz w:val="16"/>
              </w:rPr>
              <w:t xml:space="preserve">Fuite ratée, </w:t>
            </w:r>
            <w:r w:rsidR="00ED23B1" w:rsidRPr="00422DDD">
              <w:rPr>
                <w:sz w:val="16"/>
              </w:rPr>
              <w:t>mode défensif</w:t>
            </w:r>
          </w:p>
        </w:tc>
      </w:tr>
      <w:tr w:rsidR="00777865" w:rsidRPr="00422DDD">
        <w:tc>
          <w:tcPr>
            <w:tcW w:w="0" w:type="auto"/>
            <w:shd w:val="clear" w:color="auto" w:fill="CCCCCC"/>
          </w:tcPr>
          <w:p w:rsidR="00777865" w:rsidRPr="00422DDD" w:rsidRDefault="00777865">
            <w:pPr>
              <w:rPr>
                <w:sz w:val="16"/>
              </w:rPr>
            </w:pPr>
            <w:r w:rsidRPr="00422DDD">
              <w:rPr>
                <w:sz w:val="16"/>
              </w:rPr>
              <w:t>tEN</w:t>
            </w:r>
          </w:p>
        </w:tc>
        <w:tc>
          <w:tcPr>
            <w:tcW w:w="0" w:type="auto"/>
            <w:shd w:val="clear" w:color="auto" w:fill="CCCCCC"/>
          </w:tcPr>
          <w:p w:rsidR="00777865" w:rsidRPr="00422DDD" w:rsidRDefault="00707E13" w:rsidP="00764344">
            <w:pPr>
              <w:rPr>
                <w:sz w:val="16"/>
              </w:rPr>
            </w:pPr>
            <w:r w:rsidRPr="00422DDD">
              <w:rPr>
                <w:sz w:val="16"/>
              </w:rPr>
              <w:t>Fuite ratée</w:t>
            </w:r>
            <w:r w:rsidR="00777865" w:rsidRPr="00422DDD">
              <w:rPr>
                <w:sz w:val="16"/>
              </w:rPr>
              <w:t>, l’ennemi peut frapper dans le flanc</w:t>
            </w:r>
          </w:p>
        </w:tc>
      </w:tr>
      <w:tr w:rsidR="00777865" w:rsidRPr="00422DDD">
        <w:tc>
          <w:tcPr>
            <w:tcW w:w="0" w:type="auto"/>
            <w:shd w:val="clear" w:color="auto" w:fill="B3B3B3"/>
          </w:tcPr>
          <w:p w:rsidR="00777865" w:rsidRPr="00422DDD" w:rsidRDefault="00777865">
            <w:pPr>
              <w:rPr>
                <w:sz w:val="16"/>
              </w:rPr>
            </w:pPr>
            <w:r w:rsidRPr="00422DDD">
              <w:rPr>
                <w:sz w:val="16"/>
              </w:rPr>
              <w:t>tEC</w:t>
            </w:r>
          </w:p>
        </w:tc>
        <w:tc>
          <w:tcPr>
            <w:tcW w:w="0" w:type="auto"/>
            <w:shd w:val="clear" w:color="auto" w:fill="B3B3B3"/>
          </w:tcPr>
          <w:p w:rsidR="00777865" w:rsidRPr="00422DDD" w:rsidRDefault="00707E13" w:rsidP="00764344">
            <w:pPr>
              <w:rPr>
                <w:sz w:val="16"/>
              </w:rPr>
            </w:pPr>
            <w:r w:rsidRPr="00422DDD">
              <w:rPr>
                <w:sz w:val="16"/>
              </w:rPr>
              <w:t>Fuite ratée, l’ennemi peut frapper dans le dos</w:t>
            </w:r>
          </w:p>
        </w:tc>
      </w:tr>
    </w:tbl>
    <w:p w:rsidR="007B4905" w:rsidRPr="00422DDD" w:rsidRDefault="00777865">
      <w:r w:rsidRPr="00422DDD">
        <w:t xml:space="preserve">Chaque tentative de fuite, réussie ou ratée, </w:t>
      </w:r>
      <w:r w:rsidR="007B4905" w:rsidRPr="00422DDD">
        <w:t xml:space="preserve">donne </w:t>
      </w:r>
      <w:r w:rsidR="007B4905" w:rsidRPr="00422DDD">
        <w:rPr>
          <w:b/>
        </w:rPr>
        <w:t>S</w:t>
      </w:r>
      <w:r w:rsidRPr="00422DDD">
        <w:rPr>
          <w:b/>
        </w:rPr>
        <w:t>ouffle</w:t>
      </w:r>
      <w:r w:rsidR="00ED23B1" w:rsidRPr="00422DDD">
        <w:rPr>
          <w:b/>
        </w:rPr>
        <w:t>+2</w:t>
      </w:r>
      <w:r w:rsidR="008A02F5">
        <w:rPr>
          <w:b/>
        </w:rPr>
        <w:t xml:space="preserve"> </w:t>
      </w:r>
      <w:r w:rsidR="008A02F5" w:rsidRPr="008A02F5">
        <w:t>après</w:t>
      </w:r>
      <w:r w:rsidRPr="00422DDD">
        <w:t>.</w:t>
      </w:r>
      <w:r w:rsidR="001F3111" w:rsidRPr="00422DDD">
        <w:t xml:space="preserve"> </w:t>
      </w:r>
      <w:r w:rsidR="007B4905" w:rsidRPr="00422DDD">
        <w:t xml:space="preserve">Pour poursuivre un fuyard, il faut </w:t>
      </w:r>
      <w:r w:rsidR="007B4905" w:rsidRPr="00422DDD">
        <w:rPr>
          <w:i/>
        </w:rPr>
        <w:t>Fuite</w:t>
      </w:r>
      <w:r w:rsidR="007B4905" w:rsidRPr="00422DDD">
        <w:t xml:space="preserve"> NE10+ </w:t>
      </w:r>
      <w:r w:rsidR="008A02F5">
        <w:t xml:space="preserve">et </w:t>
      </w:r>
      <w:r w:rsidR="0031732E">
        <w:t xml:space="preserve">réussir </w:t>
      </w:r>
      <w:r w:rsidR="008A02F5">
        <w:t xml:space="preserve">un test de </w:t>
      </w:r>
      <w:r w:rsidR="0031732E" w:rsidRPr="0031732E">
        <w:rPr>
          <w:i/>
        </w:rPr>
        <w:t>Fuite</w:t>
      </w:r>
      <w:r w:rsidR="008A02F5">
        <w:t>.</w:t>
      </w:r>
      <w:r w:rsidR="0031732E">
        <w:t xml:space="preserve"> </w:t>
      </w:r>
      <w:r w:rsidR="0031732E" w:rsidRPr="0031732E">
        <w:rPr>
          <w:shd w:val="clear" w:color="auto" w:fill="FFFF00"/>
        </w:rPr>
        <w:t>Une fuite réussie empêche de combattre en mêlée à la phase suivante</w:t>
      </w:r>
      <w:r w:rsidR="00764344" w:rsidRPr="00764344">
        <w:t>, étant donné la distance mise vis-à-vis du combat</w:t>
      </w:r>
      <w:r w:rsidR="0031732E">
        <w:t>.</w:t>
      </w:r>
    </w:p>
    <w:p w:rsidR="00777865" w:rsidRPr="00422DDD" w:rsidRDefault="00777865">
      <w:r w:rsidRPr="00422DDD">
        <w:t xml:space="preserve">En dehors </w:t>
      </w:r>
      <w:r w:rsidR="001F3111" w:rsidRPr="00422DDD">
        <w:t xml:space="preserve">du </w:t>
      </w:r>
      <w:r w:rsidRPr="00422DDD">
        <w:t>combat</w:t>
      </w:r>
      <w:r w:rsidR="001F3111" w:rsidRPr="00422DDD">
        <w:t>,</w:t>
      </w:r>
      <w:r w:rsidRPr="00422DDD">
        <w:t xml:space="preserve"> il est possible de fuir un ennemi avec lequel il n’y a pas d’engagement tactique. </w:t>
      </w:r>
      <w:r w:rsidR="001F3111" w:rsidRPr="00422DDD">
        <w:t xml:space="preserve">Utilisez </w:t>
      </w:r>
      <w:r w:rsidRPr="00422DDD">
        <w:rPr>
          <w:b/>
        </w:rPr>
        <w:t>(</w:t>
      </w:r>
      <w:r w:rsidR="00E17305" w:rsidRPr="00422DDD">
        <w:rPr>
          <w:b/>
          <w:bCs/>
          <w:i/>
        </w:rPr>
        <w:t>Fuite</w:t>
      </w:r>
      <w:r w:rsidRPr="00422DDD">
        <w:rPr>
          <w:b/>
          <w:bCs/>
        </w:rPr>
        <w:t xml:space="preserve">+ </w:t>
      </w:r>
      <w:r w:rsidR="001F3111" w:rsidRPr="00422DDD">
        <w:rPr>
          <w:b/>
          <w:bCs/>
          <w:i/>
        </w:rPr>
        <w:t>S</w:t>
      </w:r>
      <w:r w:rsidRPr="00422DDD">
        <w:rPr>
          <w:b/>
          <w:bCs/>
          <w:i/>
        </w:rPr>
        <w:t>urvie</w:t>
      </w:r>
      <w:r w:rsidR="00E17305" w:rsidRPr="00422DDD">
        <w:rPr>
          <w:b/>
          <w:bCs/>
        </w:rPr>
        <w:t>)</w:t>
      </w:r>
      <w:r w:rsidRPr="00422DDD">
        <w:rPr>
          <w:b/>
          <w:bCs/>
        </w:rPr>
        <w:t>/2</w:t>
      </w:r>
      <w:r w:rsidRPr="00422DDD">
        <w:t xml:space="preserve"> selon la </w:t>
      </w:r>
      <w:r w:rsidRPr="00422DDD">
        <w:rPr>
          <w:i/>
          <w:iCs/>
        </w:rPr>
        <w:t>Règle de Confrontation</w:t>
      </w:r>
      <w:r w:rsidR="001F3111" w:rsidRPr="00422DDD">
        <w:rPr>
          <w:i/>
          <w:iCs/>
        </w:rPr>
        <w:t xml:space="preserve"> du </w:t>
      </w:r>
      <w:r w:rsidR="00E10CEC" w:rsidRPr="00422DDD">
        <w:rPr>
          <w:i/>
          <w:iCs/>
        </w:rPr>
        <w:t xml:space="preserve">Livre </w:t>
      </w:r>
      <w:r w:rsidR="007B4905" w:rsidRPr="00422DDD">
        <w:rPr>
          <w:i/>
          <w:iCs/>
        </w:rPr>
        <w:t>C</w:t>
      </w:r>
      <w:r w:rsidR="00E10CEC" w:rsidRPr="00422DDD">
        <w:rPr>
          <w:i/>
          <w:iCs/>
        </w:rPr>
        <w:t>ampagne</w:t>
      </w:r>
      <w:r w:rsidRPr="00422DDD">
        <w:t>. Si la fuite échoue</w:t>
      </w:r>
      <w:r w:rsidR="00ED23B1" w:rsidRPr="00422DDD">
        <w:t>,</w:t>
      </w:r>
      <w:r w:rsidRPr="00422DDD">
        <w:t xml:space="preserve"> un combat normal a lieu sans embuscade.</w:t>
      </w:r>
      <w:r w:rsidR="001F3111" w:rsidRPr="00422DDD">
        <w:t xml:space="preserve"> </w:t>
      </w:r>
    </w:p>
    <w:p w:rsidR="00ED23B1" w:rsidRPr="00422DDD" w:rsidRDefault="00ED23B1" w:rsidP="00ED23B1">
      <w:pPr>
        <w:pStyle w:val="ex"/>
      </w:pPr>
      <w:r w:rsidRPr="00422DDD">
        <w:t>Exemple : Noémie (MVp 9, Fuite NE30) se bat dans une forêt brumeuse contre deux adversaires (MVp 6 et 7). Son compagnon tire une flèche sur un des ennemis et elle tente de fuir. La CR=30 -10(deux ennemis) +5(forêt) +5(brume) +10(tir allié) +20(différence MVp) = 60. Avec D100=47, elle fuit hors de portée</w:t>
      </w:r>
      <w:r w:rsidR="007B4905" w:rsidRPr="00422DDD">
        <w:t xml:space="preserve"> (à 15m),</w:t>
      </w:r>
      <w:r w:rsidRPr="00422DDD">
        <w:t xml:space="preserve"> et a Fuite+20 la phase suivante.</w:t>
      </w:r>
    </w:p>
    <w:p w:rsidR="00777865" w:rsidRPr="00422DDD" w:rsidRDefault="005E42B1" w:rsidP="002A261A">
      <w:pPr>
        <w:pStyle w:val="Titre2"/>
      </w:pPr>
      <w:bookmarkStart w:id="64" w:name="_Ref405897218"/>
      <w:bookmarkStart w:id="65" w:name="_Toc208477785"/>
      <w:r w:rsidRPr="00422DDD">
        <w:t>3.</w:t>
      </w:r>
      <w:r w:rsidR="003D4D1C" w:rsidRPr="00422DDD">
        <w:t>4</w:t>
      </w:r>
      <w:r w:rsidRPr="00422DDD">
        <w:t xml:space="preserve"> </w:t>
      </w:r>
      <w:r w:rsidR="00777865" w:rsidRPr="00422DDD">
        <w:t>Charge</w:t>
      </w:r>
      <w:bookmarkEnd w:id="64"/>
      <w:bookmarkEnd w:id="65"/>
      <w:r w:rsidR="00C16BD7" w:rsidRPr="00422DDD">
        <w:t xml:space="preserve"> </w:t>
      </w:r>
    </w:p>
    <w:p w:rsidR="00777865" w:rsidRPr="00422DDD" w:rsidRDefault="001F3111">
      <w:r w:rsidRPr="00422DDD">
        <w:t>La charge à pied (</w:t>
      </w:r>
      <w:r w:rsidR="0021437A" w:rsidRPr="00422DDD">
        <w:rPr>
          <w:i/>
        </w:rPr>
        <w:t>Charge</w:t>
      </w:r>
      <w:r w:rsidR="0021437A" w:rsidRPr="00422DDD">
        <w:t xml:space="preserve"> </w:t>
      </w:r>
      <w:r w:rsidRPr="00422DDD">
        <w:t>NE10+) ou sur monture (</w:t>
      </w:r>
      <w:r w:rsidR="0021437A" w:rsidRPr="00422DDD">
        <w:rPr>
          <w:i/>
        </w:rPr>
        <w:t>Charge</w:t>
      </w:r>
      <w:r w:rsidR="0021437A" w:rsidRPr="00422DDD">
        <w:t xml:space="preserve"> </w:t>
      </w:r>
      <w:r w:rsidRPr="00422DDD">
        <w:t>NE30+)</w:t>
      </w:r>
      <w:r w:rsidR="00777865" w:rsidRPr="00422DDD">
        <w:t xml:space="preserve"> est un mouvement </w:t>
      </w:r>
      <w:r w:rsidR="003E4AF3" w:rsidRPr="00422DDD">
        <w:t xml:space="preserve">continu </w:t>
      </w:r>
      <w:r w:rsidR="00777865" w:rsidRPr="00422DDD">
        <w:t>en ligne droite</w:t>
      </w:r>
      <w:r w:rsidR="0021150B" w:rsidRPr="00422DDD">
        <w:t xml:space="preserve">, avec </w:t>
      </w:r>
      <w:r w:rsidR="00E10CEC" w:rsidRPr="00422DDD">
        <w:t xml:space="preserve">une </w:t>
      </w:r>
      <w:r w:rsidR="00BE66BC" w:rsidRPr="00422DDD">
        <w:t xml:space="preserve">variation </w:t>
      </w:r>
      <w:r w:rsidR="00E10CEC" w:rsidRPr="00422DDD">
        <w:t xml:space="preserve">de </w:t>
      </w:r>
      <w:r w:rsidR="0021150B" w:rsidRPr="00422DDD">
        <w:t xml:space="preserve">maximum 10°, </w:t>
      </w:r>
      <w:r w:rsidR="00777865" w:rsidRPr="00422DDD">
        <w:t xml:space="preserve">d’au moins </w:t>
      </w:r>
      <w:r w:rsidR="0060198F">
        <w:rPr>
          <w:b/>
        </w:rPr>
        <w:t>5</w:t>
      </w:r>
      <w:r w:rsidR="00777865" w:rsidRPr="00422DDD">
        <w:rPr>
          <w:b/>
        </w:rPr>
        <w:t>m</w:t>
      </w:r>
      <w:r w:rsidR="00665E9B" w:rsidRPr="00422DDD">
        <w:t xml:space="preserve"> </w:t>
      </w:r>
      <w:r w:rsidR="00F10CCD" w:rsidRPr="00422DDD">
        <w:t xml:space="preserve">sur </w:t>
      </w:r>
      <w:r w:rsidR="00665E9B" w:rsidRPr="00422DDD">
        <w:t>la phase en cours et</w:t>
      </w:r>
      <w:r w:rsidRPr="00422DDD">
        <w:t>/ou</w:t>
      </w:r>
      <w:r w:rsidR="00665E9B" w:rsidRPr="00422DDD">
        <w:t xml:space="preserve"> celle qui précède</w:t>
      </w:r>
      <w:r w:rsidR="00777865" w:rsidRPr="00422DDD">
        <w:t>. Il faut avoir défini une cible ou un groupe de cibles</w:t>
      </w:r>
      <w:r w:rsidR="00BE66BC" w:rsidRPr="00422DDD">
        <w:t xml:space="preserve"> </w:t>
      </w:r>
      <w:r w:rsidR="00777865" w:rsidRPr="00422DDD">
        <w:t xml:space="preserve">avant la charge. Le terrain doit être </w:t>
      </w:r>
      <w:r w:rsidR="0060198F">
        <w:t>traversable à vitesse</w:t>
      </w:r>
      <w:r w:rsidR="00777865" w:rsidRPr="00422DDD">
        <w:t>.</w:t>
      </w:r>
      <w:r w:rsidR="0021437A" w:rsidRPr="00422DDD">
        <w:t xml:space="preserve"> À </w:t>
      </w:r>
      <w:r w:rsidR="00777865" w:rsidRPr="00422DDD">
        <w:t>la fin de la charge</w:t>
      </w:r>
      <w:r w:rsidR="00F10CCD" w:rsidRPr="00422DDD">
        <w:t>,</w:t>
      </w:r>
      <w:r w:rsidR="00777865" w:rsidRPr="00422DDD">
        <w:t xml:space="preserve"> testez </w:t>
      </w:r>
      <w:r w:rsidR="003E4AF3" w:rsidRPr="00422DDD">
        <w:t xml:space="preserve">le talent </w:t>
      </w:r>
      <w:r w:rsidR="00BA0A60" w:rsidRPr="00422DDD">
        <w:rPr>
          <w:b/>
          <w:i/>
        </w:rPr>
        <w:t>Charge</w:t>
      </w:r>
      <w:r w:rsidR="00777865" w:rsidRPr="00422DDD">
        <w:t xml:space="preserve">. Chaque charge ajoute </w:t>
      </w:r>
      <w:r w:rsidR="003E4AF3" w:rsidRPr="00422DDD">
        <w:t>+</w:t>
      </w:r>
      <w:r w:rsidR="00973271">
        <w:rPr>
          <w:b/>
        </w:rPr>
        <w:t>1</w:t>
      </w:r>
      <w:r w:rsidR="00F164DD" w:rsidRPr="00422DDD">
        <w:rPr>
          <w:b/>
        </w:rPr>
        <w:t xml:space="preserve"> </w:t>
      </w:r>
      <w:r w:rsidR="003E4AF3" w:rsidRPr="00422DDD">
        <w:rPr>
          <w:b/>
        </w:rPr>
        <w:t>S</w:t>
      </w:r>
      <w:r w:rsidR="00777865" w:rsidRPr="00422DDD">
        <w:rPr>
          <w:b/>
        </w:rPr>
        <w:t>ouffle</w:t>
      </w:r>
      <w:r w:rsidR="00E128B1" w:rsidRPr="00422DDD">
        <w:t xml:space="preserve"> (pour la monture si </w:t>
      </w:r>
      <w:r w:rsidR="00843B4D" w:rsidRPr="00422DDD">
        <w:t>dessus</w:t>
      </w:r>
      <w:r w:rsidR="00E128B1" w:rsidRPr="00422DDD">
        <w:t>)</w:t>
      </w:r>
      <w:r w:rsidR="0021150B" w:rsidRPr="00422DDD">
        <w:t xml:space="preserve"> à la phase suivante</w:t>
      </w:r>
      <w:r w:rsidR="00777865" w:rsidRPr="00422DDD">
        <w:t>. Utilisez la table suivante pour connaître les effets</w:t>
      </w:r>
      <w:r w:rsidR="0021150B" w:rsidRPr="00422DDD">
        <w:t xml:space="preserve"> sur</w:t>
      </w:r>
      <w:r w:rsidR="0008655F">
        <w:t xml:space="preserve"> </w:t>
      </w:r>
      <w:r w:rsidR="0008655F" w:rsidRPr="0008655F">
        <w:rPr>
          <w:i/>
        </w:rPr>
        <w:fldChar w:fldCharType="begin"/>
      </w:r>
      <w:r w:rsidR="0008655F" w:rsidRPr="0008655F">
        <w:rPr>
          <w:i/>
        </w:rPr>
        <w:instrText xml:space="preserve"> REF _Ref408411482 \h </w:instrText>
      </w:r>
      <w:r w:rsidR="0008655F">
        <w:rPr>
          <w:i/>
        </w:rPr>
        <w:instrText xml:space="preserve"> \* MERGEFORMAT </w:instrText>
      </w:r>
      <w:r w:rsidR="0008655F" w:rsidRPr="0008655F">
        <w:rPr>
          <w:i/>
        </w:rPr>
      </w:r>
      <w:r w:rsidR="0008655F" w:rsidRPr="0008655F">
        <w:rPr>
          <w:i/>
        </w:rPr>
        <w:fldChar w:fldCharType="separate"/>
      </w:r>
      <w:r w:rsidR="00DD1A28" w:rsidRPr="00DD1A28">
        <w:rPr>
          <w:i/>
        </w:rPr>
        <w:t>4.7 Table de combat</w:t>
      </w:r>
      <w:r w:rsidR="0008655F" w:rsidRPr="0008655F">
        <w:rPr>
          <w:i/>
        </w:rPr>
        <w:fldChar w:fldCharType="end"/>
      </w:r>
      <w:r w:rsidR="0008655F">
        <w:t xml:space="preserve"> </w:t>
      </w:r>
      <w:r w:rsidR="00777865"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925"/>
        <w:gridCol w:w="945"/>
      </w:tblGrid>
      <w:tr w:rsidR="0008655F" w:rsidRPr="00422DDD">
        <w:tc>
          <w:tcPr>
            <w:tcW w:w="0" w:type="auto"/>
          </w:tcPr>
          <w:p w:rsidR="0008655F" w:rsidRPr="00422DDD" w:rsidRDefault="0008655F">
            <w:pPr>
              <w:rPr>
                <w:b/>
                <w:bCs/>
                <w:sz w:val="16"/>
              </w:rPr>
            </w:pPr>
            <w:r w:rsidRPr="00422DDD">
              <w:rPr>
                <w:b/>
                <w:bCs/>
                <w:sz w:val="16"/>
              </w:rPr>
              <w:t>Test</w:t>
            </w:r>
          </w:p>
        </w:tc>
        <w:tc>
          <w:tcPr>
            <w:tcW w:w="0" w:type="auto"/>
          </w:tcPr>
          <w:p w:rsidR="0008655F" w:rsidRPr="00422DDD" w:rsidRDefault="0008655F">
            <w:pPr>
              <w:jc w:val="center"/>
              <w:rPr>
                <w:b/>
                <w:bCs/>
                <w:sz w:val="16"/>
              </w:rPr>
            </w:pPr>
            <w:r>
              <w:rPr>
                <w:b/>
                <w:bCs/>
                <w:sz w:val="16"/>
              </w:rPr>
              <w:t>Attaque</w:t>
            </w:r>
          </w:p>
        </w:tc>
        <w:tc>
          <w:tcPr>
            <w:tcW w:w="0" w:type="auto"/>
          </w:tcPr>
          <w:p w:rsidR="0008655F" w:rsidRPr="00422DDD" w:rsidRDefault="0008655F">
            <w:pPr>
              <w:jc w:val="center"/>
              <w:rPr>
                <w:b/>
                <w:bCs/>
                <w:sz w:val="16"/>
              </w:rPr>
            </w:pPr>
            <w:r>
              <w:rPr>
                <w:b/>
                <w:bCs/>
                <w:sz w:val="16"/>
              </w:rPr>
              <w:t>Défense</w:t>
            </w:r>
          </w:p>
        </w:tc>
      </w:tr>
      <w:tr w:rsidR="0008655F" w:rsidRPr="00422DDD">
        <w:tc>
          <w:tcPr>
            <w:tcW w:w="0" w:type="auto"/>
          </w:tcPr>
          <w:p w:rsidR="0008655F" w:rsidRPr="00422DDD" w:rsidRDefault="0008655F">
            <w:pPr>
              <w:rPr>
                <w:sz w:val="16"/>
              </w:rPr>
            </w:pPr>
            <w:r w:rsidRPr="00422DDD">
              <w:rPr>
                <w:sz w:val="16"/>
              </w:rPr>
              <w:t>tRC</w:t>
            </w:r>
          </w:p>
        </w:tc>
        <w:tc>
          <w:tcPr>
            <w:tcW w:w="0" w:type="auto"/>
          </w:tcPr>
          <w:p w:rsidR="0008655F" w:rsidRPr="00422DDD" w:rsidRDefault="0008655F">
            <w:pPr>
              <w:jc w:val="center"/>
              <w:rPr>
                <w:sz w:val="16"/>
              </w:rPr>
            </w:pPr>
            <w:r>
              <w:rPr>
                <w:sz w:val="16"/>
              </w:rPr>
              <w:t>3</w:t>
            </w:r>
          </w:p>
        </w:tc>
        <w:tc>
          <w:tcPr>
            <w:tcW w:w="0" w:type="auto"/>
          </w:tcPr>
          <w:p w:rsidR="0008655F" w:rsidRPr="00422DDD" w:rsidRDefault="0008655F">
            <w:pPr>
              <w:jc w:val="center"/>
              <w:rPr>
                <w:sz w:val="16"/>
              </w:rPr>
            </w:pPr>
            <w:r w:rsidRPr="00422DDD">
              <w:rPr>
                <w:sz w:val="16"/>
              </w:rPr>
              <w:t>0</w:t>
            </w:r>
          </w:p>
        </w:tc>
      </w:tr>
      <w:tr w:rsidR="0008655F" w:rsidRPr="00422DDD">
        <w:tc>
          <w:tcPr>
            <w:tcW w:w="0" w:type="auto"/>
            <w:shd w:val="clear" w:color="auto" w:fill="F3F3F3"/>
          </w:tcPr>
          <w:p w:rsidR="0008655F" w:rsidRPr="00422DDD" w:rsidRDefault="0008655F">
            <w:pPr>
              <w:rPr>
                <w:sz w:val="16"/>
              </w:rPr>
            </w:pPr>
            <w:r w:rsidRPr="00422DDD">
              <w:rPr>
                <w:sz w:val="16"/>
              </w:rPr>
              <w:t>tRN</w:t>
            </w:r>
          </w:p>
        </w:tc>
        <w:tc>
          <w:tcPr>
            <w:tcW w:w="0" w:type="auto"/>
            <w:shd w:val="clear" w:color="auto" w:fill="F3F3F3"/>
          </w:tcPr>
          <w:p w:rsidR="0008655F" w:rsidRPr="00422DDD" w:rsidRDefault="0008655F">
            <w:pPr>
              <w:jc w:val="center"/>
              <w:rPr>
                <w:sz w:val="16"/>
              </w:rPr>
            </w:pPr>
            <w:r>
              <w:rPr>
                <w:sz w:val="16"/>
              </w:rPr>
              <w:t>1</w:t>
            </w:r>
          </w:p>
        </w:tc>
        <w:tc>
          <w:tcPr>
            <w:tcW w:w="0" w:type="auto"/>
            <w:shd w:val="clear" w:color="auto" w:fill="F3F3F3"/>
          </w:tcPr>
          <w:p w:rsidR="0008655F" w:rsidRPr="00422DDD" w:rsidRDefault="0008655F">
            <w:pPr>
              <w:jc w:val="center"/>
              <w:rPr>
                <w:sz w:val="16"/>
              </w:rPr>
            </w:pPr>
            <w:r>
              <w:rPr>
                <w:sz w:val="16"/>
              </w:rPr>
              <w:t>1</w:t>
            </w:r>
          </w:p>
        </w:tc>
      </w:tr>
      <w:tr w:rsidR="0008655F" w:rsidRPr="00422DDD">
        <w:tc>
          <w:tcPr>
            <w:tcW w:w="0" w:type="auto"/>
            <w:shd w:val="clear" w:color="auto" w:fill="E0E0E0"/>
          </w:tcPr>
          <w:p w:rsidR="0008655F" w:rsidRPr="00422DDD" w:rsidRDefault="0008655F">
            <w:pPr>
              <w:rPr>
                <w:sz w:val="16"/>
              </w:rPr>
            </w:pPr>
            <w:r w:rsidRPr="00422DDD">
              <w:rPr>
                <w:sz w:val="16"/>
              </w:rPr>
              <w:t>tRP</w:t>
            </w:r>
          </w:p>
        </w:tc>
        <w:tc>
          <w:tcPr>
            <w:tcW w:w="0" w:type="auto"/>
            <w:shd w:val="clear" w:color="auto" w:fill="E0E0E0"/>
          </w:tcPr>
          <w:p w:rsidR="0008655F" w:rsidRPr="00422DDD" w:rsidRDefault="0008655F">
            <w:pPr>
              <w:jc w:val="center"/>
              <w:rPr>
                <w:sz w:val="16"/>
              </w:rPr>
            </w:pPr>
            <w:r w:rsidRPr="00422DDD">
              <w:rPr>
                <w:sz w:val="16"/>
              </w:rPr>
              <w:t>0</w:t>
            </w:r>
          </w:p>
        </w:tc>
        <w:tc>
          <w:tcPr>
            <w:tcW w:w="0" w:type="auto"/>
            <w:shd w:val="clear" w:color="auto" w:fill="E0E0E0"/>
          </w:tcPr>
          <w:p w:rsidR="0008655F" w:rsidRPr="00422DDD" w:rsidRDefault="0008655F" w:rsidP="004F6EE8">
            <w:pPr>
              <w:jc w:val="center"/>
              <w:rPr>
                <w:sz w:val="16"/>
              </w:rPr>
            </w:pPr>
            <w:r>
              <w:rPr>
                <w:sz w:val="16"/>
              </w:rPr>
              <w:t>1</w:t>
            </w:r>
          </w:p>
        </w:tc>
      </w:tr>
      <w:tr w:rsidR="0008655F" w:rsidRPr="00422DDD">
        <w:tc>
          <w:tcPr>
            <w:tcW w:w="0" w:type="auto"/>
            <w:shd w:val="clear" w:color="auto" w:fill="CCCCCC"/>
          </w:tcPr>
          <w:p w:rsidR="0008655F" w:rsidRPr="00422DDD" w:rsidRDefault="0008655F">
            <w:pPr>
              <w:rPr>
                <w:sz w:val="16"/>
              </w:rPr>
            </w:pPr>
            <w:r w:rsidRPr="00422DDD">
              <w:rPr>
                <w:sz w:val="16"/>
              </w:rPr>
              <w:t>tEN</w:t>
            </w:r>
          </w:p>
        </w:tc>
        <w:tc>
          <w:tcPr>
            <w:tcW w:w="0" w:type="auto"/>
            <w:shd w:val="clear" w:color="auto" w:fill="CCCCCC"/>
          </w:tcPr>
          <w:p w:rsidR="0008655F" w:rsidRPr="00422DDD" w:rsidRDefault="0008655F" w:rsidP="004F6EE8">
            <w:pPr>
              <w:jc w:val="center"/>
              <w:rPr>
                <w:sz w:val="16"/>
              </w:rPr>
            </w:pPr>
            <w:r>
              <w:rPr>
                <w:sz w:val="16"/>
              </w:rPr>
              <w:t>-</w:t>
            </w:r>
            <w:r w:rsidR="00593505">
              <w:rPr>
                <w:sz w:val="16"/>
              </w:rPr>
              <w:t>1</w:t>
            </w:r>
          </w:p>
        </w:tc>
        <w:tc>
          <w:tcPr>
            <w:tcW w:w="0" w:type="auto"/>
            <w:shd w:val="clear" w:color="auto" w:fill="CCCCCC"/>
          </w:tcPr>
          <w:p w:rsidR="0008655F" w:rsidRPr="00422DDD" w:rsidRDefault="00593505" w:rsidP="00F10CCD">
            <w:pPr>
              <w:jc w:val="center"/>
              <w:rPr>
                <w:sz w:val="16"/>
              </w:rPr>
            </w:pPr>
            <w:r>
              <w:rPr>
                <w:sz w:val="16"/>
              </w:rPr>
              <w:t>1</w:t>
            </w:r>
          </w:p>
        </w:tc>
      </w:tr>
      <w:tr w:rsidR="0008655F" w:rsidRPr="00422DDD">
        <w:tc>
          <w:tcPr>
            <w:tcW w:w="0" w:type="auto"/>
            <w:shd w:val="clear" w:color="auto" w:fill="B3B3B3"/>
          </w:tcPr>
          <w:p w:rsidR="0008655F" w:rsidRPr="00422DDD" w:rsidRDefault="0008655F">
            <w:pPr>
              <w:rPr>
                <w:sz w:val="16"/>
              </w:rPr>
            </w:pPr>
            <w:r w:rsidRPr="00422DDD">
              <w:rPr>
                <w:sz w:val="16"/>
              </w:rPr>
              <w:t>tEC</w:t>
            </w:r>
          </w:p>
        </w:tc>
        <w:tc>
          <w:tcPr>
            <w:tcW w:w="0" w:type="auto"/>
            <w:shd w:val="clear" w:color="auto" w:fill="B3B3B3"/>
          </w:tcPr>
          <w:p w:rsidR="0008655F" w:rsidRPr="00422DDD" w:rsidRDefault="0008655F">
            <w:pPr>
              <w:jc w:val="center"/>
              <w:rPr>
                <w:sz w:val="16"/>
              </w:rPr>
            </w:pPr>
            <w:r>
              <w:rPr>
                <w:sz w:val="16"/>
              </w:rPr>
              <w:t>-</w:t>
            </w:r>
            <w:r w:rsidR="00593505">
              <w:rPr>
                <w:sz w:val="16"/>
              </w:rPr>
              <w:t>2</w:t>
            </w:r>
          </w:p>
        </w:tc>
        <w:tc>
          <w:tcPr>
            <w:tcW w:w="0" w:type="auto"/>
            <w:shd w:val="clear" w:color="auto" w:fill="B3B3B3"/>
          </w:tcPr>
          <w:p w:rsidR="0008655F" w:rsidRPr="00422DDD" w:rsidRDefault="00593505">
            <w:pPr>
              <w:jc w:val="center"/>
              <w:rPr>
                <w:sz w:val="16"/>
              </w:rPr>
            </w:pPr>
            <w:r>
              <w:rPr>
                <w:sz w:val="16"/>
              </w:rPr>
              <w:t>1</w:t>
            </w:r>
          </w:p>
        </w:tc>
      </w:tr>
    </w:tbl>
    <w:p w:rsidR="00B064D9" w:rsidRDefault="0008655F">
      <w:r w:rsidRPr="0008655F">
        <w:rPr>
          <w:b/>
        </w:rPr>
        <w:t>Attaque</w:t>
      </w:r>
      <w:r>
        <w:t xml:space="preserve"> : le nombre de colonnes gagnées sur la Table de Combat. </w:t>
      </w:r>
      <w:r w:rsidRPr="0008655F">
        <w:rPr>
          <w:b/>
        </w:rPr>
        <w:t>Défense</w:t>
      </w:r>
      <w:r>
        <w:t xml:space="preserve"> : nombre de colonnes </w:t>
      </w:r>
      <w:r>
        <w:lastRenderedPageBreak/>
        <w:t>gagnées par les adversaires</w:t>
      </w:r>
      <w:r w:rsidR="00764344">
        <w:t xml:space="preserve"> qui tentent de toucher</w:t>
      </w:r>
      <w:r w:rsidR="0060198F">
        <w:t xml:space="preserve"> l’être qui charge</w:t>
      </w:r>
      <w:r>
        <w:t xml:space="preserve">. </w:t>
      </w:r>
      <w:r w:rsidR="0060198F">
        <w:t>B</w:t>
      </w:r>
      <w:r w:rsidR="00777865" w:rsidRPr="00422DDD">
        <w:t xml:space="preserve">onus sont cumulables avec ceux reçus grâce au talent </w:t>
      </w:r>
      <w:r w:rsidR="00777865" w:rsidRPr="00422DDD">
        <w:rPr>
          <w:i/>
        </w:rPr>
        <w:t>Combat à cheval</w:t>
      </w:r>
      <w:r w:rsidR="00777865" w:rsidRPr="00422DDD">
        <w:t xml:space="preserve">. Il est possible de charger plusieurs phases de suite. </w:t>
      </w:r>
    </w:p>
    <w:p w:rsidR="00665E9B" w:rsidRDefault="00777865" w:rsidP="00B064D9">
      <w:pPr>
        <w:pStyle w:val="Paragraphedeliste"/>
        <w:numPr>
          <w:ilvl w:val="0"/>
          <w:numId w:val="27"/>
        </w:numPr>
      </w:pPr>
      <w:r w:rsidRPr="00422DDD">
        <w:t xml:space="preserve">Charger </w:t>
      </w:r>
      <w:r w:rsidR="0021150B" w:rsidRPr="00422DDD">
        <w:t xml:space="preserve">se fait </w:t>
      </w:r>
      <w:r w:rsidR="00BE66BC" w:rsidRPr="00422DDD">
        <w:t>en</w:t>
      </w:r>
      <w:r w:rsidRPr="00422DDD">
        <w:t xml:space="preserve"> </w:t>
      </w:r>
      <w:r w:rsidRPr="00B064D9">
        <w:rPr>
          <w:b/>
        </w:rPr>
        <w:t>mode attaque</w:t>
      </w:r>
      <w:r w:rsidR="00BE66BC" w:rsidRPr="00422DDD">
        <w:t xml:space="preserve"> et </w:t>
      </w:r>
      <w:r w:rsidR="00BE66BC" w:rsidRPr="00B064D9">
        <w:rPr>
          <w:shd w:val="clear" w:color="auto" w:fill="FFFF00"/>
        </w:rPr>
        <w:t xml:space="preserve">interdit </w:t>
      </w:r>
      <w:r w:rsidR="00E27256" w:rsidRPr="00B064D9">
        <w:rPr>
          <w:shd w:val="clear" w:color="auto" w:fill="FFFF00"/>
        </w:rPr>
        <w:t xml:space="preserve">la visée, </w:t>
      </w:r>
      <w:r w:rsidR="00764344" w:rsidRPr="00B064D9">
        <w:rPr>
          <w:i/>
          <w:shd w:val="clear" w:color="auto" w:fill="FFFF00"/>
        </w:rPr>
        <w:t>E</w:t>
      </w:r>
      <w:r w:rsidR="00BE66BC" w:rsidRPr="00B064D9">
        <w:rPr>
          <w:i/>
          <w:shd w:val="clear" w:color="auto" w:fill="FFFF00"/>
        </w:rPr>
        <w:t>squive</w:t>
      </w:r>
      <w:r w:rsidR="00E27256" w:rsidRPr="00B064D9">
        <w:rPr>
          <w:shd w:val="clear" w:color="auto" w:fill="FFFF00"/>
        </w:rPr>
        <w:t xml:space="preserve">, </w:t>
      </w:r>
      <w:r w:rsidR="00764344" w:rsidRPr="00B064D9">
        <w:rPr>
          <w:i/>
          <w:shd w:val="clear" w:color="auto" w:fill="FFFF00"/>
        </w:rPr>
        <w:t>F</w:t>
      </w:r>
      <w:r w:rsidR="004F6EE8" w:rsidRPr="00B064D9">
        <w:rPr>
          <w:i/>
          <w:shd w:val="clear" w:color="auto" w:fill="FFFF00"/>
        </w:rPr>
        <w:t>uit</w:t>
      </w:r>
      <w:r w:rsidR="00E27256" w:rsidRPr="00B064D9">
        <w:rPr>
          <w:i/>
          <w:shd w:val="clear" w:color="auto" w:fill="FFFF00"/>
        </w:rPr>
        <w:t>e</w:t>
      </w:r>
      <w:r w:rsidR="00E27256" w:rsidRPr="00B064D9">
        <w:rPr>
          <w:shd w:val="clear" w:color="auto" w:fill="FFFF00"/>
        </w:rPr>
        <w:t xml:space="preserve"> ou </w:t>
      </w:r>
      <w:r w:rsidR="00E27256" w:rsidRPr="00B064D9">
        <w:rPr>
          <w:i/>
          <w:shd w:val="clear" w:color="auto" w:fill="FFFF00"/>
        </w:rPr>
        <w:t>Art du Combat</w:t>
      </w:r>
      <w:r w:rsidRPr="00422DDD">
        <w:t>.</w:t>
      </w:r>
      <w:r w:rsidR="00665E9B" w:rsidRPr="00422DDD">
        <w:t xml:space="preserve"> </w:t>
      </w:r>
    </w:p>
    <w:p w:rsidR="00B064D9" w:rsidRPr="00422DDD" w:rsidRDefault="00B064D9" w:rsidP="00B064D9">
      <w:pPr>
        <w:pStyle w:val="Paragraphedeliste"/>
        <w:numPr>
          <w:ilvl w:val="0"/>
          <w:numId w:val="27"/>
        </w:numPr>
      </w:pPr>
      <w:r>
        <w:t xml:space="preserve">Charger </w:t>
      </w:r>
      <w:r w:rsidRPr="00B064D9">
        <w:rPr>
          <w:b/>
        </w:rPr>
        <w:t>interdit le tir</w:t>
      </w:r>
      <w:r>
        <w:t xml:space="preserve"> sauf </w:t>
      </w:r>
      <w:r w:rsidRPr="00B064D9">
        <w:rPr>
          <w:shd w:val="clear" w:color="auto" w:fill="FFFF00"/>
        </w:rPr>
        <w:t>dague/divers/pique</w:t>
      </w:r>
      <w:r>
        <w:t>.</w:t>
      </w:r>
    </w:p>
    <w:p w:rsidR="00E128B1" w:rsidRPr="00422DDD" w:rsidRDefault="00E128B1" w:rsidP="00E128B1">
      <w:pPr>
        <w:pStyle w:val="Titre3"/>
      </w:pPr>
      <w:bookmarkStart w:id="66" w:name="_Toc208477786"/>
      <w:r w:rsidRPr="00422DDD">
        <w:t>Arrêt de charge</w:t>
      </w:r>
      <w:bookmarkEnd w:id="66"/>
    </w:p>
    <w:p w:rsidR="00777865" w:rsidRPr="00422DDD" w:rsidRDefault="00777865" w:rsidP="003E4AF3">
      <w:r w:rsidRPr="00422DDD">
        <w:t xml:space="preserve">La charge est interrompue par un obstacle physique suffisamment important, par un coup sévère/mortel subi ou par </w:t>
      </w:r>
      <w:r w:rsidR="009214A2" w:rsidRPr="00422DDD">
        <w:t>l</w:t>
      </w:r>
      <w:r w:rsidRPr="00422DDD">
        <w:t xml:space="preserve">’étourdissement, </w:t>
      </w:r>
      <w:r w:rsidR="003E4AF3" w:rsidRPr="00422DDD">
        <w:t xml:space="preserve">une </w:t>
      </w:r>
      <w:r w:rsidRPr="00422DDD">
        <w:t xml:space="preserve">perte d’arme, </w:t>
      </w:r>
      <w:r w:rsidR="003E4AF3" w:rsidRPr="00422DDD">
        <w:t>une</w:t>
      </w:r>
      <w:r w:rsidRPr="00422DDD">
        <w:t xml:space="preserve"> chute</w:t>
      </w:r>
      <w:r w:rsidR="00593505">
        <w:t>, certains TC</w:t>
      </w:r>
      <w:r w:rsidRPr="00422DDD">
        <w:t xml:space="preserve"> etc. </w:t>
      </w:r>
    </w:p>
    <w:p w:rsidR="000F707B" w:rsidRPr="00422DDD" w:rsidRDefault="000F707B" w:rsidP="000F707B">
      <w:pPr>
        <w:pStyle w:val="ex"/>
      </w:pPr>
      <w:r w:rsidRPr="00422DDD">
        <w:t xml:space="preserve">Exemple : </w:t>
      </w:r>
      <w:r w:rsidR="00355743" w:rsidRPr="00422DDD">
        <w:t>Stéphanie</w:t>
      </w:r>
      <w:r w:rsidR="00843B4D" w:rsidRPr="00422DDD">
        <w:t xml:space="preserve"> (Charge NE50, MVp=10) fonce à pied à travers une plaine sur trois ennemis qui sont éloignés d’elle de 18m</w:t>
      </w:r>
      <w:r w:rsidRPr="00422DDD">
        <w:t>.</w:t>
      </w:r>
      <w:r w:rsidR="00843B4D" w:rsidRPr="00422DDD">
        <w:t xml:space="preserve"> Elle court la première phase de (MVp=10+5=) 15m en prenant Souffle+1. La seconde phase, il ne lui reste que 3m à franchir, elle peut charger grâce à la distance franchie la phase précédente, elle annonce un mouvement </w:t>
      </w:r>
      <w:r w:rsidR="0033230B">
        <w:t>un mouvement normal (MAJ</w:t>
      </w:r>
      <w:r w:rsidR="00843B4D" w:rsidRPr="00422DDD">
        <w:t>) et une attaque(</w:t>
      </w:r>
      <w:r w:rsidR="0033230B">
        <w:t>Min</w:t>
      </w:r>
      <w:r w:rsidR="00843B4D" w:rsidRPr="00422DDD">
        <w:t xml:space="preserve">). Arrivée au contact, elle teste Charge (D100=98) et obtient un tEC. </w:t>
      </w:r>
      <w:r w:rsidR="00593505">
        <w:t>Elle perd 2 colonnes sur son attaque et donne 1 colonne à ses adversaires</w:t>
      </w:r>
      <w:r w:rsidR="00843B4D" w:rsidRPr="00422DDD">
        <w:t xml:space="preserve">. </w:t>
      </w:r>
    </w:p>
    <w:p w:rsidR="00777865" w:rsidRPr="00422DDD" w:rsidRDefault="005E42B1" w:rsidP="002A261A">
      <w:pPr>
        <w:pStyle w:val="Titre2"/>
      </w:pPr>
      <w:bookmarkStart w:id="67" w:name="_Ref455494566"/>
      <w:bookmarkStart w:id="68" w:name="_Toc208477787"/>
      <w:r w:rsidRPr="00422DDD">
        <w:t>3.</w:t>
      </w:r>
      <w:r w:rsidR="003D4D1C" w:rsidRPr="00422DDD">
        <w:t>5</w:t>
      </w:r>
      <w:r w:rsidRPr="00422DDD">
        <w:t xml:space="preserve"> </w:t>
      </w:r>
      <w:r w:rsidR="00777865" w:rsidRPr="00422DDD">
        <w:t>Position de combat</w:t>
      </w:r>
      <w:bookmarkEnd w:id="67"/>
      <w:bookmarkEnd w:id="68"/>
    </w:p>
    <w:p w:rsidR="00593505" w:rsidRDefault="00777865">
      <w:r w:rsidRPr="00422DDD">
        <w:t>Après un mouvement d’engagement</w:t>
      </w:r>
      <w:r w:rsidR="003E4AF3" w:rsidRPr="00422DDD">
        <w:t>,</w:t>
      </w:r>
      <w:r w:rsidRPr="00422DDD">
        <w:t xml:space="preserve"> les protagonistes </w:t>
      </w:r>
      <w:r w:rsidR="005A633C" w:rsidRPr="00422DDD">
        <w:t xml:space="preserve">d’une </w:t>
      </w:r>
      <w:r w:rsidRPr="00422DDD">
        <w:t>mêlée se retrouvent généralement face à face.</w:t>
      </w:r>
      <w:r w:rsidR="0021150B" w:rsidRPr="00422DDD">
        <w:t xml:space="preserve"> Si la cible est </w:t>
      </w:r>
      <w:r w:rsidR="0021150B" w:rsidRPr="00EA0C6A">
        <w:rPr>
          <w:b/>
        </w:rPr>
        <w:t>déjà engagée</w:t>
      </w:r>
      <w:r w:rsidR="0021150B" w:rsidRPr="00422DDD">
        <w:t xml:space="preserve"> ou si l’attaquant vient du </w:t>
      </w:r>
      <w:r w:rsidR="0021150B" w:rsidRPr="00EA0C6A">
        <w:rPr>
          <w:b/>
        </w:rPr>
        <w:t>flanc ou de l’arrière</w:t>
      </w:r>
      <w:r w:rsidR="0021150B" w:rsidRPr="00422DDD">
        <w:t>, il est possible de se placer dans son flanc ou à l’arrière.</w:t>
      </w:r>
      <w:r w:rsidRPr="00422DDD">
        <w:t xml:space="preserve"> </w:t>
      </w:r>
    </w:p>
    <w:p w:rsidR="006C17A9" w:rsidRPr="00422DDD" w:rsidRDefault="003E4AF3">
      <w:r w:rsidRPr="00422DDD">
        <w:t xml:space="preserve">Selon </w:t>
      </w:r>
      <w:r w:rsidR="0021150B" w:rsidRPr="00422DDD">
        <w:t xml:space="preserve">sa </w:t>
      </w:r>
      <w:r w:rsidRPr="00422DDD">
        <w:t>taille</w:t>
      </w:r>
      <w:r w:rsidR="0021150B" w:rsidRPr="00422DDD">
        <w:t xml:space="preserve"> arrondie au mètre</w:t>
      </w:r>
      <w:r w:rsidRPr="00422DDD">
        <w:t>, c</w:t>
      </w:r>
      <w:r w:rsidR="006C17A9" w:rsidRPr="00422DDD">
        <w:t xml:space="preserve">haque être dispose </w:t>
      </w:r>
      <w:r w:rsidR="0055630F" w:rsidRPr="00422DDD">
        <w:t xml:space="preserve">d’un certain nombre </w:t>
      </w:r>
      <w:r w:rsidR="006C17A9" w:rsidRPr="00422DDD">
        <w:t>de zone</w:t>
      </w:r>
      <w:r w:rsidR="00A1577A" w:rsidRPr="00422DDD">
        <w:t>s</w:t>
      </w:r>
      <w:r w:rsidR="006C17A9" w:rsidRPr="00422DDD">
        <w:t xml:space="preserve"> </w:t>
      </w:r>
      <w:r w:rsidR="0021150B" w:rsidRPr="00422DDD">
        <w:t>(</w:t>
      </w:r>
      <w:r w:rsidR="00AD4485" w:rsidRPr="00422DDD">
        <w:t>de taille humaines</w:t>
      </w:r>
      <w:r w:rsidR="0021150B" w:rsidRPr="00422DDD">
        <w:t>)</w:t>
      </w:r>
      <w:r w:rsidR="00AD4485" w:rsidRPr="00422DDD">
        <w:t xml:space="preserve"> </w:t>
      </w:r>
      <w:r w:rsidR="0021150B" w:rsidRPr="00422DDD">
        <w:t xml:space="preserve">de </w:t>
      </w:r>
      <w:r w:rsidR="0021150B" w:rsidRPr="00593505">
        <w:rPr>
          <w:shd w:val="clear" w:color="auto" w:fill="FFFF00"/>
        </w:rPr>
        <w:t>front/flanc/arrière</w:t>
      </w:r>
      <w:r w:rsidR="0021150B" w:rsidRPr="00422DDD">
        <w:t xml:space="preserve"> pouvant </w:t>
      </w:r>
      <w:r w:rsidRPr="00422DDD">
        <w:t xml:space="preserve">être occupées par des </w:t>
      </w:r>
      <w:r w:rsidR="0021150B" w:rsidRPr="00422DDD">
        <w:t>ennemis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97"/>
        <w:gridCol w:w="690"/>
        <w:gridCol w:w="846"/>
      </w:tblGrid>
      <w:tr w:rsidR="006C17A9" w:rsidRPr="00422DDD" w:rsidTr="00F74BCC">
        <w:tc>
          <w:tcPr>
            <w:tcW w:w="0" w:type="auto"/>
            <w:shd w:val="clear" w:color="auto" w:fill="auto"/>
          </w:tcPr>
          <w:p w:rsidR="006C17A9" w:rsidRPr="00422DDD" w:rsidRDefault="006C17A9" w:rsidP="00B80F58">
            <w:pPr>
              <w:jc w:val="center"/>
              <w:rPr>
                <w:b/>
                <w:sz w:val="16"/>
                <w:szCs w:val="16"/>
              </w:rPr>
            </w:pPr>
            <w:r w:rsidRPr="00422DDD">
              <w:rPr>
                <w:b/>
                <w:sz w:val="16"/>
                <w:szCs w:val="16"/>
              </w:rPr>
              <w:t xml:space="preserve">Taille </w:t>
            </w:r>
            <w:r w:rsidR="00B80F58" w:rsidRPr="00422DDD">
              <w:rPr>
                <w:b/>
                <w:sz w:val="16"/>
                <w:szCs w:val="16"/>
              </w:rPr>
              <w:t>(</w:t>
            </w:r>
            <w:r w:rsidRPr="00422DDD">
              <w:rPr>
                <w:b/>
                <w:sz w:val="16"/>
                <w:szCs w:val="16"/>
              </w:rPr>
              <w:t>m</w:t>
            </w:r>
            <w:r w:rsidR="00B80F58" w:rsidRPr="00422DDD">
              <w:rPr>
                <w:b/>
                <w:sz w:val="16"/>
                <w:szCs w:val="16"/>
              </w:rPr>
              <w:t>)</w:t>
            </w:r>
          </w:p>
        </w:tc>
        <w:tc>
          <w:tcPr>
            <w:tcW w:w="0" w:type="auto"/>
            <w:shd w:val="clear" w:color="auto" w:fill="auto"/>
          </w:tcPr>
          <w:p w:rsidR="006C17A9" w:rsidRPr="00422DDD" w:rsidRDefault="006C17A9" w:rsidP="00F74BCC">
            <w:pPr>
              <w:jc w:val="center"/>
              <w:rPr>
                <w:b/>
                <w:sz w:val="16"/>
                <w:szCs w:val="16"/>
              </w:rPr>
            </w:pPr>
            <w:r w:rsidRPr="00422DDD">
              <w:rPr>
                <w:b/>
                <w:sz w:val="16"/>
                <w:szCs w:val="16"/>
              </w:rPr>
              <w:t>Front</w:t>
            </w:r>
          </w:p>
        </w:tc>
        <w:tc>
          <w:tcPr>
            <w:tcW w:w="0" w:type="auto"/>
            <w:shd w:val="clear" w:color="auto" w:fill="auto"/>
          </w:tcPr>
          <w:p w:rsidR="006C17A9" w:rsidRPr="00422DDD" w:rsidRDefault="006C17A9" w:rsidP="00F74BCC">
            <w:pPr>
              <w:jc w:val="center"/>
              <w:rPr>
                <w:b/>
                <w:sz w:val="16"/>
                <w:szCs w:val="16"/>
              </w:rPr>
            </w:pPr>
            <w:r w:rsidRPr="00422DDD">
              <w:rPr>
                <w:b/>
                <w:sz w:val="16"/>
                <w:szCs w:val="16"/>
              </w:rPr>
              <w:t>Flanc</w:t>
            </w:r>
          </w:p>
        </w:tc>
        <w:tc>
          <w:tcPr>
            <w:tcW w:w="0" w:type="auto"/>
            <w:shd w:val="clear" w:color="auto" w:fill="auto"/>
          </w:tcPr>
          <w:p w:rsidR="006C17A9" w:rsidRPr="00422DDD" w:rsidRDefault="006C17A9" w:rsidP="00F74BCC">
            <w:pPr>
              <w:jc w:val="center"/>
              <w:rPr>
                <w:b/>
                <w:sz w:val="16"/>
                <w:szCs w:val="16"/>
              </w:rPr>
            </w:pPr>
            <w:r w:rsidRPr="00422DDD">
              <w:rPr>
                <w:b/>
                <w:sz w:val="16"/>
                <w:szCs w:val="16"/>
              </w:rPr>
              <w:t>Arrière</w:t>
            </w:r>
          </w:p>
        </w:tc>
      </w:tr>
      <w:tr w:rsidR="006C17A9" w:rsidRPr="00422DDD" w:rsidTr="00F74BCC">
        <w:tc>
          <w:tcPr>
            <w:tcW w:w="0" w:type="auto"/>
            <w:shd w:val="clear" w:color="auto" w:fill="auto"/>
          </w:tcPr>
          <w:p w:rsidR="006C17A9" w:rsidRPr="00422DDD" w:rsidRDefault="006C17A9" w:rsidP="00F74BCC">
            <w:pPr>
              <w:jc w:val="center"/>
              <w:rPr>
                <w:sz w:val="16"/>
                <w:szCs w:val="16"/>
              </w:rPr>
            </w:pPr>
            <w:r w:rsidRPr="00422DDD">
              <w:rPr>
                <w:sz w:val="16"/>
                <w:szCs w:val="16"/>
              </w:rPr>
              <w:t>1</w:t>
            </w:r>
          </w:p>
        </w:tc>
        <w:tc>
          <w:tcPr>
            <w:tcW w:w="0" w:type="auto"/>
            <w:shd w:val="clear" w:color="auto" w:fill="auto"/>
          </w:tcPr>
          <w:p w:rsidR="006C17A9" w:rsidRPr="00422DDD" w:rsidRDefault="006C17A9" w:rsidP="00F74BCC">
            <w:pPr>
              <w:jc w:val="center"/>
              <w:rPr>
                <w:sz w:val="16"/>
                <w:szCs w:val="16"/>
              </w:rPr>
            </w:pPr>
            <w:r w:rsidRPr="00422DDD">
              <w:rPr>
                <w:sz w:val="16"/>
                <w:szCs w:val="16"/>
              </w:rPr>
              <w:t>1</w:t>
            </w:r>
          </w:p>
        </w:tc>
        <w:tc>
          <w:tcPr>
            <w:tcW w:w="0" w:type="auto"/>
            <w:shd w:val="clear" w:color="auto" w:fill="auto"/>
          </w:tcPr>
          <w:p w:rsidR="006C17A9" w:rsidRPr="00422DDD" w:rsidRDefault="006C17A9" w:rsidP="00F74BCC">
            <w:pPr>
              <w:jc w:val="center"/>
              <w:rPr>
                <w:sz w:val="16"/>
                <w:szCs w:val="16"/>
              </w:rPr>
            </w:pPr>
            <w:r w:rsidRPr="00422DDD">
              <w:rPr>
                <w:sz w:val="16"/>
                <w:szCs w:val="16"/>
              </w:rPr>
              <w:t>2</w:t>
            </w:r>
          </w:p>
        </w:tc>
        <w:tc>
          <w:tcPr>
            <w:tcW w:w="0" w:type="auto"/>
            <w:shd w:val="clear" w:color="auto" w:fill="auto"/>
          </w:tcPr>
          <w:p w:rsidR="006C17A9" w:rsidRPr="00422DDD" w:rsidRDefault="006C17A9" w:rsidP="00F74BCC">
            <w:pPr>
              <w:jc w:val="center"/>
              <w:rPr>
                <w:sz w:val="16"/>
                <w:szCs w:val="16"/>
              </w:rPr>
            </w:pPr>
            <w:r w:rsidRPr="00422DDD">
              <w:rPr>
                <w:sz w:val="16"/>
                <w:szCs w:val="16"/>
              </w:rPr>
              <w:t>1</w:t>
            </w:r>
          </w:p>
        </w:tc>
      </w:tr>
      <w:tr w:rsidR="006C17A9" w:rsidRPr="00422DDD" w:rsidTr="00F74BCC">
        <w:tc>
          <w:tcPr>
            <w:tcW w:w="0" w:type="auto"/>
            <w:shd w:val="clear" w:color="auto" w:fill="EAEAEA"/>
          </w:tcPr>
          <w:p w:rsidR="006C17A9" w:rsidRPr="00422DDD" w:rsidRDefault="006C17A9" w:rsidP="00F74BCC">
            <w:pPr>
              <w:jc w:val="center"/>
              <w:rPr>
                <w:sz w:val="16"/>
                <w:szCs w:val="16"/>
              </w:rPr>
            </w:pPr>
            <w:r w:rsidRPr="00422DDD">
              <w:rPr>
                <w:sz w:val="16"/>
                <w:szCs w:val="16"/>
              </w:rPr>
              <w:t>2</w:t>
            </w:r>
          </w:p>
        </w:tc>
        <w:tc>
          <w:tcPr>
            <w:tcW w:w="0" w:type="auto"/>
            <w:shd w:val="clear" w:color="auto" w:fill="EAEAEA"/>
          </w:tcPr>
          <w:p w:rsidR="006C17A9" w:rsidRPr="00422DDD" w:rsidRDefault="006C17A9" w:rsidP="00F74BCC">
            <w:pPr>
              <w:jc w:val="center"/>
              <w:rPr>
                <w:sz w:val="16"/>
                <w:szCs w:val="16"/>
              </w:rPr>
            </w:pPr>
            <w:r w:rsidRPr="00422DDD">
              <w:rPr>
                <w:sz w:val="16"/>
                <w:szCs w:val="16"/>
              </w:rPr>
              <w:t>3</w:t>
            </w:r>
          </w:p>
        </w:tc>
        <w:tc>
          <w:tcPr>
            <w:tcW w:w="0" w:type="auto"/>
            <w:shd w:val="clear" w:color="auto" w:fill="EAEAEA"/>
          </w:tcPr>
          <w:p w:rsidR="006C17A9" w:rsidRPr="00422DDD" w:rsidRDefault="006C17A9" w:rsidP="00F74BCC">
            <w:pPr>
              <w:jc w:val="center"/>
              <w:rPr>
                <w:sz w:val="16"/>
                <w:szCs w:val="16"/>
              </w:rPr>
            </w:pPr>
            <w:r w:rsidRPr="00422DDD">
              <w:rPr>
                <w:sz w:val="16"/>
                <w:szCs w:val="16"/>
              </w:rPr>
              <w:t>2</w:t>
            </w:r>
          </w:p>
        </w:tc>
        <w:tc>
          <w:tcPr>
            <w:tcW w:w="0" w:type="auto"/>
            <w:shd w:val="clear" w:color="auto" w:fill="EAEAEA"/>
          </w:tcPr>
          <w:p w:rsidR="006C17A9" w:rsidRPr="00422DDD" w:rsidRDefault="006C17A9" w:rsidP="00F74BCC">
            <w:pPr>
              <w:jc w:val="center"/>
              <w:rPr>
                <w:sz w:val="16"/>
                <w:szCs w:val="16"/>
              </w:rPr>
            </w:pPr>
            <w:r w:rsidRPr="00422DDD">
              <w:rPr>
                <w:sz w:val="16"/>
                <w:szCs w:val="16"/>
              </w:rPr>
              <w:t>1</w:t>
            </w:r>
          </w:p>
        </w:tc>
      </w:tr>
      <w:tr w:rsidR="006C17A9" w:rsidRPr="00422DDD" w:rsidTr="00F74BCC">
        <w:tc>
          <w:tcPr>
            <w:tcW w:w="0" w:type="auto"/>
            <w:shd w:val="clear" w:color="auto" w:fill="DDDDDD"/>
          </w:tcPr>
          <w:p w:rsidR="006C17A9" w:rsidRPr="00422DDD" w:rsidRDefault="006C17A9" w:rsidP="00F74BCC">
            <w:pPr>
              <w:jc w:val="center"/>
              <w:rPr>
                <w:sz w:val="16"/>
                <w:szCs w:val="16"/>
              </w:rPr>
            </w:pPr>
            <w:r w:rsidRPr="00422DDD">
              <w:rPr>
                <w:sz w:val="16"/>
                <w:szCs w:val="16"/>
              </w:rPr>
              <w:t>3-4</w:t>
            </w:r>
          </w:p>
        </w:tc>
        <w:tc>
          <w:tcPr>
            <w:tcW w:w="0" w:type="auto"/>
            <w:shd w:val="clear" w:color="auto" w:fill="DDDDDD"/>
          </w:tcPr>
          <w:p w:rsidR="006C17A9" w:rsidRPr="00422DDD" w:rsidRDefault="006C17A9" w:rsidP="00F74BCC">
            <w:pPr>
              <w:jc w:val="center"/>
              <w:rPr>
                <w:sz w:val="16"/>
                <w:szCs w:val="16"/>
              </w:rPr>
            </w:pPr>
            <w:r w:rsidRPr="00422DDD">
              <w:rPr>
                <w:sz w:val="16"/>
                <w:szCs w:val="16"/>
              </w:rPr>
              <w:t>4</w:t>
            </w:r>
          </w:p>
        </w:tc>
        <w:tc>
          <w:tcPr>
            <w:tcW w:w="0" w:type="auto"/>
            <w:shd w:val="clear" w:color="auto" w:fill="DDDDDD"/>
          </w:tcPr>
          <w:p w:rsidR="006C17A9" w:rsidRPr="00422DDD" w:rsidRDefault="006C17A9" w:rsidP="00F74BCC">
            <w:pPr>
              <w:jc w:val="center"/>
              <w:rPr>
                <w:sz w:val="16"/>
                <w:szCs w:val="16"/>
              </w:rPr>
            </w:pPr>
            <w:r w:rsidRPr="00422DDD">
              <w:rPr>
                <w:sz w:val="16"/>
                <w:szCs w:val="16"/>
              </w:rPr>
              <w:t>3</w:t>
            </w:r>
          </w:p>
        </w:tc>
        <w:tc>
          <w:tcPr>
            <w:tcW w:w="0" w:type="auto"/>
            <w:shd w:val="clear" w:color="auto" w:fill="DDDDDD"/>
          </w:tcPr>
          <w:p w:rsidR="006C17A9" w:rsidRPr="00422DDD" w:rsidRDefault="006C17A9" w:rsidP="00F74BCC">
            <w:pPr>
              <w:jc w:val="center"/>
              <w:rPr>
                <w:sz w:val="16"/>
                <w:szCs w:val="16"/>
              </w:rPr>
            </w:pPr>
            <w:r w:rsidRPr="00422DDD">
              <w:rPr>
                <w:sz w:val="16"/>
                <w:szCs w:val="16"/>
              </w:rPr>
              <w:t>2</w:t>
            </w:r>
          </w:p>
        </w:tc>
      </w:tr>
      <w:tr w:rsidR="006C17A9" w:rsidRPr="00422DDD" w:rsidTr="00F74BCC">
        <w:tc>
          <w:tcPr>
            <w:tcW w:w="0" w:type="auto"/>
            <w:shd w:val="clear" w:color="auto" w:fill="C0C0C0"/>
          </w:tcPr>
          <w:p w:rsidR="006C17A9" w:rsidRPr="00422DDD" w:rsidRDefault="006C17A9" w:rsidP="00F74BCC">
            <w:pPr>
              <w:jc w:val="center"/>
              <w:rPr>
                <w:sz w:val="16"/>
                <w:szCs w:val="16"/>
              </w:rPr>
            </w:pPr>
            <w:r w:rsidRPr="00422DDD">
              <w:rPr>
                <w:sz w:val="16"/>
                <w:szCs w:val="16"/>
              </w:rPr>
              <w:t>5-7</w:t>
            </w:r>
          </w:p>
        </w:tc>
        <w:tc>
          <w:tcPr>
            <w:tcW w:w="0" w:type="auto"/>
            <w:shd w:val="clear" w:color="auto" w:fill="C0C0C0"/>
          </w:tcPr>
          <w:p w:rsidR="006C17A9" w:rsidRPr="00422DDD" w:rsidRDefault="006C17A9" w:rsidP="00F74BCC">
            <w:pPr>
              <w:jc w:val="center"/>
              <w:rPr>
                <w:sz w:val="16"/>
                <w:szCs w:val="16"/>
              </w:rPr>
            </w:pPr>
            <w:r w:rsidRPr="00422DDD">
              <w:rPr>
                <w:sz w:val="16"/>
                <w:szCs w:val="16"/>
              </w:rPr>
              <w:t>5</w:t>
            </w:r>
          </w:p>
        </w:tc>
        <w:tc>
          <w:tcPr>
            <w:tcW w:w="0" w:type="auto"/>
            <w:shd w:val="clear" w:color="auto" w:fill="C0C0C0"/>
          </w:tcPr>
          <w:p w:rsidR="006C17A9" w:rsidRPr="00422DDD" w:rsidRDefault="006C17A9" w:rsidP="00F74BCC">
            <w:pPr>
              <w:jc w:val="center"/>
              <w:rPr>
                <w:sz w:val="16"/>
                <w:szCs w:val="16"/>
              </w:rPr>
            </w:pPr>
            <w:r w:rsidRPr="00422DDD">
              <w:rPr>
                <w:sz w:val="16"/>
                <w:szCs w:val="16"/>
              </w:rPr>
              <w:t>4</w:t>
            </w:r>
          </w:p>
        </w:tc>
        <w:tc>
          <w:tcPr>
            <w:tcW w:w="0" w:type="auto"/>
            <w:shd w:val="clear" w:color="auto" w:fill="C0C0C0"/>
          </w:tcPr>
          <w:p w:rsidR="006C17A9" w:rsidRPr="00422DDD" w:rsidRDefault="006C17A9" w:rsidP="00F74BCC">
            <w:pPr>
              <w:jc w:val="center"/>
              <w:rPr>
                <w:sz w:val="16"/>
                <w:szCs w:val="16"/>
              </w:rPr>
            </w:pPr>
            <w:r w:rsidRPr="00422DDD">
              <w:rPr>
                <w:sz w:val="16"/>
                <w:szCs w:val="16"/>
              </w:rPr>
              <w:t>3</w:t>
            </w:r>
          </w:p>
        </w:tc>
      </w:tr>
      <w:tr w:rsidR="006C17A9" w:rsidRPr="00422DDD" w:rsidTr="00F74BCC">
        <w:tc>
          <w:tcPr>
            <w:tcW w:w="0" w:type="auto"/>
            <w:shd w:val="clear" w:color="auto" w:fill="B2B2B2"/>
          </w:tcPr>
          <w:p w:rsidR="006C17A9" w:rsidRPr="00422DDD" w:rsidRDefault="006C17A9" w:rsidP="00F74BCC">
            <w:pPr>
              <w:jc w:val="center"/>
              <w:rPr>
                <w:sz w:val="16"/>
                <w:szCs w:val="16"/>
              </w:rPr>
            </w:pPr>
            <w:r w:rsidRPr="00422DDD">
              <w:rPr>
                <w:sz w:val="16"/>
                <w:szCs w:val="16"/>
              </w:rPr>
              <w:t>8+</w:t>
            </w:r>
          </w:p>
        </w:tc>
        <w:tc>
          <w:tcPr>
            <w:tcW w:w="0" w:type="auto"/>
            <w:shd w:val="clear" w:color="auto" w:fill="B2B2B2"/>
          </w:tcPr>
          <w:p w:rsidR="006C17A9" w:rsidRPr="00422DDD" w:rsidRDefault="00EA0C6A" w:rsidP="00F74BCC">
            <w:pPr>
              <w:jc w:val="center"/>
              <w:rPr>
                <w:sz w:val="16"/>
                <w:szCs w:val="16"/>
              </w:rPr>
            </w:pPr>
            <w:r>
              <w:rPr>
                <w:sz w:val="16"/>
                <w:szCs w:val="16"/>
              </w:rPr>
              <w:t>+1/m</w:t>
            </w:r>
          </w:p>
        </w:tc>
        <w:tc>
          <w:tcPr>
            <w:tcW w:w="0" w:type="auto"/>
            <w:shd w:val="clear" w:color="auto" w:fill="B2B2B2"/>
          </w:tcPr>
          <w:p w:rsidR="006C17A9" w:rsidRPr="00422DDD" w:rsidRDefault="00EA0C6A" w:rsidP="00F74BCC">
            <w:pPr>
              <w:jc w:val="center"/>
              <w:rPr>
                <w:sz w:val="16"/>
                <w:szCs w:val="16"/>
              </w:rPr>
            </w:pPr>
            <w:r>
              <w:rPr>
                <w:sz w:val="16"/>
                <w:szCs w:val="16"/>
              </w:rPr>
              <w:t>+1/m</w:t>
            </w:r>
          </w:p>
        </w:tc>
        <w:tc>
          <w:tcPr>
            <w:tcW w:w="0" w:type="auto"/>
            <w:shd w:val="clear" w:color="auto" w:fill="B2B2B2"/>
          </w:tcPr>
          <w:p w:rsidR="006C17A9" w:rsidRPr="00422DDD" w:rsidRDefault="00EA0C6A" w:rsidP="00F74BCC">
            <w:pPr>
              <w:jc w:val="center"/>
              <w:rPr>
                <w:sz w:val="16"/>
                <w:szCs w:val="16"/>
              </w:rPr>
            </w:pPr>
            <w:r>
              <w:rPr>
                <w:sz w:val="16"/>
                <w:szCs w:val="16"/>
              </w:rPr>
              <w:t>+1/m</w:t>
            </w:r>
          </w:p>
        </w:tc>
      </w:tr>
    </w:tbl>
    <w:p w:rsidR="005023F5" w:rsidRDefault="007C7D9F">
      <w:r w:rsidRPr="00422DDD">
        <w:t xml:space="preserve">Chaque zone peut contenir l’équivalent d’un être humanoïde de 2m. Donc une créature de 4m de haut prendra deux zones, deux Lutins de 90cm peuvent occuper une zone, etc. si les zones de front sont déjà occupées, il faut remplir les zones de flancs puis celles de l’arrière. </w:t>
      </w:r>
      <w:r w:rsidR="0021150B" w:rsidRPr="00422DDD">
        <w:t>Dans un engagement classique, l</w:t>
      </w:r>
      <w:r w:rsidR="006C17A9" w:rsidRPr="00422DDD">
        <w:t xml:space="preserve">es zones de front </w:t>
      </w:r>
      <w:r w:rsidR="0055630F" w:rsidRPr="00422DDD">
        <w:t xml:space="preserve">sont d’abord remplies </w:t>
      </w:r>
      <w:r w:rsidR="0021150B" w:rsidRPr="00422DDD">
        <w:t xml:space="preserve">par les assaillants </w:t>
      </w:r>
      <w:r w:rsidR="006C17A9" w:rsidRPr="00422DDD">
        <w:t>puis celle</w:t>
      </w:r>
      <w:r w:rsidR="0055630F" w:rsidRPr="00422DDD">
        <w:t>s</w:t>
      </w:r>
      <w:r w:rsidR="006C17A9" w:rsidRPr="00422DDD">
        <w:t xml:space="preserve"> de flanc et ensuite celle</w:t>
      </w:r>
      <w:r w:rsidR="0055630F" w:rsidRPr="00422DDD">
        <w:t>s</w:t>
      </w:r>
      <w:r w:rsidR="006C17A9" w:rsidRPr="00422DDD">
        <w:t xml:space="preserve"> d’arrière. </w:t>
      </w:r>
    </w:p>
    <w:p w:rsidR="005023F5" w:rsidRDefault="005023F5" w:rsidP="005023F5">
      <w:pPr>
        <w:pStyle w:val="Paragraphedeliste"/>
        <w:numPr>
          <w:ilvl w:val="0"/>
          <w:numId w:val="27"/>
        </w:numPr>
      </w:pPr>
      <w:r w:rsidRPr="005023F5">
        <w:rPr>
          <w:shd w:val="clear" w:color="auto" w:fill="FFFF00"/>
        </w:rPr>
        <w:t>Les zones de front sont toutes occupées</w:t>
      </w:r>
      <w:r>
        <w:t> : avec un D10&lt;= NEC, arrivée par l’arrière, sinon par le flanc</w:t>
      </w:r>
    </w:p>
    <w:p w:rsidR="007C7D9F" w:rsidRPr="00422DDD" w:rsidRDefault="005023F5" w:rsidP="005023F5">
      <w:pPr>
        <w:pStyle w:val="Paragraphedeliste"/>
        <w:numPr>
          <w:ilvl w:val="0"/>
          <w:numId w:val="27"/>
        </w:numPr>
      </w:pPr>
      <w:r w:rsidRPr="005023F5">
        <w:rPr>
          <w:shd w:val="clear" w:color="auto" w:fill="FFFF00"/>
        </w:rPr>
        <w:t>Les zones de front ne sont pas toutes occupées</w:t>
      </w:r>
      <w:r>
        <w:t> : vous pouvez</w:t>
      </w:r>
      <w:r w:rsidR="0021150B" w:rsidRPr="00422DDD">
        <w:t xml:space="preserve"> </w:t>
      </w:r>
      <w:r w:rsidR="006C17A9" w:rsidRPr="00422DDD">
        <w:t>tenter d’arriver de flanc ou à l’arri</w:t>
      </w:r>
      <w:r w:rsidR="00A1577A" w:rsidRPr="00422DDD">
        <w:t>è</w:t>
      </w:r>
      <w:r w:rsidR="006C17A9" w:rsidRPr="00422DDD">
        <w:t>re</w:t>
      </w:r>
      <w:r>
        <w:t xml:space="preserve"> (on ne peut pas choisir),</w:t>
      </w:r>
      <w:r w:rsidR="00EA0C6A">
        <w:t xml:space="preserve"> il faut tester </w:t>
      </w:r>
      <w:r w:rsidR="00EA0C6A" w:rsidRPr="005023F5">
        <w:rPr>
          <w:b/>
        </w:rPr>
        <w:t xml:space="preserve">CR </w:t>
      </w:r>
      <w:r w:rsidR="003E4AF3" w:rsidRPr="005023F5">
        <w:rPr>
          <w:b/>
        </w:rPr>
        <w:t>=</w:t>
      </w:r>
      <w:r w:rsidR="00A1577A" w:rsidRPr="00422DDD">
        <w:t xml:space="preserve"> </w:t>
      </w:r>
      <w:r w:rsidR="006C17A9" w:rsidRPr="005023F5">
        <w:rPr>
          <w:b/>
        </w:rPr>
        <w:t>NEC-NEC(cible)</w:t>
      </w:r>
      <w:r w:rsidR="007C7D9F" w:rsidRPr="005023F5">
        <w:rPr>
          <w:b/>
        </w:rPr>
        <w:t xml:space="preserve">, </w:t>
      </w:r>
      <w:r w:rsidR="006C17A9" w:rsidRPr="005023F5">
        <w:rPr>
          <w:b/>
        </w:rPr>
        <w:t>+</w:t>
      </w:r>
      <w:r w:rsidR="00CD5549" w:rsidRPr="005023F5">
        <w:rPr>
          <w:b/>
        </w:rPr>
        <w:t>2</w:t>
      </w:r>
      <w:r w:rsidR="006C17A9" w:rsidRPr="005023F5">
        <w:rPr>
          <w:b/>
        </w:rPr>
        <w:t xml:space="preserve"> par </w:t>
      </w:r>
      <w:r w:rsidR="00A1577A" w:rsidRPr="005023F5">
        <w:rPr>
          <w:b/>
        </w:rPr>
        <w:t xml:space="preserve">allié </w:t>
      </w:r>
      <w:r w:rsidR="003E4AF3" w:rsidRPr="00422DDD">
        <w:t xml:space="preserve">déjà </w:t>
      </w:r>
      <w:r w:rsidR="00A1577A" w:rsidRPr="00422DDD">
        <w:t>sur cette cible</w:t>
      </w:r>
      <w:r w:rsidR="00C82A8B" w:rsidRPr="00422DDD">
        <w:t xml:space="preserve">, </w:t>
      </w:r>
      <w:r w:rsidR="00C82A8B" w:rsidRPr="005023F5">
        <w:rPr>
          <w:b/>
        </w:rPr>
        <w:t>+2</w:t>
      </w:r>
      <w:r w:rsidR="007C7D9F" w:rsidRPr="005023F5">
        <w:rPr>
          <w:b/>
        </w:rPr>
        <w:t xml:space="preserve"> </w:t>
      </w:r>
      <w:r w:rsidR="00C82A8B" w:rsidRPr="00422DDD">
        <w:t xml:space="preserve">si </w:t>
      </w:r>
      <w:r w:rsidR="007C7D9F" w:rsidRPr="00422DDD">
        <w:t xml:space="preserve">l’on vient du </w:t>
      </w:r>
      <w:r w:rsidR="007C7D9F" w:rsidRPr="005023F5">
        <w:rPr>
          <w:b/>
        </w:rPr>
        <w:t>flanc</w:t>
      </w:r>
      <w:r w:rsidR="007C7D9F" w:rsidRPr="00422DDD">
        <w:t xml:space="preserve">, </w:t>
      </w:r>
      <w:r w:rsidR="007C7D9F" w:rsidRPr="005023F5">
        <w:rPr>
          <w:b/>
        </w:rPr>
        <w:t>+4</w:t>
      </w:r>
      <w:r w:rsidR="007C7D9F" w:rsidRPr="00422DDD">
        <w:t xml:space="preserve"> si l’on vient </w:t>
      </w:r>
      <w:r w:rsidR="00C82A8B" w:rsidRPr="00422DDD">
        <w:t xml:space="preserve">de </w:t>
      </w:r>
      <w:r w:rsidR="00C82A8B" w:rsidRPr="005023F5">
        <w:rPr>
          <w:b/>
        </w:rPr>
        <w:t>l’arrière</w:t>
      </w:r>
      <w:r w:rsidR="00A1577A" w:rsidRPr="00422DDD">
        <w:t xml:space="preserve">. </w:t>
      </w:r>
      <w:r w:rsidR="009214A2" w:rsidRPr="00422DDD">
        <w:t xml:space="preserve">Le talent </w:t>
      </w:r>
      <w:r w:rsidR="009214A2" w:rsidRPr="005023F5">
        <w:rPr>
          <w:i/>
        </w:rPr>
        <w:t>Attaque</w:t>
      </w:r>
      <w:r w:rsidR="009214A2" w:rsidRPr="00422DDD">
        <w:t xml:space="preserve"> </w:t>
      </w:r>
      <w:r w:rsidR="007C7D9F" w:rsidRPr="00422DDD">
        <w:t xml:space="preserve">modifie </w:t>
      </w:r>
      <w:r>
        <w:t xml:space="preserve">cette </w:t>
      </w:r>
      <w:r w:rsidR="007C7D9F" w:rsidRPr="00422DDD">
        <w:t>CR</w:t>
      </w:r>
      <w:r w:rsidR="009214A2" w:rsidRPr="00422DDD">
        <w:t xml:space="preserve">. </w:t>
      </w:r>
      <w:r>
        <w:t>Testez cette CR sur un D10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418"/>
      </w:tblGrid>
      <w:tr w:rsidR="007C7D9F" w:rsidRPr="00422DDD" w:rsidTr="005023F5">
        <w:tc>
          <w:tcPr>
            <w:tcW w:w="0" w:type="auto"/>
            <w:shd w:val="clear" w:color="auto" w:fill="auto"/>
          </w:tcPr>
          <w:p w:rsidR="007C7D9F" w:rsidRPr="00422DDD" w:rsidRDefault="007C7D9F" w:rsidP="00341A14">
            <w:pPr>
              <w:jc w:val="center"/>
              <w:rPr>
                <w:b/>
                <w:sz w:val="16"/>
                <w:szCs w:val="16"/>
              </w:rPr>
            </w:pPr>
            <w:r w:rsidRPr="00422DDD">
              <w:rPr>
                <w:b/>
                <w:sz w:val="16"/>
                <w:szCs w:val="16"/>
              </w:rPr>
              <w:t>D10</w:t>
            </w:r>
          </w:p>
        </w:tc>
        <w:tc>
          <w:tcPr>
            <w:tcW w:w="0" w:type="auto"/>
            <w:shd w:val="clear" w:color="auto" w:fill="auto"/>
          </w:tcPr>
          <w:p w:rsidR="007C7D9F" w:rsidRPr="00422DDD" w:rsidRDefault="007C7D9F" w:rsidP="00341A14">
            <w:pPr>
              <w:jc w:val="center"/>
              <w:rPr>
                <w:b/>
                <w:sz w:val="16"/>
                <w:szCs w:val="16"/>
              </w:rPr>
            </w:pPr>
            <w:r w:rsidRPr="00422DDD">
              <w:rPr>
                <w:b/>
                <w:sz w:val="16"/>
                <w:szCs w:val="16"/>
              </w:rPr>
              <w:t>Résultat</w:t>
            </w:r>
          </w:p>
        </w:tc>
      </w:tr>
      <w:tr w:rsidR="007C7D9F" w:rsidRPr="00422DDD" w:rsidTr="005023F5">
        <w:tc>
          <w:tcPr>
            <w:tcW w:w="0" w:type="auto"/>
            <w:shd w:val="clear" w:color="auto" w:fill="auto"/>
          </w:tcPr>
          <w:p w:rsidR="007C7D9F" w:rsidRPr="00422DDD" w:rsidRDefault="007C7D9F" w:rsidP="00341A14">
            <w:pPr>
              <w:jc w:val="center"/>
              <w:rPr>
                <w:sz w:val="16"/>
                <w:szCs w:val="16"/>
              </w:rPr>
            </w:pPr>
            <w:r w:rsidRPr="00422DDD">
              <w:rPr>
                <w:sz w:val="16"/>
                <w:szCs w:val="16"/>
              </w:rPr>
              <w:t>&lt;=CR/2</w:t>
            </w:r>
          </w:p>
        </w:tc>
        <w:tc>
          <w:tcPr>
            <w:tcW w:w="0" w:type="auto"/>
            <w:shd w:val="clear" w:color="auto" w:fill="auto"/>
          </w:tcPr>
          <w:p w:rsidR="007C7D9F" w:rsidRPr="00422DDD" w:rsidRDefault="007C7D9F" w:rsidP="00341A14">
            <w:pPr>
              <w:jc w:val="center"/>
              <w:rPr>
                <w:sz w:val="16"/>
                <w:szCs w:val="16"/>
              </w:rPr>
            </w:pPr>
            <w:r w:rsidRPr="00422DDD">
              <w:rPr>
                <w:sz w:val="16"/>
                <w:szCs w:val="16"/>
              </w:rPr>
              <w:t>Arrière</w:t>
            </w:r>
          </w:p>
        </w:tc>
      </w:tr>
      <w:tr w:rsidR="007C7D9F" w:rsidRPr="00422DDD" w:rsidTr="005023F5">
        <w:tc>
          <w:tcPr>
            <w:tcW w:w="0" w:type="auto"/>
            <w:shd w:val="clear" w:color="auto" w:fill="EAEAEA"/>
          </w:tcPr>
          <w:p w:rsidR="007C7D9F" w:rsidRPr="00422DDD" w:rsidRDefault="007C7D9F" w:rsidP="00341A14">
            <w:pPr>
              <w:jc w:val="center"/>
              <w:rPr>
                <w:sz w:val="16"/>
                <w:szCs w:val="16"/>
              </w:rPr>
            </w:pPr>
            <w:r w:rsidRPr="00422DDD">
              <w:rPr>
                <w:sz w:val="16"/>
                <w:szCs w:val="16"/>
              </w:rPr>
              <w:t>&lt;=CR</w:t>
            </w:r>
          </w:p>
        </w:tc>
        <w:tc>
          <w:tcPr>
            <w:tcW w:w="0" w:type="auto"/>
            <w:shd w:val="clear" w:color="auto" w:fill="EAEAEA"/>
          </w:tcPr>
          <w:p w:rsidR="007C7D9F" w:rsidRPr="00422DDD" w:rsidRDefault="007C7D9F" w:rsidP="00341A14">
            <w:pPr>
              <w:jc w:val="center"/>
              <w:rPr>
                <w:sz w:val="16"/>
                <w:szCs w:val="16"/>
              </w:rPr>
            </w:pPr>
            <w:r w:rsidRPr="00422DDD">
              <w:rPr>
                <w:sz w:val="16"/>
                <w:szCs w:val="16"/>
              </w:rPr>
              <w:t>Flanc</w:t>
            </w:r>
          </w:p>
        </w:tc>
      </w:tr>
      <w:tr w:rsidR="007C7D9F" w:rsidRPr="00422DDD" w:rsidTr="005023F5">
        <w:tc>
          <w:tcPr>
            <w:tcW w:w="0" w:type="auto"/>
            <w:shd w:val="clear" w:color="auto" w:fill="DDDDDD"/>
          </w:tcPr>
          <w:p w:rsidR="007C7D9F" w:rsidRPr="00422DDD" w:rsidRDefault="007C7D9F" w:rsidP="00341A14">
            <w:pPr>
              <w:jc w:val="center"/>
              <w:rPr>
                <w:sz w:val="16"/>
                <w:szCs w:val="16"/>
              </w:rPr>
            </w:pPr>
            <w:r w:rsidRPr="00422DDD">
              <w:rPr>
                <w:sz w:val="16"/>
                <w:szCs w:val="16"/>
              </w:rPr>
              <w:t>&gt;CR</w:t>
            </w:r>
          </w:p>
        </w:tc>
        <w:tc>
          <w:tcPr>
            <w:tcW w:w="0" w:type="auto"/>
            <w:shd w:val="clear" w:color="auto" w:fill="DDDDDD"/>
          </w:tcPr>
          <w:p w:rsidR="007C7D9F" w:rsidRPr="00422DDD" w:rsidRDefault="007C7D9F" w:rsidP="00341A14">
            <w:pPr>
              <w:jc w:val="center"/>
              <w:rPr>
                <w:sz w:val="16"/>
                <w:szCs w:val="16"/>
              </w:rPr>
            </w:pPr>
            <w:r w:rsidRPr="00422DDD">
              <w:rPr>
                <w:sz w:val="16"/>
                <w:szCs w:val="16"/>
              </w:rPr>
              <w:t>Front &amp; VIT-10</w:t>
            </w:r>
          </w:p>
        </w:tc>
      </w:tr>
    </w:tbl>
    <w:p w:rsidR="003E4AF3" w:rsidRPr="00422DDD" w:rsidRDefault="003E4AF3" w:rsidP="003E4AF3">
      <w:pPr>
        <w:pStyle w:val="ex"/>
      </w:pPr>
      <w:r w:rsidRPr="00422DDD">
        <w:t xml:space="preserve">Exemple : </w:t>
      </w:r>
      <w:r w:rsidR="00476BEB" w:rsidRPr="00422DDD">
        <w:t xml:space="preserve">Odile (NEC5) vient </w:t>
      </w:r>
      <w:r w:rsidR="007C7D9F" w:rsidRPr="00422DDD">
        <w:t xml:space="preserve">par le flanc </w:t>
      </w:r>
      <w:r w:rsidR="00476BEB" w:rsidRPr="00422DDD">
        <w:t xml:space="preserve">à l’aide des trois amis engagés contre une créature de 3m de haut (NEC7). </w:t>
      </w:r>
      <w:r w:rsidR="0033230B">
        <w:t>E</w:t>
      </w:r>
      <w:r w:rsidR="00476BEB" w:rsidRPr="00422DDD">
        <w:t>lle teste sur CR=5-7 +4(deux alliés)</w:t>
      </w:r>
      <w:r w:rsidR="007C7D9F" w:rsidRPr="00422DDD">
        <w:t>+2(vient du flanc)= 4</w:t>
      </w:r>
      <w:r w:rsidR="00476BEB" w:rsidRPr="00422DDD">
        <w:t xml:space="preserve">. Avec D10=8 c’est un échec : elle arrive de front et a VIT-10. Si la cible avait été un humain normal, elle serait arrivée d’office dans le flanc car les trois zones de front </w:t>
      </w:r>
      <w:r w:rsidR="007C7D9F" w:rsidRPr="00422DDD">
        <w:t>seraient</w:t>
      </w:r>
      <w:r w:rsidR="00476BEB" w:rsidRPr="00422DDD">
        <w:t xml:space="preserve"> déjà occupées.</w:t>
      </w:r>
    </w:p>
    <w:p w:rsidR="00777865" w:rsidRPr="00422DDD" w:rsidRDefault="008E4B68" w:rsidP="008E4B68">
      <w:pPr>
        <w:pStyle w:val="Titre2"/>
      </w:pPr>
      <w:bookmarkStart w:id="69" w:name="_Toc208477788"/>
      <w:r w:rsidRPr="00422DDD">
        <w:t>3.6 Combat à cheval</w:t>
      </w:r>
      <w:bookmarkEnd w:id="69"/>
    </w:p>
    <w:p w:rsidR="00DC63DC" w:rsidRPr="00422DDD" w:rsidRDefault="00E874C7" w:rsidP="00E267B0">
      <w:r w:rsidRPr="00422DDD">
        <w:rPr>
          <w:noProof/>
          <w:lang w:eastAsia="fr-BE"/>
        </w:rPr>
        <w:drawing>
          <wp:anchor distT="0" distB="0" distL="114300" distR="114300" simplePos="0" relativeHeight="251677184" behindDoc="1" locked="0" layoutInCell="1" allowOverlap="1" wp14:anchorId="1043504C" wp14:editId="11910EED">
            <wp:simplePos x="0" y="0"/>
            <wp:positionH relativeFrom="column">
              <wp:posOffset>5639435</wp:posOffset>
            </wp:positionH>
            <wp:positionV relativeFrom="paragraph">
              <wp:posOffset>721360</wp:posOffset>
            </wp:positionV>
            <wp:extent cx="787400" cy="1478915"/>
            <wp:effectExtent l="38100" t="38100" r="31750" b="45085"/>
            <wp:wrapTight wrapText="bothSides">
              <wp:wrapPolygon edited="0">
                <wp:start x="-1045" y="-556"/>
                <wp:lineTo x="-1045" y="21980"/>
                <wp:lineTo x="21948" y="21980"/>
                <wp:lineTo x="21948" y="-556"/>
                <wp:lineTo x="-1045" y="-556"/>
              </wp:wrapPolygon>
            </wp:wrapTight>
            <wp:docPr id="223" name="Picture 223" descr="ciruelo_cabral_triumphofthedark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iruelo_cabral_triumphofthedarkswor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7400" cy="1478915"/>
                    </a:xfrm>
                    <a:prstGeom prst="rect">
                      <a:avLst/>
                    </a:prstGeom>
                    <a:noFill/>
                    <a:ln w="38100">
                      <a:solidFill>
                        <a:srgbClr val="C2D69B"/>
                      </a:solidFill>
                      <a:miter lim="800000"/>
                      <a:headEnd/>
                      <a:tailEnd/>
                    </a:ln>
                  </pic:spPr>
                </pic:pic>
              </a:graphicData>
            </a:graphic>
            <wp14:sizeRelH relativeFrom="page">
              <wp14:pctWidth>0</wp14:pctWidth>
            </wp14:sizeRelH>
            <wp14:sizeRelV relativeFrom="page">
              <wp14:pctHeight>0</wp14:pctHeight>
            </wp14:sizeRelV>
          </wp:anchor>
        </w:drawing>
      </w:r>
      <w:r w:rsidR="008E4B68" w:rsidRPr="00422DDD">
        <w:t xml:space="preserve">Le combat à cheval couvre toutes les situations où l’on se trouve sur une monture </w:t>
      </w:r>
      <w:r w:rsidR="008E4B68" w:rsidRPr="00EA0C6A">
        <w:rPr>
          <w:b/>
        </w:rPr>
        <w:t>capable de tenir un combat </w:t>
      </w:r>
      <w:r w:rsidR="008E4B68" w:rsidRPr="00422DDD">
        <w:t xml:space="preserve">: éléphant, chameau, cheval de guerre, créature etc. </w:t>
      </w:r>
      <w:r w:rsidR="00EA0C6A">
        <w:t xml:space="preserve">Si la monture n’est pas capable </w:t>
      </w:r>
      <w:r w:rsidR="005023F5">
        <w:t xml:space="preserve">de tenir le combat </w:t>
      </w:r>
      <w:r w:rsidR="00EA0C6A">
        <w:t xml:space="preserve">alors </w:t>
      </w:r>
      <w:r w:rsidR="00AB05B8">
        <w:t>NE(</w:t>
      </w:r>
      <w:r w:rsidR="00AB05B8" w:rsidRPr="00422DDD">
        <w:rPr>
          <w:i/>
        </w:rPr>
        <w:t>Combat à cheval</w:t>
      </w:r>
      <w:r w:rsidR="00AB05B8">
        <w:t xml:space="preserve">)/2. Ce TC </w:t>
      </w:r>
      <w:r w:rsidR="002F4192" w:rsidRPr="00422DDD">
        <w:t>couvre la charge et la mêlée</w:t>
      </w:r>
      <w:r w:rsidR="00476BEB" w:rsidRPr="00422DDD">
        <w:t xml:space="preserve"> (</w:t>
      </w:r>
      <w:r w:rsidR="00476BEB" w:rsidRPr="00422DDD">
        <w:rPr>
          <w:i/>
        </w:rPr>
        <w:t>voir Livre 1</w:t>
      </w:r>
      <w:r w:rsidR="00476BEB" w:rsidRPr="00422DDD">
        <w:t>)</w:t>
      </w:r>
      <w:r w:rsidR="002F4192" w:rsidRPr="00422DDD">
        <w:t>.</w:t>
      </w:r>
      <w:r w:rsidR="00321401" w:rsidRPr="00422DDD">
        <w:t xml:space="preserve"> </w:t>
      </w:r>
      <w:r w:rsidR="00DC63DC" w:rsidRPr="00422DDD">
        <w:t xml:space="preserve">Sur une monture, </w:t>
      </w:r>
      <w:r w:rsidR="00983464" w:rsidRPr="00422DDD">
        <w:rPr>
          <w:highlight w:val="yellow"/>
        </w:rPr>
        <w:t>tous c</w:t>
      </w:r>
      <w:r w:rsidR="00DC63DC" w:rsidRPr="00422DDD">
        <w:rPr>
          <w:highlight w:val="yellow"/>
        </w:rPr>
        <w:t xml:space="preserve">es </w:t>
      </w:r>
      <w:r w:rsidR="00DC63DC" w:rsidRPr="00422DDD">
        <w:rPr>
          <w:b/>
          <w:highlight w:val="yellow"/>
        </w:rPr>
        <w:t xml:space="preserve">TC </w:t>
      </w:r>
      <w:r w:rsidR="00DC63DC" w:rsidRPr="00422DDD">
        <w:rPr>
          <w:highlight w:val="yellow"/>
        </w:rPr>
        <w:t>sont limités</w:t>
      </w:r>
      <w:r w:rsidR="00983464" w:rsidRPr="00422DDD">
        <w:rPr>
          <w:highlight w:val="yellow"/>
        </w:rPr>
        <w:t>, dans leurs test et compétences,</w:t>
      </w:r>
      <w:r w:rsidR="00DC63DC" w:rsidRPr="00422DDD">
        <w:rPr>
          <w:highlight w:val="yellow"/>
        </w:rPr>
        <w:t xml:space="preserve"> par le </w:t>
      </w:r>
      <w:r w:rsidR="00DC63DC" w:rsidRPr="00422DDD">
        <w:rPr>
          <w:i/>
          <w:highlight w:val="yellow"/>
        </w:rPr>
        <w:t>NE(Combat à cheval) </w:t>
      </w:r>
      <w:r w:rsidR="00DC63DC" w:rsidRPr="00422DDD">
        <w:rPr>
          <w:highlight w:val="yellow"/>
        </w:rPr>
        <w:t>!</w:t>
      </w:r>
    </w:p>
    <w:p w:rsidR="00D841CC" w:rsidRPr="00422DDD" w:rsidRDefault="00321401" w:rsidP="00D841CC">
      <w:pPr>
        <w:pStyle w:val="Titre3"/>
      </w:pPr>
      <w:bookmarkStart w:id="70" w:name="_Toc208477789"/>
      <w:r w:rsidRPr="00422DDD">
        <w:t xml:space="preserve">3.6.1 </w:t>
      </w:r>
      <w:r w:rsidR="00EC598B" w:rsidRPr="00422DDD">
        <w:t>T</w:t>
      </w:r>
      <w:r w:rsidR="00D841CC" w:rsidRPr="00422DDD">
        <w:t>ypes de montures</w:t>
      </w:r>
      <w:bookmarkEnd w:id="70"/>
    </w:p>
    <w:p w:rsidR="00D841CC" w:rsidRPr="00422DDD" w:rsidRDefault="00D841CC" w:rsidP="00D841CC">
      <w:r w:rsidRPr="00422DDD">
        <w:t xml:space="preserve">Les montures sont classées dans l’ordre suivant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741"/>
        <w:gridCol w:w="979"/>
      </w:tblGrid>
      <w:tr w:rsidR="00ED50A4" w:rsidRPr="00422DDD" w:rsidTr="00AF044F">
        <w:tc>
          <w:tcPr>
            <w:tcW w:w="0" w:type="auto"/>
            <w:shd w:val="clear" w:color="auto" w:fill="auto"/>
          </w:tcPr>
          <w:p w:rsidR="00ED50A4" w:rsidRPr="00422DDD" w:rsidRDefault="00ED50A4" w:rsidP="003405A3">
            <w:pPr>
              <w:jc w:val="center"/>
              <w:rPr>
                <w:b/>
                <w:sz w:val="16"/>
                <w:szCs w:val="16"/>
              </w:rPr>
            </w:pPr>
            <w:r w:rsidRPr="00422DDD">
              <w:rPr>
                <w:b/>
                <w:sz w:val="16"/>
                <w:szCs w:val="16"/>
              </w:rPr>
              <w:t>Ordre</w:t>
            </w:r>
          </w:p>
        </w:tc>
        <w:tc>
          <w:tcPr>
            <w:tcW w:w="0" w:type="auto"/>
            <w:shd w:val="clear" w:color="auto" w:fill="auto"/>
          </w:tcPr>
          <w:p w:rsidR="00ED50A4" w:rsidRPr="00422DDD" w:rsidRDefault="00996390" w:rsidP="00996390">
            <w:pPr>
              <w:rPr>
                <w:b/>
                <w:sz w:val="16"/>
                <w:szCs w:val="16"/>
              </w:rPr>
            </w:pPr>
            <w:r w:rsidRPr="00422DDD">
              <w:rPr>
                <w:b/>
                <w:sz w:val="16"/>
                <w:szCs w:val="16"/>
              </w:rPr>
              <w:t>Type de m</w:t>
            </w:r>
            <w:r w:rsidR="00ED50A4" w:rsidRPr="00422DDD">
              <w:rPr>
                <w:b/>
                <w:sz w:val="16"/>
                <w:szCs w:val="16"/>
              </w:rPr>
              <w:t>onture</w:t>
            </w:r>
          </w:p>
        </w:tc>
        <w:tc>
          <w:tcPr>
            <w:tcW w:w="0" w:type="auto"/>
            <w:shd w:val="clear" w:color="auto" w:fill="auto"/>
          </w:tcPr>
          <w:p w:rsidR="00ED50A4" w:rsidRPr="00422DDD" w:rsidRDefault="00ED50A4" w:rsidP="003405A3">
            <w:pPr>
              <w:jc w:val="center"/>
              <w:rPr>
                <w:b/>
                <w:sz w:val="16"/>
                <w:szCs w:val="16"/>
              </w:rPr>
            </w:pPr>
            <w:r w:rsidRPr="00422DDD">
              <w:rPr>
                <w:b/>
                <w:sz w:val="16"/>
                <w:szCs w:val="16"/>
              </w:rPr>
              <w:t>Contrôle</w:t>
            </w:r>
          </w:p>
        </w:tc>
      </w:tr>
      <w:tr w:rsidR="00ED50A4" w:rsidRPr="00422DDD" w:rsidTr="00AF044F">
        <w:tc>
          <w:tcPr>
            <w:tcW w:w="0" w:type="auto"/>
            <w:shd w:val="clear" w:color="auto" w:fill="808080"/>
          </w:tcPr>
          <w:p w:rsidR="00ED50A4" w:rsidRPr="00422DDD" w:rsidRDefault="00ED50A4" w:rsidP="003405A3">
            <w:pPr>
              <w:jc w:val="center"/>
              <w:rPr>
                <w:sz w:val="16"/>
                <w:szCs w:val="16"/>
              </w:rPr>
            </w:pPr>
            <w:r w:rsidRPr="00422DDD">
              <w:rPr>
                <w:sz w:val="16"/>
                <w:szCs w:val="16"/>
              </w:rPr>
              <w:t>1</w:t>
            </w:r>
          </w:p>
        </w:tc>
        <w:tc>
          <w:tcPr>
            <w:tcW w:w="0" w:type="auto"/>
            <w:shd w:val="clear" w:color="auto" w:fill="808080"/>
          </w:tcPr>
          <w:p w:rsidR="00ED50A4" w:rsidRPr="00422DDD" w:rsidRDefault="005B3809" w:rsidP="005B3809">
            <w:pPr>
              <w:rPr>
                <w:sz w:val="16"/>
                <w:szCs w:val="16"/>
              </w:rPr>
            </w:pPr>
            <w:r w:rsidRPr="00422DDD">
              <w:rPr>
                <w:sz w:val="16"/>
                <w:szCs w:val="16"/>
              </w:rPr>
              <w:t>C</w:t>
            </w:r>
            <w:r w:rsidR="00ED50A4" w:rsidRPr="00422DDD">
              <w:rPr>
                <w:sz w:val="16"/>
                <w:szCs w:val="16"/>
              </w:rPr>
              <w:t>réatures</w:t>
            </w:r>
          </w:p>
        </w:tc>
        <w:tc>
          <w:tcPr>
            <w:tcW w:w="0" w:type="auto"/>
            <w:shd w:val="clear" w:color="auto" w:fill="808080"/>
          </w:tcPr>
          <w:p w:rsidR="00ED50A4" w:rsidRPr="00422DDD" w:rsidRDefault="005B3809" w:rsidP="003405A3">
            <w:pPr>
              <w:jc w:val="center"/>
              <w:rPr>
                <w:sz w:val="16"/>
                <w:szCs w:val="16"/>
              </w:rPr>
            </w:pPr>
            <w:r>
              <w:rPr>
                <w:sz w:val="16"/>
                <w:szCs w:val="16"/>
              </w:rPr>
              <w:t>-NCx5</w:t>
            </w:r>
          </w:p>
        </w:tc>
      </w:tr>
      <w:tr w:rsidR="00ED50A4" w:rsidRPr="00422DDD" w:rsidTr="00AF044F">
        <w:tc>
          <w:tcPr>
            <w:tcW w:w="0" w:type="auto"/>
            <w:shd w:val="clear" w:color="auto" w:fill="A6A6A6"/>
          </w:tcPr>
          <w:p w:rsidR="00ED50A4" w:rsidRPr="00422DDD" w:rsidRDefault="00ED50A4" w:rsidP="003405A3">
            <w:pPr>
              <w:jc w:val="center"/>
              <w:rPr>
                <w:sz w:val="16"/>
                <w:szCs w:val="16"/>
              </w:rPr>
            </w:pPr>
            <w:r w:rsidRPr="00422DDD">
              <w:rPr>
                <w:sz w:val="16"/>
                <w:szCs w:val="16"/>
              </w:rPr>
              <w:t>2</w:t>
            </w:r>
          </w:p>
        </w:tc>
        <w:tc>
          <w:tcPr>
            <w:tcW w:w="0" w:type="auto"/>
            <w:shd w:val="clear" w:color="auto" w:fill="A6A6A6"/>
          </w:tcPr>
          <w:p w:rsidR="00ED50A4" w:rsidRPr="00422DDD" w:rsidRDefault="00ED50A4" w:rsidP="003405A3">
            <w:pPr>
              <w:rPr>
                <w:sz w:val="16"/>
                <w:szCs w:val="16"/>
              </w:rPr>
            </w:pPr>
            <w:r w:rsidRPr="00422DDD">
              <w:rPr>
                <w:sz w:val="16"/>
                <w:szCs w:val="16"/>
              </w:rPr>
              <w:t>éléphant</w:t>
            </w:r>
          </w:p>
        </w:tc>
        <w:tc>
          <w:tcPr>
            <w:tcW w:w="0" w:type="auto"/>
            <w:shd w:val="clear" w:color="auto" w:fill="A6A6A6"/>
          </w:tcPr>
          <w:p w:rsidR="00ED50A4" w:rsidRPr="00422DDD" w:rsidRDefault="00ED50A4" w:rsidP="003405A3">
            <w:pPr>
              <w:jc w:val="center"/>
              <w:rPr>
                <w:sz w:val="16"/>
                <w:szCs w:val="16"/>
              </w:rPr>
            </w:pPr>
            <w:r w:rsidRPr="00422DDD">
              <w:rPr>
                <w:sz w:val="16"/>
                <w:szCs w:val="16"/>
              </w:rPr>
              <w:t>-20</w:t>
            </w:r>
          </w:p>
        </w:tc>
      </w:tr>
      <w:tr w:rsidR="00ED50A4" w:rsidRPr="00422DDD" w:rsidTr="00AF044F">
        <w:tc>
          <w:tcPr>
            <w:tcW w:w="0" w:type="auto"/>
            <w:shd w:val="clear" w:color="auto" w:fill="BFBFBF"/>
          </w:tcPr>
          <w:p w:rsidR="00ED50A4" w:rsidRPr="00422DDD" w:rsidRDefault="00ED50A4" w:rsidP="003405A3">
            <w:pPr>
              <w:jc w:val="center"/>
              <w:rPr>
                <w:sz w:val="16"/>
                <w:szCs w:val="16"/>
              </w:rPr>
            </w:pPr>
            <w:r w:rsidRPr="00422DDD">
              <w:rPr>
                <w:sz w:val="16"/>
                <w:szCs w:val="16"/>
              </w:rPr>
              <w:t>3</w:t>
            </w:r>
          </w:p>
        </w:tc>
        <w:tc>
          <w:tcPr>
            <w:tcW w:w="0" w:type="auto"/>
            <w:shd w:val="clear" w:color="auto" w:fill="BFBFBF"/>
          </w:tcPr>
          <w:p w:rsidR="00ED50A4" w:rsidRPr="00422DDD" w:rsidRDefault="00ED50A4" w:rsidP="003405A3">
            <w:pPr>
              <w:rPr>
                <w:sz w:val="16"/>
                <w:szCs w:val="16"/>
              </w:rPr>
            </w:pPr>
            <w:r w:rsidRPr="00422DDD">
              <w:rPr>
                <w:sz w:val="16"/>
                <w:szCs w:val="16"/>
              </w:rPr>
              <w:t>chameau</w:t>
            </w:r>
          </w:p>
        </w:tc>
        <w:tc>
          <w:tcPr>
            <w:tcW w:w="0" w:type="auto"/>
            <w:shd w:val="clear" w:color="auto" w:fill="BFBFBF"/>
          </w:tcPr>
          <w:p w:rsidR="00ED50A4" w:rsidRPr="00422DDD" w:rsidRDefault="00ED50A4" w:rsidP="003405A3">
            <w:pPr>
              <w:jc w:val="center"/>
              <w:rPr>
                <w:sz w:val="16"/>
                <w:szCs w:val="16"/>
              </w:rPr>
            </w:pPr>
            <w:r w:rsidRPr="00422DDD">
              <w:rPr>
                <w:sz w:val="16"/>
                <w:szCs w:val="16"/>
              </w:rPr>
              <w:t>-10</w:t>
            </w:r>
          </w:p>
        </w:tc>
      </w:tr>
      <w:tr w:rsidR="00ED50A4" w:rsidRPr="00422DDD" w:rsidTr="00AF044F">
        <w:tc>
          <w:tcPr>
            <w:tcW w:w="0" w:type="auto"/>
            <w:shd w:val="clear" w:color="auto" w:fill="D9D9D9"/>
          </w:tcPr>
          <w:p w:rsidR="00ED50A4" w:rsidRPr="00422DDD" w:rsidRDefault="00ED50A4" w:rsidP="003405A3">
            <w:pPr>
              <w:jc w:val="center"/>
              <w:rPr>
                <w:sz w:val="16"/>
                <w:szCs w:val="16"/>
              </w:rPr>
            </w:pPr>
            <w:r w:rsidRPr="00422DDD">
              <w:rPr>
                <w:sz w:val="16"/>
                <w:szCs w:val="16"/>
              </w:rPr>
              <w:t>4</w:t>
            </w:r>
          </w:p>
        </w:tc>
        <w:tc>
          <w:tcPr>
            <w:tcW w:w="0" w:type="auto"/>
            <w:shd w:val="clear" w:color="auto" w:fill="D9D9D9"/>
          </w:tcPr>
          <w:p w:rsidR="00ED50A4" w:rsidRPr="00422DDD" w:rsidRDefault="00ED50A4" w:rsidP="003405A3">
            <w:pPr>
              <w:rPr>
                <w:sz w:val="16"/>
                <w:szCs w:val="16"/>
              </w:rPr>
            </w:pPr>
            <w:r w:rsidRPr="00422DDD">
              <w:rPr>
                <w:sz w:val="16"/>
                <w:szCs w:val="16"/>
              </w:rPr>
              <w:t>cheval</w:t>
            </w:r>
          </w:p>
        </w:tc>
        <w:tc>
          <w:tcPr>
            <w:tcW w:w="0" w:type="auto"/>
            <w:shd w:val="clear" w:color="auto" w:fill="D9D9D9"/>
          </w:tcPr>
          <w:p w:rsidR="00ED50A4" w:rsidRPr="00422DDD" w:rsidRDefault="00ED50A4" w:rsidP="003405A3">
            <w:pPr>
              <w:jc w:val="center"/>
              <w:rPr>
                <w:sz w:val="16"/>
                <w:szCs w:val="16"/>
              </w:rPr>
            </w:pPr>
            <w:r w:rsidRPr="00422DDD">
              <w:rPr>
                <w:sz w:val="16"/>
                <w:szCs w:val="16"/>
              </w:rPr>
              <w:t>0</w:t>
            </w:r>
          </w:p>
        </w:tc>
      </w:tr>
      <w:tr w:rsidR="00ED50A4" w:rsidRPr="00422DDD" w:rsidTr="00AF044F">
        <w:tc>
          <w:tcPr>
            <w:tcW w:w="0" w:type="auto"/>
            <w:shd w:val="clear" w:color="auto" w:fill="F2F2F2"/>
          </w:tcPr>
          <w:p w:rsidR="00ED50A4" w:rsidRPr="00422DDD" w:rsidRDefault="00ED50A4" w:rsidP="003405A3">
            <w:pPr>
              <w:jc w:val="center"/>
              <w:rPr>
                <w:sz w:val="16"/>
                <w:szCs w:val="16"/>
              </w:rPr>
            </w:pPr>
            <w:r w:rsidRPr="00422DDD">
              <w:rPr>
                <w:sz w:val="16"/>
                <w:szCs w:val="16"/>
              </w:rPr>
              <w:t>5</w:t>
            </w:r>
          </w:p>
        </w:tc>
        <w:tc>
          <w:tcPr>
            <w:tcW w:w="0" w:type="auto"/>
            <w:shd w:val="clear" w:color="auto" w:fill="F2F2F2"/>
          </w:tcPr>
          <w:p w:rsidR="00ED50A4" w:rsidRPr="00422DDD" w:rsidRDefault="00ED50A4" w:rsidP="003405A3">
            <w:pPr>
              <w:rPr>
                <w:sz w:val="16"/>
                <w:szCs w:val="16"/>
              </w:rPr>
            </w:pPr>
            <w:r w:rsidRPr="00422DDD">
              <w:rPr>
                <w:sz w:val="16"/>
                <w:szCs w:val="16"/>
              </w:rPr>
              <w:t>âne/mule</w:t>
            </w:r>
          </w:p>
        </w:tc>
        <w:tc>
          <w:tcPr>
            <w:tcW w:w="0" w:type="auto"/>
            <w:shd w:val="clear" w:color="auto" w:fill="F2F2F2"/>
          </w:tcPr>
          <w:p w:rsidR="00ED50A4" w:rsidRPr="00422DDD" w:rsidRDefault="00ED50A4" w:rsidP="003405A3">
            <w:pPr>
              <w:jc w:val="center"/>
              <w:rPr>
                <w:sz w:val="16"/>
                <w:szCs w:val="16"/>
              </w:rPr>
            </w:pPr>
            <w:r w:rsidRPr="00422DDD">
              <w:rPr>
                <w:sz w:val="16"/>
                <w:szCs w:val="16"/>
              </w:rPr>
              <w:t>-10</w:t>
            </w:r>
          </w:p>
        </w:tc>
      </w:tr>
      <w:tr w:rsidR="00ED50A4" w:rsidRPr="00422DDD" w:rsidTr="00AF044F">
        <w:tc>
          <w:tcPr>
            <w:tcW w:w="0" w:type="auto"/>
            <w:shd w:val="clear" w:color="auto" w:fill="auto"/>
          </w:tcPr>
          <w:p w:rsidR="00ED50A4" w:rsidRPr="00422DDD" w:rsidRDefault="00ED50A4" w:rsidP="003405A3">
            <w:pPr>
              <w:jc w:val="center"/>
              <w:rPr>
                <w:sz w:val="16"/>
                <w:szCs w:val="16"/>
              </w:rPr>
            </w:pPr>
            <w:r w:rsidRPr="00422DDD">
              <w:rPr>
                <w:sz w:val="16"/>
                <w:szCs w:val="16"/>
              </w:rPr>
              <w:t>6</w:t>
            </w:r>
          </w:p>
        </w:tc>
        <w:tc>
          <w:tcPr>
            <w:tcW w:w="0" w:type="auto"/>
            <w:shd w:val="clear" w:color="auto" w:fill="auto"/>
          </w:tcPr>
          <w:p w:rsidR="00ED50A4" w:rsidRPr="00422DDD" w:rsidRDefault="00ED50A4" w:rsidP="003405A3">
            <w:pPr>
              <w:rPr>
                <w:sz w:val="16"/>
                <w:szCs w:val="16"/>
              </w:rPr>
            </w:pPr>
            <w:r w:rsidRPr="00422DDD">
              <w:rPr>
                <w:sz w:val="16"/>
                <w:szCs w:val="16"/>
              </w:rPr>
              <w:t>chien</w:t>
            </w:r>
          </w:p>
        </w:tc>
        <w:tc>
          <w:tcPr>
            <w:tcW w:w="0" w:type="auto"/>
            <w:shd w:val="clear" w:color="auto" w:fill="auto"/>
          </w:tcPr>
          <w:p w:rsidR="00ED50A4" w:rsidRPr="00422DDD" w:rsidRDefault="00ED50A4" w:rsidP="003405A3">
            <w:pPr>
              <w:jc w:val="center"/>
              <w:rPr>
                <w:sz w:val="16"/>
                <w:szCs w:val="16"/>
              </w:rPr>
            </w:pPr>
            <w:r w:rsidRPr="00422DDD">
              <w:rPr>
                <w:sz w:val="16"/>
                <w:szCs w:val="16"/>
              </w:rPr>
              <w:t>-20</w:t>
            </w:r>
          </w:p>
        </w:tc>
      </w:tr>
    </w:tbl>
    <w:p w:rsidR="00ED50A4" w:rsidRPr="00422DDD" w:rsidRDefault="00ED50A4" w:rsidP="00EC598B">
      <w:r w:rsidRPr="00422DDD">
        <w:t xml:space="preserve">Le </w:t>
      </w:r>
      <w:r w:rsidRPr="00422DDD">
        <w:rPr>
          <w:b/>
        </w:rPr>
        <w:t>contrôle</w:t>
      </w:r>
      <w:r w:rsidRPr="00422DDD">
        <w:t xml:space="preserve"> indique la difficulté de maîtriser ce type de </w:t>
      </w:r>
      <w:r w:rsidR="0002345E" w:rsidRPr="00422DDD">
        <w:t>monture</w:t>
      </w:r>
      <w:r w:rsidRPr="00422DDD">
        <w:t>.</w:t>
      </w:r>
    </w:p>
    <w:p w:rsidR="002F4192" w:rsidRPr="00422DDD" w:rsidRDefault="00321401" w:rsidP="002F4192">
      <w:pPr>
        <w:pStyle w:val="Titre3"/>
      </w:pPr>
      <w:bookmarkStart w:id="71" w:name="_Toc208477790"/>
      <w:r w:rsidRPr="00422DDD">
        <w:t xml:space="preserve">3.6.2 </w:t>
      </w:r>
      <w:r w:rsidR="002F4192" w:rsidRPr="00422DDD">
        <w:t>Impétuosité</w:t>
      </w:r>
      <w:bookmarkEnd w:id="71"/>
    </w:p>
    <w:p w:rsidR="005B4012" w:rsidRPr="00422DDD" w:rsidRDefault="00ED50A4" w:rsidP="005B4012">
      <w:r w:rsidRPr="00422DDD">
        <w:t>Pour les montures utilisées en combat, l</w:t>
      </w:r>
      <w:r w:rsidR="005B4012" w:rsidRPr="00422DDD">
        <w:t xml:space="preserve">orsqu’un ennemi est à portée de charge, </w:t>
      </w:r>
      <w:r w:rsidRPr="00422DDD">
        <w:t>c’est-</w:t>
      </w:r>
      <w:r w:rsidR="005B4012" w:rsidRPr="00422DDD">
        <w:t>à</w:t>
      </w:r>
      <w:r w:rsidRPr="00422DDD">
        <w:t>-dire à</w:t>
      </w:r>
      <w:r w:rsidR="0002345E">
        <w:t xml:space="preserve"> moins </w:t>
      </w:r>
      <w:r w:rsidR="0002345E">
        <w:lastRenderedPageBreak/>
        <w:t xml:space="preserve">de </w:t>
      </w:r>
      <w:r w:rsidR="0002345E" w:rsidRPr="0002345E">
        <w:rPr>
          <w:shd w:val="clear" w:color="auto" w:fill="FFFF00"/>
        </w:rPr>
        <w:t>MVp(monture)x</w:t>
      </w:r>
      <w:r w:rsidR="005B3809">
        <w:rPr>
          <w:shd w:val="clear" w:color="auto" w:fill="FFFF00"/>
        </w:rPr>
        <w:t>2</w:t>
      </w:r>
      <w:r w:rsidR="005B4012" w:rsidRPr="00422DDD">
        <w:t xml:space="preserve"> mètres,</w:t>
      </w:r>
      <w:r w:rsidR="00816B17" w:rsidRPr="00422DDD">
        <w:t xml:space="preserve"> </w:t>
      </w:r>
      <w:r w:rsidR="005B4012" w:rsidRPr="00422DDD">
        <w:t>ou</w:t>
      </w:r>
      <w:r w:rsidR="005B3809">
        <w:t>,</w:t>
      </w:r>
      <w:r w:rsidR="005B4012" w:rsidRPr="00422DDD">
        <w:t xml:space="preserve"> après une charge réussie, il faut </w:t>
      </w:r>
      <w:r w:rsidR="00620EC4" w:rsidRPr="00422DDD">
        <w:t xml:space="preserve">tester l’impétuosité de sa monture sur </w:t>
      </w:r>
      <w:r w:rsidR="00620EC4" w:rsidRPr="00422DDD">
        <w:rPr>
          <w:b/>
          <w:i/>
        </w:rPr>
        <w:t>Combat à Cheval</w:t>
      </w:r>
      <w:r w:rsidR="00620EC4" w:rsidRPr="00422DDD">
        <w:rPr>
          <w:b/>
        </w:rPr>
        <w:t xml:space="preserve"> </w:t>
      </w:r>
      <w:r w:rsidR="00AD4485" w:rsidRPr="00422DDD">
        <w:rPr>
          <w:b/>
        </w:rPr>
        <w:t>+</w:t>
      </w:r>
      <w:r w:rsidR="00620EC4" w:rsidRPr="00422DDD">
        <w:t xml:space="preserve"> </w:t>
      </w:r>
      <w:r w:rsidR="00620EC4" w:rsidRPr="00422DDD">
        <w:rPr>
          <w:b/>
          <w:i/>
        </w:rPr>
        <w:t>Élev</w:t>
      </w:r>
      <w:r w:rsidR="00816B17" w:rsidRPr="00422DDD">
        <w:rPr>
          <w:b/>
          <w:i/>
        </w:rPr>
        <w:t>age</w:t>
      </w:r>
      <w:r w:rsidR="00620EC4" w:rsidRPr="00422DDD">
        <w:rPr>
          <w:b/>
        </w:rPr>
        <w:t>(</w:t>
      </w:r>
      <w:r w:rsidR="004A5203">
        <w:rPr>
          <w:b/>
        </w:rPr>
        <w:t>monture</w:t>
      </w:r>
      <w:r w:rsidR="00620EC4" w:rsidRPr="00422DDD">
        <w:rPr>
          <w:b/>
        </w:rPr>
        <w:t xml:space="preserve">) </w:t>
      </w:r>
      <w:r w:rsidR="00AD4485" w:rsidRPr="00422DDD">
        <w:rPr>
          <w:b/>
        </w:rPr>
        <w:t>+</w:t>
      </w:r>
      <w:r w:rsidR="00620EC4" w:rsidRPr="00422DDD">
        <w:t xml:space="preserve"> </w:t>
      </w:r>
      <w:r w:rsidR="00620EC4" w:rsidRPr="00422DDD">
        <w:rPr>
          <w:b/>
        </w:rPr>
        <w:t>Contrôle</w:t>
      </w:r>
      <w:r w:rsidR="00620EC4" w:rsidRPr="00422DDD">
        <w:t xml:space="preserve"> </w:t>
      </w:r>
      <w:r w:rsidR="00AD4485" w:rsidRPr="00422DDD">
        <w:t>(</w:t>
      </w:r>
      <w:r w:rsidR="00620EC4" w:rsidRPr="00422DDD">
        <w:t>de la table ci-dessus</w:t>
      </w:r>
      <w:r w:rsidR="00AD4485" w:rsidRPr="00422DDD">
        <w:t>)</w:t>
      </w:r>
      <w:r w:rsidR="00620EC4" w:rsidRPr="00422DDD">
        <w:rPr>
          <w:b/>
        </w:rPr>
        <w:t xml:space="preserve">. </w:t>
      </w:r>
      <w:r w:rsidR="009214A2" w:rsidRPr="00422DDD">
        <w:t xml:space="preserve">Le talent </w:t>
      </w:r>
      <w:r w:rsidR="009214A2" w:rsidRPr="00422DDD">
        <w:rPr>
          <w:i/>
        </w:rPr>
        <w:t>Charge(NE60+)</w:t>
      </w:r>
      <w:r w:rsidR="009214A2" w:rsidRPr="00422DDD">
        <w:t xml:space="preserve"> permet de modifier cette CR. </w:t>
      </w:r>
      <w:r w:rsidR="00620EC4" w:rsidRPr="00422DDD">
        <w:t>En cas d’échec</w:t>
      </w:r>
      <w:r w:rsidRPr="00422DDD">
        <w:t>(tRP/tEN/tEC)</w:t>
      </w:r>
      <w:r w:rsidR="00620EC4" w:rsidRPr="00422DDD">
        <w:t xml:space="preserve">, la monture charge la cible </w:t>
      </w:r>
      <w:r w:rsidRPr="00422DDD">
        <w:t xml:space="preserve">ennemie (selon MdJ) </w:t>
      </w:r>
      <w:r w:rsidR="00620EC4" w:rsidRPr="00422DDD">
        <w:t xml:space="preserve">la plus proche </w:t>
      </w:r>
      <w:r w:rsidR="0055630F" w:rsidRPr="00422DDD">
        <w:t>jusqu’à l’atteindre</w:t>
      </w:r>
      <w:r w:rsidR="00620EC4" w:rsidRPr="00422DDD">
        <w:t xml:space="preserve">. Après cela, il faut tester à nouveau pour reprendre le contrôle, avec </w:t>
      </w:r>
      <w:r w:rsidR="008925BE" w:rsidRPr="00422DDD">
        <w:t>+</w:t>
      </w:r>
      <w:r w:rsidR="00620EC4" w:rsidRPr="00422DDD">
        <w:t xml:space="preserve">10 par échec </w:t>
      </w:r>
      <w:r w:rsidRPr="00422DDD">
        <w:t xml:space="preserve">(tRP/tEN/tEC) </w:t>
      </w:r>
      <w:r w:rsidR="00620EC4" w:rsidRPr="00422DDD">
        <w:t>subi.</w:t>
      </w:r>
    </w:p>
    <w:p w:rsidR="000F707B" w:rsidRPr="00422DDD" w:rsidRDefault="000F707B" w:rsidP="000F707B">
      <w:pPr>
        <w:pStyle w:val="ex"/>
      </w:pPr>
      <w:r w:rsidRPr="00422DDD">
        <w:t xml:space="preserve">Exemple : </w:t>
      </w:r>
      <w:r w:rsidR="00355743" w:rsidRPr="00422DDD">
        <w:t xml:space="preserve">Lydie l’éclaireuse (Combat à cheval NE30, </w:t>
      </w:r>
      <w:r w:rsidR="0002345E" w:rsidRPr="00422DDD">
        <w:t>Élevage</w:t>
      </w:r>
      <w:r w:rsidR="00355743" w:rsidRPr="00422DDD">
        <w:t>(chameau) NE20) est sur son chameau de guerre (MVp=20)</w:t>
      </w:r>
      <w:r w:rsidRPr="00422DDD">
        <w:t>.</w:t>
      </w:r>
      <w:r w:rsidR="00355743" w:rsidRPr="00422DDD">
        <w:t xml:space="preserve"> Faisant face à des chevaux situés à 30m d’elle (&lt;20x2=40m) pendant une bataille, elle doit réussir un test sur (30+20-10) 50 pour éviter que sa monture ne fonce</w:t>
      </w:r>
    </w:p>
    <w:p w:rsidR="002F4192" w:rsidRPr="00422DDD" w:rsidRDefault="00321401" w:rsidP="002F4192">
      <w:pPr>
        <w:pStyle w:val="Titre3"/>
      </w:pPr>
      <w:bookmarkStart w:id="72" w:name="_Toc208477791"/>
      <w:r w:rsidRPr="00422DDD">
        <w:t xml:space="preserve">3.6.3 </w:t>
      </w:r>
      <w:r w:rsidR="002F4192" w:rsidRPr="00422DDD">
        <w:t>Obstacles</w:t>
      </w:r>
      <w:bookmarkEnd w:id="72"/>
    </w:p>
    <w:p w:rsidR="006D7EEC" w:rsidRPr="00422DDD" w:rsidRDefault="006D7EEC" w:rsidP="006D7EEC">
      <w:r w:rsidRPr="00422DDD">
        <w:t>Le terrain est soit ouvert, difficile</w:t>
      </w:r>
      <w:r w:rsidR="00ED50A4" w:rsidRPr="00422DDD">
        <w:t>/dense</w:t>
      </w:r>
      <w:r w:rsidRPr="00422DDD">
        <w:t xml:space="preserve"> ou très difficile</w:t>
      </w:r>
      <w:r w:rsidR="00ED50A4" w:rsidRPr="00422DDD">
        <w:t>/dense</w:t>
      </w:r>
      <w:r w:rsidRPr="00422DDD">
        <w:t xml:space="preserve">. Cela représente la quantité d’obstacles présents. </w:t>
      </w:r>
      <w:r w:rsidR="004A5203">
        <w:t>Le malus de contrôle est de -</w:t>
      </w:r>
      <w:r w:rsidR="00ED50A4" w:rsidRPr="00422DDD">
        <w:t>10(Difficile) ou -20(Très Difficile)</w:t>
      </w:r>
      <w:r w:rsidRPr="00422DDD">
        <w:t>.</w:t>
      </w:r>
      <w:r w:rsidR="005B4012" w:rsidRPr="00422DDD">
        <w:t xml:space="preserve"> Les obstacles infranchissables sont les </w:t>
      </w:r>
      <w:r w:rsidR="005B4012" w:rsidRPr="00422DDD">
        <w:rPr>
          <w:b/>
        </w:rPr>
        <w:t>fortifications</w:t>
      </w:r>
      <w:r w:rsidR="005B4012" w:rsidRPr="00422DDD">
        <w:t xml:space="preserve">, les </w:t>
      </w:r>
      <w:r w:rsidR="005B4012" w:rsidRPr="00422DDD">
        <w:rPr>
          <w:b/>
        </w:rPr>
        <w:t>rivières</w:t>
      </w:r>
      <w:r w:rsidR="005B4012" w:rsidRPr="00422DDD">
        <w:t xml:space="preserve"> profondes et les </w:t>
      </w:r>
      <w:r w:rsidR="005B4012" w:rsidRPr="00422DDD">
        <w:rPr>
          <w:b/>
        </w:rPr>
        <w:t>trous</w:t>
      </w:r>
      <w:r w:rsidR="005B4012" w:rsidRPr="00422DDD">
        <w:t xml:space="preserve"> dans le terrain. Ils empêchent </w:t>
      </w:r>
      <w:r w:rsidR="00ED50A4" w:rsidRPr="00422DDD">
        <w:t>l’</w:t>
      </w:r>
      <w:r w:rsidR="005B4012" w:rsidRPr="00422DDD">
        <w:t>action des montures.</w:t>
      </w:r>
    </w:p>
    <w:p w:rsidR="002F4192" w:rsidRPr="00422DDD" w:rsidRDefault="00321401" w:rsidP="002F4192">
      <w:pPr>
        <w:pStyle w:val="Titre3"/>
      </w:pPr>
      <w:bookmarkStart w:id="73" w:name="_Toc208477792"/>
      <w:r w:rsidRPr="00422DDD">
        <w:t xml:space="preserve">3.6.4 </w:t>
      </w:r>
      <w:r w:rsidR="002F4192" w:rsidRPr="00422DDD">
        <w:t>Visibilité</w:t>
      </w:r>
      <w:bookmarkEnd w:id="73"/>
    </w:p>
    <w:p w:rsidR="00D841CC" w:rsidRPr="00422DDD" w:rsidRDefault="00D841CC" w:rsidP="00D841CC">
      <w:r w:rsidRPr="00422DDD">
        <w:t xml:space="preserve">La visibilité des êtres montés </w:t>
      </w:r>
      <w:r w:rsidR="00ED50A4" w:rsidRPr="00422DDD">
        <w:t xml:space="preserve">et des montures </w:t>
      </w:r>
      <w:r w:rsidRPr="00422DDD">
        <w:t>augmente de 10% par mètre de taille de la monture.</w:t>
      </w:r>
      <w:r w:rsidR="004A5203">
        <w:t xml:space="preserve"> Voir </w:t>
      </w:r>
      <w:r w:rsidR="004A5203" w:rsidRPr="004A5203">
        <w:rPr>
          <w:i/>
        </w:rPr>
        <w:fldChar w:fldCharType="begin"/>
      </w:r>
      <w:r w:rsidR="004A5203" w:rsidRPr="004A5203">
        <w:rPr>
          <w:i/>
        </w:rPr>
        <w:instrText xml:space="preserve"> REF _Ref196904380 \h </w:instrText>
      </w:r>
      <w:r w:rsidR="004A5203">
        <w:rPr>
          <w:i/>
        </w:rPr>
        <w:instrText xml:space="preserve"> \* MERGEFORMAT </w:instrText>
      </w:r>
      <w:r w:rsidR="004A5203" w:rsidRPr="004A5203">
        <w:rPr>
          <w:i/>
        </w:rPr>
      </w:r>
      <w:r w:rsidR="004A5203" w:rsidRPr="004A5203">
        <w:rPr>
          <w:i/>
        </w:rPr>
        <w:fldChar w:fldCharType="separate"/>
      </w:r>
      <w:r w:rsidR="00DD1A28" w:rsidRPr="00DD1A28">
        <w:rPr>
          <w:i/>
        </w:rPr>
        <w:t>1.7 Distance d’engagement</w:t>
      </w:r>
      <w:r w:rsidR="004A5203" w:rsidRPr="004A5203">
        <w:rPr>
          <w:i/>
        </w:rPr>
        <w:fldChar w:fldCharType="end"/>
      </w:r>
      <w:r w:rsidR="004A5203">
        <w:t>.</w:t>
      </w:r>
    </w:p>
    <w:p w:rsidR="002F4192" w:rsidRPr="00422DDD" w:rsidRDefault="00321401" w:rsidP="002F4192">
      <w:pPr>
        <w:pStyle w:val="Titre3"/>
      </w:pPr>
      <w:bookmarkStart w:id="74" w:name="_Toc208477793"/>
      <w:r w:rsidRPr="00422DDD">
        <w:t xml:space="preserve">3.6.5 </w:t>
      </w:r>
      <w:r w:rsidR="002F4192" w:rsidRPr="00422DDD">
        <w:t>Contrôle de la monture</w:t>
      </w:r>
      <w:bookmarkEnd w:id="74"/>
    </w:p>
    <w:p w:rsidR="00172406" w:rsidRPr="00422DDD" w:rsidRDefault="00D841CC" w:rsidP="00D841CC">
      <w:r w:rsidRPr="00422DDD">
        <w:t xml:space="preserve">Lors d’une </w:t>
      </w:r>
      <w:r w:rsidRPr="00AB05B8">
        <w:rPr>
          <w:shd w:val="clear" w:color="auto" w:fill="FFFF00"/>
        </w:rPr>
        <w:t>charge, d’un galop ou d’une manœuvre</w:t>
      </w:r>
      <w:r w:rsidR="00996390" w:rsidRPr="00422DDD">
        <w:t>,</w:t>
      </w:r>
      <w:r w:rsidRPr="00422DDD">
        <w:t xml:space="preserve"> il est nécessaire de contrôler la monture.  </w:t>
      </w:r>
      <w:r w:rsidR="00172406" w:rsidRPr="00422DDD">
        <w:t>T</w:t>
      </w:r>
      <w:r w:rsidRPr="00422DDD">
        <w:t>est</w:t>
      </w:r>
      <w:r w:rsidR="00172406" w:rsidRPr="00422DDD">
        <w:t>ez</w:t>
      </w:r>
      <w:r w:rsidRPr="00422DDD">
        <w:t xml:space="preserve"> </w:t>
      </w:r>
      <w:r w:rsidR="00AB05B8">
        <w:t>(</w:t>
      </w:r>
      <w:r w:rsidR="00B56FDA" w:rsidRPr="00422DDD">
        <w:rPr>
          <w:b/>
          <w:i/>
        </w:rPr>
        <w:t>Charge</w:t>
      </w:r>
      <w:r w:rsidR="00B56FDA" w:rsidRPr="00422DDD">
        <w:rPr>
          <w:b/>
        </w:rPr>
        <w:t xml:space="preserve"> +</w:t>
      </w:r>
      <w:r w:rsidR="00B56FDA" w:rsidRPr="00422DDD">
        <w:t xml:space="preserve"> </w:t>
      </w:r>
      <w:r w:rsidRPr="00422DDD">
        <w:rPr>
          <w:b/>
          <w:i/>
        </w:rPr>
        <w:t>Combat à Cheval</w:t>
      </w:r>
      <w:r w:rsidR="00AB05B8" w:rsidRPr="00AB05B8">
        <w:rPr>
          <w:i/>
        </w:rPr>
        <w:t>)</w:t>
      </w:r>
      <w:r w:rsidR="00AB05B8">
        <w:rPr>
          <w:b/>
          <w:i/>
        </w:rPr>
        <w:t>/2</w:t>
      </w:r>
      <w:r w:rsidR="008925BE" w:rsidRPr="00422DDD">
        <w:rPr>
          <w:b/>
          <w:i/>
        </w:rPr>
        <w:t xml:space="preserve"> +</w:t>
      </w:r>
      <w:r w:rsidR="008925BE" w:rsidRPr="00422DDD">
        <w:t xml:space="preserve"> </w:t>
      </w:r>
      <w:r w:rsidR="008925BE" w:rsidRPr="00422DDD">
        <w:rPr>
          <w:b/>
        </w:rPr>
        <w:t>Contrôle</w:t>
      </w:r>
      <w:r w:rsidR="008925BE" w:rsidRPr="00422DDD">
        <w:t xml:space="preserve"> de l</w:t>
      </w:r>
      <w:r w:rsidR="00172406" w:rsidRPr="00422DDD">
        <w:t>a monture</w:t>
      </w:r>
      <w:r w:rsidR="008925BE" w:rsidRPr="00422DDD">
        <w:t xml:space="preserve"> (voir table)</w:t>
      </w:r>
      <w:r w:rsidR="0055630F"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5701"/>
      </w:tblGrid>
      <w:tr w:rsidR="00172406" w:rsidRPr="00422DDD" w:rsidTr="003405A3">
        <w:tc>
          <w:tcPr>
            <w:tcW w:w="0" w:type="auto"/>
          </w:tcPr>
          <w:p w:rsidR="00172406" w:rsidRPr="00422DDD" w:rsidRDefault="00172406" w:rsidP="003405A3">
            <w:pPr>
              <w:rPr>
                <w:b/>
                <w:bCs/>
                <w:sz w:val="16"/>
              </w:rPr>
            </w:pPr>
            <w:r w:rsidRPr="00422DDD">
              <w:rPr>
                <w:b/>
                <w:bCs/>
                <w:sz w:val="16"/>
              </w:rPr>
              <w:t>Test</w:t>
            </w:r>
          </w:p>
        </w:tc>
        <w:tc>
          <w:tcPr>
            <w:tcW w:w="0" w:type="auto"/>
          </w:tcPr>
          <w:p w:rsidR="00172406" w:rsidRPr="00422DDD" w:rsidRDefault="00172406" w:rsidP="0055630F">
            <w:pPr>
              <w:jc w:val="left"/>
              <w:rPr>
                <w:b/>
                <w:bCs/>
                <w:sz w:val="16"/>
              </w:rPr>
            </w:pPr>
            <w:r w:rsidRPr="00422DDD">
              <w:rPr>
                <w:b/>
                <w:bCs/>
                <w:sz w:val="16"/>
              </w:rPr>
              <w:t>Contrôle</w:t>
            </w:r>
          </w:p>
        </w:tc>
      </w:tr>
      <w:tr w:rsidR="00172406" w:rsidRPr="00422DDD" w:rsidTr="003405A3">
        <w:tc>
          <w:tcPr>
            <w:tcW w:w="0" w:type="auto"/>
          </w:tcPr>
          <w:p w:rsidR="00172406" w:rsidRPr="00422DDD" w:rsidRDefault="00172406" w:rsidP="003405A3">
            <w:pPr>
              <w:rPr>
                <w:sz w:val="16"/>
              </w:rPr>
            </w:pPr>
            <w:r w:rsidRPr="00422DDD">
              <w:rPr>
                <w:sz w:val="16"/>
              </w:rPr>
              <w:t>tRC</w:t>
            </w:r>
          </w:p>
        </w:tc>
        <w:tc>
          <w:tcPr>
            <w:tcW w:w="0" w:type="auto"/>
          </w:tcPr>
          <w:p w:rsidR="00172406" w:rsidRPr="00422DDD" w:rsidRDefault="00172406" w:rsidP="00996390">
            <w:pPr>
              <w:jc w:val="left"/>
              <w:rPr>
                <w:sz w:val="16"/>
              </w:rPr>
            </w:pPr>
            <w:r w:rsidRPr="00422DDD">
              <w:rPr>
                <w:sz w:val="16"/>
              </w:rPr>
              <w:t xml:space="preserve">Manœuvre réussie, </w:t>
            </w:r>
            <w:r w:rsidR="0055630F" w:rsidRPr="00422DDD">
              <w:rPr>
                <w:i/>
                <w:sz w:val="16"/>
              </w:rPr>
              <w:t>Cbt à cheval</w:t>
            </w:r>
            <w:r w:rsidRPr="00422DDD">
              <w:rPr>
                <w:sz w:val="16"/>
              </w:rPr>
              <w:t xml:space="preserve">+10 pour le reste </w:t>
            </w:r>
            <w:r w:rsidR="00996390" w:rsidRPr="00422DDD">
              <w:rPr>
                <w:sz w:val="16"/>
              </w:rPr>
              <w:t>du combat</w:t>
            </w:r>
          </w:p>
        </w:tc>
      </w:tr>
      <w:tr w:rsidR="00172406" w:rsidRPr="00422DDD" w:rsidTr="003405A3">
        <w:tc>
          <w:tcPr>
            <w:tcW w:w="0" w:type="auto"/>
            <w:shd w:val="clear" w:color="auto" w:fill="F3F3F3"/>
          </w:tcPr>
          <w:p w:rsidR="00172406" w:rsidRPr="00422DDD" w:rsidRDefault="00172406" w:rsidP="003405A3">
            <w:pPr>
              <w:rPr>
                <w:sz w:val="16"/>
              </w:rPr>
            </w:pPr>
            <w:r w:rsidRPr="00422DDD">
              <w:rPr>
                <w:sz w:val="16"/>
              </w:rPr>
              <w:t>tRN</w:t>
            </w:r>
          </w:p>
        </w:tc>
        <w:tc>
          <w:tcPr>
            <w:tcW w:w="0" w:type="auto"/>
            <w:shd w:val="clear" w:color="auto" w:fill="F3F3F3"/>
          </w:tcPr>
          <w:p w:rsidR="00172406" w:rsidRPr="00422DDD" w:rsidRDefault="00172406" w:rsidP="0055630F">
            <w:pPr>
              <w:jc w:val="left"/>
              <w:rPr>
                <w:sz w:val="16"/>
              </w:rPr>
            </w:pPr>
            <w:r w:rsidRPr="00422DDD">
              <w:rPr>
                <w:sz w:val="16"/>
              </w:rPr>
              <w:t>Manœuvre réussie</w:t>
            </w:r>
          </w:p>
        </w:tc>
      </w:tr>
      <w:tr w:rsidR="00172406" w:rsidRPr="00422DDD" w:rsidTr="003405A3">
        <w:tc>
          <w:tcPr>
            <w:tcW w:w="0" w:type="auto"/>
            <w:shd w:val="clear" w:color="auto" w:fill="E0E0E0"/>
          </w:tcPr>
          <w:p w:rsidR="00172406" w:rsidRPr="00422DDD" w:rsidRDefault="00172406" w:rsidP="003405A3">
            <w:pPr>
              <w:rPr>
                <w:sz w:val="16"/>
              </w:rPr>
            </w:pPr>
            <w:r w:rsidRPr="00422DDD">
              <w:rPr>
                <w:sz w:val="16"/>
              </w:rPr>
              <w:t>tRP</w:t>
            </w:r>
            <w:r w:rsidR="005B4012" w:rsidRPr="00422DDD">
              <w:rPr>
                <w:sz w:val="16"/>
              </w:rPr>
              <w:t>*</w:t>
            </w:r>
          </w:p>
        </w:tc>
        <w:tc>
          <w:tcPr>
            <w:tcW w:w="0" w:type="auto"/>
            <w:shd w:val="clear" w:color="auto" w:fill="E0E0E0"/>
          </w:tcPr>
          <w:p w:rsidR="00172406" w:rsidRPr="00422DDD" w:rsidRDefault="00172406" w:rsidP="008925BE">
            <w:pPr>
              <w:jc w:val="left"/>
              <w:rPr>
                <w:sz w:val="16"/>
              </w:rPr>
            </w:pPr>
            <w:r w:rsidRPr="00422DDD">
              <w:rPr>
                <w:sz w:val="16"/>
              </w:rPr>
              <w:t xml:space="preserve">Manœuvre réussie, </w:t>
            </w:r>
            <w:r w:rsidR="0055630F" w:rsidRPr="00422DDD">
              <w:rPr>
                <w:i/>
                <w:sz w:val="16"/>
              </w:rPr>
              <w:t>Cbt à cheval</w:t>
            </w:r>
            <w:r w:rsidR="0055630F" w:rsidRPr="00422DDD">
              <w:rPr>
                <w:sz w:val="16"/>
              </w:rPr>
              <w:t xml:space="preserve"> </w:t>
            </w:r>
            <w:r w:rsidRPr="00422DDD">
              <w:rPr>
                <w:sz w:val="16"/>
              </w:rPr>
              <w:t xml:space="preserve">-5 pour le reste </w:t>
            </w:r>
            <w:r w:rsidR="00996390" w:rsidRPr="00422DDD">
              <w:rPr>
                <w:sz w:val="16"/>
              </w:rPr>
              <w:t>du combat</w:t>
            </w:r>
          </w:p>
        </w:tc>
      </w:tr>
      <w:tr w:rsidR="00172406" w:rsidRPr="00422DDD" w:rsidTr="003405A3">
        <w:tc>
          <w:tcPr>
            <w:tcW w:w="0" w:type="auto"/>
            <w:shd w:val="clear" w:color="auto" w:fill="CCCCCC"/>
          </w:tcPr>
          <w:p w:rsidR="00172406" w:rsidRPr="00422DDD" w:rsidRDefault="00172406" w:rsidP="003405A3">
            <w:pPr>
              <w:rPr>
                <w:sz w:val="16"/>
              </w:rPr>
            </w:pPr>
            <w:r w:rsidRPr="00422DDD">
              <w:rPr>
                <w:sz w:val="16"/>
              </w:rPr>
              <w:t>tEN</w:t>
            </w:r>
            <w:r w:rsidR="005B4012" w:rsidRPr="00422DDD">
              <w:rPr>
                <w:sz w:val="16"/>
              </w:rPr>
              <w:t>*</w:t>
            </w:r>
          </w:p>
        </w:tc>
        <w:tc>
          <w:tcPr>
            <w:tcW w:w="0" w:type="auto"/>
            <w:shd w:val="clear" w:color="auto" w:fill="CCCCCC"/>
          </w:tcPr>
          <w:p w:rsidR="00172406" w:rsidRPr="00422DDD" w:rsidRDefault="00172406" w:rsidP="008925BE">
            <w:pPr>
              <w:jc w:val="left"/>
              <w:rPr>
                <w:sz w:val="16"/>
              </w:rPr>
            </w:pPr>
            <w:r w:rsidRPr="00422DDD">
              <w:rPr>
                <w:sz w:val="16"/>
              </w:rPr>
              <w:t xml:space="preserve">Manœuvre ratée, Moral-1, </w:t>
            </w:r>
            <w:r w:rsidR="0055630F" w:rsidRPr="00422DDD">
              <w:rPr>
                <w:i/>
                <w:sz w:val="16"/>
              </w:rPr>
              <w:t>Cbt à cheval</w:t>
            </w:r>
            <w:r w:rsidR="0055630F" w:rsidRPr="00422DDD">
              <w:rPr>
                <w:sz w:val="16"/>
              </w:rPr>
              <w:t xml:space="preserve"> </w:t>
            </w:r>
            <w:r w:rsidRPr="00422DDD">
              <w:rPr>
                <w:sz w:val="16"/>
              </w:rPr>
              <w:t xml:space="preserve">-10 pour le reste </w:t>
            </w:r>
            <w:r w:rsidR="00996390" w:rsidRPr="00422DDD">
              <w:rPr>
                <w:sz w:val="16"/>
              </w:rPr>
              <w:t>du combat</w:t>
            </w:r>
          </w:p>
        </w:tc>
      </w:tr>
      <w:tr w:rsidR="00172406" w:rsidRPr="00422DDD" w:rsidTr="003405A3">
        <w:tc>
          <w:tcPr>
            <w:tcW w:w="0" w:type="auto"/>
            <w:shd w:val="clear" w:color="auto" w:fill="B3B3B3"/>
          </w:tcPr>
          <w:p w:rsidR="00172406" w:rsidRPr="00422DDD" w:rsidRDefault="00172406" w:rsidP="003405A3">
            <w:pPr>
              <w:rPr>
                <w:sz w:val="16"/>
              </w:rPr>
            </w:pPr>
            <w:r w:rsidRPr="00422DDD">
              <w:rPr>
                <w:sz w:val="16"/>
              </w:rPr>
              <w:t>tEC</w:t>
            </w:r>
          </w:p>
        </w:tc>
        <w:tc>
          <w:tcPr>
            <w:tcW w:w="0" w:type="auto"/>
            <w:shd w:val="clear" w:color="auto" w:fill="B3B3B3"/>
          </w:tcPr>
          <w:p w:rsidR="00172406" w:rsidRPr="00422DDD" w:rsidRDefault="00172406" w:rsidP="0055630F">
            <w:pPr>
              <w:jc w:val="left"/>
              <w:rPr>
                <w:sz w:val="16"/>
              </w:rPr>
            </w:pPr>
            <w:r w:rsidRPr="00422DDD">
              <w:rPr>
                <w:sz w:val="16"/>
              </w:rPr>
              <w:t>Arrêt/Chute/monture panique</w:t>
            </w:r>
            <w:r w:rsidR="005B4012" w:rsidRPr="00422DDD">
              <w:rPr>
                <w:sz w:val="16"/>
              </w:rPr>
              <w:t>/monture blessée</w:t>
            </w:r>
            <w:r w:rsidRPr="00422DDD">
              <w:rPr>
                <w:sz w:val="16"/>
              </w:rPr>
              <w:t>(D10*</w:t>
            </w:r>
            <w:r w:rsidR="0055630F" w:rsidRPr="00422DDD">
              <w:rPr>
                <w:sz w:val="16"/>
              </w:rPr>
              <w:t>)</w:t>
            </w:r>
          </w:p>
        </w:tc>
      </w:tr>
    </w:tbl>
    <w:p w:rsidR="00A1577A" w:rsidRPr="00422DDD" w:rsidRDefault="005B4012" w:rsidP="005B4012">
      <w:pPr>
        <w:ind w:left="720"/>
        <w:rPr>
          <w:sz w:val="16"/>
        </w:rPr>
      </w:pPr>
      <w:r w:rsidRPr="00422DDD">
        <w:rPr>
          <w:sz w:val="16"/>
        </w:rPr>
        <w:t xml:space="preserve">*si un double est obtenu, alors il y a un choc avec une autre monture. Voir </w:t>
      </w:r>
      <w:r w:rsidR="009214A2" w:rsidRPr="00422DDD">
        <w:rPr>
          <w:i/>
          <w:sz w:val="12"/>
        </w:rPr>
        <w:fldChar w:fldCharType="begin"/>
      </w:r>
      <w:r w:rsidR="009214A2" w:rsidRPr="00422DDD">
        <w:rPr>
          <w:i/>
          <w:sz w:val="12"/>
        </w:rPr>
        <w:instrText xml:space="preserve"> REF _Ref405827354 \h  \* MERGEFORMAT </w:instrText>
      </w:r>
      <w:r w:rsidR="009214A2" w:rsidRPr="00422DDD">
        <w:rPr>
          <w:i/>
          <w:sz w:val="12"/>
        </w:rPr>
      </w:r>
      <w:r w:rsidR="009214A2" w:rsidRPr="00422DDD">
        <w:rPr>
          <w:i/>
          <w:sz w:val="12"/>
        </w:rPr>
        <w:fldChar w:fldCharType="separate"/>
      </w:r>
      <w:r w:rsidR="00DD1A28" w:rsidRPr="00DD1A28">
        <w:rPr>
          <w:i/>
          <w:sz w:val="16"/>
        </w:rPr>
        <w:t>3.6.7 Accidents</w:t>
      </w:r>
      <w:r w:rsidR="009214A2" w:rsidRPr="00422DDD">
        <w:rPr>
          <w:i/>
          <w:sz w:val="12"/>
        </w:rPr>
        <w:fldChar w:fldCharType="end"/>
      </w:r>
      <w:r w:rsidRPr="00422DDD">
        <w:rPr>
          <w:sz w:val="16"/>
        </w:rPr>
        <w:t>.</w:t>
      </w:r>
    </w:p>
    <w:p w:rsidR="000F707B" w:rsidRPr="00422DDD" w:rsidRDefault="000F707B" w:rsidP="000F707B">
      <w:pPr>
        <w:pStyle w:val="ex"/>
      </w:pPr>
      <w:r w:rsidRPr="00422DDD">
        <w:t xml:space="preserve">Exemple : </w:t>
      </w:r>
      <w:r w:rsidR="00355743" w:rsidRPr="00422DDD">
        <w:t xml:space="preserve">…Lydie </w:t>
      </w:r>
      <w:r w:rsidR="00DC63DC" w:rsidRPr="00422DDD">
        <w:t xml:space="preserve">(Charge NE50 limité à 30), </w:t>
      </w:r>
      <w:r w:rsidR="00355743" w:rsidRPr="00422DDD">
        <w:t>et son chameau sont en pleine charge, le contrôle de la monture se fait sur</w:t>
      </w:r>
      <w:r w:rsidR="00DC63DC" w:rsidRPr="00422DDD">
        <w:t xml:space="preserve"> 30+30-10=50. Avec (D100=)12 elle réussit la charge</w:t>
      </w:r>
      <w:r w:rsidRPr="00422DDD">
        <w:t>.</w:t>
      </w:r>
    </w:p>
    <w:p w:rsidR="00620EC4" w:rsidRPr="00422DDD" w:rsidRDefault="00321401" w:rsidP="00620EC4">
      <w:pPr>
        <w:pStyle w:val="Titre3"/>
      </w:pPr>
      <w:bookmarkStart w:id="75" w:name="_Toc208477794"/>
      <w:r w:rsidRPr="00422DDD">
        <w:t xml:space="preserve">3.6.6 </w:t>
      </w:r>
      <w:r w:rsidR="00620EC4" w:rsidRPr="00422DDD">
        <w:t>Formation et Charge en formation</w:t>
      </w:r>
      <w:bookmarkEnd w:id="75"/>
    </w:p>
    <w:p w:rsidR="00620EC4" w:rsidRPr="00422DDD" w:rsidRDefault="00620EC4" w:rsidP="00620EC4">
      <w:r w:rsidRPr="00422DDD">
        <w:t>Une formation n’existe qu’à partir de 10 montures (</w:t>
      </w:r>
      <w:r w:rsidR="00996390" w:rsidRPr="00422DDD">
        <w:t>5</w:t>
      </w:r>
      <w:r w:rsidRPr="00422DDD">
        <w:t xml:space="preserve"> pour les éléphants ou équivalents). </w:t>
      </w:r>
      <w:r w:rsidR="008925BE" w:rsidRPr="00422DDD">
        <w:t xml:space="preserve">Pour </w:t>
      </w:r>
      <w:r w:rsidRPr="00422DDD">
        <w:t xml:space="preserve">réussir une charge en formation, il faut contrôler </w:t>
      </w:r>
      <w:r w:rsidR="00996390" w:rsidRPr="00422DDD">
        <w:t>s</w:t>
      </w:r>
      <w:r w:rsidRPr="00422DDD">
        <w:t xml:space="preserve">a monture comme ci-dessus. En </w:t>
      </w:r>
      <w:r w:rsidR="007A7E9B" w:rsidRPr="00422DDD">
        <w:t xml:space="preserve">cas de réussite, les effets </w:t>
      </w:r>
      <w:r w:rsidR="00996390" w:rsidRPr="00422DDD">
        <w:t xml:space="preserve">obtenus dans la réussite des compétences </w:t>
      </w:r>
      <w:r w:rsidR="007A7E9B" w:rsidRPr="00422DDD">
        <w:t xml:space="preserve">du talent </w:t>
      </w:r>
      <w:r w:rsidR="007A7E9B" w:rsidRPr="00422DDD">
        <w:rPr>
          <w:i/>
        </w:rPr>
        <w:t>Combat à Cheval</w:t>
      </w:r>
      <w:r w:rsidR="007A7E9B" w:rsidRPr="00422DDD">
        <w:t xml:space="preserve"> sont </w:t>
      </w:r>
      <w:r w:rsidR="004A5203">
        <w:t xml:space="preserve">augmentés de </w:t>
      </w:r>
      <w:r w:rsidR="008925BE" w:rsidRPr="00422DDD">
        <w:rPr>
          <w:b/>
        </w:rPr>
        <w:t>+</w:t>
      </w:r>
      <w:r w:rsidR="004A5203">
        <w:rPr>
          <w:b/>
        </w:rPr>
        <w:t>10%</w:t>
      </w:r>
      <w:r w:rsidR="00AB05B8">
        <w:rPr>
          <w:b/>
        </w:rPr>
        <w:t xml:space="preserve"> </w:t>
      </w:r>
      <w:r w:rsidR="007A7E9B" w:rsidRPr="00422DDD">
        <w:rPr>
          <w:b/>
        </w:rPr>
        <w:t xml:space="preserve">par </w:t>
      </w:r>
      <w:r w:rsidR="00996390" w:rsidRPr="00422DDD">
        <w:rPr>
          <w:b/>
        </w:rPr>
        <w:t xml:space="preserve">10 </w:t>
      </w:r>
      <w:r w:rsidR="007A7E9B" w:rsidRPr="00422DDD">
        <w:rPr>
          <w:b/>
        </w:rPr>
        <w:t>monture</w:t>
      </w:r>
      <w:r w:rsidR="00996390" w:rsidRPr="00422DDD">
        <w:rPr>
          <w:b/>
        </w:rPr>
        <w:t>s</w:t>
      </w:r>
      <w:r w:rsidR="007A7E9B" w:rsidRPr="00422DDD">
        <w:t xml:space="preserve"> </w:t>
      </w:r>
      <w:r w:rsidR="004A5203">
        <w:t xml:space="preserve">(ou équivalent) </w:t>
      </w:r>
      <w:r w:rsidR="007A7E9B" w:rsidRPr="00422DDD">
        <w:t xml:space="preserve">dans la </w:t>
      </w:r>
      <w:r w:rsidR="008925BE" w:rsidRPr="00422DDD">
        <w:t xml:space="preserve">ligne de front </w:t>
      </w:r>
      <w:r w:rsidR="007A7E9B" w:rsidRPr="00422DDD">
        <w:t>formation</w:t>
      </w:r>
      <w:r w:rsidR="008925BE" w:rsidRPr="00422DDD">
        <w:t xml:space="preserve"> (max+50</w:t>
      </w:r>
      <w:r w:rsidR="004A5203">
        <w:t>%</w:t>
      </w:r>
      <w:r w:rsidR="008925BE" w:rsidRPr="00422DDD">
        <w:t>)</w:t>
      </w:r>
      <w:r w:rsidR="007A7E9B" w:rsidRPr="00422DDD">
        <w:t>. Après une charge réussie, si l’ennemi n’est pas enfoncé/détruit (moins de 50% de pertes</w:t>
      </w:r>
      <w:r w:rsidR="00996390" w:rsidRPr="00422DDD">
        <w:t>/reddition/fuite</w:t>
      </w:r>
      <w:r w:rsidR="007A7E9B" w:rsidRPr="00422DDD">
        <w:t xml:space="preserve">) par la première attaque alors la formation est perdue et la mêlée commence. </w:t>
      </w:r>
    </w:p>
    <w:p w:rsidR="005B4012" w:rsidRPr="00422DDD" w:rsidRDefault="00321401" w:rsidP="005B4012">
      <w:pPr>
        <w:pStyle w:val="Titre3"/>
      </w:pPr>
      <w:bookmarkStart w:id="76" w:name="_Ref405827354"/>
      <w:bookmarkStart w:id="77" w:name="_Toc208477795"/>
      <w:r w:rsidRPr="00422DDD">
        <w:t xml:space="preserve">3.6.7 </w:t>
      </w:r>
      <w:r w:rsidR="005B4012" w:rsidRPr="00422DDD">
        <w:t>Accidents</w:t>
      </w:r>
      <w:bookmarkEnd w:id="76"/>
      <w:bookmarkEnd w:id="77"/>
    </w:p>
    <w:p w:rsidR="005B4012" w:rsidRPr="00422DDD" w:rsidRDefault="005B4012" w:rsidP="005B4012">
      <w:r w:rsidRPr="00422DDD">
        <w:t xml:space="preserve">Lors d’un choc entre montures ou contre un obstacle, il faut tester </w:t>
      </w:r>
      <w:r w:rsidR="00B56FDA" w:rsidRPr="00422DDD">
        <w:rPr>
          <w:b/>
          <w:i/>
        </w:rPr>
        <w:t>Charge +</w:t>
      </w:r>
      <w:r w:rsidR="00B56FDA" w:rsidRPr="00422DDD">
        <w:rPr>
          <w:i/>
        </w:rPr>
        <w:t xml:space="preserve"> </w:t>
      </w:r>
      <w:r w:rsidRPr="00422DDD">
        <w:rPr>
          <w:b/>
          <w:i/>
        </w:rPr>
        <w:t>Combat à Cheval</w:t>
      </w:r>
      <w:r w:rsidRPr="00422DDD">
        <w:rPr>
          <w:b/>
        </w:rPr>
        <w:t xml:space="preserve"> </w:t>
      </w:r>
      <w:r w:rsidR="00996390" w:rsidRPr="00422DDD">
        <w:t>pour rester en selle</w:t>
      </w:r>
      <w:r w:rsidRPr="00422DDD">
        <w:rPr>
          <w:b/>
        </w:rPr>
        <w:t xml:space="preserve">. </w:t>
      </w:r>
      <w:r w:rsidRPr="00422DDD">
        <w:t>En cas d’échec, la chute sur le sol se gère comme une chute normale mais avec</w:t>
      </w:r>
      <w:r w:rsidR="00996390" w:rsidRPr="00422DDD">
        <w:t xml:space="preserve"> </w:t>
      </w:r>
      <w:r w:rsidRPr="00422DDD">
        <w:rPr>
          <w:b/>
        </w:rPr>
        <w:t>MVp(monture)%</w:t>
      </w:r>
      <w:r w:rsidRPr="00422DDD">
        <w:t xml:space="preserve"> de blessures supplémentaires.</w:t>
      </w:r>
    </w:p>
    <w:p w:rsidR="00EA1121" w:rsidRPr="00422DDD" w:rsidRDefault="00321401" w:rsidP="00EA1121">
      <w:pPr>
        <w:pStyle w:val="Titre3"/>
      </w:pPr>
      <w:bookmarkStart w:id="78" w:name="_Toc208477796"/>
      <w:r w:rsidRPr="00422DDD">
        <w:t xml:space="preserve">3.6.8 </w:t>
      </w:r>
      <w:r w:rsidR="00EA1121" w:rsidRPr="00422DDD">
        <w:t>Divers</w:t>
      </w:r>
      <w:bookmarkEnd w:id="78"/>
    </w:p>
    <w:p w:rsidR="00EA1121" w:rsidRPr="00422DDD" w:rsidRDefault="00996390" w:rsidP="00CF0D93">
      <w:pPr>
        <w:numPr>
          <w:ilvl w:val="0"/>
          <w:numId w:val="23"/>
        </w:numPr>
      </w:pPr>
      <w:r w:rsidRPr="00422DDD">
        <w:t>Tenez compte des différences de taille pour déterminer quelles zones du corps peuvent être visées.</w:t>
      </w:r>
    </w:p>
    <w:p w:rsidR="00777865" w:rsidRPr="00422DDD" w:rsidRDefault="005E42B1">
      <w:pPr>
        <w:pStyle w:val="Titre1"/>
      </w:pPr>
      <w:bookmarkStart w:id="79" w:name="_Ref405470378"/>
      <w:bookmarkStart w:id="80" w:name="_Toc208477797"/>
      <w:r w:rsidRPr="00422DDD">
        <w:lastRenderedPageBreak/>
        <w:t xml:space="preserve">4. </w:t>
      </w:r>
      <w:r w:rsidR="00777865" w:rsidRPr="00422DDD">
        <w:t>Mêlée</w:t>
      </w:r>
      <w:bookmarkEnd w:id="79"/>
      <w:bookmarkEnd w:id="80"/>
    </w:p>
    <w:p w:rsidR="00777865" w:rsidRPr="00422DDD" w:rsidRDefault="00E874C7">
      <w:bookmarkStart w:id="81" w:name="OLE_LINK1"/>
      <w:r w:rsidRPr="00422DDD">
        <w:rPr>
          <w:noProof/>
          <w:lang w:eastAsia="fr-BE"/>
        </w:rPr>
        <w:drawing>
          <wp:anchor distT="0" distB="0" distL="114300" distR="114300" simplePos="0" relativeHeight="251681280" behindDoc="1" locked="0" layoutInCell="1" allowOverlap="1" wp14:anchorId="2BA03A20" wp14:editId="04F653CC">
            <wp:simplePos x="0" y="0"/>
            <wp:positionH relativeFrom="column">
              <wp:posOffset>4892675</wp:posOffset>
            </wp:positionH>
            <wp:positionV relativeFrom="paragraph">
              <wp:posOffset>494030</wp:posOffset>
            </wp:positionV>
            <wp:extent cx="1596390" cy="681355"/>
            <wp:effectExtent l="19050" t="19050" r="22860" b="23495"/>
            <wp:wrapTight wrapText="bothSides">
              <wp:wrapPolygon edited="0">
                <wp:start x="-258" y="-604"/>
                <wp:lineTo x="-258" y="21741"/>
                <wp:lineTo x="21652" y="21741"/>
                <wp:lineTo x="21652" y="-604"/>
                <wp:lineTo x="-258" y="-604"/>
              </wp:wrapPolygon>
            </wp:wrapTight>
            <wp:docPr id="226" name="Picture 226" descr="ciruelo_cabral_thedracula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iruelo_cabral_thedraculatap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6390" cy="681355"/>
                    </a:xfrm>
                    <a:prstGeom prst="rect">
                      <a:avLst/>
                    </a:prstGeom>
                    <a:noFill/>
                    <a:ln w="9525">
                      <a:solidFill>
                        <a:srgbClr val="000000"/>
                      </a:solidFill>
                      <a:prstDash val="lgDash"/>
                      <a:miter lim="800000"/>
                      <a:headEnd/>
                      <a:tailEnd/>
                    </a:ln>
                  </pic:spPr>
                </pic:pic>
              </a:graphicData>
            </a:graphic>
            <wp14:sizeRelH relativeFrom="page">
              <wp14:pctWidth>0</wp14:pctWidth>
            </wp14:sizeRelH>
            <wp14:sizeRelV relativeFrom="page">
              <wp14:pctHeight>0</wp14:pctHeight>
            </wp14:sizeRelV>
          </wp:anchor>
        </w:drawing>
      </w:r>
      <w:r w:rsidR="00F92043" w:rsidRPr="00422DDD">
        <w:t xml:space="preserve">Ces </w:t>
      </w:r>
      <w:r w:rsidR="00777865" w:rsidRPr="00422DDD">
        <w:t xml:space="preserve">règles couvrent la résolution des </w:t>
      </w:r>
      <w:r w:rsidR="00F92043" w:rsidRPr="00422DDD">
        <w:t xml:space="preserve">attaques </w:t>
      </w:r>
      <w:r w:rsidR="00777865" w:rsidRPr="00422DDD">
        <w:t>porté</w:t>
      </w:r>
      <w:r w:rsidR="00F92043" w:rsidRPr="00422DDD">
        <w:t>e</w:t>
      </w:r>
      <w:r w:rsidR="00777865" w:rsidRPr="00422DDD">
        <w:t xml:space="preserve">s à </w:t>
      </w:r>
      <w:r w:rsidR="00F92043" w:rsidRPr="00422DDD">
        <w:t xml:space="preserve">un </w:t>
      </w:r>
      <w:r w:rsidR="00777865" w:rsidRPr="00422DDD">
        <w:t>adversaire</w:t>
      </w:r>
      <w:r w:rsidR="007F5A64" w:rsidRPr="00422DDD">
        <w:t xml:space="preserve"> avec une arme de contact</w:t>
      </w:r>
      <w:r w:rsidR="00777865" w:rsidRPr="00422DDD">
        <w:t>. Vous y trouverez les moyens de gérer l’ordre dans lequel les coups sont portés, le nombre de coups possibles dans une phase, les modificateurs tactiques, les coups critiques etc.</w:t>
      </w:r>
      <w:r w:rsidR="00A461A2" w:rsidRPr="00422DDD">
        <w:t xml:space="preserve"> Chaque attaque est effectuée par un </w:t>
      </w:r>
      <w:r w:rsidR="00A461A2" w:rsidRPr="00422DDD">
        <w:rPr>
          <w:b/>
        </w:rPr>
        <w:t>attaquant</w:t>
      </w:r>
      <w:r w:rsidR="00A461A2" w:rsidRPr="00422DDD">
        <w:t xml:space="preserve"> sur une </w:t>
      </w:r>
      <w:r w:rsidR="007F5A64" w:rsidRPr="00422DDD">
        <w:t xml:space="preserve">ou plusieurs </w:t>
      </w:r>
      <w:r w:rsidR="00A461A2" w:rsidRPr="00422DDD">
        <w:rPr>
          <w:b/>
        </w:rPr>
        <w:t>cible</w:t>
      </w:r>
      <w:r w:rsidR="007F5A64" w:rsidRPr="00422DDD">
        <w:rPr>
          <w:b/>
        </w:rPr>
        <w:t>s</w:t>
      </w:r>
      <w:r w:rsidR="00A461A2" w:rsidRPr="00422DDD">
        <w:t>.</w:t>
      </w:r>
    </w:p>
    <w:p w:rsidR="0028625C" w:rsidRPr="00422DDD" w:rsidRDefault="0028625C" w:rsidP="002A261A">
      <w:pPr>
        <w:pStyle w:val="Titre2"/>
      </w:pPr>
      <w:bookmarkStart w:id="82" w:name="_Toc208477798"/>
      <w:r w:rsidRPr="00422DDD">
        <w:t xml:space="preserve">4.1 </w:t>
      </w:r>
      <w:r w:rsidR="00985CDF" w:rsidRPr="00422DDD">
        <w:t>Mode</w:t>
      </w:r>
      <w:r w:rsidR="007F5A64" w:rsidRPr="00422DDD">
        <w:t xml:space="preserve"> de combat</w:t>
      </w:r>
      <w:r w:rsidR="00985CDF" w:rsidRPr="00422DDD">
        <w:t xml:space="preserve">, style </w:t>
      </w:r>
      <w:r w:rsidR="007F5A64" w:rsidRPr="00422DDD">
        <w:t xml:space="preserve">de coup </w:t>
      </w:r>
      <w:r w:rsidR="00985CDF" w:rsidRPr="00422DDD">
        <w:t xml:space="preserve">et distance </w:t>
      </w:r>
      <w:r w:rsidR="007F5A64" w:rsidRPr="00422DDD">
        <w:t>de frappe</w:t>
      </w:r>
      <w:bookmarkEnd w:id="82"/>
    </w:p>
    <w:p w:rsidR="00985CDF" w:rsidRPr="00422DDD" w:rsidRDefault="00985CDF" w:rsidP="00985CDF">
      <w:pPr>
        <w:pStyle w:val="Titre3"/>
      </w:pPr>
      <w:bookmarkStart w:id="83" w:name="_Toc208477799"/>
      <w:r w:rsidRPr="00422DDD">
        <w:t>4.1.1 Mode de combat</w:t>
      </w:r>
      <w:bookmarkEnd w:id="83"/>
    </w:p>
    <w:p w:rsidR="0028625C" w:rsidRPr="00422DDD" w:rsidRDefault="0028625C" w:rsidP="0028625C">
      <w:r w:rsidRPr="00422DDD">
        <w:t xml:space="preserve">Un </w:t>
      </w:r>
      <w:r w:rsidR="007F3E33" w:rsidRPr="00422DDD">
        <w:t>être</w:t>
      </w:r>
      <w:r w:rsidRPr="00422DDD">
        <w:t xml:space="preserve"> </w:t>
      </w:r>
      <w:r w:rsidR="0068266C" w:rsidRPr="00422DDD">
        <w:t xml:space="preserve">est </w:t>
      </w:r>
      <w:r w:rsidR="007F5A64" w:rsidRPr="00422DDD">
        <w:t xml:space="preserve">toujours </w:t>
      </w:r>
      <w:r w:rsidR="0068266C" w:rsidRPr="00422DDD">
        <w:t xml:space="preserve">dans un des </w:t>
      </w:r>
      <w:r w:rsidRPr="00422DDD">
        <w:t xml:space="preserve">trois modes de combat </w:t>
      </w:r>
      <w:r w:rsidR="0068266C" w:rsidRPr="00422DDD">
        <w:t>suivants</w:t>
      </w:r>
      <w:r w:rsidR="00764344">
        <w:t xml:space="preserve"> </w:t>
      </w:r>
      <w:r w:rsidRPr="00422DDD">
        <w:t xml:space="preserve">: </w:t>
      </w:r>
      <w:r w:rsidRPr="00422DDD">
        <w:rPr>
          <w:highlight w:val="yellow"/>
        </w:rPr>
        <w:t>Attaque</w:t>
      </w:r>
      <w:r w:rsidRPr="00422DDD">
        <w:t xml:space="preserve">, </w:t>
      </w:r>
      <w:r w:rsidRPr="00422DDD">
        <w:rPr>
          <w:highlight w:val="yellow"/>
        </w:rPr>
        <w:t>Défense</w:t>
      </w:r>
      <w:r w:rsidRPr="00422DDD">
        <w:t xml:space="preserve"> </w:t>
      </w:r>
      <w:r w:rsidR="007F3E33" w:rsidRPr="00422DDD">
        <w:t>ou</w:t>
      </w:r>
      <w:r w:rsidRPr="00422DDD">
        <w:t xml:space="preserve"> </w:t>
      </w:r>
      <w:r w:rsidRPr="00422DDD">
        <w:rPr>
          <w:highlight w:val="yellow"/>
        </w:rPr>
        <w:t>Neutre</w:t>
      </w:r>
      <w:r w:rsidRPr="00422DDD">
        <w:t xml:space="preserve">. </w:t>
      </w:r>
      <w:r w:rsidR="00085DCD" w:rsidRPr="00422DDD">
        <w:t>Ce mode peut changer d’une phase à l’autre et parfois dans la phase</w:t>
      </w:r>
      <w:r w:rsidR="0068266C" w:rsidRPr="00422DDD">
        <w:t xml:space="preserve"> elle-même</w:t>
      </w:r>
      <w:r w:rsidR="00085DCD" w:rsidRPr="00422DDD">
        <w:t>.</w:t>
      </w:r>
      <w:r w:rsidR="000F707B" w:rsidRPr="00422DDD">
        <w:t xml:space="preserve"> Ce </w:t>
      </w:r>
      <w:r w:rsidR="007F5A64" w:rsidRPr="00422DDD">
        <w:t xml:space="preserve">changement est volontaire ou non. </w:t>
      </w:r>
    </w:p>
    <w:p w:rsidR="007F5A64" w:rsidRPr="00422DDD" w:rsidRDefault="0028625C" w:rsidP="00CF0D93">
      <w:pPr>
        <w:numPr>
          <w:ilvl w:val="0"/>
          <w:numId w:val="10"/>
        </w:numPr>
      </w:pPr>
      <w:r w:rsidRPr="00422DDD">
        <w:rPr>
          <w:b/>
        </w:rPr>
        <w:t>Mode Attaque</w:t>
      </w:r>
      <w:r w:rsidRPr="00422DDD">
        <w:t> </w:t>
      </w:r>
    </w:p>
    <w:p w:rsidR="007F5A64" w:rsidRPr="00422DDD" w:rsidRDefault="007F5A64" w:rsidP="00635157">
      <w:pPr>
        <w:ind w:left="720"/>
      </w:pPr>
      <w:r w:rsidRPr="00422DDD">
        <w:t>L</w:t>
      </w:r>
      <w:r w:rsidR="0028625C" w:rsidRPr="00422DDD">
        <w:t xml:space="preserve">e mode par </w:t>
      </w:r>
      <w:r w:rsidR="0028625C" w:rsidRPr="00383E06">
        <w:rPr>
          <w:shd w:val="clear" w:color="auto" w:fill="FFFF00"/>
        </w:rPr>
        <w:t>défaut</w:t>
      </w:r>
      <w:r w:rsidR="0028625C" w:rsidRPr="00422DDD">
        <w:t xml:space="preserve">, nécessaire pour charger, </w:t>
      </w:r>
      <w:r w:rsidR="0029527B" w:rsidRPr="00422DDD">
        <w:t xml:space="preserve">pour </w:t>
      </w:r>
      <w:r w:rsidR="0028625C" w:rsidRPr="00422DDD">
        <w:t xml:space="preserve">frapper plus d’une fois, lors de l’utilisation du talent </w:t>
      </w:r>
      <w:r w:rsidR="0028625C" w:rsidRPr="00422DDD">
        <w:rPr>
          <w:i/>
        </w:rPr>
        <w:t xml:space="preserve">Art de Combat, </w:t>
      </w:r>
      <w:r w:rsidR="0028625C" w:rsidRPr="00422DDD">
        <w:t>pour des actions combat à distance et de toute action offensive.</w:t>
      </w:r>
      <w:r w:rsidR="00635157" w:rsidRPr="00422DDD">
        <w:t xml:space="preserve"> </w:t>
      </w:r>
      <w:r w:rsidRPr="00422DDD">
        <w:br/>
        <w:t xml:space="preserve">La </w:t>
      </w:r>
      <w:r w:rsidR="00635157" w:rsidRPr="00422DDD">
        <w:rPr>
          <w:b/>
        </w:rPr>
        <w:t>VO = VO</w:t>
      </w:r>
      <w:r w:rsidR="0068266C" w:rsidRPr="00422DDD">
        <w:rPr>
          <w:b/>
        </w:rPr>
        <w:t>N</w:t>
      </w:r>
      <w:r w:rsidR="00635157" w:rsidRPr="00422DDD">
        <w:rPr>
          <w:b/>
        </w:rPr>
        <w:t xml:space="preserve"> + talents</w:t>
      </w:r>
      <w:r w:rsidR="00952D4C" w:rsidRPr="00422DDD">
        <w:rPr>
          <w:b/>
        </w:rPr>
        <w:t xml:space="preserve"> &amp; arme/ure</w:t>
      </w:r>
      <w:r w:rsidR="00635157" w:rsidRPr="00422DDD">
        <w:rPr>
          <w:b/>
        </w:rPr>
        <w:t xml:space="preserve"> + NE(arme)/5</w:t>
      </w:r>
      <w:r w:rsidR="004A5203">
        <w:rPr>
          <w:b/>
        </w:rPr>
        <w:t xml:space="preserve"> + autres mod</w:t>
      </w:r>
      <w:r w:rsidRPr="00422DDD">
        <w:t>.</w:t>
      </w:r>
    </w:p>
    <w:p w:rsidR="00635157" w:rsidRPr="00422DDD" w:rsidRDefault="007F5A64" w:rsidP="00635157">
      <w:pPr>
        <w:ind w:left="720"/>
      </w:pPr>
      <w:r w:rsidRPr="00422DDD">
        <w:t>La</w:t>
      </w:r>
      <w:r w:rsidRPr="00422DDD">
        <w:rPr>
          <w:b/>
        </w:rPr>
        <w:t xml:space="preserve"> </w:t>
      </w:r>
      <w:r w:rsidR="00635157" w:rsidRPr="00422DDD">
        <w:rPr>
          <w:b/>
        </w:rPr>
        <w:t>VD = V</w:t>
      </w:r>
      <w:r w:rsidR="00D85923" w:rsidRPr="00422DDD">
        <w:rPr>
          <w:b/>
        </w:rPr>
        <w:t>D</w:t>
      </w:r>
      <w:r w:rsidR="0068266C" w:rsidRPr="00422DDD">
        <w:rPr>
          <w:b/>
        </w:rPr>
        <w:t xml:space="preserve">N </w:t>
      </w:r>
      <w:r w:rsidR="00635157" w:rsidRPr="00422DDD">
        <w:rPr>
          <w:b/>
        </w:rPr>
        <w:t xml:space="preserve">+ </w:t>
      </w:r>
      <w:r w:rsidR="00985FA7">
        <w:rPr>
          <w:b/>
        </w:rPr>
        <w:t xml:space="preserve">talents </w:t>
      </w:r>
      <w:r w:rsidR="00952D4C" w:rsidRPr="00422DDD">
        <w:rPr>
          <w:b/>
        </w:rPr>
        <w:t xml:space="preserve">&amp; arme/ure </w:t>
      </w:r>
      <w:r w:rsidR="00635157" w:rsidRPr="00422DDD">
        <w:rPr>
          <w:b/>
        </w:rPr>
        <w:t>+ NE(bouclier)/5</w:t>
      </w:r>
      <w:r w:rsidR="00383E06">
        <w:rPr>
          <w:b/>
        </w:rPr>
        <w:t xml:space="preserve"> </w:t>
      </w:r>
      <w:r w:rsidR="00383E06" w:rsidRPr="00383E06">
        <w:t>(si équipé)</w:t>
      </w:r>
      <w:r w:rsidR="004A5203" w:rsidRPr="004A5203">
        <w:rPr>
          <w:b/>
        </w:rPr>
        <w:t xml:space="preserve"> </w:t>
      </w:r>
      <w:r w:rsidR="004A5203">
        <w:rPr>
          <w:b/>
        </w:rPr>
        <w:t>+ autres mod</w:t>
      </w:r>
      <w:r w:rsidR="00635157" w:rsidRPr="00422DDD">
        <w:t>.</w:t>
      </w:r>
    </w:p>
    <w:p w:rsidR="007F5A64" w:rsidRPr="00422DDD" w:rsidRDefault="0028625C" w:rsidP="00CF0D93">
      <w:pPr>
        <w:numPr>
          <w:ilvl w:val="0"/>
          <w:numId w:val="10"/>
        </w:numPr>
      </w:pPr>
      <w:r w:rsidRPr="00422DDD">
        <w:rPr>
          <w:b/>
        </w:rPr>
        <w:t>Mode Défense</w:t>
      </w:r>
      <w:r w:rsidRPr="00422DDD">
        <w:t> </w:t>
      </w:r>
    </w:p>
    <w:p w:rsidR="0028625C" w:rsidRPr="00422DDD" w:rsidRDefault="000F707B" w:rsidP="007F5A64">
      <w:pPr>
        <w:ind w:left="720"/>
      </w:pPr>
      <w:r w:rsidRPr="00422DDD">
        <w:t xml:space="preserve">Utilisé pour contrer les attaques. </w:t>
      </w:r>
      <w:r w:rsidR="00985FA7">
        <w:t xml:space="preserve">Si VO&gt;0. </w:t>
      </w:r>
      <w:r w:rsidR="007F5A64" w:rsidRPr="00422DDD">
        <w:t>Les VO/VD sont calculées comme ci-dessus, avec</w:t>
      </w:r>
      <w:r w:rsidR="00341A14" w:rsidRPr="00422DDD">
        <w:t>, avant toute autre modification,</w:t>
      </w:r>
      <w:r w:rsidR="007F5A64" w:rsidRPr="00422DDD">
        <w:t xml:space="preserve"> un </w:t>
      </w:r>
      <w:r w:rsidR="007F5A64" w:rsidRPr="00422DDD">
        <w:rPr>
          <w:u w:val="single"/>
        </w:rPr>
        <w:t>transfert de</w:t>
      </w:r>
      <w:r w:rsidR="0028625C" w:rsidRPr="00422DDD">
        <w:rPr>
          <w:u w:val="single"/>
        </w:rPr>
        <w:t xml:space="preserve"> VO</w:t>
      </w:r>
      <w:r w:rsidR="007F5A64" w:rsidRPr="00422DDD">
        <w:rPr>
          <w:u w:val="single"/>
        </w:rPr>
        <w:t>/2</w:t>
      </w:r>
      <w:r w:rsidR="0028625C" w:rsidRPr="00422DDD">
        <w:rPr>
          <w:u w:val="single"/>
        </w:rPr>
        <w:t xml:space="preserve"> vers la VD</w:t>
      </w:r>
      <w:r w:rsidR="0028625C" w:rsidRPr="00422DDD">
        <w:t xml:space="preserve">, </w:t>
      </w:r>
      <w:r w:rsidR="007F5A64" w:rsidRPr="00422DDD">
        <w:t>(</w:t>
      </w:r>
      <w:r w:rsidR="00480BAB" w:rsidRPr="00422DDD">
        <w:t>minimum de 5</w:t>
      </w:r>
      <w:r w:rsidR="007F5A64" w:rsidRPr="00422DDD">
        <w:t>)</w:t>
      </w:r>
      <w:r w:rsidR="0028625C" w:rsidRPr="00422DDD">
        <w:t xml:space="preserve">. La vitesse de frappe </w:t>
      </w:r>
      <w:r w:rsidR="00952D4C" w:rsidRPr="00422DDD">
        <w:t xml:space="preserve">est </w:t>
      </w:r>
      <w:r w:rsidR="0028625C" w:rsidRPr="00422DDD">
        <w:t>réduite</w:t>
      </w:r>
      <w:r w:rsidR="00985FA7">
        <w:t xml:space="preserve"> de 10</w:t>
      </w:r>
      <w:r w:rsidR="0028625C" w:rsidRPr="00422DDD">
        <w:t>, il est interdit d</w:t>
      </w:r>
      <w:r w:rsidR="00673D49" w:rsidRPr="00422DDD">
        <w:t>’attaquer</w:t>
      </w:r>
      <w:r w:rsidR="0028625C" w:rsidRPr="00422DDD">
        <w:t xml:space="preserve"> plus d’une fois</w:t>
      </w:r>
      <w:r w:rsidR="00341A14" w:rsidRPr="00422DDD">
        <w:t xml:space="preserve"> dans la phase</w:t>
      </w:r>
      <w:r w:rsidR="0028625C" w:rsidRPr="00422DDD">
        <w:t>, de charger ou de faire une action purement offensive.</w:t>
      </w:r>
    </w:p>
    <w:p w:rsidR="007F5A64" w:rsidRPr="00422DDD" w:rsidRDefault="0028625C" w:rsidP="00CF0D93">
      <w:pPr>
        <w:numPr>
          <w:ilvl w:val="0"/>
          <w:numId w:val="10"/>
        </w:numPr>
      </w:pPr>
      <w:r w:rsidRPr="00422DDD">
        <w:rPr>
          <w:b/>
        </w:rPr>
        <w:t>Mode Neutre</w:t>
      </w:r>
      <w:r w:rsidRPr="00422DDD">
        <w:t> </w:t>
      </w:r>
    </w:p>
    <w:p w:rsidR="0028625C" w:rsidRPr="00422DDD" w:rsidRDefault="007F5A64" w:rsidP="007F5A64">
      <w:pPr>
        <w:ind w:left="720"/>
      </w:pPr>
      <w:r w:rsidRPr="00422DDD">
        <w:t>U</w:t>
      </w:r>
      <w:r w:rsidR="0028625C" w:rsidRPr="00422DDD">
        <w:t xml:space="preserve">n mode </w:t>
      </w:r>
      <w:r w:rsidRPr="00422DDD">
        <w:t>involontaire</w:t>
      </w:r>
      <w:r w:rsidR="0028625C" w:rsidRPr="00422DDD">
        <w:t>, imposé par des tests ou des actions particulières.</w:t>
      </w:r>
      <w:r w:rsidR="007430C2" w:rsidRPr="00422DDD">
        <w:t xml:space="preserve"> </w:t>
      </w:r>
      <w:r w:rsidR="00DA1C00" w:rsidRPr="00422DDD">
        <w:t>U</w:t>
      </w:r>
      <w:r w:rsidR="00E541F8" w:rsidRPr="00422DDD">
        <w:t>tilise</w:t>
      </w:r>
      <w:r w:rsidR="00DA1C00" w:rsidRPr="00422DDD">
        <w:t>z</w:t>
      </w:r>
      <w:r w:rsidR="00E541F8" w:rsidRPr="00422DDD">
        <w:t xml:space="preserve"> les VO</w:t>
      </w:r>
      <w:r w:rsidR="0068266C" w:rsidRPr="00422DDD">
        <w:t>N</w:t>
      </w:r>
      <w:r w:rsidR="00E541F8" w:rsidRPr="00422DDD">
        <w:t>/VD</w:t>
      </w:r>
      <w:r w:rsidR="0068266C" w:rsidRPr="00422DDD">
        <w:t>N</w:t>
      </w:r>
      <w:r w:rsidRPr="00422DDD">
        <w:t xml:space="preserve"> du Perso ou </w:t>
      </w:r>
      <w:r w:rsidR="0068266C" w:rsidRPr="00422DDD">
        <w:t>VO/2 et VD/2</w:t>
      </w:r>
      <w:r w:rsidRPr="00422DDD">
        <w:t xml:space="preserve"> pour les PNJ</w:t>
      </w:r>
      <w:r w:rsidR="007430C2" w:rsidRPr="00422DDD">
        <w:t>.</w:t>
      </w:r>
    </w:p>
    <w:p w:rsidR="000F707B" w:rsidRPr="00422DDD" w:rsidRDefault="000F707B" w:rsidP="000F707B">
      <w:pPr>
        <w:pStyle w:val="ex"/>
      </w:pPr>
      <w:r w:rsidRPr="00422DDD">
        <w:t xml:space="preserve">Exemple : Odile </w:t>
      </w:r>
      <w:r w:rsidR="007F3E33" w:rsidRPr="00422DDD">
        <w:t>a VON/VDN=20/15, NE30 à l’épée et NE20 au Bouclier</w:t>
      </w:r>
      <w:r w:rsidRPr="00422DDD">
        <w:t>.</w:t>
      </w:r>
      <w:r w:rsidR="007F3E33" w:rsidRPr="00422DDD">
        <w:t xml:space="preserve"> Sans autres effets, sa VO(offensive) :20+30/5=26 et sa VD(Offensive)=15+20/5=19. En Mode défense, hors autres modificateurs, elle aura VO=26/2=13 et VD=19+13=32.</w:t>
      </w:r>
    </w:p>
    <w:p w:rsidR="00985CDF" w:rsidRPr="00422DDD" w:rsidRDefault="00985CDF" w:rsidP="00985CDF">
      <w:pPr>
        <w:pStyle w:val="Titre3"/>
      </w:pPr>
      <w:bookmarkStart w:id="84" w:name="_Toc208477800"/>
      <w:r w:rsidRPr="00422DDD">
        <w:t>4.1.2 Style de coup</w:t>
      </w:r>
      <w:bookmarkEnd w:id="84"/>
    </w:p>
    <w:p w:rsidR="00985CDF" w:rsidRDefault="0068266C">
      <w:r w:rsidRPr="00422DDD">
        <w:t xml:space="preserve">Avec </w:t>
      </w:r>
      <w:r w:rsidRPr="00422DDD">
        <w:rPr>
          <w:i/>
        </w:rPr>
        <w:t>Attaque</w:t>
      </w:r>
      <w:r w:rsidR="00DA1C00" w:rsidRPr="00422DDD">
        <w:rPr>
          <w:i/>
        </w:rPr>
        <w:t>(</w:t>
      </w:r>
      <w:r w:rsidRPr="00422DDD">
        <w:t>NE20+</w:t>
      </w:r>
      <w:r w:rsidR="00DA1C00" w:rsidRPr="00422DDD">
        <w:t>)</w:t>
      </w:r>
      <w:r w:rsidRPr="00422DDD">
        <w:t xml:space="preserve">, un </w:t>
      </w:r>
      <w:r w:rsidR="00985CDF" w:rsidRPr="00422DDD">
        <w:t xml:space="preserve">Perso peut utiliser </w:t>
      </w:r>
      <w:r w:rsidRPr="00422DDD">
        <w:t xml:space="preserve">son </w:t>
      </w:r>
      <w:r w:rsidR="00985CDF" w:rsidRPr="00422DDD">
        <w:t>arme</w:t>
      </w:r>
      <w:r w:rsidR="000A05D8" w:rsidRPr="00422DDD">
        <w:t xml:space="preserve"> pour </w:t>
      </w:r>
      <w:r w:rsidR="000A05D8" w:rsidRPr="00422DDD">
        <w:rPr>
          <w:b/>
        </w:rPr>
        <w:t xml:space="preserve">infliger un type de coup </w:t>
      </w:r>
      <w:r w:rsidRPr="00422DDD">
        <w:t>(</w:t>
      </w:r>
      <w:r w:rsidR="000A05D8" w:rsidRPr="00422DDD">
        <w:t>Taille, Estoc, Concussion</w:t>
      </w:r>
      <w:r w:rsidRPr="00422DDD">
        <w:t xml:space="preserve">) </w:t>
      </w:r>
      <w:r w:rsidR="00985FA7">
        <w:t xml:space="preserve">indiqué </w:t>
      </w:r>
      <w:r w:rsidR="007F3E33" w:rsidRPr="00422DDD">
        <w:t>entre parenthèse</w:t>
      </w:r>
      <w:r w:rsidR="00985FA7">
        <w:t>s</w:t>
      </w:r>
      <w:r w:rsidR="007F3E33" w:rsidRPr="00422DDD">
        <w:t xml:space="preserve"> </w:t>
      </w:r>
      <w:r w:rsidRPr="00422DDD">
        <w:t xml:space="preserve">dans les </w:t>
      </w:r>
      <w:r w:rsidRPr="00422DDD">
        <w:rPr>
          <w:i/>
        </w:rPr>
        <w:t xml:space="preserve">Tables des Armes </w:t>
      </w:r>
      <w:r w:rsidR="007F3E33" w:rsidRPr="00383E06">
        <w:t>du</w:t>
      </w:r>
      <w:r w:rsidR="007F3E33" w:rsidRPr="00422DDD">
        <w:rPr>
          <w:i/>
        </w:rPr>
        <w:t xml:space="preserve"> </w:t>
      </w:r>
      <w:r w:rsidRPr="00422DDD">
        <w:rPr>
          <w:i/>
        </w:rPr>
        <w:t>Livre 1</w:t>
      </w:r>
      <w:r w:rsidR="000A05D8" w:rsidRPr="00422DDD">
        <w:t xml:space="preserve">. </w:t>
      </w:r>
      <w:r w:rsidR="00F9568F">
        <w:t>Le style principal est indiqué par une lettre. Si deux lettre sont présentes, les blessures sont infligées dans ces deux styles en même temps. Si un ‘+’ est donné, 50% es blessures infligées le sont en plus dans ce style. Si une parenthèse est donnée, le style peut être changé mais seuls 50% des blessures sont infligées.</w:t>
      </w:r>
    </w:p>
    <w:p w:rsidR="00F9568F" w:rsidRPr="00422DDD" w:rsidRDefault="00F9568F" w:rsidP="00F9568F">
      <w:pPr>
        <w:pStyle w:val="ex"/>
      </w:pPr>
      <w:r w:rsidRPr="00422DDD">
        <w:t>Exemple :</w:t>
      </w:r>
      <w:r>
        <w:t xml:space="preserve"> un coup à l’épée bâtarde</w:t>
      </w:r>
      <w:r w:rsidR="00BA3FA1">
        <w:t xml:space="preserve"> [6T(EC)] </w:t>
      </w:r>
      <w:r>
        <w:t>inflige 6T par défaut, si le style choisi est E, alors seulement 3E sont infligés</w:t>
      </w:r>
      <w:r w:rsidRPr="00422DDD">
        <w:t>.</w:t>
      </w:r>
      <w:r>
        <w:t xml:space="preserve"> </w:t>
      </w:r>
      <w:r w:rsidR="00BA3FA1">
        <w:t>Un coup normal de guisarme [5T(+E)] inflige 3T+2E blessures. Un coup mortel d’une hache des monts [5T+C(E)] infligera 8T + 8C, si E a été choisi alors ce sont 5 x 1,5 / 2 = 4E.</w:t>
      </w:r>
    </w:p>
    <w:p w:rsidR="00E13D1F" w:rsidRPr="00422DDD" w:rsidRDefault="00E13D1F" w:rsidP="00E13D1F">
      <w:pPr>
        <w:pStyle w:val="Titre3"/>
      </w:pPr>
      <w:bookmarkStart w:id="85" w:name="_Toc208477801"/>
      <w:r w:rsidRPr="00422DDD">
        <w:t>4.1.3 Coups retenus</w:t>
      </w:r>
      <w:bookmarkEnd w:id="85"/>
    </w:p>
    <w:p w:rsidR="00E13D1F" w:rsidRPr="00422DDD" w:rsidRDefault="00DA1C00" w:rsidP="00E13D1F">
      <w:r w:rsidRPr="00422DDD">
        <w:t xml:space="preserve">Avec </w:t>
      </w:r>
      <w:r w:rsidRPr="00422DDD">
        <w:rPr>
          <w:i/>
        </w:rPr>
        <w:t>Attaque</w:t>
      </w:r>
      <w:r w:rsidRPr="00422DDD">
        <w:t>(</w:t>
      </w:r>
      <w:r w:rsidR="0068266C" w:rsidRPr="00422DDD">
        <w:t>NE10+</w:t>
      </w:r>
      <w:r w:rsidRPr="00422DDD">
        <w:t>)</w:t>
      </w:r>
      <w:r w:rsidR="0068266C" w:rsidRPr="00422DDD">
        <w:t xml:space="preserve">, </w:t>
      </w:r>
      <w:r w:rsidR="00E13D1F" w:rsidRPr="00422DDD">
        <w:t xml:space="preserve">Le Perso peut choisir de </w:t>
      </w:r>
      <w:r w:rsidR="00E13D1F" w:rsidRPr="00422DDD">
        <w:rPr>
          <w:b/>
        </w:rPr>
        <w:t xml:space="preserve">retenir ses coups </w:t>
      </w:r>
      <w:r w:rsidR="00E13D1F" w:rsidRPr="00422DDD">
        <w:t xml:space="preserve">de mêlée. Il n’y a alors </w:t>
      </w:r>
      <w:r w:rsidR="00E13D1F" w:rsidRPr="00095169">
        <w:rPr>
          <w:shd w:val="clear" w:color="auto" w:fill="FFFF00"/>
        </w:rPr>
        <w:t>aucun coup critique</w:t>
      </w:r>
      <w:r w:rsidR="00E13D1F" w:rsidRPr="00422DDD">
        <w:t xml:space="preserve"> et les coups ‘</w:t>
      </w:r>
      <w:r w:rsidR="00E13D1F" w:rsidRPr="00095169">
        <w:rPr>
          <w:shd w:val="clear" w:color="auto" w:fill="FFFF00"/>
        </w:rPr>
        <w:t>Mortel</w:t>
      </w:r>
      <w:r w:rsidR="00E13D1F" w:rsidRPr="00422DDD">
        <w:t>’ devien</w:t>
      </w:r>
      <w:r w:rsidRPr="00422DDD">
        <w:t>ne</w:t>
      </w:r>
      <w:r w:rsidR="00E13D1F" w:rsidRPr="00422DDD">
        <w:t>nt ‘</w:t>
      </w:r>
      <w:r w:rsidR="00E13D1F" w:rsidRPr="00095169">
        <w:rPr>
          <w:shd w:val="clear" w:color="auto" w:fill="FFFF00"/>
        </w:rPr>
        <w:t>Sévère</w:t>
      </w:r>
      <w:r w:rsidR="00E13D1F" w:rsidRPr="00422DDD">
        <w:t>’.</w:t>
      </w:r>
      <w:r w:rsidR="00C84140" w:rsidRPr="00422DDD">
        <w:t xml:space="preserve"> De plus, </w:t>
      </w:r>
      <w:r w:rsidR="000F707B" w:rsidRPr="00422DDD">
        <w:t xml:space="preserve">après une attaque réussie (une blessure infligée) et grâce à </w:t>
      </w:r>
      <w:r w:rsidR="0068266C" w:rsidRPr="00422DDD">
        <w:t xml:space="preserve">un </w:t>
      </w:r>
      <w:r w:rsidR="00C84140" w:rsidRPr="00422DDD">
        <w:t xml:space="preserve">test </w:t>
      </w:r>
      <w:r w:rsidR="0068266C" w:rsidRPr="00422DDD">
        <w:t>d’</w:t>
      </w:r>
      <w:r w:rsidR="0068266C" w:rsidRPr="00422DDD">
        <w:rPr>
          <w:b/>
          <w:i/>
        </w:rPr>
        <w:t>Attaque</w:t>
      </w:r>
      <w:r w:rsidR="00C84140" w:rsidRPr="00422DDD">
        <w:t xml:space="preserve"> réussi, le Perso peut choisir combien de coups sont</w:t>
      </w:r>
      <w:r w:rsidR="00C0623F" w:rsidRPr="00422DDD">
        <w:t xml:space="preserve"> réellement</w:t>
      </w:r>
      <w:r w:rsidR="00C84140" w:rsidRPr="00422DDD">
        <w:t xml:space="preserve"> infligés, entre 0 et le maximum obtenu par le coup.</w:t>
      </w:r>
    </w:p>
    <w:p w:rsidR="00985CDF" w:rsidRPr="00422DDD" w:rsidRDefault="00E13D1F" w:rsidP="00985CDF">
      <w:pPr>
        <w:pStyle w:val="Titre3"/>
      </w:pPr>
      <w:bookmarkStart w:id="86" w:name="_Toc208477802"/>
      <w:r w:rsidRPr="00422DDD">
        <w:t>4.1.4</w:t>
      </w:r>
      <w:r w:rsidR="00985CDF" w:rsidRPr="00422DDD">
        <w:t xml:space="preserve"> Distance de </w:t>
      </w:r>
      <w:r w:rsidR="009C6C3E" w:rsidRPr="00422DDD">
        <w:t xml:space="preserve">frappe en </w:t>
      </w:r>
      <w:r w:rsidR="00985CDF" w:rsidRPr="00422DDD">
        <w:t>mêlée</w:t>
      </w:r>
      <w:bookmarkEnd w:id="86"/>
    </w:p>
    <w:p w:rsidR="00777865" w:rsidRPr="00422DDD" w:rsidRDefault="00777865">
      <w:r w:rsidRPr="00422DDD">
        <w:t xml:space="preserve">Les cibles </w:t>
      </w:r>
      <w:r w:rsidR="007430C2" w:rsidRPr="00422DDD">
        <w:t xml:space="preserve">ne peuvent être attaquées que si elles sont </w:t>
      </w:r>
      <w:r w:rsidRPr="00422DDD">
        <w:t xml:space="preserve">dans un rayon de </w:t>
      </w:r>
      <w:r w:rsidRPr="00422DDD">
        <w:rPr>
          <w:b/>
        </w:rPr>
        <w:t>(longueur d’arme de mêlée + 1) mètres</w:t>
      </w:r>
      <w:r w:rsidR="00095169">
        <w:rPr>
          <w:b/>
        </w:rPr>
        <w:t xml:space="preserve"> </w:t>
      </w:r>
      <w:r w:rsidR="00095169" w:rsidRPr="00095169">
        <w:t>(selon morphologie)</w:t>
      </w:r>
      <w:r w:rsidR="001C19BE">
        <w:t xml:space="preserve">. </w:t>
      </w:r>
      <w:r w:rsidRPr="00422DDD">
        <w:t>Cela peut signifier qu’une cible pourra subir un coup sans pouvoir répondre</w:t>
      </w:r>
      <w:r w:rsidR="00967B5E" w:rsidRPr="00422DDD">
        <w:t xml:space="preserve"> dans la phase</w:t>
      </w:r>
      <w:r w:rsidRPr="00422DDD">
        <w:t xml:space="preserve">. Soyez souple dans l’interprétation des positions </w:t>
      </w:r>
      <w:r w:rsidR="007C5B85" w:rsidRPr="00422DDD">
        <w:t xml:space="preserve">afin de </w:t>
      </w:r>
      <w:r w:rsidRPr="00422DDD">
        <w:t>garder un certain réalisme.</w:t>
      </w:r>
    </w:p>
    <w:p w:rsidR="00777865" w:rsidRPr="00422DDD" w:rsidRDefault="005E42B1" w:rsidP="002A261A">
      <w:pPr>
        <w:pStyle w:val="Titre2"/>
      </w:pPr>
      <w:bookmarkStart w:id="87" w:name="_Ref405830204"/>
      <w:bookmarkStart w:id="88" w:name="_Ref196907769"/>
      <w:bookmarkStart w:id="89" w:name="_Toc208477803"/>
      <w:r w:rsidRPr="00422DDD">
        <w:t xml:space="preserve">4.2 </w:t>
      </w:r>
      <w:r w:rsidR="00777865" w:rsidRPr="00422DDD">
        <w:t xml:space="preserve">Vitesse </w:t>
      </w:r>
      <w:bookmarkEnd w:id="87"/>
      <w:r w:rsidR="00967B5E" w:rsidRPr="00422DDD">
        <w:t>d’attaque</w:t>
      </w:r>
      <w:bookmarkEnd w:id="88"/>
      <w:bookmarkEnd w:id="89"/>
    </w:p>
    <w:p w:rsidR="00777865" w:rsidRPr="00422DDD" w:rsidRDefault="00777865">
      <w:r w:rsidRPr="00422DDD">
        <w:t xml:space="preserve">La vitesse </w:t>
      </w:r>
      <w:r w:rsidR="00967B5E" w:rsidRPr="00422DDD">
        <w:t xml:space="preserve">d’attaque </w:t>
      </w:r>
      <w:r w:rsidR="00BF7654" w:rsidRPr="00422DDD">
        <w:t xml:space="preserve">est utilisée pour </w:t>
      </w:r>
      <w:r w:rsidRPr="00422DDD">
        <w:t xml:space="preserve">ordonner la séquence des </w:t>
      </w:r>
      <w:r w:rsidR="001C19BE">
        <w:t>coups/tirs</w:t>
      </w:r>
      <w:r w:rsidRPr="00422DDD">
        <w:t xml:space="preserve">. Elle n’a </w:t>
      </w:r>
      <w:r w:rsidR="00967B5E" w:rsidRPr="00422DDD">
        <w:t>ni</w:t>
      </w:r>
      <w:r w:rsidRPr="00422DDD">
        <w:t xml:space="preserve"> limite positive </w:t>
      </w:r>
      <w:r w:rsidR="00967B5E" w:rsidRPr="00422DDD">
        <w:t xml:space="preserve">ni </w:t>
      </w:r>
      <w:r w:rsidRPr="00422DDD">
        <w:t xml:space="preserve">négative. Plus </w:t>
      </w:r>
      <w:r w:rsidR="001044BE" w:rsidRPr="00422DDD">
        <w:t xml:space="preserve">elle est </w:t>
      </w:r>
      <w:r w:rsidRPr="00422DDD">
        <w:t>grande</w:t>
      </w:r>
      <w:r w:rsidR="007C5B85" w:rsidRPr="00422DDD">
        <w:t>,</w:t>
      </w:r>
      <w:r w:rsidRPr="00422DDD">
        <w:t xml:space="preserve"> plus </w:t>
      </w:r>
      <w:r w:rsidR="00967B5E" w:rsidRPr="00422DDD">
        <w:t>vite l’attaque arrive</w:t>
      </w:r>
      <w:r w:rsidRPr="00422DDD">
        <w:t>.</w:t>
      </w:r>
      <w:r w:rsidR="007C5B85" w:rsidRPr="00422DDD">
        <w:t xml:space="preserve"> La vitesse de base </w:t>
      </w:r>
      <w:r w:rsidR="00967B5E" w:rsidRPr="00422DDD">
        <w:t xml:space="preserve">du Perso </w:t>
      </w:r>
      <w:r w:rsidR="0029527B" w:rsidRPr="00422DDD">
        <w:t>(</w:t>
      </w:r>
      <w:r w:rsidR="0029527B" w:rsidRPr="00422DDD">
        <w:rPr>
          <w:b/>
        </w:rPr>
        <w:t>VIT</w:t>
      </w:r>
      <w:r w:rsidR="0029527B" w:rsidRPr="00422DDD">
        <w:t xml:space="preserve">) </w:t>
      </w:r>
      <w:r w:rsidR="00967B5E" w:rsidRPr="00422DDD">
        <w:t xml:space="preserve">et celle de l’arme (Vitesse) sont </w:t>
      </w:r>
      <w:r w:rsidR="007C5B85" w:rsidRPr="00422DDD">
        <w:t>donnée</w:t>
      </w:r>
      <w:r w:rsidR="00967B5E" w:rsidRPr="00422DDD">
        <w:t>s</w:t>
      </w:r>
      <w:r w:rsidR="007C5B85" w:rsidRPr="00422DDD">
        <w:t xml:space="preserve"> dans le </w:t>
      </w:r>
      <w:r w:rsidR="007C5B85" w:rsidRPr="00422DDD">
        <w:rPr>
          <w:i/>
        </w:rPr>
        <w:t>Livre 1</w:t>
      </w:r>
      <w:r w:rsidR="007C5B85" w:rsidRPr="00422DDD">
        <w:t>. M</w:t>
      </w:r>
      <w:r w:rsidRPr="00422DDD">
        <w:t xml:space="preserve">odificateurs </w:t>
      </w:r>
      <w:r w:rsidR="00967B5E" w:rsidRPr="00422DDD">
        <w:t>de base</w:t>
      </w:r>
      <w:r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3"/>
        <w:gridCol w:w="4538"/>
      </w:tblGrid>
      <w:tr w:rsidR="00777865" w:rsidRPr="00422DDD" w:rsidTr="00107FAF">
        <w:tc>
          <w:tcPr>
            <w:tcW w:w="0" w:type="auto"/>
          </w:tcPr>
          <w:p w:rsidR="00777865" w:rsidRPr="00422DDD" w:rsidRDefault="00777865">
            <w:pPr>
              <w:rPr>
                <w:b/>
                <w:bCs/>
                <w:sz w:val="16"/>
              </w:rPr>
            </w:pPr>
            <w:r w:rsidRPr="00422DDD">
              <w:rPr>
                <w:b/>
                <w:bCs/>
                <w:sz w:val="16"/>
              </w:rPr>
              <w:t>Circonstances</w:t>
            </w:r>
          </w:p>
        </w:tc>
        <w:tc>
          <w:tcPr>
            <w:tcW w:w="0" w:type="auto"/>
          </w:tcPr>
          <w:p w:rsidR="00777865" w:rsidRPr="00422DDD" w:rsidRDefault="00777865">
            <w:pPr>
              <w:rPr>
                <w:b/>
                <w:bCs/>
                <w:sz w:val="16"/>
              </w:rPr>
            </w:pPr>
            <w:r w:rsidRPr="00422DDD">
              <w:rPr>
                <w:b/>
                <w:bCs/>
                <w:sz w:val="16"/>
              </w:rPr>
              <w:t>Modificateurs Vitesse</w:t>
            </w:r>
          </w:p>
        </w:tc>
      </w:tr>
      <w:tr w:rsidR="00777865" w:rsidRPr="00422DDD" w:rsidTr="00985CDF">
        <w:tc>
          <w:tcPr>
            <w:tcW w:w="0" w:type="auto"/>
            <w:shd w:val="clear" w:color="auto" w:fill="auto"/>
          </w:tcPr>
          <w:p w:rsidR="00777865" w:rsidRPr="00422DDD" w:rsidRDefault="00777865">
            <w:pPr>
              <w:rPr>
                <w:sz w:val="16"/>
              </w:rPr>
            </w:pPr>
            <w:r w:rsidRPr="00422DDD">
              <w:rPr>
                <w:sz w:val="16"/>
              </w:rPr>
              <w:t>Armure et Bouclier</w:t>
            </w:r>
          </w:p>
        </w:tc>
        <w:tc>
          <w:tcPr>
            <w:tcW w:w="0" w:type="auto"/>
            <w:shd w:val="clear" w:color="auto" w:fill="auto"/>
          </w:tcPr>
          <w:p w:rsidR="00777865" w:rsidRPr="00422DDD" w:rsidRDefault="00A61630" w:rsidP="0029527B">
            <w:pPr>
              <w:rPr>
                <w:sz w:val="16"/>
              </w:rPr>
            </w:pPr>
            <w:r w:rsidRPr="00422DDD">
              <w:rPr>
                <w:sz w:val="16"/>
              </w:rPr>
              <w:t xml:space="preserve">Cumulez les </w:t>
            </w:r>
            <w:r w:rsidR="0029527B" w:rsidRPr="00422DDD">
              <w:rPr>
                <w:sz w:val="16"/>
              </w:rPr>
              <w:t xml:space="preserve">effets </w:t>
            </w:r>
            <w:r w:rsidRPr="00422DDD">
              <w:rPr>
                <w:sz w:val="16"/>
              </w:rPr>
              <w:t xml:space="preserve">de </w:t>
            </w:r>
            <w:r w:rsidR="00777865" w:rsidRPr="00422DDD">
              <w:rPr>
                <w:sz w:val="16"/>
              </w:rPr>
              <w:t xml:space="preserve">la </w:t>
            </w:r>
            <w:r w:rsidR="00777865" w:rsidRPr="00422DDD">
              <w:rPr>
                <w:i/>
                <w:sz w:val="16"/>
              </w:rPr>
              <w:t>Tables des Armures</w:t>
            </w:r>
            <w:r w:rsidR="00630E55" w:rsidRPr="00422DDD">
              <w:rPr>
                <w:i/>
                <w:sz w:val="16"/>
              </w:rPr>
              <w:t xml:space="preserve"> (Livre 1)</w:t>
            </w:r>
          </w:p>
        </w:tc>
      </w:tr>
      <w:tr w:rsidR="00777865" w:rsidRPr="00422DDD" w:rsidTr="002A274C">
        <w:tc>
          <w:tcPr>
            <w:tcW w:w="0" w:type="auto"/>
            <w:shd w:val="clear" w:color="auto" w:fill="F2F2F2"/>
          </w:tcPr>
          <w:p w:rsidR="00777865" w:rsidRPr="00422DDD" w:rsidRDefault="00777865" w:rsidP="00D51AA7">
            <w:pPr>
              <w:rPr>
                <w:sz w:val="16"/>
              </w:rPr>
            </w:pPr>
            <w:r w:rsidRPr="00422DDD">
              <w:rPr>
                <w:sz w:val="16"/>
              </w:rPr>
              <w:t>Encombrement</w:t>
            </w:r>
            <w:r w:rsidR="007C5B85" w:rsidRPr="00422DDD">
              <w:rPr>
                <w:sz w:val="16"/>
              </w:rPr>
              <w:t>/poids</w:t>
            </w:r>
          </w:p>
        </w:tc>
        <w:tc>
          <w:tcPr>
            <w:tcW w:w="0" w:type="auto"/>
            <w:shd w:val="clear" w:color="auto" w:fill="F2F2F2"/>
          </w:tcPr>
          <w:p w:rsidR="00777865" w:rsidRPr="00422DDD" w:rsidRDefault="001C19BE" w:rsidP="007C5B85">
            <w:pPr>
              <w:rPr>
                <w:sz w:val="16"/>
              </w:rPr>
            </w:pPr>
            <w:r>
              <w:rPr>
                <w:sz w:val="16"/>
              </w:rPr>
              <w:t>-2</w:t>
            </w:r>
            <w:r w:rsidR="00967B5E" w:rsidRPr="00422DDD">
              <w:rPr>
                <w:sz w:val="16"/>
              </w:rPr>
              <w:t xml:space="preserve"> par niveau de charge, </w:t>
            </w:r>
            <w:r w:rsidR="00C81020" w:rsidRPr="00422DDD">
              <w:rPr>
                <w:sz w:val="16"/>
              </w:rPr>
              <w:t>v</w:t>
            </w:r>
            <w:r w:rsidR="00777865" w:rsidRPr="00422DDD">
              <w:rPr>
                <w:sz w:val="16"/>
              </w:rPr>
              <w:t xml:space="preserve">oir </w:t>
            </w:r>
            <w:r w:rsidR="007C5B85" w:rsidRPr="00422DDD">
              <w:rPr>
                <w:i/>
                <w:sz w:val="16"/>
              </w:rPr>
              <w:t>Livre 6</w:t>
            </w:r>
          </w:p>
        </w:tc>
      </w:tr>
      <w:tr w:rsidR="00777865" w:rsidRPr="00422DDD" w:rsidTr="00107FAF">
        <w:tc>
          <w:tcPr>
            <w:tcW w:w="0" w:type="auto"/>
          </w:tcPr>
          <w:p w:rsidR="00777865" w:rsidRPr="00422DDD" w:rsidRDefault="0029527B">
            <w:pPr>
              <w:rPr>
                <w:sz w:val="16"/>
              </w:rPr>
            </w:pPr>
            <w:r w:rsidRPr="00422DDD">
              <w:rPr>
                <w:sz w:val="16"/>
              </w:rPr>
              <w:t xml:space="preserve">Actions </w:t>
            </w:r>
            <w:r w:rsidR="00777865" w:rsidRPr="00422DDD">
              <w:rPr>
                <w:sz w:val="16"/>
              </w:rPr>
              <w:t>dans la phase</w:t>
            </w:r>
          </w:p>
        </w:tc>
        <w:tc>
          <w:tcPr>
            <w:tcW w:w="0" w:type="auto"/>
          </w:tcPr>
          <w:p w:rsidR="00777865" w:rsidRPr="00422DDD" w:rsidRDefault="0033230B" w:rsidP="001C19BE">
            <w:pPr>
              <w:rPr>
                <w:sz w:val="16"/>
              </w:rPr>
            </w:pPr>
            <w:r>
              <w:rPr>
                <w:sz w:val="16"/>
              </w:rPr>
              <w:t>-10</w:t>
            </w:r>
            <w:r w:rsidR="00777865" w:rsidRPr="00422DDD">
              <w:rPr>
                <w:sz w:val="16"/>
              </w:rPr>
              <w:t xml:space="preserve"> </w:t>
            </w:r>
            <w:r>
              <w:rPr>
                <w:sz w:val="16"/>
              </w:rPr>
              <w:t xml:space="preserve">si </w:t>
            </w:r>
            <w:r w:rsidR="001C19BE">
              <w:rPr>
                <w:sz w:val="16"/>
              </w:rPr>
              <w:t>second PAC</w:t>
            </w:r>
          </w:p>
        </w:tc>
      </w:tr>
      <w:tr w:rsidR="00777865" w:rsidRPr="00422DDD" w:rsidTr="002A274C">
        <w:tc>
          <w:tcPr>
            <w:tcW w:w="0" w:type="auto"/>
            <w:shd w:val="clear" w:color="auto" w:fill="F2F2F2"/>
          </w:tcPr>
          <w:p w:rsidR="00777865" w:rsidRPr="00422DDD" w:rsidRDefault="00777865">
            <w:pPr>
              <w:rPr>
                <w:sz w:val="16"/>
              </w:rPr>
            </w:pPr>
            <w:r w:rsidRPr="00422DDD">
              <w:rPr>
                <w:sz w:val="16"/>
              </w:rPr>
              <w:t>Malus</w:t>
            </w:r>
          </w:p>
        </w:tc>
        <w:tc>
          <w:tcPr>
            <w:tcW w:w="0" w:type="auto"/>
            <w:shd w:val="clear" w:color="auto" w:fill="F2F2F2"/>
          </w:tcPr>
          <w:p w:rsidR="00777865" w:rsidRPr="00422DDD" w:rsidRDefault="00777865" w:rsidP="001C19BE">
            <w:pPr>
              <w:rPr>
                <w:sz w:val="16"/>
              </w:rPr>
            </w:pPr>
            <w:r w:rsidRPr="00422DDD">
              <w:rPr>
                <w:sz w:val="16"/>
              </w:rPr>
              <w:t>-</w:t>
            </w:r>
            <w:r w:rsidR="00D51AA7" w:rsidRPr="00422DDD">
              <w:rPr>
                <w:sz w:val="16"/>
              </w:rPr>
              <w:t xml:space="preserve">1 par </w:t>
            </w:r>
            <w:r w:rsidR="00630E55" w:rsidRPr="00422DDD">
              <w:rPr>
                <w:sz w:val="16"/>
              </w:rPr>
              <w:t xml:space="preserve">tranche de </w:t>
            </w:r>
            <w:r w:rsidR="00D05C73" w:rsidRPr="00422DDD">
              <w:rPr>
                <w:sz w:val="16"/>
              </w:rPr>
              <w:t>10</w:t>
            </w:r>
            <w:r w:rsidRPr="00422DDD">
              <w:rPr>
                <w:sz w:val="16"/>
              </w:rPr>
              <w:t xml:space="preserve"> Malus</w:t>
            </w:r>
            <w:r w:rsidR="007C5B85" w:rsidRPr="00422DDD">
              <w:rPr>
                <w:sz w:val="16"/>
              </w:rPr>
              <w:t xml:space="preserve"> </w:t>
            </w:r>
            <w:r w:rsidR="0029527B" w:rsidRPr="00422DDD">
              <w:rPr>
                <w:sz w:val="16"/>
              </w:rPr>
              <w:t>(</w:t>
            </w:r>
            <w:r w:rsidR="001C19BE">
              <w:rPr>
                <w:sz w:val="16"/>
              </w:rPr>
              <w:t>combat, EN, souffle etc</w:t>
            </w:r>
            <w:r w:rsidR="0029527B" w:rsidRPr="00422DDD">
              <w:rPr>
                <w:sz w:val="16"/>
              </w:rPr>
              <w:t>)</w:t>
            </w:r>
          </w:p>
        </w:tc>
      </w:tr>
      <w:tr w:rsidR="00777865" w:rsidRPr="00422DDD" w:rsidTr="00107FAF">
        <w:tc>
          <w:tcPr>
            <w:tcW w:w="0" w:type="auto"/>
          </w:tcPr>
          <w:p w:rsidR="00777865" w:rsidRPr="00422DDD" w:rsidRDefault="00777865" w:rsidP="001C19BE">
            <w:pPr>
              <w:rPr>
                <w:sz w:val="16"/>
              </w:rPr>
            </w:pPr>
            <w:r w:rsidRPr="00422DDD">
              <w:rPr>
                <w:sz w:val="16"/>
              </w:rPr>
              <w:t>Embusqué</w:t>
            </w:r>
            <w:r w:rsidR="0029527B" w:rsidRPr="00422DDD">
              <w:rPr>
                <w:sz w:val="16"/>
              </w:rPr>
              <w:t xml:space="preserve">, </w:t>
            </w:r>
            <w:r w:rsidR="00C81020" w:rsidRPr="00422DDD">
              <w:rPr>
                <w:sz w:val="16"/>
              </w:rPr>
              <w:t>surpris</w:t>
            </w:r>
          </w:p>
        </w:tc>
        <w:tc>
          <w:tcPr>
            <w:tcW w:w="0" w:type="auto"/>
          </w:tcPr>
          <w:p w:rsidR="00777865" w:rsidRPr="00422DDD" w:rsidRDefault="00D05C73">
            <w:pPr>
              <w:rPr>
                <w:sz w:val="16"/>
              </w:rPr>
            </w:pPr>
            <w:r w:rsidRPr="00422DDD">
              <w:rPr>
                <w:sz w:val="16"/>
              </w:rPr>
              <w:t>-10</w:t>
            </w:r>
            <w:r w:rsidR="00967B5E" w:rsidRPr="00422DDD">
              <w:rPr>
                <w:sz w:val="16"/>
              </w:rPr>
              <w:t xml:space="preserve"> (une fois)</w:t>
            </w:r>
          </w:p>
        </w:tc>
      </w:tr>
      <w:tr w:rsidR="00777865" w:rsidRPr="00422DDD" w:rsidTr="002A274C">
        <w:tc>
          <w:tcPr>
            <w:tcW w:w="0" w:type="auto"/>
            <w:shd w:val="clear" w:color="auto" w:fill="F2F2F2"/>
          </w:tcPr>
          <w:p w:rsidR="00777865" w:rsidRPr="00422DDD" w:rsidRDefault="008C4B62" w:rsidP="00967B5E">
            <w:pPr>
              <w:rPr>
                <w:sz w:val="16"/>
              </w:rPr>
            </w:pPr>
            <w:r w:rsidRPr="00422DDD">
              <w:rPr>
                <w:sz w:val="16"/>
              </w:rPr>
              <w:t xml:space="preserve">Par attaque </w:t>
            </w:r>
            <w:r w:rsidR="00967B5E" w:rsidRPr="00422DDD">
              <w:rPr>
                <w:sz w:val="16"/>
              </w:rPr>
              <w:t>après la 1</w:t>
            </w:r>
            <w:r w:rsidR="00967B5E" w:rsidRPr="00422DDD">
              <w:rPr>
                <w:sz w:val="16"/>
                <w:vertAlign w:val="superscript"/>
              </w:rPr>
              <w:t>ère</w:t>
            </w:r>
            <w:r w:rsidR="00967B5E" w:rsidRPr="00422DDD">
              <w:rPr>
                <w:sz w:val="16"/>
              </w:rPr>
              <w:t xml:space="preserve"> </w:t>
            </w:r>
          </w:p>
        </w:tc>
        <w:tc>
          <w:tcPr>
            <w:tcW w:w="0" w:type="auto"/>
            <w:shd w:val="clear" w:color="auto" w:fill="F2F2F2"/>
          </w:tcPr>
          <w:p w:rsidR="00777865" w:rsidRPr="00422DDD" w:rsidRDefault="008C4B62" w:rsidP="008F3DE3">
            <w:pPr>
              <w:rPr>
                <w:sz w:val="16"/>
              </w:rPr>
            </w:pPr>
            <w:r w:rsidRPr="00422DDD">
              <w:rPr>
                <w:sz w:val="16"/>
              </w:rPr>
              <w:t>-</w:t>
            </w:r>
            <w:r w:rsidR="008F3DE3" w:rsidRPr="00422DDD">
              <w:rPr>
                <w:sz w:val="16"/>
              </w:rPr>
              <w:t>10</w:t>
            </w:r>
          </w:p>
        </w:tc>
      </w:tr>
      <w:tr w:rsidR="00777865" w:rsidRPr="00422DDD" w:rsidTr="00107FAF">
        <w:tc>
          <w:tcPr>
            <w:tcW w:w="0" w:type="auto"/>
          </w:tcPr>
          <w:p w:rsidR="00777865" w:rsidRPr="00422DDD" w:rsidRDefault="00777865">
            <w:pPr>
              <w:rPr>
                <w:sz w:val="16"/>
              </w:rPr>
            </w:pPr>
            <w:r w:rsidRPr="00422DDD">
              <w:rPr>
                <w:sz w:val="16"/>
              </w:rPr>
              <w:t>Mode</w:t>
            </w:r>
            <w:r w:rsidR="008C4B62" w:rsidRPr="00422DDD">
              <w:rPr>
                <w:sz w:val="16"/>
              </w:rPr>
              <w:t xml:space="preserve"> défensif</w:t>
            </w:r>
          </w:p>
        </w:tc>
        <w:tc>
          <w:tcPr>
            <w:tcW w:w="0" w:type="auto"/>
          </w:tcPr>
          <w:p w:rsidR="00777865" w:rsidRPr="00422DDD" w:rsidRDefault="00C81020" w:rsidP="008F3DE3">
            <w:pPr>
              <w:rPr>
                <w:sz w:val="16"/>
              </w:rPr>
            </w:pPr>
            <w:r w:rsidRPr="00422DDD">
              <w:rPr>
                <w:sz w:val="16"/>
              </w:rPr>
              <w:t>-</w:t>
            </w:r>
            <w:r w:rsidR="00751B99">
              <w:rPr>
                <w:sz w:val="16"/>
              </w:rPr>
              <w:t>1</w:t>
            </w:r>
            <w:r w:rsidR="00D05C73" w:rsidRPr="00422DDD">
              <w:rPr>
                <w:sz w:val="16"/>
              </w:rPr>
              <w:t>0</w:t>
            </w:r>
          </w:p>
        </w:tc>
      </w:tr>
      <w:tr w:rsidR="00D51AA7" w:rsidRPr="00422DDD" w:rsidTr="002A274C">
        <w:tc>
          <w:tcPr>
            <w:tcW w:w="0" w:type="auto"/>
            <w:shd w:val="clear" w:color="auto" w:fill="F2F2F2"/>
          </w:tcPr>
          <w:p w:rsidR="00D51AA7" w:rsidRPr="00422DDD" w:rsidRDefault="00D51AA7" w:rsidP="0029527B">
            <w:pPr>
              <w:rPr>
                <w:sz w:val="16"/>
              </w:rPr>
            </w:pPr>
            <w:r w:rsidRPr="00422DDD">
              <w:rPr>
                <w:sz w:val="16"/>
              </w:rPr>
              <w:t xml:space="preserve">Blessures </w:t>
            </w:r>
          </w:p>
        </w:tc>
        <w:tc>
          <w:tcPr>
            <w:tcW w:w="0" w:type="auto"/>
            <w:shd w:val="clear" w:color="auto" w:fill="F2F2F2"/>
          </w:tcPr>
          <w:p w:rsidR="00D51AA7" w:rsidRPr="00422DDD" w:rsidRDefault="00D05C73">
            <w:pPr>
              <w:rPr>
                <w:sz w:val="16"/>
              </w:rPr>
            </w:pPr>
            <w:r w:rsidRPr="00422DDD">
              <w:rPr>
                <w:sz w:val="16"/>
              </w:rPr>
              <w:t>-1 par niveau de blessure + effets</w:t>
            </w:r>
            <w:r w:rsidR="007C5B85" w:rsidRPr="00422DDD">
              <w:rPr>
                <w:sz w:val="16"/>
              </w:rPr>
              <w:t xml:space="preserve"> blessures</w:t>
            </w:r>
          </w:p>
        </w:tc>
      </w:tr>
    </w:tbl>
    <w:p w:rsidR="007C5B85" w:rsidRPr="00422DDD" w:rsidRDefault="00D51AA7">
      <w:r w:rsidRPr="00422DDD">
        <w:lastRenderedPageBreak/>
        <w:t>Ces</w:t>
      </w:r>
      <w:r w:rsidR="00777865" w:rsidRPr="00422DDD">
        <w:t xml:space="preserve"> modificateurs sont cumulatifs et déterminent la vitesse </w:t>
      </w:r>
      <w:r w:rsidR="00967B5E" w:rsidRPr="00422DDD">
        <w:t xml:space="preserve">d’attaque </w:t>
      </w:r>
      <w:r w:rsidR="00777865" w:rsidRPr="00422DDD">
        <w:t xml:space="preserve">finale. </w:t>
      </w:r>
      <w:r w:rsidRPr="00422DDD">
        <w:t xml:space="preserve">Effectuez les </w:t>
      </w:r>
      <w:r w:rsidR="00197AD8" w:rsidRPr="00422DDD">
        <w:t>action</w:t>
      </w:r>
      <w:r w:rsidR="00630E55" w:rsidRPr="00422DDD">
        <w:t>s</w:t>
      </w:r>
      <w:r w:rsidR="00197AD8" w:rsidRPr="00422DDD">
        <w:t xml:space="preserve"> </w:t>
      </w:r>
      <w:r w:rsidRPr="00422DDD">
        <w:t>dans l’ordre décroissant de la vitesse</w:t>
      </w:r>
      <w:r w:rsidR="00777865" w:rsidRPr="00422DDD">
        <w:t>, une attaque p</w:t>
      </w:r>
      <w:r w:rsidRPr="00422DDD">
        <w:t>ouvan</w:t>
      </w:r>
      <w:r w:rsidR="00777865" w:rsidRPr="00422DDD">
        <w:t>t en empêcher une autre</w:t>
      </w:r>
      <w:r w:rsidR="00630E55" w:rsidRPr="00422DDD">
        <w:t xml:space="preserve"> grâce à ses effets dévastateurs</w:t>
      </w:r>
      <w:r w:rsidR="00777865" w:rsidRPr="00422DDD">
        <w:t>. En cas d’égalité</w:t>
      </w:r>
      <w:r w:rsidRPr="00422DDD">
        <w:t>,</w:t>
      </w:r>
      <w:r w:rsidR="00777865" w:rsidRPr="00422DDD">
        <w:t xml:space="preserve"> </w:t>
      </w:r>
      <w:r w:rsidR="00630E55" w:rsidRPr="00422DDD">
        <w:t>les attaques sont simultanées</w:t>
      </w:r>
      <w:r w:rsidR="00777865" w:rsidRPr="00422DDD">
        <w:t>.</w:t>
      </w:r>
      <w:r w:rsidR="00197AD8" w:rsidRPr="00422DDD">
        <w:t xml:space="preserve"> </w:t>
      </w:r>
      <w:r w:rsidR="007C5B85" w:rsidRPr="00422DDD">
        <w:t xml:space="preserve">Le </w:t>
      </w:r>
      <w:r w:rsidR="003725BA" w:rsidRPr="00422DDD">
        <w:t xml:space="preserve">talent </w:t>
      </w:r>
      <w:r w:rsidR="003725BA" w:rsidRPr="00422DDD">
        <w:rPr>
          <w:i/>
        </w:rPr>
        <w:t>Vitesse</w:t>
      </w:r>
      <w:r w:rsidR="003725BA" w:rsidRPr="00422DDD">
        <w:t xml:space="preserve"> permet, entre autres, </w:t>
      </w:r>
      <w:r w:rsidR="007C5B85" w:rsidRPr="00422DDD">
        <w:t>de frapper</w:t>
      </w:r>
      <w:r w:rsidR="00197AD8" w:rsidRPr="00422DDD">
        <w:t>/tirer</w:t>
      </w:r>
      <w:r w:rsidR="007C5B85" w:rsidRPr="00422DDD">
        <w:t xml:space="preserve"> plus d’</w:t>
      </w:r>
      <w:r w:rsidR="00197AD8" w:rsidRPr="00422DDD">
        <w:t xml:space="preserve">une fois en une phase (NE20+, </w:t>
      </w:r>
      <w:r w:rsidR="007C5B85" w:rsidRPr="00422DDD">
        <w:t>NE30+</w:t>
      </w:r>
      <w:r w:rsidR="00197AD8" w:rsidRPr="00422DDD">
        <w:t>, NE40+</w:t>
      </w:r>
      <w:r w:rsidR="007C5B85" w:rsidRPr="00422DDD">
        <w:t>)</w:t>
      </w:r>
      <w:r w:rsidR="003725BA" w:rsidRPr="00422DDD">
        <w:t>.</w:t>
      </w:r>
    </w:p>
    <w:p w:rsidR="00197AD8" w:rsidRPr="00422DDD" w:rsidRDefault="00197AD8" w:rsidP="00197AD8">
      <w:pPr>
        <w:pStyle w:val="ex"/>
      </w:pPr>
      <w:r w:rsidRPr="00422DDD">
        <w:t>Exemple : Raoul (VIT 8), a une armure lourde (vitesse-2) et frappe avec sa pique (vitesse 1</w:t>
      </w:r>
      <w:r w:rsidR="004D3755" w:rsidRPr="00422DDD">
        <w:t>5</w:t>
      </w:r>
      <w:r w:rsidR="00751B99">
        <w:t xml:space="preserve"> </w:t>
      </w:r>
      <w:r w:rsidR="00630E55" w:rsidRPr="00422DDD">
        <w:t>à l’engagement</w:t>
      </w:r>
      <w:r w:rsidRPr="00422DDD">
        <w:t>)</w:t>
      </w:r>
      <w:r w:rsidR="004D3755" w:rsidRPr="00422DDD">
        <w:t xml:space="preserve"> dans sa première phase d’engagement. Il a avancé </w:t>
      </w:r>
      <w:r w:rsidR="0033230B">
        <w:t xml:space="preserve">normalement </w:t>
      </w:r>
      <w:r w:rsidR="004D3755" w:rsidRPr="00422DDD">
        <w:t>vers l’ennemi (</w:t>
      </w:r>
      <w:r w:rsidR="001C19BE">
        <w:t>1</w:t>
      </w:r>
      <w:r w:rsidR="001C19BE" w:rsidRPr="001C19BE">
        <w:rPr>
          <w:vertAlign w:val="superscript"/>
        </w:rPr>
        <w:t>er</w:t>
      </w:r>
      <w:r w:rsidR="001C19BE">
        <w:t xml:space="preserve"> PAC</w:t>
      </w:r>
      <w:r w:rsidR="004D3755" w:rsidRPr="00422DDD">
        <w:t xml:space="preserve">) </w:t>
      </w:r>
      <w:r w:rsidR="001044BE" w:rsidRPr="00422DDD">
        <w:t xml:space="preserve">tout en étant </w:t>
      </w:r>
      <w:r w:rsidR="00630E55" w:rsidRPr="00422DDD">
        <w:t xml:space="preserve">blessé </w:t>
      </w:r>
      <w:r w:rsidR="004D3755" w:rsidRPr="00422DDD">
        <w:t xml:space="preserve">(N1 au Thorax). La vitesse de frappe </w:t>
      </w:r>
      <w:r w:rsidR="001C19BE">
        <w:t>= 8(VIT) +15(arme) -2(armure) -10</w:t>
      </w:r>
      <w:r w:rsidR="004D3755" w:rsidRPr="00422DDD">
        <w:t>(</w:t>
      </w:r>
      <w:r w:rsidR="001C19BE">
        <w:t>2</w:t>
      </w:r>
      <w:r w:rsidR="001C19BE" w:rsidRPr="001C19BE">
        <w:rPr>
          <w:vertAlign w:val="superscript"/>
        </w:rPr>
        <w:t>ième</w:t>
      </w:r>
      <w:r w:rsidR="001C19BE">
        <w:t xml:space="preserve"> PAC) -1 (blessure) = 10</w:t>
      </w:r>
      <w:r w:rsidR="004D3755" w:rsidRPr="00422DDD">
        <w:t>.</w:t>
      </w:r>
    </w:p>
    <w:p w:rsidR="00777865" w:rsidRPr="00422DDD" w:rsidRDefault="005E42B1" w:rsidP="002A261A">
      <w:pPr>
        <w:pStyle w:val="Titre2"/>
      </w:pPr>
      <w:bookmarkStart w:id="90" w:name="_Toc208477804"/>
      <w:r w:rsidRPr="00422DDD">
        <w:t xml:space="preserve">4.3 </w:t>
      </w:r>
      <w:r w:rsidR="00777865" w:rsidRPr="00422DDD">
        <w:t>Nombre d’attaques</w:t>
      </w:r>
      <w:r w:rsidR="00F10CCD" w:rsidRPr="00422DDD">
        <w:t xml:space="preserve"> de mêlée</w:t>
      </w:r>
      <w:bookmarkEnd w:id="90"/>
    </w:p>
    <w:p w:rsidR="00777865" w:rsidRPr="00422DDD" w:rsidRDefault="009808B1" w:rsidP="009808B1">
      <w:pPr>
        <w:pStyle w:val="Titre3"/>
      </w:pPr>
      <w:bookmarkStart w:id="91" w:name="_Toc208477805"/>
      <w:r w:rsidRPr="00422DDD">
        <w:t xml:space="preserve">4.3.1 </w:t>
      </w:r>
      <w:r w:rsidR="00777865" w:rsidRPr="00422DDD">
        <w:t>Explication générale</w:t>
      </w:r>
      <w:bookmarkEnd w:id="91"/>
    </w:p>
    <w:p w:rsidR="00777865" w:rsidRPr="00422DDD" w:rsidRDefault="00777865">
      <w:r w:rsidRPr="00422DDD">
        <w:t xml:space="preserve">Les combattants </w:t>
      </w:r>
      <w:r w:rsidR="00D51AA7" w:rsidRPr="00422DDD">
        <w:t xml:space="preserve">en mêlée </w:t>
      </w:r>
      <w:r w:rsidRPr="00422DDD">
        <w:t xml:space="preserve">ont </w:t>
      </w:r>
      <w:r w:rsidRPr="004067F7">
        <w:rPr>
          <w:b/>
        </w:rPr>
        <w:t xml:space="preserve">une seule attaque par </w:t>
      </w:r>
      <w:r w:rsidR="008C4B62" w:rsidRPr="004067F7">
        <w:rPr>
          <w:b/>
        </w:rPr>
        <w:t>phase</w:t>
      </w:r>
      <w:r w:rsidRPr="00422DDD">
        <w:t xml:space="preserve"> qui représente </w:t>
      </w:r>
      <w:r w:rsidR="00D51AA7" w:rsidRPr="00422DDD">
        <w:t>l’ensemble d</w:t>
      </w:r>
      <w:r w:rsidRPr="00422DDD">
        <w:t>es efforts fournis pour toucher l’adversaire</w:t>
      </w:r>
      <w:r w:rsidR="00D51AA7" w:rsidRPr="00422DDD">
        <w:t xml:space="preserve">. </w:t>
      </w:r>
      <w:r w:rsidR="008B7530">
        <w:t>F</w:t>
      </w:r>
      <w:r w:rsidRPr="00422DDD">
        <w:t>eintes, parades</w:t>
      </w:r>
      <w:r w:rsidR="00D51AA7" w:rsidRPr="00422DDD">
        <w:t>, morsures</w:t>
      </w:r>
      <w:r w:rsidRPr="00422DDD">
        <w:t xml:space="preserve"> et coups de griffes</w:t>
      </w:r>
      <w:r w:rsidR="00D51AA7" w:rsidRPr="00422DDD">
        <w:t xml:space="preserve"> sont rassemblés</w:t>
      </w:r>
      <w:r w:rsidRPr="00422DDD">
        <w:t xml:space="preserve">. </w:t>
      </w:r>
      <w:r w:rsidR="00BF05D6" w:rsidRPr="00422DDD">
        <w:t>Les créatures</w:t>
      </w:r>
      <w:r w:rsidR="00E45B1B">
        <w:t xml:space="preserve"> </w:t>
      </w:r>
      <w:r w:rsidR="00A904A3" w:rsidRPr="00422DDD">
        <w:t xml:space="preserve">peuvent avoir plus d’une attaque comme </w:t>
      </w:r>
      <w:r w:rsidR="00BF05D6" w:rsidRPr="00422DDD">
        <w:t>indiqué</w:t>
      </w:r>
      <w:r w:rsidR="00A904A3" w:rsidRPr="00422DDD">
        <w:t>e</w:t>
      </w:r>
      <w:r w:rsidR="00BF05D6" w:rsidRPr="00422DDD">
        <w:t xml:space="preserve"> dans leur </w:t>
      </w:r>
      <w:r w:rsidR="008C2E6D" w:rsidRPr="00422DDD">
        <w:t>fiche</w:t>
      </w:r>
      <w:r w:rsidR="0008553E" w:rsidRPr="00422DDD">
        <w:t xml:space="preserve"> (</w:t>
      </w:r>
      <w:r w:rsidR="0008553E" w:rsidRPr="00422DDD">
        <w:rPr>
          <w:i/>
        </w:rPr>
        <w:t>voir Livre 4</w:t>
      </w:r>
      <w:r w:rsidR="0008553E" w:rsidRPr="00422DDD">
        <w:t>)</w:t>
      </w:r>
      <w:r w:rsidR="00BF05D6" w:rsidRPr="00422DDD">
        <w:t>.</w:t>
      </w:r>
      <w:r w:rsidR="00F10CCD" w:rsidRPr="00422DDD">
        <w:t xml:space="preserve"> </w:t>
      </w:r>
      <w:r w:rsidRPr="00422DDD">
        <w:t xml:space="preserve">Pour </w:t>
      </w:r>
      <w:r w:rsidR="00E45B1B">
        <w:t xml:space="preserve">qu’un Perso puisse avoir &gt;1 </w:t>
      </w:r>
      <w:r w:rsidRPr="00422DDD">
        <w:t>attaque par tour</w:t>
      </w:r>
      <w:r w:rsidR="00D51AA7" w:rsidRPr="00422DDD">
        <w:t>,</w:t>
      </w:r>
      <w:r w:rsidRPr="00422DDD">
        <w:t xml:space="preserve"> il faut </w:t>
      </w:r>
      <w:r w:rsidRPr="00422DDD">
        <w:rPr>
          <w:b/>
        </w:rPr>
        <w:t>obligatoirement</w:t>
      </w:r>
      <w:r w:rsidRPr="00422DDD">
        <w:t xml:space="preserve"> être en </w:t>
      </w:r>
      <w:r w:rsidRPr="00E45B1B">
        <w:rPr>
          <w:shd w:val="clear" w:color="auto" w:fill="FFFF00"/>
        </w:rPr>
        <w:t>mode attaque</w:t>
      </w:r>
      <w:r w:rsidRPr="00422DDD">
        <w:t>.</w:t>
      </w:r>
      <w:r w:rsidR="00BF05D6" w:rsidRPr="00422DDD">
        <w:t xml:space="preserve"> </w:t>
      </w:r>
      <w:r w:rsidR="00A04A69" w:rsidRPr="00422DDD">
        <w:t xml:space="preserve">Pour attaquer une cible différente de la première, il faut </w:t>
      </w:r>
      <w:r w:rsidR="00A04A69" w:rsidRPr="00E45B1B">
        <w:rPr>
          <w:i/>
          <w:shd w:val="clear" w:color="auto" w:fill="FFFF00"/>
        </w:rPr>
        <w:t>Attaque</w:t>
      </w:r>
      <w:r w:rsidR="00A04A69" w:rsidRPr="00E45B1B">
        <w:rPr>
          <w:shd w:val="clear" w:color="auto" w:fill="FFFF00"/>
        </w:rPr>
        <w:t>(NE50+)</w:t>
      </w:r>
      <w:r w:rsidR="00A04A69" w:rsidRPr="00422DDD">
        <w:t>.</w:t>
      </w:r>
      <w:r w:rsidR="00A904A3" w:rsidRPr="00422DDD">
        <w:t xml:space="preserve"> Les vitesses des attaques après la première sont réduites</w:t>
      </w:r>
      <w:r w:rsidR="00E45B1B">
        <w:t xml:space="preserve"> (voir </w:t>
      </w:r>
      <w:r w:rsidR="00E45B1B" w:rsidRPr="00E45B1B">
        <w:rPr>
          <w:i/>
        </w:rPr>
        <w:fldChar w:fldCharType="begin"/>
      </w:r>
      <w:r w:rsidR="00E45B1B" w:rsidRPr="00E45B1B">
        <w:rPr>
          <w:i/>
        </w:rPr>
        <w:instrText xml:space="preserve"> REF _Ref196907769 \h </w:instrText>
      </w:r>
      <w:r w:rsidR="00E45B1B">
        <w:rPr>
          <w:i/>
        </w:rPr>
        <w:instrText xml:space="preserve"> \* MERGEFORMAT </w:instrText>
      </w:r>
      <w:r w:rsidR="00E45B1B" w:rsidRPr="00E45B1B">
        <w:rPr>
          <w:i/>
        </w:rPr>
      </w:r>
      <w:r w:rsidR="00E45B1B" w:rsidRPr="00E45B1B">
        <w:rPr>
          <w:i/>
        </w:rPr>
        <w:fldChar w:fldCharType="separate"/>
      </w:r>
      <w:r w:rsidR="00DD1A28" w:rsidRPr="00DD1A28">
        <w:rPr>
          <w:i/>
        </w:rPr>
        <w:t>4.2 Vitesse d’attaque</w:t>
      </w:r>
      <w:r w:rsidR="00E45B1B" w:rsidRPr="00E45B1B">
        <w:rPr>
          <w:i/>
        </w:rPr>
        <w:fldChar w:fldCharType="end"/>
      </w:r>
      <w:r w:rsidR="00E45B1B">
        <w:t>)</w:t>
      </w:r>
      <w:r w:rsidR="00A904A3" w:rsidRPr="00422DDD">
        <w:t>.</w:t>
      </w:r>
    </w:p>
    <w:p w:rsidR="00777865" w:rsidRPr="00422DDD" w:rsidRDefault="009808B1" w:rsidP="009808B1">
      <w:pPr>
        <w:pStyle w:val="Titre3"/>
      </w:pPr>
      <w:bookmarkStart w:id="92" w:name="_Toc208477806"/>
      <w:r w:rsidRPr="00422DDD">
        <w:t xml:space="preserve">4.3.2 </w:t>
      </w:r>
      <w:r w:rsidR="00777865" w:rsidRPr="00422DDD">
        <w:t>Combat à deux armes</w:t>
      </w:r>
      <w:bookmarkEnd w:id="92"/>
    </w:p>
    <w:p w:rsidR="00777865" w:rsidRPr="00422DDD" w:rsidRDefault="00777865">
      <w:r w:rsidRPr="00422DDD">
        <w:t xml:space="preserve">Par </w:t>
      </w:r>
      <w:r w:rsidR="003725BA" w:rsidRPr="00422DDD">
        <w:t xml:space="preserve">ce </w:t>
      </w:r>
      <w:r w:rsidRPr="00422DDD">
        <w:t xml:space="preserve">talent </w:t>
      </w:r>
      <w:r w:rsidR="00E45B1B">
        <w:t xml:space="preserve">(en le testant) </w:t>
      </w:r>
      <w:r w:rsidRPr="00422DDD">
        <w:t xml:space="preserve">ou </w:t>
      </w:r>
      <w:r w:rsidR="00A904A3" w:rsidRPr="00422DDD">
        <w:t xml:space="preserve">par </w:t>
      </w:r>
      <w:r w:rsidRPr="00422DDD">
        <w:t>disposition naturelle</w:t>
      </w:r>
      <w:r w:rsidR="007941A2" w:rsidRPr="00422DDD">
        <w:t xml:space="preserve"> (ambidextr</w:t>
      </w:r>
      <w:r w:rsidR="00F10CCD" w:rsidRPr="00422DDD">
        <w:t>i</w:t>
      </w:r>
      <w:r w:rsidR="007941A2" w:rsidRPr="00422DDD">
        <w:t>e</w:t>
      </w:r>
      <w:r w:rsidR="003725BA" w:rsidRPr="00422DDD">
        <w:t xml:space="preserve"> par exemple</w:t>
      </w:r>
      <w:r w:rsidR="007941A2" w:rsidRPr="00422DDD">
        <w:t>)</w:t>
      </w:r>
      <w:r w:rsidR="00BF05D6" w:rsidRPr="00422DDD">
        <w:t>,</w:t>
      </w:r>
      <w:r w:rsidRPr="00422DDD">
        <w:t xml:space="preserve"> </w:t>
      </w:r>
      <w:r w:rsidR="007941A2" w:rsidRPr="00422DDD">
        <w:t xml:space="preserve">il devient possible de </w:t>
      </w:r>
      <w:r w:rsidR="00BA3FA1">
        <w:t xml:space="preserve">frapper </w:t>
      </w:r>
      <w:r w:rsidR="007941A2" w:rsidRPr="00422DDD">
        <w:t xml:space="preserve">avec </w:t>
      </w:r>
      <w:r w:rsidRPr="00422DDD">
        <w:t xml:space="preserve">une arme dans </w:t>
      </w:r>
      <w:r w:rsidR="00BA3FA1">
        <w:t xml:space="preserve">l’autre </w:t>
      </w:r>
      <w:r w:rsidRPr="00422DDD">
        <w:t xml:space="preserve">main. </w:t>
      </w:r>
      <w:r w:rsidR="0008553E" w:rsidRPr="00BA3FA1">
        <w:rPr>
          <w:b/>
        </w:rPr>
        <w:t>L’ambidextrie</w:t>
      </w:r>
      <w:r w:rsidR="0008553E" w:rsidRPr="00422DDD">
        <w:t xml:space="preserve"> </w:t>
      </w:r>
      <w:r w:rsidR="00A904A3" w:rsidRPr="00422DDD">
        <w:t>offre</w:t>
      </w:r>
      <w:r w:rsidR="0008553E" w:rsidRPr="00422DDD">
        <w:t xml:space="preserve"> </w:t>
      </w:r>
      <w:r w:rsidRPr="00422DDD">
        <w:t xml:space="preserve">une deuxième attaque </w:t>
      </w:r>
      <w:r w:rsidR="0008553E" w:rsidRPr="00422DDD">
        <w:t xml:space="preserve">à </w:t>
      </w:r>
      <w:r w:rsidR="00E45B1B">
        <w:rPr>
          <w:b/>
        </w:rPr>
        <w:t>-1 colonne</w:t>
      </w:r>
      <w:r w:rsidR="00A904A3" w:rsidRPr="00422DDD">
        <w:rPr>
          <w:b/>
        </w:rPr>
        <w:t>,</w:t>
      </w:r>
      <w:r w:rsidR="00987D7F">
        <w:t xml:space="preserve"> sans test</w:t>
      </w:r>
      <w:r w:rsidR="00A904A3" w:rsidRPr="00422DDD">
        <w:t xml:space="preserve"> nécessaire</w:t>
      </w:r>
      <w:r w:rsidRPr="00422DDD">
        <w:t>.</w:t>
      </w:r>
    </w:p>
    <w:p w:rsidR="00777865" w:rsidRPr="00422DDD" w:rsidRDefault="009808B1" w:rsidP="009808B1">
      <w:pPr>
        <w:pStyle w:val="Titre3"/>
      </w:pPr>
      <w:bookmarkStart w:id="93" w:name="_Toc208477807"/>
      <w:r w:rsidRPr="00422DDD">
        <w:t xml:space="preserve">4.3.3 </w:t>
      </w:r>
      <w:r w:rsidR="00777865" w:rsidRPr="00422DDD">
        <w:t>Art du combat</w:t>
      </w:r>
      <w:bookmarkEnd w:id="93"/>
    </w:p>
    <w:p w:rsidR="00777865" w:rsidRPr="00422DDD" w:rsidRDefault="00777865">
      <w:r w:rsidRPr="00422DDD">
        <w:t>Ce talent</w:t>
      </w:r>
      <w:r w:rsidR="003725BA" w:rsidRPr="00422DDD">
        <w:t>,</w:t>
      </w:r>
      <w:r w:rsidRPr="00422DDD">
        <w:t xml:space="preserve"> </w:t>
      </w:r>
      <w:r w:rsidR="003725BA" w:rsidRPr="00422DDD">
        <w:t xml:space="preserve">à NE60+, </w:t>
      </w:r>
      <w:r w:rsidRPr="00422DDD">
        <w:t xml:space="preserve">permet d’obtenir </w:t>
      </w:r>
      <w:r w:rsidRPr="00422DDD">
        <w:rPr>
          <w:b/>
        </w:rPr>
        <w:t>une deuxième attaque</w:t>
      </w:r>
      <w:r w:rsidRPr="00422DDD">
        <w:t xml:space="preserve"> </w:t>
      </w:r>
      <w:r w:rsidR="00ED789A" w:rsidRPr="00422DDD">
        <w:t>de l’arme principale</w:t>
      </w:r>
      <w:r w:rsidR="008B7530">
        <w:t xml:space="preserve"> avec un test réussi</w:t>
      </w:r>
      <w:r w:rsidRPr="00422DDD">
        <w:t xml:space="preserve">. Il est interdit de cumuler </w:t>
      </w:r>
      <w:r w:rsidR="00ED789A" w:rsidRPr="00422DDD">
        <w:t>les effets d’</w:t>
      </w:r>
      <w:r w:rsidRPr="00422DDD">
        <w:rPr>
          <w:i/>
        </w:rPr>
        <w:t>Art du Combat</w:t>
      </w:r>
      <w:r w:rsidRPr="00422DDD">
        <w:t xml:space="preserve"> et </w:t>
      </w:r>
      <w:r w:rsidRPr="00422DDD">
        <w:rPr>
          <w:i/>
        </w:rPr>
        <w:t>Combat à deux armes</w:t>
      </w:r>
      <w:r w:rsidRPr="00422DDD">
        <w:t xml:space="preserve">. </w:t>
      </w:r>
      <w:r w:rsidR="007941A2" w:rsidRPr="00422DDD">
        <w:t>V</w:t>
      </w:r>
      <w:r w:rsidR="008C4B62" w:rsidRPr="00422DDD">
        <w:t xml:space="preserve">oir </w:t>
      </w:r>
      <w:r w:rsidR="00733804" w:rsidRPr="00422DDD">
        <w:rPr>
          <w:i/>
        </w:rPr>
        <w:t xml:space="preserve">Livre </w:t>
      </w:r>
      <w:r w:rsidR="003725BA" w:rsidRPr="00422DDD">
        <w:rPr>
          <w:i/>
        </w:rPr>
        <w:t>1</w:t>
      </w:r>
      <w:r w:rsidRPr="00422DDD">
        <w:t>.</w:t>
      </w:r>
    </w:p>
    <w:p w:rsidR="00777865" w:rsidRPr="00422DDD" w:rsidRDefault="009808B1" w:rsidP="009808B1">
      <w:pPr>
        <w:pStyle w:val="Titre3"/>
      </w:pPr>
      <w:bookmarkStart w:id="94" w:name="_Toc208477808"/>
      <w:r w:rsidRPr="00422DDD">
        <w:t xml:space="preserve">4.3.4 </w:t>
      </w:r>
      <w:r w:rsidR="003725BA" w:rsidRPr="00422DDD">
        <w:t>Mêlée</w:t>
      </w:r>
      <w:bookmarkEnd w:id="94"/>
      <w:r w:rsidR="00AB3082">
        <w:t>/Bouclier</w:t>
      </w:r>
    </w:p>
    <w:p w:rsidR="00777865" w:rsidRPr="00422DDD" w:rsidRDefault="003725BA">
      <w:r w:rsidRPr="00422DDD">
        <w:t xml:space="preserve">Avec </w:t>
      </w:r>
      <w:r w:rsidRPr="00422DDD">
        <w:rPr>
          <w:i/>
        </w:rPr>
        <w:t>Mêlée</w:t>
      </w:r>
      <w:r w:rsidR="00AB3082">
        <w:rPr>
          <w:i/>
        </w:rPr>
        <w:t>/Bouclier</w:t>
      </w:r>
      <w:r w:rsidR="0008553E" w:rsidRPr="00422DDD">
        <w:t>(</w:t>
      </w:r>
      <w:r w:rsidR="00777865" w:rsidRPr="00422DDD">
        <w:t>NE</w:t>
      </w:r>
      <w:r w:rsidR="007941A2" w:rsidRPr="00422DDD">
        <w:t>40</w:t>
      </w:r>
      <w:r w:rsidRPr="00422DDD">
        <w:t>+</w:t>
      </w:r>
      <w:r w:rsidR="0008553E" w:rsidRPr="00422DDD">
        <w:t>)</w:t>
      </w:r>
      <w:r w:rsidR="008B7530">
        <w:t>,</w:t>
      </w:r>
      <w:r w:rsidR="008C4B62" w:rsidRPr="00422DDD">
        <w:t xml:space="preserve"> </w:t>
      </w:r>
      <w:r w:rsidRPr="00422DDD">
        <w:t xml:space="preserve">une attaque supplémentaire est </w:t>
      </w:r>
      <w:r w:rsidR="0008553E" w:rsidRPr="00422DDD">
        <w:t>possible </w:t>
      </w:r>
      <w:r w:rsidR="00A904A3" w:rsidRPr="00422DDD">
        <w:t xml:space="preserve">sous la forme d’un </w:t>
      </w:r>
      <w:r w:rsidR="00777865" w:rsidRPr="00BA3FA1">
        <w:rPr>
          <w:b/>
        </w:rPr>
        <w:t>coup de pied</w:t>
      </w:r>
      <w:r w:rsidR="00AB3082">
        <w:t xml:space="preserve">, </w:t>
      </w:r>
      <w:r w:rsidR="00777865" w:rsidRPr="00BA3FA1">
        <w:rPr>
          <w:b/>
        </w:rPr>
        <w:t>poing</w:t>
      </w:r>
      <w:r w:rsidR="00777865" w:rsidRPr="00422DDD">
        <w:t xml:space="preserve">, </w:t>
      </w:r>
      <w:r w:rsidR="00A904A3" w:rsidRPr="00BA3FA1">
        <w:rPr>
          <w:b/>
        </w:rPr>
        <w:t>tête</w:t>
      </w:r>
      <w:r w:rsidR="00E45B1B">
        <w:t xml:space="preserve"> </w:t>
      </w:r>
      <w:r w:rsidR="00AB3082">
        <w:t xml:space="preserve">/ </w:t>
      </w:r>
      <w:r w:rsidR="00777865" w:rsidRPr="00BA3FA1">
        <w:rPr>
          <w:b/>
        </w:rPr>
        <w:t>bouclier</w:t>
      </w:r>
      <w:r w:rsidR="00777865" w:rsidRPr="00422DDD">
        <w:t xml:space="preserve"> </w:t>
      </w:r>
      <w:r w:rsidR="00BA3FA1">
        <w:t xml:space="preserve">(si disponible) </w:t>
      </w:r>
      <w:r w:rsidR="00A904A3" w:rsidRPr="00422DDD">
        <w:t>par exemple</w:t>
      </w:r>
      <w:r w:rsidR="00777865" w:rsidRPr="00422DDD">
        <w:t>.</w:t>
      </w:r>
      <w:r w:rsidR="008F3DE3" w:rsidRPr="00422DDD">
        <w:t xml:space="preserve"> </w:t>
      </w:r>
      <w:r w:rsidRPr="00422DDD">
        <w:t xml:space="preserve">Voir </w:t>
      </w:r>
      <w:r w:rsidRPr="00422DDD">
        <w:rPr>
          <w:i/>
        </w:rPr>
        <w:t>Livre 1</w:t>
      </w:r>
      <w:r w:rsidRPr="00422DDD">
        <w:t>.</w:t>
      </w:r>
    </w:p>
    <w:p w:rsidR="00777865" w:rsidRPr="00422DDD" w:rsidRDefault="009808B1" w:rsidP="009808B1">
      <w:pPr>
        <w:pStyle w:val="Titre3"/>
      </w:pPr>
      <w:bookmarkStart w:id="95" w:name="_Toc208477809"/>
      <w:r w:rsidRPr="00422DDD">
        <w:t xml:space="preserve">4.3.5 </w:t>
      </w:r>
      <w:r w:rsidR="00777865" w:rsidRPr="00422DDD">
        <w:t>Combat à cheval</w:t>
      </w:r>
      <w:bookmarkEnd w:id="95"/>
    </w:p>
    <w:p w:rsidR="00777865" w:rsidRPr="00422DDD" w:rsidRDefault="00777865">
      <w:r w:rsidRPr="00422DDD">
        <w:t>Les attaques de la monture sont indépendantes de ce</w:t>
      </w:r>
      <w:r w:rsidR="00A904A3" w:rsidRPr="00422DDD">
        <w:t>lles du cavalier</w:t>
      </w:r>
      <w:r w:rsidRPr="00422DDD">
        <w:t>. Résolvez-les selon les règles d</w:t>
      </w:r>
      <w:r w:rsidR="0079653F" w:rsidRPr="00422DDD">
        <w:t xml:space="preserve">u </w:t>
      </w:r>
      <w:r w:rsidR="00E45B1B">
        <w:t>TC</w:t>
      </w:r>
      <w:r w:rsidRPr="00422DDD">
        <w:t xml:space="preserve"> </w:t>
      </w:r>
      <w:r w:rsidRPr="00422DDD">
        <w:rPr>
          <w:i/>
        </w:rPr>
        <w:t>Combat à cheval</w:t>
      </w:r>
      <w:r w:rsidRPr="00422DDD">
        <w:t>.</w:t>
      </w:r>
    </w:p>
    <w:p w:rsidR="00777865" w:rsidRPr="00422DDD" w:rsidRDefault="009808B1" w:rsidP="009808B1">
      <w:pPr>
        <w:pStyle w:val="Titre3"/>
      </w:pPr>
      <w:bookmarkStart w:id="96" w:name="_Toc208477810"/>
      <w:r w:rsidRPr="00422DDD">
        <w:t xml:space="preserve">4.3.6 </w:t>
      </w:r>
      <w:r w:rsidR="00777865" w:rsidRPr="00422DDD">
        <w:t>Attaques spéciales</w:t>
      </w:r>
      <w:bookmarkEnd w:id="96"/>
    </w:p>
    <w:p w:rsidR="00777865" w:rsidRPr="00422DDD" w:rsidRDefault="00777865">
      <w:r w:rsidRPr="00422DDD">
        <w:t xml:space="preserve">Les attaques gratuites, </w:t>
      </w:r>
      <w:r w:rsidR="00B064D9">
        <w:t xml:space="preserve">données par des TC/TG, </w:t>
      </w:r>
      <w:r w:rsidRPr="00422DDD">
        <w:t>magiques</w:t>
      </w:r>
      <w:r w:rsidR="003725BA" w:rsidRPr="00422DDD">
        <w:t xml:space="preserve"> ou</w:t>
      </w:r>
      <w:r w:rsidRPr="00422DDD">
        <w:t xml:space="preserve"> spéciales peuvent être ajoutées aux autres mais un </w:t>
      </w:r>
      <w:r w:rsidR="0079653F" w:rsidRPr="00422DDD">
        <w:t xml:space="preserve">Perso </w:t>
      </w:r>
      <w:r w:rsidRPr="00422DDD">
        <w:t xml:space="preserve">ne peut jamais avoir plus </w:t>
      </w:r>
      <w:r w:rsidRPr="00422DDD">
        <w:rPr>
          <w:b/>
        </w:rPr>
        <w:t>de 4 attaques</w:t>
      </w:r>
      <w:r w:rsidRPr="00422DDD">
        <w:t xml:space="preserve"> </w:t>
      </w:r>
      <w:r w:rsidR="00F6200B" w:rsidRPr="00422DDD">
        <w:t>en une phase</w:t>
      </w:r>
      <w:r w:rsidRPr="00422DDD">
        <w:t>.</w:t>
      </w:r>
    </w:p>
    <w:p w:rsidR="00254F68" w:rsidRPr="00422DDD" w:rsidRDefault="00254F68" w:rsidP="00254F68">
      <w:pPr>
        <w:pStyle w:val="Titre3"/>
      </w:pPr>
      <w:bookmarkStart w:id="97" w:name="_Toc208477811"/>
      <w:r w:rsidRPr="00422DDD">
        <w:t>4.3.7 Moulinet</w:t>
      </w:r>
      <w:bookmarkEnd w:id="97"/>
    </w:p>
    <w:p w:rsidR="00254F68" w:rsidRPr="00422DDD" w:rsidRDefault="00E874C7">
      <w:r w:rsidRPr="00422DDD">
        <w:rPr>
          <w:noProof/>
          <w:lang w:eastAsia="fr-BE"/>
        </w:rPr>
        <w:drawing>
          <wp:anchor distT="0" distB="0" distL="114300" distR="114300" simplePos="0" relativeHeight="251641344" behindDoc="1" locked="0" layoutInCell="1" allowOverlap="1" wp14:anchorId="5DB6EF28" wp14:editId="78F96756">
            <wp:simplePos x="0" y="0"/>
            <wp:positionH relativeFrom="column">
              <wp:posOffset>5944235</wp:posOffset>
            </wp:positionH>
            <wp:positionV relativeFrom="paragraph">
              <wp:posOffset>688340</wp:posOffset>
            </wp:positionV>
            <wp:extent cx="638175" cy="1236345"/>
            <wp:effectExtent l="0" t="0" r="9525" b="1905"/>
            <wp:wrapTight wrapText="bothSides">
              <wp:wrapPolygon edited="0">
                <wp:start x="0" y="0"/>
                <wp:lineTo x="0" y="21300"/>
                <wp:lineTo x="21278" y="21300"/>
                <wp:lineTo x="21278" y="0"/>
                <wp:lineTo x="0" y="0"/>
              </wp:wrapPolygon>
            </wp:wrapTight>
            <wp:docPr id="96" name="Picture 96" descr="Mas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aspi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81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3725BA" w:rsidRPr="00422DDD">
        <w:t xml:space="preserve">Avec </w:t>
      </w:r>
      <w:r w:rsidR="003725BA" w:rsidRPr="00422DDD">
        <w:rPr>
          <w:i/>
        </w:rPr>
        <w:t>Attaque</w:t>
      </w:r>
      <w:r w:rsidR="003725BA" w:rsidRPr="00422DDD">
        <w:t xml:space="preserve"> NE30+, i</w:t>
      </w:r>
      <w:r w:rsidR="00254F68" w:rsidRPr="00422DDD">
        <w:t xml:space="preserve">l est possible de frapper </w:t>
      </w:r>
      <w:r w:rsidR="0079653F" w:rsidRPr="00422DDD">
        <w:t>plusieurs</w:t>
      </w:r>
      <w:r w:rsidR="00254F68" w:rsidRPr="00422DDD">
        <w:t xml:space="preserve"> cibles à la fois si elles sont à portée d’une arme de mêlée à </w:t>
      </w:r>
      <w:r w:rsidR="00254F68" w:rsidRPr="00422DDD">
        <w:rPr>
          <w:b/>
        </w:rPr>
        <w:t>deux mains</w:t>
      </w:r>
      <w:r w:rsidR="008B7530">
        <w:rPr>
          <w:b/>
        </w:rPr>
        <w:t>,</w:t>
      </w:r>
      <w:r w:rsidR="003725BA" w:rsidRPr="008B7530">
        <w:t xml:space="preserve"> </w:t>
      </w:r>
      <w:r w:rsidR="008B7530" w:rsidRPr="008B7530">
        <w:t>autre que lance</w:t>
      </w:r>
      <w:r w:rsidR="008B7530" w:rsidRPr="00422DDD">
        <w:t xml:space="preserve"> </w:t>
      </w:r>
      <w:r w:rsidR="003725BA" w:rsidRPr="00422DDD">
        <w:t xml:space="preserve">(voir </w:t>
      </w:r>
      <w:r w:rsidR="0029527B" w:rsidRPr="00422DDD">
        <w:rPr>
          <w:i/>
        </w:rPr>
        <w:t>Livre 1</w:t>
      </w:r>
      <w:r w:rsidR="003725BA" w:rsidRPr="00422DDD">
        <w:t>)</w:t>
      </w:r>
      <w:r w:rsidR="00254F68" w:rsidRPr="00422DDD">
        <w:t xml:space="preserve">. </w:t>
      </w:r>
      <w:r w:rsidR="0079653F" w:rsidRPr="00422DDD">
        <w:t xml:space="preserve">Désignez la cible principale. </w:t>
      </w:r>
      <w:r w:rsidR="003725BA" w:rsidRPr="00422DDD">
        <w:t xml:space="preserve">Il est </w:t>
      </w:r>
      <w:r w:rsidR="003725BA" w:rsidRPr="008B7530">
        <w:rPr>
          <w:shd w:val="clear" w:color="auto" w:fill="FFFF00"/>
        </w:rPr>
        <w:t>impossible de viser</w:t>
      </w:r>
      <w:r w:rsidR="003725BA" w:rsidRPr="00422DDD">
        <w:t xml:space="preserve"> et</w:t>
      </w:r>
      <w:r w:rsidR="008B3BB3" w:rsidRPr="00422DDD">
        <w:t xml:space="preserve"> </w:t>
      </w:r>
      <w:r w:rsidR="0075510C" w:rsidRPr="00422DDD">
        <w:t xml:space="preserve">les blessures diminuent de 20% par cible après la première et </w:t>
      </w:r>
      <w:r w:rsidR="0079653F" w:rsidRPr="00422DDD">
        <w:t xml:space="preserve">les coups critiques ont un malus de </w:t>
      </w:r>
      <w:r w:rsidR="003725BA" w:rsidRPr="00422DDD">
        <w:t>-20</w:t>
      </w:r>
      <w:r w:rsidR="00254F68" w:rsidRPr="00422DDD">
        <w:t xml:space="preserve">. Résolvez une seule attaque dont les résultats s’appliquent selon les </w:t>
      </w:r>
      <w:r w:rsidR="008C2E6D" w:rsidRPr="00422DDD">
        <w:t xml:space="preserve">VD des </w:t>
      </w:r>
      <w:r w:rsidR="00254F68" w:rsidRPr="00422DDD">
        <w:t>cibles.</w:t>
      </w:r>
      <w:r w:rsidR="00005352" w:rsidRPr="00422DDD">
        <w:t xml:space="preserve"> Cette attaque </w:t>
      </w:r>
      <w:r w:rsidR="0033230B" w:rsidRPr="008B7530">
        <w:rPr>
          <w:b/>
        </w:rPr>
        <w:t>empêche toute autre attaque</w:t>
      </w:r>
      <w:r w:rsidR="0033230B">
        <w:t xml:space="preserve"> dans la même phase !</w:t>
      </w:r>
    </w:p>
    <w:p w:rsidR="0079653F" w:rsidRPr="00422DDD" w:rsidRDefault="0079653F" w:rsidP="0079653F">
      <w:pPr>
        <w:pStyle w:val="ex"/>
      </w:pPr>
      <w:r w:rsidRPr="00422DDD">
        <w:t>Exemple : Robert frappe avec une épée à deux mains. Il fait face à trois créatures et réussi un coup sévère infligeant 8E. La cible principale subit 8E, la suivant 6E(8x 0,8) et la dernière 5E (8x 0,6).</w:t>
      </w:r>
    </w:p>
    <w:p w:rsidR="00777865" w:rsidRPr="00422DDD" w:rsidRDefault="005E42B1" w:rsidP="002A261A">
      <w:pPr>
        <w:pStyle w:val="Titre2"/>
      </w:pPr>
      <w:bookmarkStart w:id="98" w:name="_Ref405897953"/>
      <w:bookmarkStart w:id="99" w:name="_Toc208477812"/>
      <w:r w:rsidRPr="00422DDD">
        <w:t xml:space="preserve">4.4 </w:t>
      </w:r>
      <w:r w:rsidR="00F6200B" w:rsidRPr="00422DDD">
        <w:t>Différence de taille</w:t>
      </w:r>
      <w:r w:rsidR="00777865" w:rsidRPr="00422DDD">
        <w:t xml:space="preserve"> </w:t>
      </w:r>
      <w:r w:rsidR="00F424CF" w:rsidRPr="00422DDD">
        <w:t>et de masse</w:t>
      </w:r>
      <w:bookmarkEnd w:id="98"/>
      <w:bookmarkEnd w:id="99"/>
    </w:p>
    <w:p w:rsidR="00F6200B" w:rsidRPr="00422DDD" w:rsidRDefault="00777865">
      <w:r w:rsidRPr="00422DDD">
        <w:t xml:space="preserve">La </w:t>
      </w:r>
      <w:r w:rsidR="003A3672" w:rsidRPr="00422DDD">
        <w:t xml:space="preserve">différence de </w:t>
      </w:r>
      <w:r w:rsidRPr="00422DDD">
        <w:t xml:space="preserve">taille </w:t>
      </w:r>
      <w:r w:rsidR="00F424CF" w:rsidRPr="00422DDD">
        <w:t xml:space="preserve">et de masse </w:t>
      </w:r>
      <w:r w:rsidR="00F6200B" w:rsidRPr="00422DDD">
        <w:t xml:space="preserve">entre </w:t>
      </w:r>
      <w:r w:rsidRPr="00422DDD">
        <w:t xml:space="preserve">des êtres a des effets sur </w:t>
      </w:r>
      <w:r w:rsidR="003A3672" w:rsidRPr="00422DDD">
        <w:t xml:space="preserve">le </w:t>
      </w:r>
      <w:r w:rsidRPr="00422DDD">
        <w:t>combat</w:t>
      </w:r>
      <w:r w:rsidR="00107FAF" w:rsidRPr="00422DDD">
        <w:t xml:space="preserve"> de mêlée</w:t>
      </w:r>
      <w:r w:rsidR="00F6200B" w:rsidRPr="00422DDD">
        <w:t xml:space="preserve">. </w:t>
      </w:r>
    </w:p>
    <w:p w:rsidR="00777865" w:rsidRPr="00422DDD" w:rsidRDefault="00F6200B">
      <w:r w:rsidRPr="00F5181B">
        <w:rPr>
          <w:b/>
        </w:rPr>
        <w:t>L’être le plus grand</w:t>
      </w:r>
      <w:r w:rsidR="00F424CF" w:rsidRPr="00F5181B">
        <w:rPr>
          <w:b/>
        </w:rPr>
        <w:t>/</w:t>
      </w:r>
      <w:r w:rsidR="00A04A69" w:rsidRPr="00F5181B">
        <w:rPr>
          <w:b/>
        </w:rPr>
        <w:t xml:space="preserve"> le plus </w:t>
      </w:r>
      <w:r w:rsidR="00F424CF" w:rsidRPr="00F5181B">
        <w:rPr>
          <w:b/>
        </w:rPr>
        <w:t>lourd</w:t>
      </w:r>
      <w:r w:rsidRPr="00422DDD">
        <w:t xml:space="preserve"> </w:t>
      </w:r>
      <w:r w:rsidR="003725BA" w:rsidRPr="00422DDD">
        <w:t>a l</w:t>
      </w:r>
      <w:r w:rsidR="000C4173" w:rsidRPr="00422DDD">
        <w:t>es modificateurs suivants :</w:t>
      </w:r>
    </w:p>
    <w:p w:rsidR="00F6200B" w:rsidRPr="00422DDD" w:rsidRDefault="00E66593" w:rsidP="00CF0D93">
      <w:pPr>
        <w:numPr>
          <w:ilvl w:val="0"/>
          <w:numId w:val="12"/>
        </w:numPr>
      </w:pPr>
      <w:r w:rsidRPr="00422DDD">
        <w:t>P</w:t>
      </w:r>
      <w:r w:rsidR="003A3672" w:rsidRPr="00422DDD">
        <w:t xml:space="preserve">ar </w:t>
      </w:r>
      <w:r w:rsidR="003A3672" w:rsidRPr="00422DDD">
        <w:rPr>
          <w:highlight w:val="yellow"/>
        </w:rPr>
        <w:t>mètr</w:t>
      </w:r>
      <w:r w:rsidRPr="00422DDD">
        <w:rPr>
          <w:highlight w:val="yellow"/>
        </w:rPr>
        <w:t>e</w:t>
      </w:r>
      <w:r w:rsidR="003725BA" w:rsidRPr="00422DDD">
        <w:rPr>
          <w:highlight w:val="yellow"/>
        </w:rPr>
        <w:t xml:space="preserve"> </w:t>
      </w:r>
      <w:r w:rsidR="009541F3" w:rsidRPr="00422DDD">
        <w:rPr>
          <w:highlight w:val="yellow"/>
        </w:rPr>
        <w:t>entier</w:t>
      </w:r>
      <w:r w:rsidR="00F424CF" w:rsidRPr="00422DDD">
        <w:t xml:space="preserve"> </w:t>
      </w:r>
      <w:r w:rsidRPr="00422DDD">
        <w:t>de plus </w:t>
      </w:r>
      <w:r w:rsidR="0079653F" w:rsidRPr="00422DDD">
        <w:t xml:space="preserve">que la cible </w:t>
      </w:r>
      <w:r w:rsidRPr="00422DDD">
        <w:t xml:space="preserve">: </w:t>
      </w:r>
      <w:r w:rsidR="006473FE" w:rsidRPr="00422DDD">
        <w:rPr>
          <w:b/>
        </w:rPr>
        <w:t>VD-2,</w:t>
      </w:r>
      <w:r w:rsidR="003A3672" w:rsidRPr="00422DDD">
        <w:rPr>
          <w:b/>
        </w:rPr>
        <w:t xml:space="preserve"> Critique+</w:t>
      </w:r>
      <w:r w:rsidRPr="00422DDD">
        <w:rPr>
          <w:b/>
        </w:rPr>
        <w:t>2</w:t>
      </w:r>
      <w:r w:rsidRPr="00422DDD">
        <w:t xml:space="preserve"> </w:t>
      </w:r>
    </w:p>
    <w:p w:rsidR="00F424CF" w:rsidRPr="00422DDD" w:rsidRDefault="00F424CF" w:rsidP="00CF0D93">
      <w:pPr>
        <w:numPr>
          <w:ilvl w:val="0"/>
          <w:numId w:val="12"/>
        </w:numPr>
      </w:pPr>
      <w:r w:rsidRPr="00422DDD">
        <w:t xml:space="preserve">Par </w:t>
      </w:r>
      <w:r w:rsidRPr="00422DDD">
        <w:rPr>
          <w:highlight w:val="yellow"/>
        </w:rPr>
        <w:t xml:space="preserve">tranche de </w:t>
      </w:r>
      <w:r w:rsidR="006473FE" w:rsidRPr="00422DDD">
        <w:rPr>
          <w:highlight w:val="yellow"/>
        </w:rPr>
        <w:t>10</w:t>
      </w:r>
      <w:r w:rsidRPr="00422DDD">
        <w:rPr>
          <w:highlight w:val="yellow"/>
        </w:rPr>
        <w:t>0kg</w:t>
      </w:r>
      <w:r w:rsidRPr="00422DDD">
        <w:t xml:space="preserve"> de plus </w:t>
      </w:r>
      <w:r w:rsidR="0079653F" w:rsidRPr="00422DDD">
        <w:t xml:space="preserve">que la cible </w:t>
      </w:r>
      <w:r w:rsidRPr="00422DDD">
        <w:t xml:space="preserve">: </w:t>
      </w:r>
      <w:r w:rsidRPr="00422DDD">
        <w:rPr>
          <w:b/>
        </w:rPr>
        <w:t>Coup+</w:t>
      </w:r>
      <w:r w:rsidR="00F5181B">
        <w:rPr>
          <w:b/>
        </w:rPr>
        <w:t>1</w:t>
      </w:r>
    </w:p>
    <w:p w:rsidR="00777865" w:rsidRPr="00422DDD" w:rsidRDefault="00777865">
      <w:pPr>
        <w:tabs>
          <w:tab w:val="left" w:pos="1914"/>
          <w:tab w:val="left" w:pos="2789"/>
          <w:tab w:val="left" w:pos="4439"/>
          <w:tab w:val="left" w:pos="6038"/>
          <w:tab w:val="left" w:pos="7564"/>
        </w:tabs>
      </w:pPr>
      <w:r w:rsidRPr="00422DDD">
        <w:t xml:space="preserve">Ces modificateurs sont cumulatifs avec ceux </w:t>
      </w:r>
      <w:r w:rsidR="00F6200B" w:rsidRPr="00422DDD">
        <w:t>d</w:t>
      </w:r>
      <w:r w:rsidRPr="00422DDD">
        <w:t>es descriptions particulières.</w:t>
      </w:r>
    </w:p>
    <w:p w:rsidR="0079653F" w:rsidRPr="00422DDD" w:rsidRDefault="0079653F" w:rsidP="0079653F">
      <w:pPr>
        <w:pStyle w:val="ex"/>
      </w:pPr>
      <w:r w:rsidRPr="00422DDD">
        <w:t>Exemple : Solène (1,60m et 55kg) fait face à un Ogre de 3,</w:t>
      </w:r>
      <w:r w:rsidR="004378FE" w:rsidRPr="00422DDD">
        <w:t>7</w:t>
      </w:r>
      <w:r w:rsidRPr="00422DDD">
        <w:t>m de haut pesant 350kg. L’Ogre a VD-</w:t>
      </w:r>
      <w:r w:rsidR="004378FE" w:rsidRPr="00422DDD">
        <w:t>4 et Critique+4 contre Solène. Ma</w:t>
      </w:r>
      <w:r w:rsidR="00F5181B">
        <w:t>is aussi, Coup+3</w:t>
      </w:r>
      <w:r w:rsidR="004378FE" w:rsidRPr="00422DDD">
        <w:t>.</w:t>
      </w:r>
    </w:p>
    <w:p w:rsidR="00777865" w:rsidRPr="00422DDD" w:rsidRDefault="005E42B1" w:rsidP="002A261A">
      <w:pPr>
        <w:pStyle w:val="Titre2"/>
      </w:pPr>
      <w:bookmarkStart w:id="100" w:name="_Ref405739736"/>
      <w:bookmarkStart w:id="101" w:name="_Toc208477813"/>
      <w:bookmarkEnd w:id="81"/>
      <w:r w:rsidRPr="00422DDD">
        <w:t xml:space="preserve">4.5 </w:t>
      </w:r>
      <w:r w:rsidR="00777865" w:rsidRPr="00422DDD">
        <w:t>Visée</w:t>
      </w:r>
      <w:bookmarkEnd w:id="100"/>
      <w:bookmarkEnd w:id="101"/>
    </w:p>
    <w:p w:rsidR="00777865" w:rsidRPr="00422DDD" w:rsidRDefault="00F6200B">
      <w:r w:rsidRPr="00422DDD">
        <w:t>Lors d’une attaque de mêlée</w:t>
      </w:r>
      <w:r w:rsidR="00A04A69" w:rsidRPr="00422DDD">
        <w:t xml:space="preserve"> (</w:t>
      </w:r>
      <w:r w:rsidR="00A04A69" w:rsidRPr="00422DDD">
        <w:rPr>
          <w:i/>
        </w:rPr>
        <w:t>Attaque</w:t>
      </w:r>
      <w:r w:rsidR="00A04A69" w:rsidRPr="00422DDD">
        <w:t xml:space="preserve"> NE10+)</w:t>
      </w:r>
      <w:r w:rsidRPr="00422DDD">
        <w:t xml:space="preserve">, </w:t>
      </w:r>
      <w:r w:rsidR="009F58FD" w:rsidRPr="00422DDD">
        <w:t>d’</w:t>
      </w:r>
      <w:r w:rsidR="00A04A69" w:rsidRPr="00422DDD">
        <w:t xml:space="preserve">un tir </w:t>
      </w:r>
      <w:r w:rsidRPr="00422DDD">
        <w:t xml:space="preserve">ou </w:t>
      </w:r>
      <w:r w:rsidR="009F58FD" w:rsidRPr="00422DDD">
        <w:t>d’</w:t>
      </w:r>
      <w:r w:rsidR="00A04A69" w:rsidRPr="00422DDD">
        <w:t xml:space="preserve">une </w:t>
      </w:r>
      <w:r w:rsidRPr="00422DDD">
        <w:t>magie</w:t>
      </w:r>
      <w:r w:rsidR="00A04A69" w:rsidRPr="00422DDD">
        <w:t xml:space="preserve"> offensive</w:t>
      </w:r>
      <w:r w:rsidRPr="00422DDD">
        <w:t>, i</w:t>
      </w:r>
      <w:r w:rsidR="00777865" w:rsidRPr="00422DDD">
        <w:t>l est possible de viser une zone particulière</w:t>
      </w:r>
      <w:r w:rsidRPr="00422DDD">
        <w:t xml:space="preserve"> du corps de la cible</w:t>
      </w:r>
      <w:r w:rsidR="00777865" w:rsidRPr="00422DDD">
        <w:t>. Indiquez la zone visée et diminuez la VO</w:t>
      </w:r>
      <w:r w:rsidR="00A04A69" w:rsidRPr="00422DDD">
        <w:t>(mêlée/tir)</w:t>
      </w:r>
      <w:r w:rsidR="004D50E3" w:rsidRPr="00422DDD">
        <w:t xml:space="preserve"> ou la CR</w:t>
      </w:r>
      <w:r w:rsidR="00A04A69" w:rsidRPr="00422DDD">
        <w:t>(magie)</w:t>
      </w:r>
      <w:r w:rsidR="00777865" w:rsidRPr="00422DDD">
        <w:t xml:space="preserve"> selon</w:t>
      </w:r>
      <w:r w:rsidRPr="00422DDD">
        <w:t xml:space="preserve"> la table plus loin</w:t>
      </w:r>
      <w:r w:rsidR="00777865" w:rsidRPr="00422DDD">
        <w:t xml:space="preserve">. Certaines </w:t>
      </w:r>
      <w:r w:rsidR="00777865" w:rsidRPr="00F5181B">
        <w:rPr>
          <w:b/>
        </w:rPr>
        <w:t>circonstances</w:t>
      </w:r>
      <w:r w:rsidR="00777865" w:rsidRPr="00422DDD">
        <w:t xml:space="preserve"> (</w:t>
      </w:r>
      <w:r w:rsidRPr="00422DDD">
        <w:t xml:space="preserve">bouclier, </w:t>
      </w:r>
      <w:r w:rsidR="00777865" w:rsidRPr="00422DDD">
        <w:t xml:space="preserve">armures, obstacles etc..) interdisent de viser telle ou telle partie du corps, </w:t>
      </w:r>
      <w:r w:rsidRPr="00422DDD">
        <w:t>le MdJ</w:t>
      </w:r>
      <w:r w:rsidR="0029527B" w:rsidRPr="00422DDD">
        <w:t xml:space="preserve"> gère</w:t>
      </w:r>
      <w:r w:rsidR="00777865" w:rsidRPr="00422DDD">
        <w:t xml:space="preserve">. Si un coup </w:t>
      </w:r>
      <w:r w:rsidRPr="00422DDD">
        <w:t>obtenu</w:t>
      </w:r>
      <w:r w:rsidR="0008447C" w:rsidRPr="00422DDD">
        <w:t xml:space="preserve"> est </w:t>
      </w:r>
      <w:r w:rsidR="0008447C" w:rsidRPr="00422DDD">
        <w:rPr>
          <w:b/>
        </w:rPr>
        <w:t>Normal/Sévère/Mortel</w:t>
      </w:r>
      <w:r w:rsidRPr="00422DDD">
        <w:t>, </w:t>
      </w:r>
      <w:r w:rsidR="00777865" w:rsidRPr="00422DDD">
        <w:t>la cible est effectivement touchée dans cette zone du corps</w:t>
      </w:r>
      <w:r w:rsidR="0029527B" w:rsidRPr="00422DDD">
        <w:t xml:space="preserve"> sinon ce sera le bouclier où la zone indiquée par la </w:t>
      </w:r>
      <w:r w:rsidR="00A04A69" w:rsidRPr="00422DDD">
        <w:rPr>
          <w:i/>
        </w:rPr>
        <w:fldChar w:fldCharType="begin"/>
      </w:r>
      <w:r w:rsidR="00A04A69" w:rsidRPr="00422DDD">
        <w:rPr>
          <w:i/>
        </w:rPr>
        <w:instrText xml:space="preserve"> REF _Ref408411482 \h  \* MERGEFORMAT </w:instrText>
      </w:r>
      <w:r w:rsidR="00A04A69" w:rsidRPr="00422DDD">
        <w:rPr>
          <w:i/>
        </w:rPr>
      </w:r>
      <w:r w:rsidR="00A04A69" w:rsidRPr="00422DDD">
        <w:rPr>
          <w:i/>
        </w:rPr>
        <w:fldChar w:fldCharType="separate"/>
      </w:r>
      <w:r w:rsidR="00DD1A28" w:rsidRPr="00DD1A28">
        <w:rPr>
          <w:i/>
        </w:rPr>
        <w:t>4.7 Table de combat</w:t>
      </w:r>
      <w:r w:rsidR="00A04A69" w:rsidRPr="00422DDD">
        <w:rPr>
          <w:i/>
        </w:rPr>
        <w:fldChar w:fldCharType="end"/>
      </w:r>
      <w:r w:rsidR="00777865" w:rsidRPr="00422DDD">
        <w:t xml:space="preserve">. L’annonce de la visée doit être </w:t>
      </w:r>
      <w:r w:rsidR="00A04A69" w:rsidRPr="00422DDD">
        <w:t xml:space="preserve">faite </w:t>
      </w:r>
      <w:r w:rsidR="00777865" w:rsidRPr="00422DDD">
        <w:t xml:space="preserve">à la </w:t>
      </w:r>
      <w:r w:rsidR="00777865" w:rsidRPr="00422DDD">
        <w:lastRenderedPageBreak/>
        <w:t xml:space="preserve">phase de description des </w:t>
      </w:r>
      <w:r w:rsidR="00107FAF" w:rsidRPr="00422DDD">
        <w:t xml:space="preserve">actions. </w:t>
      </w:r>
      <w:r w:rsidR="004D50E3" w:rsidRPr="00422DDD">
        <w:t>P</w:t>
      </w:r>
      <w:r w:rsidR="00777865" w:rsidRPr="00422DDD">
        <w:t>ar défaut</w:t>
      </w:r>
      <w:r w:rsidR="009F58FD" w:rsidRPr="00422DDD">
        <w:t>,</w:t>
      </w:r>
      <w:r w:rsidR="00777865" w:rsidRPr="00422DDD">
        <w:t xml:space="preserve"> il n’y a pas de visée. </w:t>
      </w:r>
      <w:r w:rsidR="00A04A69" w:rsidRPr="00422DDD">
        <w:t>Le m</w:t>
      </w:r>
      <w:r w:rsidR="00777865" w:rsidRPr="00422DDD">
        <w:t xml:space="preserve">alus selon </w:t>
      </w:r>
      <w:r w:rsidR="00AC147E" w:rsidRPr="00422DDD">
        <w:t xml:space="preserve">la physionomie et </w:t>
      </w:r>
      <w:r w:rsidR="00777865" w:rsidRPr="00422DDD">
        <w:t xml:space="preserve">la </w:t>
      </w:r>
      <w:r w:rsidRPr="00422DDD">
        <w:t xml:space="preserve">zone </w:t>
      </w:r>
      <w:r w:rsidR="00777865" w:rsidRPr="00422DDD">
        <w:t>du corps visée</w:t>
      </w:r>
      <w:r w:rsidR="009F58FD" w:rsidRPr="00422DDD">
        <w:t xml:space="preserve"> (à</w:t>
      </w:r>
      <w:r w:rsidR="00525EB9" w:rsidRPr="00422DDD">
        <w:t xml:space="preserve"> doubler en cas de tir ou magie</w:t>
      </w:r>
      <w:r w:rsidR="009F58FD" w:rsidRPr="00422DDD">
        <w:t>)</w:t>
      </w:r>
      <w:r w:rsidR="00777865" w:rsidRPr="00422DDD">
        <w:t>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37"/>
        <w:gridCol w:w="930"/>
        <w:gridCol w:w="1192"/>
        <w:gridCol w:w="1122"/>
        <w:gridCol w:w="1032"/>
      </w:tblGrid>
      <w:tr w:rsidR="00AC147E" w:rsidRPr="00422DDD" w:rsidTr="009035BA">
        <w:trPr>
          <w:cantSplit/>
        </w:trPr>
        <w:tc>
          <w:tcPr>
            <w:tcW w:w="0" w:type="auto"/>
          </w:tcPr>
          <w:p w:rsidR="00AC147E" w:rsidRPr="00422DDD" w:rsidRDefault="00AC147E" w:rsidP="00E45B1B">
            <w:pPr>
              <w:jc w:val="right"/>
              <w:rPr>
                <w:b/>
                <w:sz w:val="16"/>
                <w:szCs w:val="16"/>
              </w:rPr>
            </w:pPr>
            <w:r w:rsidRPr="00422DDD">
              <w:rPr>
                <w:b/>
                <w:sz w:val="16"/>
                <w:szCs w:val="16"/>
              </w:rPr>
              <w:t>Humanoïde</w:t>
            </w:r>
          </w:p>
        </w:tc>
        <w:tc>
          <w:tcPr>
            <w:tcW w:w="0" w:type="auto"/>
          </w:tcPr>
          <w:p w:rsidR="00AC147E" w:rsidRPr="00422DDD" w:rsidRDefault="00AC147E" w:rsidP="00E45B1B">
            <w:pPr>
              <w:jc w:val="right"/>
              <w:rPr>
                <w:b/>
                <w:sz w:val="16"/>
                <w:szCs w:val="16"/>
              </w:rPr>
            </w:pPr>
            <w:r w:rsidRPr="00422DDD">
              <w:rPr>
                <w:b/>
                <w:sz w:val="16"/>
                <w:szCs w:val="16"/>
              </w:rPr>
              <w:t>Serpent</w:t>
            </w:r>
          </w:p>
        </w:tc>
        <w:tc>
          <w:tcPr>
            <w:tcW w:w="0" w:type="auto"/>
          </w:tcPr>
          <w:p w:rsidR="00AC147E" w:rsidRPr="00422DDD" w:rsidRDefault="00AC147E" w:rsidP="00E45B1B">
            <w:pPr>
              <w:jc w:val="right"/>
              <w:rPr>
                <w:b/>
                <w:sz w:val="16"/>
                <w:szCs w:val="16"/>
              </w:rPr>
            </w:pPr>
            <w:r w:rsidRPr="00422DDD">
              <w:rPr>
                <w:b/>
                <w:sz w:val="16"/>
                <w:szCs w:val="16"/>
              </w:rPr>
              <w:t>Poisson</w:t>
            </w:r>
          </w:p>
        </w:tc>
        <w:tc>
          <w:tcPr>
            <w:tcW w:w="0" w:type="auto"/>
          </w:tcPr>
          <w:p w:rsidR="00AC147E" w:rsidRPr="00422DDD" w:rsidRDefault="00AC147E" w:rsidP="00E45B1B">
            <w:pPr>
              <w:jc w:val="right"/>
              <w:rPr>
                <w:b/>
                <w:sz w:val="16"/>
                <w:szCs w:val="16"/>
              </w:rPr>
            </w:pPr>
            <w:r w:rsidRPr="00422DDD">
              <w:rPr>
                <w:b/>
                <w:sz w:val="16"/>
                <w:szCs w:val="16"/>
              </w:rPr>
              <w:t>Arachnide</w:t>
            </w:r>
          </w:p>
        </w:tc>
        <w:tc>
          <w:tcPr>
            <w:tcW w:w="0" w:type="auto"/>
          </w:tcPr>
          <w:p w:rsidR="00AC147E" w:rsidRPr="00422DDD" w:rsidRDefault="00AC147E" w:rsidP="00E45B1B">
            <w:pPr>
              <w:jc w:val="right"/>
              <w:rPr>
                <w:b/>
                <w:sz w:val="16"/>
                <w:szCs w:val="16"/>
              </w:rPr>
            </w:pPr>
            <w:r w:rsidRPr="00422DDD">
              <w:rPr>
                <w:b/>
                <w:sz w:val="16"/>
                <w:szCs w:val="16"/>
              </w:rPr>
              <w:t>Volatile</w:t>
            </w:r>
          </w:p>
        </w:tc>
      </w:tr>
      <w:tr w:rsidR="00AC147E" w:rsidRPr="00422DDD" w:rsidTr="009035BA">
        <w:trPr>
          <w:cantSplit/>
        </w:trPr>
        <w:tc>
          <w:tcPr>
            <w:tcW w:w="0" w:type="auto"/>
          </w:tcPr>
          <w:p w:rsidR="00AC147E" w:rsidRPr="00422DDD" w:rsidRDefault="00AC147E" w:rsidP="00E45B1B">
            <w:pPr>
              <w:jc w:val="right"/>
              <w:rPr>
                <w:sz w:val="16"/>
                <w:szCs w:val="16"/>
              </w:rPr>
            </w:pPr>
            <w:r w:rsidRPr="00422DDD">
              <w:rPr>
                <w:sz w:val="16"/>
                <w:szCs w:val="16"/>
              </w:rPr>
              <w:t>Tête 20</w:t>
            </w:r>
          </w:p>
        </w:tc>
        <w:tc>
          <w:tcPr>
            <w:tcW w:w="0" w:type="auto"/>
          </w:tcPr>
          <w:p w:rsidR="00AC147E" w:rsidRPr="00422DDD" w:rsidRDefault="00AC147E" w:rsidP="00E45B1B">
            <w:pPr>
              <w:jc w:val="right"/>
              <w:rPr>
                <w:sz w:val="16"/>
                <w:szCs w:val="16"/>
              </w:rPr>
            </w:pPr>
            <w:r w:rsidRPr="00422DDD">
              <w:rPr>
                <w:sz w:val="16"/>
                <w:szCs w:val="16"/>
              </w:rPr>
              <w:t>Tête 10</w:t>
            </w:r>
          </w:p>
        </w:tc>
        <w:tc>
          <w:tcPr>
            <w:tcW w:w="0" w:type="auto"/>
          </w:tcPr>
          <w:p w:rsidR="00AC147E" w:rsidRPr="00422DDD" w:rsidRDefault="00AC147E" w:rsidP="00E45B1B">
            <w:pPr>
              <w:jc w:val="right"/>
              <w:rPr>
                <w:sz w:val="16"/>
                <w:szCs w:val="16"/>
              </w:rPr>
            </w:pPr>
            <w:r w:rsidRPr="00422DDD">
              <w:rPr>
                <w:sz w:val="16"/>
                <w:szCs w:val="16"/>
              </w:rPr>
              <w:t>Tête 15</w:t>
            </w:r>
          </w:p>
        </w:tc>
        <w:tc>
          <w:tcPr>
            <w:tcW w:w="0" w:type="auto"/>
          </w:tcPr>
          <w:p w:rsidR="00AC147E" w:rsidRPr="00422DDD" w:rsidRDefault="00AC147E" w:rsidP="00E45B1B">
            <w:pPr>
              <w:jc w:val="right"/>
              <w:rPr>
                <w:sz w:val="16"/>
                <w:szCs w:val="16"/>
              </w:rPr>
            </w:pPr>
            <w:r w:rsidRPr="00422DDD">
              <w:rPr>
                <w:sz w:val="16"/>
                <w:szCs w:val="16"/>
              </w:rPr>
              <w:t>Tête 20</w:t>
            </w:r>
          </w:p>
        </w:tc>
        <w:tc>
          <w:tcPr>
            <w:tcW w:w="0" w:type="auto"/>
          </w:tcPr>
          <w:p w:rsidR="00AC147E" w:rsidRPr="00422DDD" w:rsidRDefault="00AC147E" w:rsidP="00E45B1B">
            <w:pPr>
              <w:jc w:val="right"/>
              <w:rPr>
                <w:sz w:val="16"/>
                <w:szCs w:val="16"/>
              </w:rPr>
            </w:pPr>
            <w:r w:rsidRPr="00422DDD">
              <w:rPr>
                <w:sz w:val="16"/>
                <w:szCs w:val="16"/>
              </w:rPr>
              <w:t>Tête 15</w:t>
            </w:r>
          </w:p>
        </w:tc>
      </w:tr>
      <w:tr w:rsidR="00AC147E" w:rsidRPr="00422DDD" w:rsidTr="009035BA">
        <w:trPr>
          <w:cantSplit/>
        </w:trPr>
        <w:tc>
          <w:tcPr>
            <w:tcW w:w="0" w:type="auto"/>
            <w:shd w:val="pct12" w:color="000000" w:fill="FFFFFF"/>
          </w:tcPr>
          <w:p w:rsidR="00AC147E" w:rsidRPr="00422DDD" w:rsidRDefault="00AC147E" w:rsidP="00E45B1B">
            <w:pPr>
              <w:jc w:val="right"/>
              <w:rPr>
                <w:sz w:val="16"/>
                <w:szCs w:val="16"/>
              </w:rPr>
            </w:pPr>
            <w:r w:rsidRPr="00422DDD">
              <w:rPr>
                <w:sz w:val="16"/>
                <w:szCs w:val="16"/>
              </w:rPr>
              <w:t>Thorax 5</w:t>
            </w:r>
          </w:p>
        </w:tc>
        <w:tc>
          <w:tcPr>
            <w:tcW w:w="0" w:type="auto"/>
            <w:shd w:val="pct12" w:color="000000" w:fill="FFFFFF"/>
          </w:tcPr>
          <w:p w:rsidR="00AC147E" w:rsidRPr="00422DDD" w:rsidRDefault="00AC147E" w:rsidP="00E45B1B">
            <w:pPr>
              <w:jc w:val="right"/>
              <w:rPr>
                <w:sz w:val="16"/>
                <w:szCs w:val="16"/>
              </w:rPr>
            </w:pPr>
            <w:r w:rsidRPr="00422DDD">
              <w:rPr>
                <w:sz w:val="16"/>
                <w:szCs w:val="16"/>
              </w:rPr>
              <w:t>Thorax 5</w:t>
            </w:r>
          </w:p>
        </w:tc>
        <w:tc>
          <w:tcPr>
            <w:tcW w:w="0" w:type="auto"/>
            <w:shd w:val="pct12" w:color="000000" w:fill="FFFFFF"/>
          </w:tcPr>
          <w:p w:rsidR="00AC147E" w:rsidRPr="00422DDD" w:rsidRDefault="00AC147E" w:rsidP="00E45B1B">
            <w:pPr>
              <w:jc w:val="right"/>
              <w:rPr>
                <w:sz w:val="16"/>
                <w:szCs w:val="16"/>
              </w:rPr>
            </w:pPr>
            <w:r w:rsidRPr="00422DDD">
              <w:rPr>
                <w:sz w:val="16"/>
                <w:szCs w:val="16"/>
              </w:rPr>
              <w:t>Thorax 10</w:t>
            </w:r>
          </w:p>
        </w:tc>
        <w:tc>
          <w:tcPr>
            <w:tcW w:w="0" w:type="auto"/>
            <w:shd w:val="pct12" w:color="000000" w:fill="FFFFFF"/>
          </w:tcPr>
          <w:p w:rsidR="00AC147E" w:rsidRPr="00422DDD" w:rsidRDefault="00AC147E" w:rsidP="00E45B1B">
            <w:pPr>
              <w:jc w:val="right"/>
              <w:rPr>
                <w:sz w:val="16"/>
                <w:szCs w:val="16"/>
              </w:rPr>
            </w:pPr>
            <w:r w:rsidRPr="00422DDD">
              <w:rPr>
                <w:sz w:val="16"/>
                <w:szCs w:val="16"/>
              </w:rPr>
              <w:t>Thorax 15</w:t>
            </w:r>
          </w:p>
        </w:tc>
        <w:tc>
          <w:tcPr>
            <w:tcW w:w="0" w:type="auto"/>
            <w:shd w:val="pct12" w:color="000000" w:fill="FFFFFF"/>
          </w:tcPr>
          <w:p w:rsidR="00AC147E" w:rsidRPr="00422DDD" w:rsidRDefault="00AC147E" w:rsidP="00E45B1B">
            <w:pPr>
              <w:jc w:val="right"/>
              <w:rPr>
                <w:sz w:val="16"/>
                <w:szCs w:val="16"/>
              </w:rPr>
            </w:pPr>
            <w:r w:rsidRPr="00422DDD">
              <w:rPr>
                <w:sz w:val="16"/>
                <w:szCs w:val="16"/>
              </w:rPr>
              <w:t>Thorax 10</w:t>
            </w:r>
          </w:p>
        </w:tc>
      </w:tr>
      <w:tr w:rsidR="00AC147E" w:rsidRPr="00422DDD" w:rsidTr="009035BA">
        <w:trPr>
          <w:cantSplit/>
        </w:trPr>
        <w:tc>
          <w:tcPr>
            <w:tcW w:w="0" w:type="auto"/>
          </w:tcPr>
          <w:p w:rsidR="00AC147E" w:rsidRPr="00422DDD" w:rsidRDefault="00AC147E" w:rsidP="00E45B1B">
            <w:pPr>
              <w:jc w:val="right"/>
              <w:rPr>
                <w:sz w:val="16"/>
                <w:szCs w:val="16"/>
              </w:rPr>
            </w:pPr>
            <w:r w:rsidRPr="00422DDD">
              <w:rPr>
                <w:sz w:val="16"/>
                <w:szCs w:val="16"/>
              </w:rPr>
              <w:t>Bras 10</w:t>
            </w:r>
          </w:p>
        </w:tc>
        <w:tc>
          <w:tcPr>
            <w:tcW w:w="0" w:type="auto"/>
          </w:tcPr>
          <w:p w:rsidR="00AC147E" w:rsidRPr="00422DDD" w:rsidRDefault="00AC147E" w:rsidP="00E45B1B">
            <w:pPr>
              <w:jc w:val="right"/>
              <w:rPr>
                <w:sz w:val="16"/>
                <w:szCs w:val="16"/>
              </w:rPr>
            </w:pPr>
            <w:r w:rsidRPr="00422DDD">
              <w:rPr>
                <w:sz w:val="16"/>
                <w:szCs w:val="16"/>
              </w:rPr>
              <w:t>Thorax 5</w:t>
            </w:r>
          </w:p>
        </w:tc>
        <w:tc>
          <w:tcPr>
            <w:tcW w:w="0" w:type="auto"/>
          </w:tcPr>
          <w:p w:rsidR="00AC147E" w:rsidRPr="00422DDD" w:rsidRDefault="00AC147E" w:rsidP="00E45B1B">
            <w:pPr>
              <w:jc w:val="right"/>
              <w:rPr>
                <w:sz w:val="16"/>
                <w:szCs w:val="16"/>
              </w:rPr>
            </w:pPr>
            <w:r w:rsidRPr="00422DDD">
              <w:rPr>
                <w:sz w:val="16"/>
                <w:szCs w:val="16"/>
              </w:rPr>
              <w:t>Nageoire 10</w:t>
            </w:r>
          </w:p>
        </w:tc>
        <w:tc>
          <w:tcPr>
            <w:tcW w:w="0" w:type="auto"/>
          </w:tcPr>
          <w:p w:rsidR="00AC147E" w:rsidRPr="00422DDD" w:rsidRDefault="00AC147E" w:rsidP="00E45B1B">
            <w:pPr>
              <w:jc w:val="right"/>
              <w:rPr>
                <w:sz w:val="16"/>
                <w:szCs w:val="16"/>
              </w:rPr>
            </w:pPr>
            <w:r w:rsidRPr="00422DDD">
              <w:rPr>
                <w:sz w:val="16"/>
                <w:szCs w:val="16"/>
              </w:rPr>
              <w:t>Patte 10</w:t>
            </w:r>
          </w:p>
        </w:tc>
        <w:tc>
          <w:tcPr>
            <w:tcW w:w="0" w:type="auto"/>
          </w:tcPr>
          <w:p w:rsidR="00AC147E" w:rsidRPr="00422DDD" w:rsidRDefault="00AC147E" w:rsidP="00E45B1B">
            <w:pPr>
              <w:jc w:val="right"/>
              <w:rPr>
                <w:sz w:val="16"/>
                <w:szCs w:val="16"/>
              </w:rPr>
            </w:pPr>
            <w:r w:rsidRPr="00422DDD">
              <w:rPr>
                <w:sz w:val="16"/>
                <w:szCs w:val="16"/>
              </w:rPr>
              <w:t>Aile 10</w:t>
            </w:r>
          </w:p>
        </w:tc>
      </w:tr>
      <w:tr w:rsidR="00AC147E" w:rsidRPr="00422DDD" w:rsidTr="009035BA">
        <w:trPr>
          <w:cantSplit/>
        </w:trPr>
        <w:tc>
          <w:tcPr>
            <w:tcW w:w="0" w:type="auto"/>
            <w:shd w:val="clear" w:color="auto" w:fill="E0E0E0"/>
          </w:tcPr>
          <w:p w:rsidR="00AC147E" w:rsidRPr="00422DDD" w:rsidRDefault="00AC147E" w:rsidP="00E45B1B">
            <w:pPr>
              <w:jc w:val="right"/>
              <w:rPr>
                <w:sz w:val="16"/>
                <w:szCs w:val="16"/>
              </w:rPr>
            </w:pPr>
            <w:r w:rsidRPr="00422DDD">
              <w:rPr>
                <w:sz w:val="16"/>
                <w:szCs w:val="16"/>
              </w:rPr>
              <w:t>Ventre 15</w:t>
            </w:r>
          </w:p>
        </w:tc>
        <w:tc>
          <w:tcPr>
            <w:tcW w:w="0" w:type="auto"/>
            <w:shd w:val="clear" w:color="auto" w:fill="E0E0E0"/>
          </w:tcPr>
          <w:p w:rsidR="00AC147E" w:rsidRPr="00422DDD" w:rsidRDefault="00AC147E" w:rsidP="00E45B1B">
            <w:pPr>
              <w:jc w:val="right"/>
              <w:rPr>
                <w:sz w:val="16"/>
                <w:szCs w:val="16"/>
              </w:rPr>
            </w:pPr>
            <w:r w:rsidRPr="00422DDD">
              <w:rPr>
                <w:sz w:val="16"/>
                <w:szCs w:val="16"/>
              </w:rPr>
              <w:t>Thorax 5</w:t>
            </w:r>
          </w:p>
        </w:tc>
        <w:tc>
          <w:tcPr>
            <w:tcW w:w="0" w:type="auto"/>
            <w:shd w:val="clear" w:color="auto" w:fill="E0E0E0"/>
          </w:tcPr>
          <w:p w:rsidR="00AC147E" w:rsidRPr="00422DDD" w:rsidRDefault="00AC147E" w:rsidP="00E45B1B">
            <w:pPr>
              <w:jc w:val="right"/>
              <w:rPr>
                <w:sz w:val="16"/>
                <w:szCs w:val="16"/>
              </w:rPr>
            </w:pPr>
            <w:r w:rsidRPr="00422DDD">
              <w:rPr>
                <w:sz w:val="16"/>
                <w:szCs w:val="16"/>
              </w:rPr>
              <w:t>Ventre 15</w:t>
            </w:r>
          </w:p>
        </w:tc>
        <w:tc>
          <w:tcPr>
            <w:tcW w:w="0" w:type="auto"/>
            <w:shd w:val="clear" w:color="auto" w:fill="E0E0E0"/>
          </w:tcPr>
          <w:p w:rsidR="00AC147E" w:rsidRPr="00422DDD" w:rsidRDefault="00AC147E" w:rsidP="00E45B1B">
            <w:pPr>
              <w:jc w:val="right"/>
              <w:rPr>
                <w:sz w:val="16"/>
                <w:szCs w:val="16"/>
              </w:rPr>
            </w:pPr>
            <w:r w:rsidRPr="00422DDD">
              <w:rPr>
                <w:sz w:val="16"/>
                <w:szCs w:val="16"/>
              </w:rPr>
              <w:t>Ventre 20</w:t>
            </w:r>
          </w:p>
        </w:tc>
        <w:tc>
          <w:tcPr>
            <w:tcW w:w="0" w:type="auto"/>
            <w:shd w:val="clear" w:color="auto" w:fill="E0E0E0"/>
          </w:tcPr>
          <w:p w:rsidR="00AC147E" w:rsidRPr="00422DDD" w:rsidRDefault="00AC147E" w:rsidP="00E45B1B">
            <w:pPr>
              <w:jc w:val="right"/>
              <w:rPr>
                <w:sz w:val="16"/>
                <w:szCs w:val="16"/>
              </w:rPr>
            </w:pPr>
            <w:r w:rsidRPr="00422DDD">
              <w:rPr>
                <w:sz w:val="16"/>
                <w:szCs w:val="16"/>
              </w:rPr>
              <w:t>Ventre 15</w:t>
            </w:r>
          </w:p>
        </w:tc>
      </w:tr>
      <w:tr w:rsidR="00AC147E" w:rsidRPr="00422DDD" w:rsidTr="009035BA">
        <w:trPr>
          <w:cantSplit/>
        </w:trPr>
        <w:tc>
          <w:tcPr>
            <w:tcW w:w="0" w:type="auto"/>
            <w:shd w:val="clear" w:color="auto" w:fill="auto"/>
          </w:tcPr>
          <w:p w:rsidR="00AC147E" w:rsidRPr="00422DDD" w:rsidRDefault="00AC147E" w:rsidP="00E45B1B">
            <w:pPr>
              <w:jc w:val="right"/>
              <w:rPr>
                <w:sz w:val="16"/>
                <w:szCs w:val="16"/>
              </w:rPr>
            </w:pPr>
            <w:r w:rsidRPr="00422DDD">
              <w:rPr>
                <w:sz w:val="16"/>
                <w:szCs w:val="16"/>
              </w:rPr>
              <w:t>Jambe 10</w:t>
            </w:r>
          </w:p>
        </w:tc>
        <w:tc>
          <w:tcPr>
            <w:tcW w:w="0" w:type="auto"/>
          </w:tcPr>
          <w:p w:rsidR="00AC147E" w:rsidRPr="00422DDD" w:rsidRDefault="00AC147E" w:rsidP="00E45B1B">
            <w:pPr>
              <w:jc w:val="right"/>
              <w:rPr>
                <w:sz w:val="16"/>
                <w:szCs w:val="16"/>
              </w:rPr>
            </w:pPr>
            <w:r w:rsidRPr="00422DDD">
              <w:rPr>
                <w:sz w:val="16"/>
                <w:szCs w:val="16"/>
              </w:rPr>
              <w:t>Thorax 5</w:t>
            </w:r>
          </w:p>
        </w:tc>
        <w:tc>
          <w:tcPr>
            <w:tcW w:w="0" w:type="auto"/>
          </w:tcPr>
          <w:p w:rsidR="00AC147E" w:rsidRPr="00422DDD" w:rsidRDefault="00AC147E" w:rsidP="00E45B1B">
            <w:pPr>
              <w:jc w:val="right"/>
              <w:rPr>
                <w:sz w:val="16"/>
                <w:szCs w:val="16"/>
              </w:rPr>
            </w:pPr>
            <w:r w:rsidRPr="00422DDD">
              <w:rPr>
                <w:sz w:val="16"/>
                <w:szCs w:val="16"/>
              </w:rPr>
              <w:t>Nageoire 10</w:t>
            </w:r>
          </w:p>
        </w:tc>
        <w:tc>
          <w:tcPr>
            <w:tcW w:w="0" w:type="auto"/>
          </w:tcPr>
          <w:p w:rsidR="00AC147E" w:rsidRPr="00422DDD" w:rsidRDefault="00AC147E" w:rsidP="00E45B1B">
            <w:pPr>
              <w:jc w:val="right"/>
              <w:rPr>
                <w:sz w:val="16"/>
                <w:szCs w:val="16"/>
              </w:rPr>
            </w:pPr>
            <w:r w:rsidRPr="00422DDD">
              <w:rPr>
                <w:sz w:val="16"/>
                <w:szCs w:val="16"/>
              </w:rPr>
              <w:t>Patte 10</w:t>
            </w:r>
          </w:p>
        </w:tc>
        <w:tc>
          <w:tcPr>
            <w:tcW w:w="0" w:type="auto"/>
          </w:tcPr>
          <w:p w:rsidR="00AC147E" w:rsidRPr="00422DDD" w:rsidRDefault="0020601B" w:rsidP="00E45B1B">
            <w:pPr>
              <w:jc w:val="right"/>
              <w:rPr>
                <w:sz w:val="16"/>
                <w:szCs w:val="16"/>
              </w:rPr>
            </w:pPr>
            <w:r w:rsidRPr="00422DDD">
              <w:rPr>
                <w:sz w:val="16"/>
                <w:szCs w:val="16"/>
              </w:rPr>
              <w:t>Patte 10</w:t>
            </w:r>
          </w:p>
        </w:tc>
      </w:tr>
      <w:tr w:rsidR="00AC147E" w:rsidRPr="00422DDD" w:rsidTr="009035BA">
        <w:trPr>
          <w:cantSplit/>
        </w:trPr>
        <w:tc>
          <w:tcPr>
            <w:tcW w:w="0" w:type="auto"/>
            <w:shd w:val="clear" w:color="auto" w:fill="E0E0E0"/>
          </w:tcPr>
          <w:p w:rsidR="00AC147E" w:rsidRPr="00422DDD" w:rsidRDefault="00AC147E" w:rsidP="00E45B1B">
            <w:pPr>
              <w:jc w:val="right"/>
              <w:rPr>
                <w:sz w:val="16"/>
                <w:szCs w:val="16"/>
              </w:rPr>
            </w:pPr>
            <w:r w:rsidRPr="00422DDD">
              <w:rPr>
                <w:sz w:val="16"/>
                <w:szCs w:val="16"/>
              </w:rPr>
              <w:t>Main 20</w:t>
            </w:r>
          </w:p>
        </w:tc>
        <w:tc>
          <w:tcPr>
            <w:tcW w:w="0" w:type="auto"/>
            <w:shd w:val="clear" w:color="auto" w:fill="E0E0E0"/>
          </w:tcPr>
          <w:p w:rsidR="00AC147E" w:rsidRPr="00422DDD" w:rsidRDefault="00AC147E" w:rsidP="00E45B1B">
            <w:pPr>
              <w:jc w:val="right"/>
              <w:rPr>
                <w:sz w:val="16"/>
                <w:szCs w:val="16"/>
              </w:rPr>
            </w:pPr>
            <w:r w:rsidRPr="00422DDD">
              <w:rPr>
                <w:sz w:val="16"/>
                <w:szCs w:val="16"/>
              </w:rPr>
              <w:t>Thorax 5</w:t>
            </w:r>
          </w:p>
        </w:tc>
        <w:tc>
          <w:tcPr>
            <w:tcW w:w="0" w:type="auto"/>
            <w:shd w:val="clear" w:color="auto" w:fill="E0E0E0"/>
          </w:tcPr>
          <w:p w:rsidR="00AC147E" w:rsidRPr="00422DDD" w:rsidRDefault="00AC147E" w:rsidP="00E45B1B">
            <w:pPr>
              <w:jc w:val="right"/>
              <w:rPr>
                <w:sz w:val="16"/>
                <w:szCs w:val="16"/>
              </w:rPr>
            </w:pPr>
            <w:r w:rsidRPr="00422DDD">
              <w:rPr>
                <w:sz w:val="16"/>
                <w:szCs w:val="16"/>
              </w:rPr>
              <w:t>Nageoire 10</w:t>
            </w:r>
          </w:p>
        </w:tc>
        <w:tc>
          <w:tcPr>
            <w:tcW w:w="0" w:type="auto"/>
            <w:shd w:val="clear" w:color="auto" w:fill="E0E0E0"/>
          </w:tcPr>
          <w:p w:rsidR="00AC147E" w:rsidRPr="00422DDD" w:rsidRDefault="00AC147E" w:rsidP="00E45B1B">
            <w:pPr>
              <w:jc w:val="right"/>
              <w:rPr>
                <w:sz w:val="16"/>
                <w:szCs w:val="16"/>
              </w:rPr>
            </w:pPr>
            <w:r w:rsidRPr="00422DDD">
              <w:rPr>
                <w:sz w:val="16"/>
                <w:szCs w:val="16"/>
              </w:rPr>
              <w:t>Patte 10</w:t>
            </w:r>
          </w:p>
        </w:tc>
        <w:tc>
          <w:tcPr>
            <w:tcW w:w="0" w:type="auto"/>
            <w:shd w:val="clear" w:color="auto" w:fill="E0E0E0"/>
          </w:tcPr>
          <w:p w:rsidR="00AC147E" w:rsidRPr="00422DDD" w:rsidRDefault="00AC147E" w:rsidP="00E45B1B">
            <w:pPr>
              <w:jc w:val="right"/>
              <w:rPr>
                <w:sz w:val="16"/>
                <w:szCs w:val="16"/>
              </w:rPr>
            </w:pPr>
            <w:r w:rsidRPr="00422DDD">
              <w:rPr>
                <w:sz w:val="16"/>
                <w:szCs w:val="16"/>
              </w:rPr>
              <w:t>Aile 10</w:t>
            </w:r>
          </w:p>
        </w:tc>
      </w:tr>
      <w:tr w:rsidR="00AC147E" w:rsidRPr="00422DDD" w:rsidTr="009035BA">
        <w:trPr>
          <w:cantSplit/>
        </w:trPr>
        <w:tc>
          <w:tcPr>
            <w:tcW w:w="0" w:type="auto"/>
            <w:shd w:val="clear" w:color="auto" w:fill="auto"/>
          </w:tcPr>
          <w:p w:rsidR="00AC147E" w:rsidRPr="00422DDD" w:rsidRDefault="00AC147E" w:rsidP="00E45B1B">
            <w:pPr>
              <w:jc w:val="right"/>
              <w:rPr>
                <w:sz w:val="16"/>
                <w:szCs w:val="16"/>
              </w:rPr>
            </w:pPr>
            <w:r w:rsidRPr="00422DDD">
              <w:rPr>
                <w:sz w:val="16"/>
                <w:szCs w:val="16"/>
              </w:rPr>
              <w:t>Pied 20</w:t>
            </w:r>
          </w:p>
        </w:tc>
        <w:tc>
          <w:tcPr>
            <w:tcW w:w="0" w:type="auto"/>
          </w:tcPr>
          <w:p w:rsidR="00AC147E" w:rsidRPr="00422DDD" w:rsidRDefault="00AC147E" w:rsidP="00E45B1B">
            <w:pPr>
              <w:jc w:val="right"/>
              <w:rPr>
                <w:sz w:val="16"/>
                <w:szCs w:val="16"/>
              </w:rPr>
            </w:pPr>
            <w:r w:rsidRPr="00422DDD">
              <w:rPr>
                <w:sz w:val="16"/>
                <w:szCs w:val="16"/>
              </w:rPr>
              <w:t>Thorax 5</w:t>
            </w:r>
          </w:p>
        </w:tc>
        <w:tc>
          <w:tcPr>
            <w:tcW w:w="0" w:type="auto"/>
          </w:tcPr>
          <w:p w:rsidR="00AC147E" w:rsidRPr="00422DDD" w:rsidRDefault="00AC147E" w:rsidP="00E45B1B">
            <w:pPr>
              <w:jc w:val="right"/>
              <w:rPr>
                <w:sz w:val="16"/>
                <w:szCs w:val="16"/>
              </w:rPr>
            </w:pPr>
            <w:r w:rsidRPr="00422DDD">
              <w:rPr>
                <w:sz w:val="16"/>
                <w:szCs w:val="16"/>
              </w:rPr>
              <w:t>Nageoire 10</w:t>
            </w:r>
          </w:p>
        </w:tc>
        <w:tc>
          <w:tcPr>
            <w:tcW w:w="0" w:type="auto"/>
          </w:tcPr>
          <w:p w:rsidR="00AC147E" w:rsidRPr="00422DDD" w:rsidRDefault="00AC147E" w:rsidP="00E45B1B">
            <w:pPr>
              <w:jc w:val="right"/>
              <w:rPr>
                <w:sz w:val="16"/>
                <w:szCs w:val="16"/>
              </w:rPr>
            </w:pPr>
            <w:r w:rsidRPr="00422DDD">
              <w:rPr>
                <w:sz w:val="16"/>
                <w:szCs w:val="16"/>
              </w:rPr>
              <w:t>Patte 10</w:t>
            </w:r>
          </w:p>
        </w:tc>
        <w:tc>
          <w:tcPr>
            <w:tcW w:w="0" w:type="auto"/>
          </w:tcPr>
          <w:p w:rsidR="00AC147E" w:rsidRPr="00422DDD" w:rsidRDefault="0020601B" w:rsidP="00E45B1B">
            <w:pPr>
              <w:jc w:val="right"/>
              <w:rPr>
                <w:sz w:val="16"/>
                <w:szCs w:val="16"/>
              </w:rPr>
            </w:pPr>
            <w:r w:rsidRPr="00422DDD">
              <w:rPr>
                <w:sz w:val="16"/>
                <w:szCs w:val="16"/>
              </w:rPr>
              <w:t>Patte 10</w:t>
            </w:r>
          </w:p>
        </w:tc>
      </w:tr>
    </w:tbl>
    <w:p w:rsidR="001229AB" w:rsidRPr="00422DDD" w:rsidRDefault="00F5181B" w:rsidP="00E267B0">
      <w:r>
        <w:t xml:space="preserve">La table donne l’équivalence des zones touchées par rapport à la table de combat. </w:t>
      </w:r>
      <w:r w:rsidR="0021437A" w:rsidRPr="00422DDD">
        <w:t xml:space="preserve">Avec </w:t>
      </w:r>
      <w:r w:rsidR="0021437A" w:rsidRPr="00422DDD">
        <w:rPr>
          <w:i/>
        </w:rPr>
        <w:t>Attaque</w:t>
      </w:r>
      <w:r w:rsidR="00A04A69" w:rsidRPr="00422DDD">
        <w:t>(</w:t>
      </w:r>
      <w:r w:rsidR="0021437A" w:rsidRPr="00422DDD">
        <w:t>NE30+</w:t>
      </w:r>
      <w:r w:rsidR="00A04A69" w:rsidRPr="00422DDD">
        <w:t>)</w:t>
      </w:r>
      <w:r w:rsidR="0021437A" w:rsidRPr="00422DDD">
        <w:t>, i</w:t>
      </w:r>
      <w:r w:rsidR="00777865" w:rsidRPr="00422DDD">
        <w:t>l est permis de viser des parties plus précises du corps (l’œil, un doigt etc.), avec l’accord du MdJ</w:t>
      </w:r>
      <w:r w:rsidR="00A04A69" w:rsidRPr="00422DDD">
        <w:t xml:space="preserve">. </w:t>
      </w:r>
      <w:r w:rsidR="009F58FD" w:rsidRPr="00422DDD">
        <w:t>G</w:t>
      </w:r>
      <w:r w:rsidR="00A04A69" w:rsidRPr="00422DDD">
        <w:t>énéral</w:t>
      </w:r>
      <w:r w:rsidR="009F58FD" w:rsidRPr="00422DDD">
        <w:t>ement</w:t>
      </w:r>
      <w:r w:rsidR="00A04A69" w:rsidRPr="00422DDD">
        <w:t>, c</w:t>
      </w:r>
      <w:r w:rsidR="00777865" w:rsidRPr="00422DDD">
        <w:t xml:space="preserve">ela </w:t>
      </w:r>
      <w:r w:rsidR="00777865" w:rsidRPr="00422DDD">
        <w:rPr>
          <w:b/>
        </w:rPr>
        <w:t>triple</w:t>
      </w:r>
      <w:r w:rsidR="00777865" w:rsidRPr="00422DDD">
        <w:t xml:space="preserve"> les malus.</w:t>
      </w:r>
      <w:r w:rsidR="00714E39" w:rsidRPr="00422DDD">
        <w:t xml:space="preserve"> Voici </w:t>
      </w:r>
      <w:r w:rsidRPr="00422DDD">
        <w:t>quelques exemples</w:t>
      </w:r>
      <w:r w:rsidR="00714E39" w:rsidRPr="00422DDD">
        <w:t xml:space="preserve">, </w:t>
      </w:r>
      <w:r w:rsidR="00EE3BEF" w:rsidRPr="00422DDD">
        <w:t xml:space="preserve">les malus suggérés pour toucher, </w:t>
      </w:r>
      <w:r w:rsidR="00714E39" w:rsidRPr="00422DDD">
        <w:t>leur</w:t>
      </w:r>
      <w:r>
        <w:t>s</w:t>
      </w:r>
      <w:r w:rsidR="00714E39" w:rsidRPr="00422DDD">
        <w:t xml:space="preserve"> PdC et les effets </w:t>
      </w:r>
      <w:r w:rsidR="009F58FD" w:rsidRPr="00422DDD">
        <w:t xml:space="preserve">permanents </w:t>
      </w:r>
      <w:r w:rsidR="00714E39" w:rsidRPr="00422DDD">
        <w:t xml:space="preserve">si la blessure infligée </w:t>
      </w:r>
      <w:r w:rsidR="009F58FD" w:rsidRPr="00422DDD">
        <w:t>en un seul</w:t>
      </w:r>
      <w:r w:rsidR="00714E39" w:rsidRPr="00422DDD">
        <w:t xml:space="preserve"> coup</w:t>
      </w:r>
      <w:r w:rsidR="00EE3BEF" w:rsidRPr="00422DDD">
        <w:t>(!)</w:t>
      </w:r>
      <w:r w:rsidR="00714E39" w:rsidRPr="00422DDD">
        <w:t xml:space="preserve"> est &gt;</w:t>
      </w:r>
      <w:r w:rsidR="00EE3BEF" w:rsidRPr="00422DDD">
        <w:t xml:space="preserve"> </w:t>
      </w:r>
      <w:r w:rsidR="00E45B1B" w:rsidRPr="00E45B1B">
        <w:rPr>
          <w:b/>
        </w:rPr>
        <w:t>PdC local</w:t>
      </w:r>
      <w:r w:rsidR="00EE3BEF" w:rsidRPr="00422DDD">
        <w:t>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73"/>
        <w:gridCol w:w="1253"/>
        <w:gridCol w:w="1036"/>
        <w:gridCol w:w="3446"/>
      </w:tblGrid>
      <w:tr w:rsidR="00F5181B" w:rsidRPr="00422DDD" w:rsidTr="00F417CC">
        <w:trPr>
          <w:cantSplit/>
        </w:trPr>
        <w:tc>
          <w:tcPr>
            <w:tcW w:w="0" w:type="auto"/>
          </w:tcPr>
          <w:p w:rsidR="00F5181B" w:rsidRPr="00422DDD" w:rsidRDefault="00F5181B" w:rsidP="00F5181B">
            <w:pPr>
              <w:rPr>
                <w:b/>
                <w:sz w:val="16"/>
                <w:szCs w:val="16"/>
              </w:rPr>
            </w:pPr>
            <w:r w:rsidRPr="00422DDD">
              <w:rPr>
                <w:b/>
                <w:sz w:val="16"/>
                <w:szCs w:val="16"/>
              </w:rPr>
              <w:t>Zone</w:t>
            </w:r>
          </w:p>
        </w:tc>
        <w:tc>
          <w:tcPr>
            <w:tcW w:w="0" w:type="auto"/>
          </w:tcPr>
          <w:p w:rsidR="00F5181B" w:rsidRPr="00422DDD" w:rsidRDefault="00F5181B" w:rsidP="00F5181B">
            <w:pPr>
              <w:jc w:val="center"/>
              <w:rPr>
                <w:b/>
                <w:sz w:val="16"/>
                <w:szCs w:val="16"/>
              </w:rPr>
            </w:pPr>
            <w:r w:rsidRPr="00422DDD">
              <w:rPr>
                <w:b/>
                <w:sz w:val="16"/>
                <w:szCs w:val="16"/>
              </w:rPr>
              <w:t>Humanoïde</w:t>
            </w:r>
          </w:p>
        </w:tc>
        <w:tc>
          <w:tcPr>
            <w:tcW w:w="0" w:type="auto"/>
          </w:tcPr>
          <w:p w:rsidR="00F5181B" w:rsidRPr="00422DDD" w:rsidRDefault="00F5181B" w:rsidP="00F5181B">
            <w:pPr>
              <w:jc w:val="center"/>
              <w:rPr>
                <w:b/>
                <w:sz w:val="16"/>
                <w:szCs w:val="16"/>
              </w:rPr>
            </w:pPr>
            <w:r>
              <w:rPr>
                <w:b/>
                <w:sz w:val="16"/>
                <w:szCs w:val="16"/>
              </w:rPr>
              <w:t>PdC local</w:t>
            </w:r>
          </w:p>
        </w:tc>
        <w:tc>
          <w:tcPr>
            <w:tcW w:w="0" w:type="auto"/>
          </w:tcPr>
          <w:p w:rsidR="00F5181B" w:rsidRPr="00422DDD" w:rsidRDefault="00F5181B" w:rsidP="00F5181B">
            <w:pPr>
              <w:jc w:val="left"/>
              <w:rPr>
                <w:b/>
                <w:sz w:val="16"/>
                <w:szCs w:val="16"/>
              </w:rPr>
            </w:pPr>
            <w:r w:rsidRPr="00422DDD">
              <w:rPr>
                <w:b/>
                <w:sz w:val="16"/>
                <w:szCs w:val="16"/>
              </w:rPr>
              <w:t>Effets si blessures &gt; PdC</w:t>
            </w:r>
            <w:r>
              <w:rPr>
                <w:b/>
                <w:sz w:val="16"/>
                <w:szCs w:val="16"/>
              </w:rPr>
              <w:t xml:space="preserve"> local</w:t>
            </w:r>
          </w:p>
        </w:tc>
      </w:tr>
      <w:tr w:rsidR="00F5181B" w:rsidRPr="00422DDD" w:rsidTr="00F417CC">
        <w:trPr>
          <w:cantSplit/>
        </w:trPr>
        <w:tc>
          <w:tcPr>
            <w:tcW w:w="0" w:type="auto"/>
          </w:tcPr>
          <w:p w:rsidR="00F5181B" w:rsidRPr="00422DDD" w:rsidRDefault="00F5181B" w:rsidP="00F5181B">
            <w:pPr>
              <w:rPr>
                <w:sz w:val="16"/>
                <w:szCs w:val="16"/>
              </w:rPr>
            </w:pPr>
            <w:r w:rsidRPr="00422DDD">
              <w:rPr>
                <w:sz w:val="16"/>
                <w:szCs w:val="16"/>
              </w:rPr>
              <w:t xml:space="preserve">Tête </w:t>
            </w:r>
          </w:p>
        </w:tc>
        <w:tc>
          <w:tcPr>
            <w:tcW w:w="0" w:type="auto"/>
          </w:tcPr>
          <w:p w:rsidR="00F5181B" w:rsidRPr="00422DDD" w:rsidRDefault="00F5181B" w:rsidP="00F5181B">
            <w:pPr>
              <w:jc w:val="center"/>
              <w:rPr>
                <w:sz w:val="16"/>
                <w:szCs w:val="16"/>
              </w:rPr>
            </w:pPr>
            <w:r w:rsidRPr="00422DDD">
              <w:rPr>
                <w:sz w:val="16"/>
                <w:szCs w:val="16"/>
              </w:rPr>
              <w:t>Œil 60</w:t>
            </w:r>
          </w:p>
          <w:p w:rsidR="00F5181B" w:rsidRPr="00422DDD" w:rsidRDefault="00F5181B" w:rsidP="00F5181B">
            <w:pPr>
              <w:jc w:val="center"/>
              <w:rPr>
                <w:sz w:val="16"/>
                <w:szCs w:val="16"/>
              </w:rPr>
            </w:pPr>
            <w:r w:rsidRPr="00422DDD">
              <w:rPr>
                <w:sz w:val="16"/>
                <w:szCs w:val="16"/>
              </w:rPr>
              <w:t>Oreille 50</w:t>
            </w:r>
          </w:p>
          <w:p w:rsidR="00F5181B" w:rsidRPr="00422DDD" w:rsidRDefault="00F5181B" w:rsidP="00F5181B">
            <w:pPr>
              <w:jc w:val="center"/>
              <w:rPr>
                <w:sz w:val="16"/>
                <w:szCs w:val="16"/>
              </w:rPr>
            </w:pPr>
            <w:r w:rsidRPr="00422DDD">
              <w:rPr>
                <w:sz w:val="16"/>
                <w:szCs w:val="16"/>
              </w:rPr>
              <w:t>Bouche 50</w:t>
            </w:r>
          </w:p>
        </w:tc>
        <w:tc>
          <w:tcPr>
            <w:tcW w:w="0" w:type="auto"/>
          </w:tcPr>
          <w:p w:rsidR="00F5181B" w:rsidRPr="00422DDD" w:rsidRDefault="00F5181B" w:rsidP="00F5181B">
            <w:pPr>
              <w:jc w:val="center"/>
              <w:rPr>
                <w:sz w:val="16"/>
                <w:szCs w:val="16"/>
              </w:rPr>
            </w:pPr>
            <w:r w:rsidRPr="00422DDD">
              <w:rPr>
                <w:sz w:val="16"/>
                <w:szCs w:val="16"/>
              </w:rPr>
              <w:t>PdC/10</w:t>
            </w:r>
          </w:p>
        </w:tc>
        <w:tc>
          <w:tcPr>
            <w:tcW w:w="0" w:type="auto"/>
          </w:tcPr>
          <w:p w:rsidR="00F5181B" w:rsidRPr="00422DDD" w:rsidRDefault="00F5181B" w:rsidP="00F5181B">
            <w:pPr>
              <w:jc w:val="left"/>
              <w:rPr>
                <w:sz w:val="16"/>
                <w:szCs w:val="16"/>
              </w:rPr>
            </w:pPr>
            <w:r w:rsidRPr="00422DDD">
              <w:rPr>
                <w:sz w:val="16"/>
                <w:szCs w:val="16"/>
              </w:rPr>
              <w:t>Borgne VO&amp;VD-10 / Aveugle VO&amp;VD-30</w:t>
            </w:r>
          </w:p>
          <w:p w:rsidR="00F5181B" w:rsidRPr="00422DDD" w:rsidRDefault="00F5181B" w:rsidP="00F5181B">
            <w:pPr>
              <w:jc w:val="left"/>
              <w:rPr>
                <w:sz w:val="16"/>
                <w:szCs w:val="16"/>
              </w:rPr>
            </w:pPr>
            <w:r w:rsidRPr="00422DDD">
              <w:rPr>
                <w:sz w:val="16"/>
                <w:szCs w:val="16"/>
              </w:rPr>
              <w:t>Assourdi VD-10 / Sourd VD-20</w:t>
            </w:r>
          </w:p>
          <w:p w:rsidR="00F5181B" w:rsidRPr="00422DDD" w:rsidRDefault="00F5181B" w:rsidP="00F5181B">
            <w:pPr>
              <w:jc w:val="left"/>
              <w:rPr>
                <w:sz w:val="16"/>
                <w:szCs w:val="16"/>
              </w:rPr>
            </w:pPr>
            <w:r w:rsidRPr="00422DDD">
              <w:rPr>
                <w:sz w:val="16"/>
                <w:szCs w:val="16"/>
              </w:rPr>
              <w:t>Muet VIT-5</w:t>
            </w:r>
          </w:p>
        </w:tc>
      </w:tr>
      <w:tr w:rsidR="00F5181B" w:rsidRPr="00422DDD" w:rsidTr="00F417CC">
        <w:trPr>
          <w:cantSplit/>
        </w:trPr>
        <w:tc>
          <w:tcPr>
            <w:tcW w:w="0" w:type="auto"/>
            <w:shd w:val="pct12" w:color="000000" w:fill="FFFFFF"/>
          </w:tcPr>
          <w:p w:rsidR="00F5181B" w:rsidRPr="00422DDD" w:rsidRDefault="00F5181B" w:rsidP="00F5181B">
            <w:pPr>
              <w:rPr>
                <w:sz w:val="16"/>
                <w:szCs w:val="16"/>
              </w:rPr>
            </w:pPr>
            <w:r w:rsidRPr="00422DDD">
              <w:rPr>
                <w:sz w:val="16"/>
                <w:szCs w:val="16"/>
              </w:rPr>
              <w:t>Thorax</w:t>
            </w:r>
          </w:p>
        </w:tc>
        <w:tc>
          <w:tcPr>
            <w:tcW w:w="0" w:type="auto"/>
            <w:shd w:val="pct12" w:color="000000" w:fill="FFFFFF"/>
          </w:tcPr>
          <w:p w:rsidR="00F5181B" w:rsidRPr="00422DDD" w:rsidRDefault="00F5181B" w:rsidP="00F5181B">
            <w:pPr>
              <w:jc w:val="center"/>
              <w:rPr>
                <w:sz w:val="16"/>
                <w:szCs w:val="16"/>
              </w:rPr>
            </w:pPr>
            <w:r w:rsidRPr="00422DDD">
              <w:rPr>
                <w:sz w:val="16"/>
                <w:szCs w:val="16"/>
              </w:rPr>
              <w:t>Cœur 40</w:t>
            </w:r>
          </w:p>
          <w:p w:rsidR="00F5181B" w:rsidRPr="00422DDD" w:rsidRDefault="00F5181B" w:rsidP="00F5181B">
            <w:pPr>
              <w:jc w:val="center"/>
              <w:rPr>
                <w:sz w:val="16"/>
                <w:szCs w:val="16"/>
              </w:rPr>
            </w:pPr>
            <w:r w:rsidRPr="00422DDD">
              <w:rPr>
                <w:sz w:val="16"/>
                <w:szCs w:val="16"/>
              </w:rPr>
              <w:t>Omoplate 30</w:t>
            </w:r>
          </w:p>
        </w:tc>
        <w:tc>
          <w:tcPr>
            <w:tcW w:w="0" w:type="auto"/>
            <w:shd w:val="pct12" w:color="000000" w:fill="FFFFFF"/>
          </w:tcPr>
          <w:p w:rsidR="00F5181B" w:rsidRPr="00422DDD" w:rsidRDefault="00F5181B" w:rsidP="00F5181B">
            <w:pPr>
              <w:jc w:val="center"/>
              <w:rPr>
                <w:sz w:val="16"/>
                <w:szCs w:val="16"/>
              </w:rPr>
            </w:pPr>
            <w:r w:rsidRPr="00422DDD">
              <w:rPr>
                <w:sz w:val="16"/>
                <w:szCs w:val="16"/>
              </w:rPr>
              <w:t>PdC/8</w:t>
            </w:r>
          </w:p>
        </w:tc>
        <w:tc>
          <w:tcPr>
            <w:tcW w:w="0" w:type="auto"/>
            <w:shd w:val="pct12" w:color="000000" w:fill="FFFFFF"/>
          </w:tcPr>
          <w:p w:rsidR="00F5181B" w:rsidRPr="00422DDD" w:rsidRDefault="00F5181B" w:rsidP="00F5181B">
            <w:pPr>
              <w:jc w:val="left"/>
              <w:rPr>
                <w:sz w:val="16"/>
                <w:szCs w:val="16"/>
              </w:rPr>
            </w:pPr>
            <w:r w:rsidRPr="00422DDD">
              <w:rPr>
                <w:sz w:val="16"/>
                <w:szCs w:val="16"/>
              </w:rPr>
              <w:t>Mort après PdC/10 phases</w:t>
            </w:r>
          </w:p>
          <w:p w:rsidR="00F5181B" w:rsidRPr="00422DDD" w:rsidRDefault="00F5181B" w:rsidP="00F5181B">
            <w:pPr>
              <w:jc w:val="left"/>
              <w:rPr>
                <w:sz w:val="16"/>
                <w:szCs w:val="16"/>
              </w:rPr>
            </w:pPr>
            <w:r w:rsidRPr="00422DDD">
              <w:rPr>
                <w:sz w:val="16"/>
                <w:szCs w:val="16"/>
              </w:rPr>
              <w:t>Coup-4</w:t>
            </w:r>
          </w:p>
        </w:tc>
      </w:tr>
      <w:tr w:rsidR="00F5181B" w:rsidRPr="00422DDD" w:rsidTr="00F417CC">
        <w:trPr>
          <w:cantSplit/>
        </w:trPr>
        <w:tc>
          <w:tcPr>
            <w:tcW w:w="0" w:type="auto"/>
          </w:tcPr>
          <w:p w:rsidR="00F5181B" w:rsidRPr="00422DDD" w:rsidRDefault="00F5181B" w:rsidP="00F5181B">
            <w:pPr>
              <w:rPr>
                <w:sz w:val="16"/>
                <w:szCs w:val="16"/>
              </w:rPr>
            </w:pPr>
            <w:r w:rsidRPr="00422DDD">
              <w:rPr>
                <w:sz w:val="16"/>
                <w:szCs w:val="16"/>
              </w:rPr>
              <w:t xml:space="preserve">Bras </w:t>
            </w:r>
          </w:p>
        </w:tc>
        <w:tc>
          <w:tcPr>
            <w:tcW w:w="0" w:type="auto"/>
          </w:tcPr>
          <w:p w:rsidR="00F5181B" w:rsidRPr="00422DDD" w:rsidRDefault="00F5181B" w:rsidP="00F5181B">
            <w:pPr>
              <w:jc w:val="center"/>
              <w:rPr>
                <w:sz w:val="16"/>
                <w:szCs w:val="16"/>
              </w:rPr>
            </w:pPr>
            <w:r w:rsidRPr="00422DDD">
              <w:rPr>
                <w:sz w:val="16"/>
                <w:szCs w:val="16"/>
              </w:rPr>
              <w:t>Coude 40</w:t>
            </w:r>
          </w:p>
          <w:p w:rsidR="00F5181B" w:rsidRPr="00422DDD" w:rsidRDefault="00F5181B" w:rsidP="00F5181B">
            <w:pPr>
              <w:jc w:val="center"/>
              <w:rPr>
                <w:sz w:val="16"/>
                <w:szCs w:val="16"/>
              </w:rPr>
            </w:pPr>
            <w:r w:rsidRPr="00422DDD">
              <w:rPr>
                <w:sz w:val="16"/>
                <w:szCs w:val="16"/>
              </w:rPr>
              <w:t>Épaule 30</w:t>
            </w:r>
          </w:p>
        </w:tc>
        <w:tc>
          <w:tcPr>
            <w:tcW w:w="0" w:type="auto"/>
          </w:tcPr>
          <w:p w:rsidR="00F5181B" w:rsidRPr="00422DDD" w:rsidRDefault="00F5181B" w:rsidP="00F5181B">
            <w:pPr>
              <w:jc w:val="center"/>
              <w:rPr>
                <w:sz w:val="16"/>
                <w:szCs w:val="16"/>
              </w:rPr>
            </w:pPr>
            <w:r w:rsidRPr="00422DDD">
              <w:rPr>
                <w:sz w:val="16"/>
                <w:szCs w:val="16"/>
              </w:rPr>
              <w:t>PdC/6</w:t>
            </w:r>
          </w:p>
        </w:tc>
        <w:tc>
          <w:tcPr>
            <w:tcW w:w="0" w:type="auto"/>
          </w:tcPr>
          <w:p w:rsidR="00F5181B" w:rsidRPr="00422DDD" w:rsidRDefault="00F5181B" w:rsidP="00F5181B">
            <w:pPr>
              <w:jc w:val="left"/>
              <w:rPr>
                <w:sz w:val="16"/>
                <w:szCs w:val="16"/>
              </w:rPr>
            </w:pPr>
            <w:r w:rsidRPr="00422DDD">
              <w:rPr>
                <w:sz w:val="16"/>
                <w:szCs w:val="16"/>
              </w:rPr>
              <w:t>Perte d’usage du bras, VIT-10, Coup-6</w:t>
            </w:r>
          </w:p>
          <w:p w:rsidR="00F5181B" w:rsidRPr="00422DDD" w:rsidRDefault="00F5181B" w:rsidP="00F5181B">
            <w:pPr>
              <w:jc w:val="left"/>
              <w:rPr>
                <w:sz w:val="16"/>
                <w:szCs w:val="16"/>
              </w:rPr>
            </w:pPr>
            <w:r w:rsidRPr="00422DDD">
              <w:rPr>
                <w:sz w:val="16"/>
                <w:szCs w:val="16"/>
              </w:rPr>
              <w:t>VO-10, VIT-5, Coup-3</w:t>
            </w:r>
          </w:p>
        </w:tc>
      </w:tr>
      <w:tr w:rsidR="00F5181B" w:rsidRPr="00422DDD" w:rsidTr="00F417CC">
        <w:trPr>
          <w:cantSplit/>
        </w:trPr>
        <w:tc>
          <w:tcPr>
            <w:tcW w:w="0" w:type="auto"/>
            <w:shd w:val="clear" w:color="auto" w:fill="E0E0E0"/>
          </w:tcPr>
          <w:p w:rsidR="00F5181B" w:rsidRPr="00422DDD" w:rsidRDefault="00F5181B" w:rsidP="00F5181B">
            <w:pPr>
              <w:rPr>
                <w:sz w:val="16"/>
                <w:szCs w:val="16"/>
              </w:rPr>
            </w:pPr>
            <w:r w:rsidRPr="00422DDD">
              <w:rPr>
                <w:sz w:val="16"/>
                <w:szCs w:val="16"/>
              </w:rPr>
              <w:t xml:space="preserve">Ventre </w:t>
            </w:r>
          </w:p>
        </w:tc>
        <w:tc>
          <w:tcPr>
            <w:tcW w:w="0" w:type="auto"/>
            <w:shd w:val="clear" w:color="auto" w:fill="E0E0E0"/>
          </w:tcPr>
          <w:p w:rsidR="00F5181B" w:rsidRPr="00422DDD" w:rsidRDefault="00F5181B" w:rsidP="00F5181B">
            <w:pPr>
              <w:jc w:val="center"/>
              <w:rPr>
                <w:sz w:val="16"/>
                <w:szCs w:val="16"/>
              </w:rPr>
            </w:pPr>
            <w:r w:rsidRPr="00422DDD">
              <w:rPr>
                <w:sz w:val="16"/>
                <w:szCs w:val="16"/>
              </w:rPr>
              <w:t>Tripes 50</w:t>
            </w:r>
          </w:p>
        </w:tc>
        <w:tc>
          <w:tcPr>
            <w:tcW w:w="0" w:type="auto"/>
            <w:shd w:val="clear" w:color="auto" w:fill="E0E0E0"/>
          </w:tcPr>
          <w:p w:rsidR="00F5181B" w:rsidRPr="00422DDD" w:rsidRDefault="00F5181B" w:rsidP="00F5181B">
            <w:pPr>
              <w:jc w:val="center"/>
              <w:rPr>
                <w:sz w:val="16"/>
                <w:szCs w:val="16"/>
              </w:rPr>
            </w:pPr>
            <w:r w:rsidRPr="00422DDD">
              <w:rPr>
                <w:sz w:val="16"/>
                <w:szCs w:val="16"/>
              </w:rPr>
              <w:t>PdC/6</w:t>
            </w:r>
          </w:p>
        </w:tc>
        <w:tc>
          <w:tcPr>
            <w:tcW w:w="0" w:type="auto"/>
            <w:shd w:val="clear" w:color="auto" w:fill="E0E0E0"/>
          </w:tcPr>
          <w:p w:rsidR="00F5181B" w:rsidRPr="00422DDD" w:rsidRDefault="00F5181B" w:rsidP="00F5181B">
            <w:pPr>
              <w:jc w:val="left"/>
              <w:rPr>
                <w:sz w:val="16"/>
                <w:szCs w:val="16"/>
              </w:rPr>
            </w:pPr>
            <w:r w:rsidRPr="00422DDD">
              <w:rPr>
                <w:sz w:val="16"/>
                <w:szCs w:val="16"/>
              </w:rPr>
              <w:t>Malus+10, Saignement permanent</w:t>
            </w:r>
          </w:p>
        </w:tc>
      </w:tr>
      <w:tr w:rsidR="00F5181B" w:rsidRPr="00422DDD" w:rsidTr="00F417CC">
        <w:trPr>
          <w:cantSplit/>
        </w:trPr>
        <w:tc>
          <w:tcPr>
            <w:tcW w:w="0" w:type="auto"/>
            <w:shd w:val="clear" w:color="auto" w:fill="auto"/>
          </w:tcPr>
          <w:p w:rsidR="00F5181B" w:rsidRPr="00422DDD" w:rsidRDefault="00F5181B" w:rsidP="00F5181B">
            <w:pPr>
              <w:rPr>
                <w:sz w:val="16"/>
                <w:szCs w:val="16"/>
              </w:rPr>
            </w:pPr>
            <w:r w:rsidRPr="00422DDD">
              <w:rPr>
                <w:sz w:val="16"/>
                <w:szCs w:val="16"/>
              </w:rPr>
              <w:t xml:space="preserve">Jambe </w:t>
            </w:r>
          </w:p>
        </w:tc>
        <w:tc>
          <w:tcPr>
            <w:tcW w:w="0" w:type="auto"/>
          </w:tcPr>
          <w:p w:rsidR="00F5181B" w:rsidRPr="00422DDD" w:rsidRDefault="00F5181B" w:rsidP="00F5181B">
            <w:pPr>
              <w:jc w:val="center"/>
              <w:rPr>
                <w:sz w:val="16"/>
                <w:szCs w:val="16"/>
              </w:rPr>
            </w:pPr>
            <w:r w:rsidRPr="00422DDD">
              <w:rPr>
                <w:sz w:val="16"/>
                <w:szCs w:val="16"/>
              </w:rPr>
              <w:t>Genou 30</w:t>
            </w:r>
          </w:p>
          <w:p w:rsidR="00F5181B" w:rsidRPr="00422DDD" w:rsidRDefault="00F5181B" w:rsidP="00F5181B">
            <w:pPr>
              <w:jc w:val="center"/>
              <w:rPr>
                <w:sz w:val="16"/>
                <w:szCs w:val="16"/>
              </w:rPr>
            </w:pPr>
            <w:r w:rsidRPr="00422DDD">
              <w:rPr>
                <w:sz w:val="16"/>
                <w:szCs w:val="16"/>
              </w:rPr>
              <w:t>Tendon 40</w:t>
            </w:r>
          </w:p>
        </w:tc>
        <w:tc>
          <w:tcPr>
            <w:tcW w:w="0" w:type="auto"/>
          </w:tcPr>
          <w:p w:rsidR="00F5181B" w:rsidRPr="00422DDD" w:rsidRDefault="00F5181B" w:rsidP="00F5181B">
            <w:pPr>
              <w:jc w:val="center"/>
              <w:rPr>
                <w:sz w:val="16"/>
                <w:szCs w:val="16"/>
              </w:rPr>
            </w:pPr>
            <w:r w:rsidRPr="00422DDD">
              <w:rPr>
                <w:sz w:val="16"/>
                <w:szCs w:val="16"/>
              </w:rPr>
              <w:t>PdC/6</w:t>
            </w:r>
          </w:p>
        </w:tc>
        <w:tc>
          <w:tcPr>
            <w:tcW w:w="0" w:type="auto"/>
          </w:tcPr>
          <w:p w:rsidR="00F5181B" w:rsidRPr="00422DDD" w:rsidRDefault="00F5181B" w:rsidP="00F5181B">
            <w:pPr>
              <w:jc w:val="left"/>
              <w:rPr>
                <w:sz w:val="16"/>
                <w:szCs w:val="16"/>
              </w:rPr>
            </w:pPr>
            <w:r w:rsidRPr="00422DDD">
              <w:rPr>
                <w:sz w:val="16"/>
                <w:szCs w:val="16"/>
              </w:rPr>
              <w:t>MVp-4</w:t>
            </w:r>
          </w:p>
          <w:p w:rsidR="00F5181B" w:rsidRPr="00422DDD" w:rsidRDefault="00F5181B" w:rsidP="00F5181B">
            <w:pPr>
              <w:jc w:val="left"/>
              <w:rPr>
                <w:sz w:val="16"/>
                <w:szCs w:val="16"/>
              </w:rPr>
            </w:pPr>
            <w:r w:rsidRPr="00422DDD">
              <w:rPr>
                <w:sz w:val="16"/>
                <w:szCs w:val="16"/>
              </w:rPr>
              <w:t>Chute, MVp-8</w:t>
            </w:r>
          </w:p>
        </w:tc>
      </w:tr>
      <w:tr w:rsidR="00F5181B" w:rsidRPr="00422DDD" w:rsidTr="00F417CC">
        <w:trPr>
          <w:cantSplit/>
        </w:trPr>
        <w:tc>
          <w:tcPr>
            <w:tcW w:w="0" w:type="auto"/>
            <w:shd w:val="clear" w:color="auto" w:fill="E0E0E0"/>
          </w:tcPr>
          <w:p w:rsidR="00F5181B" w:rsidRPr="00422DDD" w:rsidRDefault="00F5181B" w:rsidP="00F5181B">
            <w:pPr>
              <w:rPr>
                <w:sz w:val="16"/>
                <w:szCs w:val="16"/>
              </w:rPr>
            </w:pPr>
            <w:r w:rsidRPr="00422DDD">
              <w:rPr>
                <w:sz w:val="16"/>
                <w:szCs w:val="16"/>
              </w:rPr>
              <w:t xml:space="preserve">Main </w:t>
            </w:r>
          </w:p>
        </w:tc>
        <w:tc>
          <w:tcPr>
            <w:tcW w:w="0" w:type="auto"/>
            <w:shd w:val="clear" w:color="auto" w:fill="E0E0E0"/>
          </w:tcPr>
          <w:p w:rsidR="00F5181B" w:rsidRPr="00422DDD" w:rsidRDefault="00F5181B" w:rsidP="00F5181B">
            <w:pPr>
              <w:jc w:val="center"/>
              <w:rPr>
                <w:sz w:val="16"/>
                <w:szCs w:val="16"/>
              </w:rPr>
            </w:pPr>
            <w:r w:rsidRPr="00422DDD">
              <w:rPr>
                <w:sz w:val="16"/>
                <w:szCs w:val="16"/>
              </w:rPr>
              <w:t>Doigt 50</w:t>
            </w:r>
          </w:p>
          <w:p w:rsidR="00F5181B" w:rsidRPr="00422DDD" w:rsidRDefault="00F5181B" w:rsidP="00F5181B">
            <w:pPr>
              <w:jc w:val="center"/>
              <w:rPr>
                <w:sz w:val="16"/>
                <w:szCs w:val="16"/>
              </w:rPr>
            </w:pPr>
            <w:r w:rsidRPr="00422DDD">
              <w:rPr>
                <w:sz w:val="16"/>
                <w:szCs w:val="16"/>
              </w:rPr>
              <w:t>Pouce 60</w:t>
            </w:r>
          </w:p>
        </w:tc>
        <w:tc>
          <w:tcPr>
            <w:tcW w:w="0" w:type="auto"/>
            <w:shd w:val="clear" w:color="auto" w:fill="E0E0E0"/>
          </w:tcPr>
          <w:p w:rsidR="00F5181B" w:rsidRPr="00422DDD" w:rsidRDefault="00F5181B" w:rsidP="00F5181B">
            <w:pPr>
              <w:jc w:val="center"/>
              <w:rPr>
                <w:sz w:val="16"/>
                <w:szCs w:val="16"/>
              </w:rPr>
            </w:pPr>
            <w:r w:rsidRPr="00422DDD">
              <w:rPr>
                <w:sz w:val="16"/>
                <w:szCs w:val="16"/>
              </w:rPr>
              <w:t>PdC/8</w:t>
            </w:r>
          </w:p>
        </w:tc>
        <w:tc>
          <w:tcPr>
            <w:tcW w:w="0" w:type="auto"/>
            <w:shd w:val="clear" w:color="auto" w:fill="E0E0E0"/>
          </w:tcPr>
          <w:p w:rsidR="00F5181B" w:rsidRPr="00422DDD" w:rsidRDefault="00F5181B" w:rsidP="00F5181B">
            <w:pPr>
              <w:jc w:val="left"/>
              <w:rPr>
                <w:sz w:val="16"/>
                <w:szCs w:val="16"/>
              </w:rPr>
            </w:pPr>
            <w:r w:rsidRPr="00422DDD">
              <w:rPr>
                <w:sz w:val="16"/>
                <w:szCs w:val="16"/>
              </w:rPr>
              <w:t>VO-5, Coup-1</w:t>
            </w:r>
          </w:p>
          <w:p w:rsidR="00F5181B" w:rsidRPr="00422DDD" w:rsidRDefault="00F5181B" w:rsidP="00F5181B">
            <w:pPr>
              <w:jc w:val="left"/>
              <w:rPr>
                <w:sz w:val="16"/>
                <w:szCs w:val="16"/>
              </w:rPr>
            </w:pPr>
            <w:r w:rsidRPr="00422DDD">
              <w:rPr>
                <w:sz w:val="16"/>
                <w:szCs w:val="16"/>
              </w:rPr>
              <w:t>VO-10, Coup-2</w:t>
            </w:r>
          </w:p>
        </w:tc>
      </w:tr>
      <w:tr w:rsidR="00F5181B" w:rsidRPr="00422DDD" w:rsidTr="00F417CC">
        <w:trPr>
          <w:cantSplit/>
        </w:trPr>
        <w:tc>
          <w:tcPr>
            <w:tcW w:w="0" w:type="auto"/>
            <w:shd w:val="clear" w:color="auto" w:fill="auto"/>
          </w:tcPr>
          <w:p w:rsidR="00F5181B" w:rsidRPr="00422DDD" w:rsidRDefault="00F5181B" w:rsidP="00F5181B">
            <w:pPr>
              <w:rPr>
                <w:sz w:val="16"/>
                <w:szCs w:val="16"/>
              </w:rPr>
            </w:pPr>
            <w:r w:rsidRPr="00422DDD">
              <w:rPr>
                <w:sz w:val="16"/>
                <w:szCs w:val="16"/>
              </w:rPr>
              <w:t xml:space="preserve">Pied </w:t>
            </w:r>
          </w:p>
        </w:tc>
        <w:tc>
          <w:tcPr>
            <w:tcW w:w="0" w:type="auto"/>
          </w:tcPr>
          <w:p w:rsidR="00F5181B" w:rsidRPr="00422DDD" w:rsidRDefault="00F5181B" w:rsidP="00F5181B">
            <w:pPr>
              <w:jc w:val="center"/>
              <w:rPr>
                <w:sz w:val="16"/>
                <w:szCs w:val="16"/>
              </w:rPr>
            </w:pPr>
            <w:r w:rsidRPr="00422DDD">
              <w:rPr>
                <w:sz w:val="16"/>
                <w:szCs w:val="16"/>
              </w:rPr>
              <w:t>Orteil 50</w:t>
            </w:r>
          </w:p>
          <w:p w:rsidR="00F5181B" w:rsidRPr="00422DDD" w:rsidRDefault="00F5181B" w:rsidP="00F5181B">
            <w:pPr>
              <w:jc w:val="center"/>
              <w:rPr>
                <w:sz w:val="16"/>
                <w:szCs w:val="16"/>
              </w:rPr>
            </w:pPr>
            <w:r w:rsidRPr="00422DDD">
              <w:rPr>
                <w:sz w:val="16"/>
                <w:szCs w:val="16"/>
              </w:rPr>
              <w:t>Tendon 60</w:t>
            </w:r>
          </w:p>
        </w:tc>
        <w:tc>
          <w:tcPr>
            <w:tcW w:w="0" w:type="auto"/>
          </w:tcPr>
          <w:p w:rsidR="00F5181B" w:rsidRPr="00422DDD" w:rsidRDefault="00F5181B" w:rsidP="00F5181B">
            <w:pPr>
              <w:jc w:val="center"/>
              <w:rPr>
                <w:sz w:val="16"/>
                <w:szCs w:val="16"/>
              </w:rPr>
            </w:pPr>
            <w:r w:rsidRPr="00422DDD">
              <w:rPr>
                <w:sz w:val="16"/>
                <w:szCs w:val="16"/>
              </w:rPr>
              <w:t>PdC/6</w:t>
            </w:r>
          </w:p>
        </w:tc>
        <w:tc>
          <w:tcPr>
            <w:tcW w:w="0" w:type="auto"/>
          </w:tcPr>
          <w:p w:rsidR="00F5181B" w:rsidRPr="00422DDD" w:rsidRDefault="00F5181B" w:rsidP="00F5181B">
            <w:pPr>
              <w:jc w:val="left"/>
              <w:rPr>
                <w:sz w:val="16"/>
                <w:szCs w:val="16"/>
              </w:rPr>
            </w:pPr>
            <w:r w:rsidRPr="00422DDD">
              <w:rPr>
                <w:sz w:val="16"/>
                <w:szCs w:val="16"/>
              </w:rPr>
              <w:t>MVp-1, VD-5</w:t>
            </w:r>
          </w:p>
          <w:p w:rsidR="00F5181B" w:rsidRPr="00422DDD" w:rsidRDefault="00F5181B" w:rsidP="00F5181B">
            <w:pPr>
              <w:jc w:val="left"/>
              <w:rPr>
                <w:sz w:val="16"/>
                <w:szCs w:val="16"/>
              </w:rPr>
            </w:pPr>
            <w:r w:rsidRPr="00422DDD">
              <w:rPr>
                <w:sz w:val="16"/>
                <w:szCs w:val="16"/>
              </w:rPr>
              <w:t>Chute, MVp-8</w:t>
            </w:r>
          </w:p>
        </w:tc>
      </w:tr>
    </w:tbl>
    <w:p w:rsidR="009F58FD" w:rsidRPr="00422DDD" w:rsidRDefault="009F58FD" w:rsidP="009F58FD">
      <w:pPr>
        <w:pStyle w:val="ex"/>
      </w:pPr>
      <w:r w:rsidRPr="00422DDD">
        <w:t>Exemple : Thierry (Attaque NE(50)) frappe avec son épée et vise le genou de la jambe d’un Ogre (PdC 45) avec un malus VO-30, s’il inflige &gt;8PdC (45/6) alors la bête aura un MVp réduit de 4. En tirant à l’arc, Tilda vise le ventre d’un pélican avec un malus de VO-(15(ventre)x3(partie du ventre)x2(tir)x2(cible petite))=-180 !</w:t>
      </w:r>
    </w:p>
    <w:p w:rsidR="009F58FD" w:rsidRPr="00422DDD" w:rsidRDefault="009F58FD" w:rsidP="009F58FD">
      <w:r w:rsidRPr="00422DDD">
        <w:t>Autres modifications :</w:t>
      </w:r>
    </w:p>
    <w:p w:rsidR="00777865" w:rsidRPr="00422DDD" w:rsidRDefault="00777865" w:rsidP="00CF0D93">
      <w:pPr>
        <w:numPr>
          <w:ilvl w:val="0"/>
          <w:numId w:val="11"/>
        </w:numPr>
      </w:pPr>
      <w:r w:rsidRPr="00422DDD">
        <w:t xml:space="preserve">Le malus est </w:t>
      </w:r>
      <w:r w:rsidRPr="00422DDD">
        <w:rPr>
          <w:b/>
          <w:bCs/>
        </w:rPr>
        <w:t>doublé</w:t>
      </w:r>
      <w:r w:rsidRPr="00422DDD">
        <w:t xml:space="preserve"> pour les attaques autres que de mêlée (</w:t>
      </w:r>
      <w:r w:rsidRPr="00422DDD">
        <w:rPr>
          <w:highlight w:val="yellow"/>
        </w:rPr>
        <w:t>tirs, magie</w:t>
      </w:r>
      <w:r w:rsidRPr="00422DDD">
        <w:t>…).</w:t>
      </w:r>
    </w:p>
    <w:p w:rsidR="007F3E33" w:rsidRPr="00422DDD" w:rsidRDefault="007F3E33" w:rsidP="00CF0D93">
      <w:pPr>
        <w:numPr>
          <w:ilvl w:val="0"/>
          <w:numId w:val="11"/>
        </w:numPr>
      </w:pPr>
      <w:r w:rsidRPr="00422DDD">
        <w:t xml:space="preserve">Le malus est </w:t>
      </w:r>
      <w:r w:rsidRPr="00422DDD">
        <w:rPr>
          <w:b/>
        </w:rPr>
        <w:t>doublé</w:t>
      </w:r>
      <w:r w:rsidRPr="00422DDD">
        <w:t xml:space="preserve"> pour les cibles </w:t>
      </w:r>
      <w:r w:rsidR="00987D7F">
        <w:t xml:space="preserve">au moins </w:t>
      </w:r>
      <w:r w:rsidRPr="00422DDD">
        <w:t xml:space="preserve">moitié </w:t>
      </w:r>
      <w:r w:rsidRPr="00422DDD">
        <w:rPr>
          <w:highlight w:val="yellow"/>
        </w:rPr>
        <w:t>plus petites</w:t>
      </w:r>
      <w:r w:rsidRPr="00422DDD">
        <w:t xml:space="preserve"> que l’attaquant</w:t>
      </w:r>
    </w:p>
    <w:p w:rsidR="007F3E33" w:rsidRPr="00422DDD" w:rsidRDefault="007F3E33" w:rsidP="00CF0D93">
      <w:pPr>
        <w:numPr>
          <w:ilvl w:val="0"/>
          <w:numId w:val="11"/>
        </w:numPr>
      </w:pPr>
      <w:r w:rsidRPr="00422DDD">
        <w:t xml:space="preserve">Le malus est </w:t>
      </w:r>
      <w:r w:rsidR="00E45B1B">
        <w:rPr>
          <w:b/>
        </w:rPr>
        <w:t>réduit de 10</w:t>
      </w:r>
      <w:r w:rsidRPr="00422DDD">
        <w:rPr>
          <w:b/>
        </w:rPr>
        <w:t xml:space="preserve"> </w:t>
      </w:r>
      <w:r w:rsidRPr="00422DDD">
        <w:t xml:space="preserve">pour les cibles au moins </w:t>
      </w:r>
      <w:r w:rsidRPr="00F5181B">
        <w:rPr>
          <w:shd w:val="clear" w:color="auto" w:fill="FFFF00"/>
        </w:rPr>
        <w:t xml:space="preserve">deux fois </w:t>
      </w:r>
      <w:r w:rsidRPr="00F5181B">
        <w:rPr>
          <w:highlight w:val="yellow"/>
          <w:shd w:val="clear" w:color="auto" w:fill="FFFF00"/>
        </w:rPr>
        <w:t>plus grande</w:t>
      </w:r>
      <w:r w:rsidR="00E267B0" w:rsidRPr="00F5181B">
        <w:rPr>
          <w:shd w:val="clear" w:color="auto" w:fill="FFFF00"/>
        </w:rPr>
        <w:t>s</w:t>
      </w:r>
      <w:r w:rsidRPr="00422DDD">
        <w:t xml:space="preserve"> que l’attaquant.</w:t>
      </w:r>
    </w:p>
    <w:p w:rsidR="00777865" w:rsidRPr="00422DDD" w:rsidRDefault="005E42B1" w:rsidP="002A261A">
      <w:pPr>
        <w:pStyle w:val="Titre2"/>
      </w:pPr>
      <w:bookmarkStart w:id="102" w:name="_Toc208477814"/>
      <w:r w:rsidRPr="00422DDD">
        <w:t xml:space="preserve">4.6 </w:t>
      </w:r>
      <w:r w:rsidR="009808B1" w:rsidRPr="00422DDD">
        <w:t>M</w:t>
      </w:r>
      <w:r w:rsidR="00EE0756" w:rsidRPr="00422DDD">
        <w:t xml:space="preserve">odificateurs </w:t>
      </w:r>
      <w:r w:rsidR="00777865" w:rsidRPr="00422DDD">
        <w:t xml:space="preserve">de </w:t>
      </w:r>
      <w:r w:rsidR="00364F3D" w:rsidRPr="00422DDD">
        <w:t>VO/VD</w:t>
      </w:r>
      <w:bookmarkEnd w:id="102"/>
    </w:p>
    <w:p w:rsidR="00777865" w:rsidRPr="00422DDD" w:rsidRDefault="00777865">
      <w:r w:rsidRPr="00422DDD">
        <w:t xml:space="preserve">Modifiez </w:t>
      </w:r>
      <w:r w:rsidR="009F58FD" w:rsidRPr="00422DDD">
        <w:t>la</w:t>
      </w:r>
      <w:r w:rsidRPr="00422DDD">
        <w:t xml:space="preserve"> VO </w:t>
      </w:r>
      <w:r w:rsidR="00A461A2" w:rsidRPr="00422DDD">
        <w:t xml:space="preserve">de l’attaquant et </w:t>
      </w:r>
      <w:r w:rsidR="009F58FD" w:rsidRPr="00422DDD">
        <w:t xml:space="preserve">la </w:t>
      </w:r>
      <w:r w:rsidR="0020601B" w:rsidRPr="00422DDD">
        <w:t xml:space="preserve">VD </w:t>
      </w:r>
      <w:r w:rsidR="00A461A2" w:rsidRPr="00422DDD">
        <w:t xml:space="preserve">de </w:t>
      </w:r>
      <w:r w:rsidR="009F58FD" w:rsidRPr="00422DDD">
        <w:t xml:space="preserve">la </w:t>
      </w:r>
      <w:r w:rsidR="00A461A2" w:rsidRPr="00422DDD">
        <w:t>cible</w:t>
      </w:r>
      <w:r w:rsidR="00764344">
        <w:t xml:space="preserve"> </w:t>
      </w:r>
      <w:r w:rsidRPr="00422DDD">
        <w:t xml:space="preserve">: </w:t>
      </w:r>
    </w:p>
    <w:p w:rsidR="00777865" w:rsidRPr="00422DDD" w:rsidRDefault="00FF00CE" w:rsidP="00AC147E">
      <w:pPr>
        <w:ind w:firstLine="720"/>
        <w:rPr>
          <w:b/>
        </w:rPr>
      </w:pPr>
      <w:r w:rsidRPr="00422DDD">
        <w:rPr>
          <w:b/>
        </w:rPr>
        <w:t>VO de l’</w:t>
      </w:r>
      <w:r w:rsidR="009808B1" w:rsidRPr="00422DDD">
        <w:rPr>
          <w:b/>
        </w:rPr>
        <w:t>Attaquant</w:t>
      </w:r>
      <w:r w:rsidR="009F58FD" w:rsidRPr="00422DDD">
        <w:rPr>
          <w:b/>
        </w:rPr>
        <w:t xml:space="preserve"> +</w:t>
      </w:r>
    </w:p>
    <w:p w:rsidR="00AC147E" w:rsidRPr="00422DDD" w:rsidRDefault="00AC147E">
      <w:pPr>
        <w:rPr>
          <w:b/>
          <w:bCs/>
          <w:sz w:val="16"/>
        </w:rPr>
        <w:sectPr w:rsidR="00AC147E" w:rsidRPr="00422DDD" w:rsidSect="007036A9">
          <w:headerReference w:type="default" r:id="rId27"/>
          <w:footerReference w:type="default" r:id="rId28"/>
          <w:endnotePr>
            <w:numFmt w:val="decimal"/>
          </w:endnotePr>
          <w:pgSz w:w="11906" w:h="16838"/>
          <w:pgMar w:top="896" w:right="991" w:bottom="1134" w:left="851" w:header="567" w:footer="444" w:gutter="0"/>
          <w:cols w:space="708"/>
          <w:titlePg/>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7"/>
      </w:tblGrid>
      <w:tr w:rsidR="00AC147E" w:rsidRPr="00422DDD" w:rsidTr="00445A10">
        <w:tc>
          <w:tcPr>
            <w:tcW w:w="0" w:type="auto"/>
            <w:shd w:val="clear" w:color="auto" w:fill="F2F2F2"/>
          </w:tcPr>
          <w:p w:rsidR="00AC147E" w:rsidRPr="00422DDD" w:rsidRDefault="00AC147E" w:rsidP="00AC147E">
            <w:pPr>
              <w:rPr>
                <w:sz w:val="16"/>
              </w:rPr>
            </w:pPr>
            <w:r w:rsidRPr="00422DDD">
              <w:rPr>
                <w:sz w:val="16"/>
              </w:rPr>
              <w:t>A plus de 2 attaquants contre 1</w:t>
            </w:r>
            <w:r w:rsidR="00F5181B">
              <w:rPr>
                <w:sz w:val="16"/>
              </w:rPr>
              <w:t xml:space="preserve"> cible</w:t>
            </w:r>
            <w:r w:rsidRPr="00422DDD">
              <w:rPr>
                <w:sz w:val="16"/>
              </w:rPr>
              <w:t>: +5</w:t>
            </w:r>
          </w:p>
        </w:tc>
      </w:tr>
      <w:tr w:rsidR="00AC147E" w:rsidRPr="00422DDD">
        <w:tc>
          <w:tcPr>
            <w:tcW w:w="0" w:type="auto"/>
          </w:tcPr>
          <w:p w:rsidR="00AC147E" w:rsidRPr="00422DDD" w:rsidRDefault="00AC147E">
            <w:pPr>
              <w:rPr>
                <w:sz w:val="16"/>
              </w:rPr>
            </w:pPr>
            <w:r w:rsidRPr="00422DDD">
              <w:rPr>
                <w:sz w:val="16"/>
              </w:rPr>
              <w:t xml:space="preserve">Attaque de flanc : +10 </w:t>
            </w:r>
          </w:p>
        </w:tc>
      </w:tr>
      <w:tr w:rsidR="00AC147E" w:rsidRPr="00422DDD" w:rsidTr="00445A10">
        <w:tc>
          <w:tcPr>
            <w:tcW w:w="0" w:type="auto"/>
            <w:shd w:val="clear" w:color="auto" w:fill="F2F2F2"/>
          </w:tcPr>
          <w:p w:rsidR="00AC147E" w:rsidRPr="00422DDD" w:rsidRDefault="00AC147E">
            <w:pPr>
              <w:rPr>
                <w:sz w:val="16"/>
              </w:rPr>
            </w:pPr>
            <w:r w:rsidRPr="00422DDD">
              <w:rPr>
                <w:sz w:val="16"/>
              </w:rPr>
              <w:t>Attaque de l’arrière : +20</w:t>
            </w:r>
          </w:p>
        </w:tc>
      </w:tr>
      <w:tr w:rsidR="00AC147E" w:rsidRPr="00422DDD">
        <w:tc>
          <w:tcPr>
            <w:tcW w:w="0" w:type="auto"/>
          </w:tcPr>
          <w:p w:rsidR="00AC147E" w:rsidRPr="00422DDD" w:rsidRDefault="00AC147E">
            <w:pPr>
              <w:rPr>
                <w:sz w:val="16"/>
              </w:rPr>
            </w:pPr>
            <w:r w:rsidRPr="00422DDD">
              <w:rPr>
                <w:sz w:val="16"/>
              </w:rPr>
              <w:t>Cible étourdie : +30</w:t>
            </w:r>
          </w:p>
        </w:tc>
      </w:tr>
      <w:tr w:rsidR="00AC147E" w:rsidRPr="00422DDD" w:rsidTr="00445A10">
        <w:tc>
          <w:tcPr>
            <w:tcW w:w="0" w:type="auto"/>
            <w:shd w:val="clear" w:color="auto" w:fill="F2F2F2"/>
          </w:tcPr>
          <w:p w:rsidR="00AC147E" w:rsidRPr="00422DDD" w:rsidRDefault="00AC147E" w:rsidP="00DD5F88">
            <w:pPr>
              <w:rPr>
                <w:sz w:val="16"/>
              </w:rPr>
            </w:pPr>
            <w:r w:rsidRPr="00422DDD">
              <w:rPr>
                <w:sz w:val="16"/>
              </w:rPr>
              <w:t>Cible immobilisée/inconsciente: +2 classe dégâts</w:t>
            </w:r>
          </w:p>
        </w:tc>
      </w:tr>
      <w:tr w:rsidR="00AC147E" w:rsidRPr="00422DDD">
        <w:tc>
          <w:tcPr>
            <w:tcW w:w="0" w:type="auto"/>
          </w:tcPr>
          <w:p w:rsidR="00AC147E" w:rsidRPr="00422DDD" w:rsidRDefault="00AC147E" w:rsidP="00AC147E">
            <w:pPr>
              <w:rPr>
                <w:sz w:val="16"/>
              </w:rPr>
            </w:pPr>
            <w:r w:rsidRPr="00422DDD">
              <w:rPr>
                <w:sz w:val="16"/>
              </w:rPr>
              <w:t xml:space="preserve">Charge : </w:t>
            </w:r>
            <w:r w:rsidRPr="00422DDD">
              <w:rPr>
                <w:i/>
                <w:sz w:val="16"/>
              </w:rPr>
              <w:t xml:space="preserve">voir </w:t>
            </w:r>
            <w:r w:rsidRPr="00422DDD">
              <w:rPr>
                <w:i/>
                <w:sz w:val="12"/>
              </w:rPr>
              <w:fldChar w:fldCharType="begin"/>
            </w:r>
            <w:r w:rsidRPr="00422DDD">
              <w:rPr>
                <w:i/>
                <w:sz w:val="12"/>
              </w:rPr>
              <w:instrText xml:space="preserve"> REF _Ref405897218 \h  \* MERGEFORMAT </w:instrText>
            </w:r>
            <w:r w:rsidRPr="00422DDD">
              <w:rPr>
                <w:i/>
                <w:sz w:val="12"/>
              </w:rPr>
            </w:r>
            <w:r w:rsidRPr="00422DDD">
              <w:rPr>
                <w:i/>
                <w:sz w:val="12"/>
              </w:rPr>
              <w:fldChar w:fldCharType="separate"/>
            </w:r>
            <w:r w:rsidR="00DD1A28" w:rsidRPr="00DD1A28">
              <w:rPr>
                <w:i/>
                <w:sz w:val="16"/>
              </w:rPr>
              <w:t>3.4 Charge</w:t>
            </w:r>
            <w:r w:rsidRPr="00422DDD">
              <w:rPr>
                <w:i/>
                <w:sz w:val="12"/>
              </w:rPr>
              <w:fldChar w:fldCharType="end"/>
            </w:r>
          </w:p>
        </w:tc>
      </w:tr>
      <w:tr w:rsidR="00AC147E" w:rsidRPr="00422DDD" w:rsidTr="00445A10">
        <w:tc>
          <w:tcPr>
            <w:tcW w:w="0" w:type="auto"/>
            <w:shd w:val="clear" w:color="auto" w:fill="F2F2F2"/>
          </w:tcPr>
          <w:p w:rsidR="00AC147E" w:rsidRPr="00422DDD" w:rsidRDefault="00AC147E" w:rsidP="00AC147E">
            <w:pPr>
              <w:rPr>
                <w:sz w:val="16"/>
              </w:rPr>
            </w:pPr>
            <w:r w:rsidRPr="00422DDD">
              <w:rPr>
                <w:sz w:val="16"/>
              </w:rPr>
              <w:t xml:space="preserve">Embuscade : </w:t>
            </w:r>
            <w:r w:rsidRPr="00422DDD">
              <w:rPr>
                <w:i/>
                <w:sz w:val="16"/>
              </w:rPr>
              <w:t xml:space="preserve">voir </w:t>
            </w:r>
            <w:r w:rsidRPr="00422DDD">
              <w:rPr>
                <w:i/>
                <w:sz w:val="12"/>
              </w:rPr>
              <w:fldChar w:fldCharType="begin"/>
            </w:r>
            <w:r w:rsidRPr="00422DDD">
              <w:rPr>
                <w:i/>
                <w:sz w:val="12"/>
              </w:rPr>
              <w:instrText xml:space="preserve"> REF _Ref405897247 \h  \* MERGEFORMAT </w:instrText>
            </w:r>
            <w:r w:rsidRPr="00422DDD">
              <w:rPr>
                <w:i/>
                <w:sz w:val="12"/>
              </w:rPr>
            </w:r>
            <w:r w:rsidRPr="00422DDD">
              <w:rPr>
                <w:i/>
                <w:sz w:val="12"/>
              </w:rPr>
              <w:fldChar w:fldCharType="separate"/>
            </w:r>
            <w:r w:rsidR="00DD1A28" w:rsidRPr="00DD1A28">
              <w:rPr>
                <w:i/>
                <w:sz w:val="16"/>
              </w:rPr>
              <w:t>1.8 Embuscade</w:t>
            </w:r>
            <w:r w:rsidRPr="00422DDD">
              <w:rPr>
                <w:i/>
                <w:sz w:val="12"/>
              </w:rPr>
              <w:fldChar w:fldCharType="end"/>
            </w:r>
          </w:p>
        </w:tc>
      </w:tr>
      <w:tr w:rsidR="00AC147E" w:rsidRPr="00422DDD">
        <w:tc>
          <w:tcPr>
            <w:tcW w:w="0" w:type="auto"/>
          </w:tcPr>
          <w:p w:rsidR="00AC147E" w:rsidRPr="00422DDD" w:rsidRDefault="00AC147E" w:rsidP="0020601B">
            <w:pPr>
              <w:rPr>
                <w:sz w:val="16"/>
              </w:rPr>
            </w:pPr>
            <w:r w:rsidRPr="00422DDD">
              <w:rPr>
                <w:sz w:val="16"/>
              </w:rPr>
              <w:t>Arme : +NE(arme)/5</w:t>
            </w:r>
          </w:p>
        </w:tc>
      </w:tr>
    </w:tbl>
    <w:p w:rsidR="009F58FD" w:rsidRPr="00422DDD" w:rsidRDefault="009F58FD" w:rsidP="009F58FD">
      <w:pPr>
        <w:ind w:firstLine="720"/>
        <w:rPr>
          <w:b/>
        </w:rPr>
      </w:pPr>
    </w:p>
    <w:p w:rsidR="009F58FD" w:rsidRPr="00422DDD" w:rsidRDefault="009F58FD" w:rsidP="009F58FD">
      <w:pPr>
        <w:ind w:firstLine="720"/>
        <w:rPr>
          <w:b/>
        </w:rPr>
      </w:pPr>
      <w:r w:rsidRPr="00422DDD">
        <w:rPr>
          <w:b/>
        </w:rPr>
        <w:t>VO de l’Attaquant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3"/>
      </w:tblGrid>
      <w:tr w:rsidR="00AC147E" w:rsidRPr="00422DDD" w:rsidTr="00445A10">
        <w:tc>
          <w:tcPr>
            <w:tcW w:w="0" w:type="auto"/>
            <w:shd w:val="clear" w:color="auto" w:fill="F2F2F2"/>
          </w:tcPr>
          <w:p w:rsidR="00AC147E" w:rsidRPr="00422DDD" w:rsidRDefault="00AC147E" w:rsidP="00445A10">
            <w:pPr>
              <w:rPr>
                <w:sz w:val="16"/>
              </w:rPr>
            </w:pPr>
            <w:r w:rsidRPr="00422DDD">
              <w:rPr>
                <w:sz w:val="16"/>
              </w:rPr>
              <w:t>Luminosité, Exiguïté : -5 (cumulatif)</w:t>
            </w:r>
          </w:p>
        </w:tc>
      </w:tr>
      <w:tr w:rsidR="00AC147E" w:rsidRPr="00422DDD">
        <w:tc>
          <w:tcPr>
            <w:tcW w:w="0" w:type="auto"/>
          </w:tcPr>
          <w:p w:rsidR="00AC147E" w:rsidRPr="00422DDD" w:rsidRDefault="00AC147E" w:rsidP="00445A10">
            <w:pPr>
              <w:rPr>
                <w:sz w:val="16"/>
              </w:rPr>
            </w:pPr>
            <w:r w:rsidRPr="00422DDD">
              <w:rPr>
                <w:sz w:val="16"/>
              </w:rPr>
              <w:t>Attaqué par le flanc dans la phase : -5</w:t>
            </w:r>
          </w:p>
        </w:tc>
      </w:tr>
      <w:tr w:rsidR="00AC147E" w:rsidRPr="00422DDD" w:rsidTr="00445A10">
        <w:tc>
          <w:tcPr>
            <w:tcW w:w="0" w:type="auto"/>
            <w:shd w:val="clear" w:color="auto" w:fill="F2F2F2"/>
          </w:tcPr>
          <w:p w:rsidR="00AC147E" w:rsidRPr="00422DDD" w:rsidRDefault="00AC147E" w:rsidP="00445A10">
            <w:pPr>
              <w:rPr>
                <w:sz w:val="16"/>
              </w:rPr>
            </w:pPr>
            <w:r w:rsidRPr="00422DDD">
              <w:rPr>
                <w:sz w:val="16"/>
              </w:rPr>
              <w:t>Attaqué par l’arrière dans la phase: -10</w:t>
            </w:r>
          </w:p>
        </w:tc>
      </w:tr>
      <w:tr w:rsidR="00AC147E" w:rsidRPr="00422DDD">
        <w:tc>
          <w:tcPr>
            <w:tcW w:w="0" w:type="auto"/>
          </w:tcPr>
          <w:p w:rsidR="00AC147E" w:rsidRPr="00422DDD" w:rsidRDefault="00AC147E" w:rsidP="00445A10">
            <w:pPr>
              <w:rPr>
                <w:sz w:val="16"/>
              </w:rPr>
            </w:pPr>
            <w:r w:rsidRPr="00422DDD">
              <w:rPr>
                <w:sz w:val="16"/>
              </w:rPr>
              <w:t xml:space="preserve">Zone visée : voir </w:t>
            </w:r>
            <w:r w:rsidRPr="00422DDD">
              <w:rPr>
                <w:i/>
                <w:sz w:val="12"/>
              </w:rPr>
              <w:fldChar w:fldCharType="begin"/>
            </w:r>
            <w:r w:rsidRPr="00422DDD">
              <w:rPr>
                <w:i/>
                <w:sz w:val="12"/>
              </w:rPr>
              <w:instrText xml:space="preserve"> REF _Ref405739736 \h  \* MERGEFORMAT </w:instrText>
            </w:r>
            <w:r w:rsidRPr="00422DDD">
              <w:rPr>
                <w:i/>
                <w:sz w:val="12"/>
              </w:rPr>
            </w:r>
            <w:r w:rsidRPr="00422DDD">
              <w:rPr>
                <w:i/>
                <w:sz w:val="12"/>
              </w:rPr>
              <w:fldChar w:fldCharType="separate"/>
            </w:r>
            <w:r w:rsidR="00DD1A28" w:rsidRPr="00DD1A28">
              <w:rPr>
                <w:i/>
                <w:sz w:val="16"/>
              </w:rPr>
              <w:t>4.5 Visée</w:t>
            </w:r>
            <w:r w:rsidRPr="00422DDD">
              <w:rPr>
                <w:i/>
                <w:sz w:val="12"/>
              </w:rPr>
              <w:fldChar w:fldCharType="end"/>
            </w:r>
          </w:p>
        </w:tc>
      </w:tr>
      <w:tr w:rsidR="00AC147E" w:rsidRPr="00422DDD" w:rsidTr="00445A10">
        <w:tc>
          <w:tcPr>
            <w:tcW w:w="0" w:type="auto"/>
            <w:shd w:val="clear" w:color="auto" w:fill="F2F2F2"/>
          </w:tcPr>
          <w:p w:rsidR="00AC147E" w:rsidRPr="00422DDD" w:rsidRDefault="00AC147E" w:rsidP="00F5181B">
            <w:pPr>
              <w:rPr>
                <w:sz w:val="16"/>
              </w:rPr>
            </w:pPr>
            <w:r w:rsidRPr="00422DDD">
              <w:rPr>
                <w:sz w:val="16"/>
              </w:rPr>
              <w:t xml:space="preserve">Encombrement/charge: </w:t>
            </w:r>
            <w:r w:rsidR="00F5181B" w:rsidRPr="00F5181B">
              <w:rPr>
                <w:sz w:val="16"/>
              </w:rPr>
              <w:t>-2</w:t>
            </w:r>
            <w:r w:rsidR="00F5181B">
              <w:rPr>
                <w:sz w:val="16"/>
              </w:rPr>
              <w:t xml:space="preserve"> par charge</w:t>
            </w:r>
          </w:p>
        </w:tc>
      </w:tr>
      <w:tr w:rsidR="00AC147E" w:rsidRPr="00422DDD">
        <w:tc>
          <w:tcPr>
            <w:tcW w:w="0" w:type="auto"/>
          </w:tcPr>
          <w:p w:rsidR="00AC147E" w:rsidRPr="00422DDD" w:rsidRDefault="00AC147E" w:rsidP="00F5181B">
            <w:pPr>
              <w:rPr>
                <w:sz w:val="16"/>
              </w:rPr>
            </w:pPr>
            <w:r w:rsidRPr="00422DDD">
              <w:rPr>
                <w:sz w:val="16"/>
              </w:rPr>
              <w:t xml:space="preserve">Malus </w:t>
            </w:r>
            <w:r w:rsidR="00F5181B">
              <w:rPr>
                <w:sz w:val="16"/>
              </w:rPr>
              <w:t>Souffle</w:t>
            </w:r>
            <w:r w:rsidRPr="00422DDD">
              <w:rPr>
                <w:sz w:val="16"/>
              </w:rPr>
              <w:t>/</w:t>
            </w:r>
            <w:r w:rsidR="00F5181B">
              <w:rPr>
                <w:sz w:val="16"/>
              </w:rPr>
              <w:t>Fatigue</w:t>
            </w:r>
            <w:r w:rsidRPr="00422DDD">
              <w:rPr>
                <w:sz w:val="16"/>
              </w:rPr>
              <w:t>/</w:t>
            </w:r>
            <w:r w:rsidR="0020601B" w:rsidRPr="00422DDD">
              <w:rPr>
                <w:sz w:val="16"/>
              </w:rPr>
              <w:t>Combat</w:t>
            </w:r>
            <w:r w:rsidR="00E43FF1" w:rsidRPr="00422DDD">
              <w:rPr>
                <w:sz w:val="16"/>
              </w:rPr>
              <w:t>/</w:t>
            </w:r>
            <w:r w:rsidR="00F5181B">
              <w:rPr>
                <w:sz w:val="16"/>
              </w:rPr>
              <w:t xml:space="preserve">EN </w:t>
            </w:r>
            <w:r w:rsidR="00E43FF1" w:rsidRPr="00422DDD">
              <w:rPr>
                <w:sz w:val="16"/>
              </w:rPr>
              <w:t>etc</w:t>
            </w:r>
            <w:r w:rsidR="0020601B" w:rsidRPr="00422DDD">
              <w:rPr>
                <w:sz w:val="16"/>
              </w:rPr>
              <w:t>.</w:t>
            </w:r>
          </w:p>
        </w:tc>
      </w:tr>
      <w:tr w:rsidR="00AC147E" w:rsidRPr="00422DDD" w:rsidTr="00445A10">
        <w:tc>
          <w:tcPr>
            <w:tcW w:w="0" w:type="auto"/>
            <w:shd w:val="clear" w:color="auto" w:fill="F2F2F2"/>
          </w:tcPr>
          <w:p w:rsidR="00AC147E" w:rsidRPr="00422DDD" w:rsidRDefault="00AC147E" w:rsidP="009F58FD">
            <w:pPr>
              <w:rPr>
                <w:sz w:val="16"/>
              </w:rPr>
            </w:pPr>
            <w:r w:rsidRPr="00422DDD">
              <w:rPr>
                <w:sz w:val="16"/>
              </w:rPr>
              <w:t xml:space="preserve">Arme dans mauvaise main : VO </w:t>
            </w:r>
            <w:r w:rsidRPr="00422DDD">
              <w:rPr>
                <w:bCs/>
                <w:sz w:val="16"/>
              </w:rPr>
              <w:t xml:space="preserve">– </w:t>
            </w:r>
            <w:r w:rsidR="009F58FD" w:rsidRPr="00422DDD">
              <w:rPr>
                <w:bCs/>
                <w:sz w:val="16"/>
              </w:rPr>
              <w:t>20</w:t>
            </w:r>
          </w:p>
        </w:tc>
      </w:tr>
    </w:tbl>
    <w:p w:rsidR="00AC147E" w:rsidRPr="00422DDD" w:rsidRDefault="00AC147E" w:rsidP="00E3052C">
      <w:pPr>
        <w:tabs>
          <w:tab w:val="left" w:pos="3606"/>
          <w:tab w:val="left" w:pos="6755"/>
        </w:tabs>
        <w:ind w:left="720"/>
        <w:rPr>
          <w:b/>
        </w:rPr>
        <w:sectPr w:rsidR="00AC147E" w:rsidRPr="00422DDD" w:rsidSect="00AC147E">
          <w:endnotePr>
            <w:numFmt w:val="decimal"/>
          </w:endnotePr>
          <w:type w:val="continuous"/>
          <w:pgSz w:w="11906" w:h="16838"/>
          <w:pgMar w:top="1276" w:right="1134" w:bottom="1440" w:left="1134" w:header="709" w:footer="709" w:gutter="0"/>
          <w:cols w:num="2" w:space="708"/>
          <w:docGrid w:linePitch="360"/>
        </w:sectPr>
      </w:pPr>
    </w:p>
    <w:p w:rsidR="00777865" w:rsidRPr="00422DDD" w:rsidRDefault="00FF00CE" w:rsidP="00E3052C">
      <w:pPr>
        <w:tabs>
          <w:tab w:val="left" w:pos="3606"/>
          <w:tab w:val="left" w:pos="6755"/>
        </w:tabs>
        <w:ind w:left="720"/>
        <w:rPr>
          <w:b/>
        </w:rPr>
      </w:pPr>
      <w:r w:rsidRPr="00422DDD">
        <w:rPr>
          <w:b/>
        </w:rPr>
        <w:t>VD de la cible</w:t>
      </w:r>
      <w:r w:rsidR="009F58FD" w:rsidRPr="00422DDD">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tblGrid>
      <w:tr w:rsidR="00C50D8D" w:rsidRPr="00422DDD" w:rsidTr="00E978E0">
        <w:tc>
          <w:tcPr>
            <w:tcW w:w="3165" w:type="dxa"/>
          </w:tcPr>
          <w:p w:rsidR="00C50D8D" w:rsidRPr="00422DDD" w:rsidRDefault="00C50D8D" w:rsidP="00E978E0">
            <w:pPr>
              <w:rPr>
                <w:sz w:val="16"/>
              </w:rPr>
            </w:pPr>
            <w:r w:rsidRPr="00422DDD">
              <w:rPr>
                <w:sz w:val="16"/>
              </w:rPr>
              <w:t>Position Défensive</w:t>
            </w:r>
            <w:r w:rsidR="00964240" w:rsidRPr="00422DDD">
              <w:rPr>
                <w:sz w:val="16"/>
              </w:rPr>
              <w:t>: +10</w:t>
            </w:r>
            <w:r w:rsidR="006A73A8" w:rsidRPr="00422DDD">
              <w:rPr>
                <w:sz w:val="16"/>
              </w:rPr>
              <w:t xml:space="preserve"> </w:t>
            </w:r>
          </w:p>
        </w:tc>
      </w:tr>
      <w:tr w:rsidR="00C50D8D" w:rsidRPr="00422DDD" w:rsidTr="00E978E0">
        <w:tc>
          <w:tcPr>
            <w:tcW w:w="3165" w:type="dxa"/>
            <w:shd w:val="clear" w:color="auto" w:fill="F2F2F2"/>
          </w:tcPr>
          <w:p w:rsidR="00C50D8D" w:rsidRPr="00422DDD" w:rsidRDefault="006A73A8" w:rsidP="00E978E0">
            <w:pPr>
              <w:rPr>
                <w:sz w:val="16"/>
              </w:rPr>
            </w:pPr>
            <w:r w:rsidRPr="00422DDD">
              <w:rPr>
                <w:sz w:val="16"/>
              </w:rPr>
              <w:t>Obstacle : +5</w:t>
            </w:r>
          </w:p>
        </w:tc>
      </w:tr>
      <w:tr w:rsidR="00C50D8D" w:rsidRPr="00422DDD" w:rsidTr="00E978E0">
        <w:tc>
          <w:tcPr>
            <w:tcW w:w="3165" w:type="dxa"/>
          </w:tcPr>
          <w:p w:rsidR="00C50D8D" w:rsidRPr="00422DDD" w:rsidRDefault="006A73A8">
            <w:pPr>
              <w:rPr>
                <w:sz w:val="16"/>
              </w:rPr>
            </w:pPr>
            <w:r w:rsidRPr="00422DDD">
              <w:rPr>
                <w:sz w:val="16"/>
              </w:rPr>
              <w:t>Position supérieure : +5</w:t>
            </w:r>
          </w:p>
        </w:tc>
      </w:tr>
      <w:tr w:rsidR="00C50D8D" w:rsidRPr="00422DDD" w:rsidTr="00E978E0">
        <w:tc>
          <w:tcPr>
            <w:tcW w:w="3165" w:type="dxa"/>
            <w:shd w:val="clear" w:color="auto" w:fill="F2F2F2"/>
          </w:tcPr>
          <w:p w:rsidR="00C50D8D" w:rsidRPr="00422DDD" w:rsidRDefault="006A73A8" w:rsidP="00E978E0">
            <w:pPr>
              <w:rPr>
                <w:sz w:val="16"/>
              </w:rPr>
            </w:pPr>
            <w:r w:rsidRPr="00422DDD">
              <w:rPr>
                <w:sz w:val="16"/>
              </w:rPr>
              <w:t xml:space="preserve">Bouclier, Dague </w:t>
            </w:r>
            <w:r w:rsidR="00AC147E" w:rsidRPr="00422DDD">
              <w:rPr>
                <w:sz w:val="16"/>
              </w:rPr>
              <w:t xml:space="preserve">de </w:t>
            </w:r>
            <w:r w:rsidRPr="00422DDD">
              <w:rPr>
                <w:sz w:val="16"/>
              </w:rPr>
              <w:t>parade : +NE/5</w:t>
            </w:r>
          </w:p>
        </w:tc>
      </w:tr>
    </w:tbl>
    <w:p w:rsidR="005F078A" w:rsidRPr="00422DDD" w:rsidRDefault="005F078A" w:rsidP="00A85A42">
      <w:pPr>
        <w:tabs>
          <w:tab w:val="left" w:pos="3606"/>
          <w:tab w:val="left" w:pos="6755"/>
        </w:tabs>
      </w:pPr>
      <w:r w:rsidRPr="00422DDD">
        <w:t>Modifiez également par :</w:t>
      </w:r>
    </w:p>
    <w:p w:rsidR="005F078A" w:rsidRPr="00422DDD" w:rsidRDefault="00AC147E" w:rsidP="00CF0D93">
      <w:pPr>
        <w:pStyle w:val="Paragraphedeliste"/>
        <w:numPr>
          <w:ilvl w:val="0"/>
          <w:numId w:val="11"/>
        </w:numPr>
        <w:tabs>
          <w:tab w:val="left" w:pos="3606"/>
          <w:tab w:val="left" w:pos="6755"/>
        </w:tabs>
      </w:pPr>
      <w:r w:rsidRPr="00422DDD">
        <w:t xml:space="preserve">les </w:t>
      </w:r>
      <w:r w:rsidRPr="00422DDD">
        <w:rPr>
          <w:b/>
        </w:rPr>
        <w:t>Bonus/</w:t>
      </w:r>
      <w:r w:rsidR="00C50D8D" w:rsidRPr="00422DDD">
        <w:rPr>
          <w:b/>
        </w:rPr>
        <w:t>Malus</w:t>
      </w:r>
      <w:r w:rsidR="00C50D8D" w:rsidRPr="00422DDD">
        <w:t xml:space="preserve"> généraux</w:t>
      </w:r>
      <w:r w:rsidR="005F078A" w:rsidRPr="00422DDD">
        <w:t xml:space="preserve"> </w:t>
      </w:r>
    </w:p>
    <w:p w:rsidR="005F078A" w:rsidRPr="00422DDD" w:rsidRDefault="00AC147E" w:rsidP="00CF0D93">
      <w:pPr>
        <w:pStyle w:val="Paragraphedeliste"/>
        <w:numPr>
          <w:ilvl w:val="0"/>
          <w:numId w:val="11"/>
        </w:numPr>
        <w:tabs>
          <w:tab w:val="left" w:pos="3606"/>
          <w:tab w:val="left" w:pos="6755"/>
        </w:tabs>
      </w:pPr>
      <w:r w:rsidRPr="00422DDD">
        <w:t xml:space="preserve">les effets de </w:t>
      </w:r>
      <w:r w:rsidR="006A73A8" w:rsidRPr="00422DDD">
        <w:rPr>
          <w:b/>
        </w:rPr>
        <w:t>Historique</w:t>
      </w:r>
      <w:r w:rsidR="006A73A8" w:rsidRPr="00422DDD">
        <w:t xml:space="preserve"> du Perso</w:t>
      </w:r>
      <w:r w:rsidR="005F078A" w:rsidRPr="00422DDD">
        <w:t xml:space="preserve"> </w:t>
      </w:r>
    </w:p>
    <w:p w:rsidR="005F078A" w:rsidRPr="00422DDD" w:rsidRDefault="005F078A" w:rsidP="00CF0D93">
      <w:pPr>
        <w:pStyle w:val="Paragraphedeliste"/>
        <w:numPr>
          <w:ilvl w:val="0"/>
          <w:numId w:val="11"/>
        </w:numPr>
        <w:tabs>
          <w:tab w:val="left" w:pos="3606"/>
          <w:tab w:val="left" w:pos="6755"/>
        </w:tabs>
      </w:pPr>
      <w:r w:rsidRPr="00422DDD">
        <w:t xml:space="preserve">les effets </w:t>
      </w:r>
      <w:r w:rsidR="00AC147E" w:rsidRPr="00422DDD">
        <w:t xml:space="preserve">des </w:t>
      </w:r>
      <w:r w:rsidR="00AC147E" w:rsidRPr="00422DDD">
        <w:rPr>
          <w:b/>
        </w:rPr>
        <w:t xml:space="preserve">Drogues </w:t>
      </w:r>
      <w:r w:rsidR="00FF00CE" w:rsidRPr="00422DDD">
        <w:rPr>
          <w:i/>
        </w:rPr>
        <w:t>(Livre Campagne)</w:t>
      </w:r>
      <w:r w:rsidRPr="00422DDD">
        <w:rPr>
          <w:i/>
        </w:rPr>
        <w:t xml:space="preserve"> </w:t>
      </w:r>
    </w:p>
    <w:p w:rsidR="005F078A" w:rsidRPr="00422DDD" w:rsidRDefault="005F078A" w:rsidP="00CF0D93">
      <w:pPr>
        <w:pStyle w:val="Paragraphedeliste"/>
        <w:numPr>
          <w:ilvl w:val="0"/>
          <w:numId w:val="11"/>
        </w:numPr>
        <w:tabs>
          <w:tab w:val="left" w:pos="3606"/>
          <w:tab w:val="left" w:pos="6755"/>
        </w:tabs>
      </w:pPr>
      <w:r w:rsidRPr="00422DDD">
        <w:t>les effets</w:t>
      </w:r>
      <w:r w:rsidR="00C50D8D" w:rsidRPr="00422DDD">
        <w:t xml:space="preserve"> </w:t>
      </w:r>
      <w:r w:rsidR="00AC147E" w:rsidRPr="00422DDD">
        <w:t xml:space="preserve">de la </w:t>
      </w:r>
      <w:r w:rsidR="00C50D8D" w:rsidRPr="00422DDD">
        <w:rPr>
          <w:b/>
        </w:rPr>
        <w:t>Taille</w:t>
      </w:r>
      <w:r w:rsidR="00C50D8D" w:rsidRPr="00422DDD">
        <w:t xml:space="preserve"> </w:t>
      </w:r>
      <w:r w:rsidRPr="00422DDD">
        <w:t xml:space="preserve">et de Poids </w:t>
      </w:r>
      <w:r w:rsidR="00FF00CE" w:rsidRPr="00422DDD">
        <w:t xml:space="preserve">(voir </w:t>
      </w:r>
      <w:r w:rsidR="00AC147E" w:rsidRPr="00422DDD">
        <w:rPr>
          <w:i/>
        </w:rPr>
        <w:fldChar w:fldCharType="begin"/>
      </w:r>
      <w:r w:rsidR="00AC147E" w:rsidRPr="00422DDD">
        <w:rPr>
          <w:i/>
        </w:rPr>
        <w:instrText xml:space="preserve"> REF _Ref405897953 \h  \* MERGEFORMAT </w:instrText>
      </w:r>
      <w:r w:rsidR="00AC147E" w:rsidRPr="00422DDD">
        <w:rPr>
          <w:i/>
        </w:rPr>
      </w:r>
      <w:r w:rsidR="00AC147E" w:rsidRPr="00422DDD">
        <w:rPr>
          <w:i/>
        </w:rPr>
        <w:fldChar w:fldCharType="separate"/>
      </w:r>
      <w:r w:rsidR="00DD1A28" w:rsidRPr="00DD1A28">
        <w:rPr>
          <w:i/>
        </w:rPr>
        <w:t>4.4 Différence de taille et de masse</w:t>
      </w:r>
      <w:r w:rsidR="00AC147E" w:rsidRPr="00422DDD">
        <w:rPr>
          <w:i/>
        </w:rPr>
        <w:fldChar w:fldCharType="end"/>
      </w:r>
      <w:r w:rsidR="00FF00CE" w:rsidRPr="00422DDD">
        <w:t>)</w:t>
      </w:r>
    </w:p>
    <w:p w:rsidR="00AC147E" w:rsidRPr="00422DDD" w:rsidRDefault="00AC147E" w:rsidP="00A85A42">
      <w:pPr>
        <w:tabs>
          <w:tab w:val="left" w:pos="3606"/>
          <w:tab w:val="left" w:pos="6755"/>
        </w:tabs>
      </w:pPr>
      <w:r w:rsidRPr="00422DDD">
        <w:t>Une fois les</w:t>
      </w:r>
      <w:r w:rsidR="00777865" w:rsidRPr="00422DDD">
        <w:t xml:space="preserve"> VO</w:t>
      </w:r>
      <w:r w:rsidRPr="00422DDD">
        <w:t xml:space="preserve">/VD </w:t>
      </w:r>
      <w:r w:rsidR="00777865" w:rsidRPr="00422DDD">
        <w:t>déterminée</w:t>
      </w:r>
      <w:r w:rsidRPr="00422DDD">
        <w:t>s</w:t>
      </w:r>
      <w:r w:rsidR="00777865" w:rsidRPr="00422DDD">
        <w:t xml:space="preserve"> </w:t>
      </w:r>
      <w:r w:rsidRPr="00422DDD">
        <w:t>calculez la</w:t>
      </w:r>
      <w:r w:rsidRPr="00422DDD">
        <w:rPr>
          <w:b/>
        </w:rPr>
        <w:t xml:space="preserve"> </w:t>
      </w:r>
      <w:r w:rsidR="00777865" w:rsidRPr="00422DDD">
        <w:rPr>
          <w:b/>
          <w:highlight w:val="yellow"/>
        </w:rPr>
        <w:t>valeur d’attaque</w:t>
      </w:r>
      <w:r w:rsidRPr="00422DDD">
        <w:rPr>
          <w:b/>
          <w:highlight w:val="yellow"/>
        </w:rPr>
        <w:t xml:space="preserve"> </w:t>
      </w:r>
      <w:r w:rsidR="00FF7B0F" w:rsidRPr="00422DDD">
        <w:rPr>
          <w:b/>
          <w:highlight w:val="yellow"/>
        </w:rPr>
        <w:t>VA</w:t>
      </w:r>
      <w:r w:rsidR="00F5181B">
        <w:rPr>
          <w:b/>
          <w:highlight w:val="yellow"/>
        </w:rPr>
        <w:t xml:space="preserve"> </w:t>
      </w:r>
      <w:r w:rsidR="00E43FF1" w:rsidRPr="00422DDD">
        <w:rPr>
          <w:b/>
          <w:highlight w:val="yellow"/>
        </w:rPr>
        <w:t>=</w:t>
      </w:r>
      <w:r w:rsidRPr="00422DDD">
        <w:rPr>
          <w:b/>
          <w:highlight w:val="yellow"/>
        </w:rPr>
        <w:t xml:space="preserve"> VO-VD</w:t>
      </w:r>
      <w:r w:rsidR="00A85A42" w:rsidRPr="00422DDD">
        <w:rPr>
          <w:b/>
        </w:rPr>
        <w:t xml:space="preserve">, </w:t>
      </w:r>
      <w:r w:rsidRPr="00422DDD">
        <w:t>qui</w:t>
      </w:r>
      <w:r w:rsidRPr="00422DDD">
        <w:rPr>
          <w:b/>
        </w:rPr>
        <w:t xml:space="preserve"> </w:t>
      </w:r>
      <w:r w:rsidR="00777865" w:rsidRPr="00422DDD">
        <w:t xml:space="preserve">indique la colonne de la </w:t>
      </w:r>
      <w:r w:rsidR="00777865" w:rsidRPr="00422DDD">
        <w:rPr>
          <w:i/>
        </w:rPr>
        <w:t>Table de Combat</w:t>
      </w:r>
      <w:r w:rsidR="00777865" w:rsidRPr="00422DDD">
        <w:t xml:space="preserve"> </w:t>
      </w:r>
      <w:r w:rsidR="00FF00CE" w:rsidRPr="00422DDD">
        <w:t xml:space="preserve">utilisée pour </w:t>
      </w:r>
      <w:r w:rsidR="00A85A42" w:rsidRPr="00422DDD">
        <w:t>résoudre l’attaque</w:t>
      </w:r>
      <w:r w:rsidR="00777865" w:rsidRPr="00422DDD">
        <w:t xml:space="preserve">. </w:t>
      </w:r>
      <w:r w:rsidR="00E978E0">
        <w:t xml:space="preserve">Modifiez cette colonne selon les effets de TG et autres. </w:t>
      </w:r>
      <w:r w:rsidRPr="00422DDD">
        <w:t xml:space="preserve">Lancez un </w:t>
      </w:r>
      <w:r w:rsidRPr="00422DDD">
        <w:rPr>
          <w:b/>
        </w:rPr>
        <w:t xml:space="preserve">D100 </w:t>
      </w:r>
      <w:r w:rsidR="005F078A" w:rsidRPr="00422DDD">
        <w:rPr>
          <w:b/>
        </w:rPr>
        <w:t>non modifié</w:t>
      </w:r>
      <w:r w:rsidR="005F078A" w:rsidRPr="00422DDD">
        <w:t xml:space="preserve"> (!) </w:t>
      </w:r>
      <w:r w:rsidR="00A85A42" w:rsidRPr="00422DDD">
        <w:t xml:space="preserve">et lisez le résultat sur la </w:t>
      </w:r>
      <w:r w:rsidRPr="00422DDD">
        <w:t xml:space="preserve">colonne </w:t>
      </w:r>
      <w:r w:rsidR="005F078A" w:rsidRPr="00422DDD">
        <w:t xml:space="preserve">de la </w:t>
      </w:r>
      <w:r w:rsidR="005F078A" w:rsidRPr="00422DDD">
        <w:rPr>
          <w:i/>
        </w:rPr>
        <w:t>Table de Combat</w:t>
      </w:r>
      <w:r w:rsidR="005F078A" w:rsidRPr="00422DDD">
        <w:t xml:space="preserve"> </w:t>
      </w:r>
      <w:r w:rsidR="005F078A" w:rsidRPr="00422DDD">
        <w:rPr>
          <w:bCs/>
        </w:rPr>
        <w:t>La couleur détermine</w:t>
      </w:r>
      <w:r w:rsidRPr="00422DDD">
        <w:rPr>
          <w:b/>
          <w:bCs/>
        </w:rPr>
        <w:t xml:space="preserve"> </w:t>
      </w:r>
      <w:r w:rsidR="00FF00CE" w:rsidRPr="00422DDD">
        <w:t xml:space="preserve">le </w:t>
      </w:r>
      <w:r w:rsidR="005F078A" w:rsidRPr="00422DDD">
        <w:t xml:space="preserve">type de </w:t>
      </w:r>
      <w:r w:rsidR="00FF00CE" w:rsidRPr="00422DDD">
        <w:t>coup infligé</w:t>
      </w:r>
      <w:r w:rsidR="00E978E0">
        <w:t xml:space="preserve"> </w:t>
      </w:r>
      <w:r w:rsidR="00E43FF1" w:rsidRPr="00422DDD">
        <w:t xml:space="preserve">: </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1591"/>
        <w:gridCol w:w="6946"/>
      </w:tblGrid>
      <w:tr w:rsidR="00AC147E" w:rsidRPr="00422DDD" w:rsidTr="00AC147E">
        <w:tc>
          <w:tcPr>
            <w:tcW w:w="958" w:type="dxa"/>
          </w:tcPr>
          <w:p w:rsidR="00AC147E" w:rsidRPr="00422DDD" w:rsidRDefault="00AC147E" w:rsidP="00445A10">
            <w:pPr>
              <w:jc w:val="center"/>
              <w:rPr>
                <w:b/>
                <w:sz w:val="16"/>
                <w:szCs w:val="16"/>
              </w:rPr>
            </w:pPr>
            <w:r w:rsidRPr="00422DDD">
              <w:rPr>
                <w:b/>
                <w:sz w:val="16"/>
                <w:szCs w:val="16"/>
              </w:rPr>
              <w:t xml:space="preserve">Classe </w:t>
            </w:r>
          </w:p>
        </w:tc>
        <w:tc>
          <w:tcPr>
            <w:tcW w:w="1591" w:type="dxa"/>
          </w:tcPr>
          <w:p w:rsidR="00AC147E" w:rsidRPr="00422DDD" w:rsidRDefault="00AC147E" w:rsidP="00445A10">
            <w:pPr>
              <w:rPr>
                <w:b/>
                <w:sz w:val="16"/>
                <w:szCs w:val="16"/>
              </w:rPr>
            </w:pPr>
            <w:r w:rsidRPr="00422DDD">
              <w:rPr>
                <w:b/>
                <w:sz w:val="16"/>
                <w:szCs w:val="16"/>
              </w:rPr>
              <w:t>Résultat</w:t>
            </w:r>
          </w:p>
        </w:tc>
        <w:tc>
          <w:tcPr>
            <w:tcW w:w="6946" w:type="dxa"/>
          </w:tcPr>
          <w:p w:rsidR="00AC147E" w:rsidRPr="00422DDD" w:rsidRDefault="00AC147E" w:rsidP="00445A10">
            <w:pPr>
              <w:rPr>
                <w:b/>
                <w:sz w:val="16"/>
                <w:szCs w:val="16"/>
              </w:rPr>
            </w:pPr>
            <w:r w:rsidRPr="00422DDD">
              <w:rPr>
                <w:b/>
                <w:sz w:val="16"/>
                <w:szCs w:val="16"/>
              </w:rPr>
              <w:t>Description</w:t>
            </w:r>
          </w:p>
        </w:tc>
      </w:tr>
      <w:tr w:rsidR="00AC147E" w:rsidRPr="00422DDD" w:rsidTr="00AC147E">
        <w:tc>
          <w:tcPr>
            <w:tcW w:w="958" w:type="dxa"/>
            <w:shd w:val="clear" w:color="auto" w:fill="000000"/>
          </w:tcPr>
          <w:p w:rsidR="00AC147E" w:rsidRPr="00422DDD" w:rsidRDefault="00AC147E" w:rsidP="00445A10">
            <w:pPr>
              <w:jc w:val="center"/>
              <w:rPr>
                <w:sz w:val="16"/>
                <w:szCs w:val="16"/>
              </w:rPr>
            </w:pPr>
          </w:p>
        </w:tc>
        <w:tc>
          <w:tcPr>
            <w:tcW w:w="1591" w:type="dxa"/>
            <w:shd w:val="clear" w:color="auto" w:fill="B3B3B3"/>
          </w:tcPr>
          <w:p w:rsidR="00AC147E" w:rsidRPr="00422DDD" w:rsidRDefault="006E2857" w:rsidP="006E2857">
            <w:pPr>
              <w:rPr>
                <w:b/>
                <w:sz w:val="16"/>
                <w:szCs w:val="16"/>
              </w:rPr>
            </w:pPr>
            <w:r>
              <w:rPr>
                <w:b/>
                <w:sz w:val="16"/>
                <w:szCs w:val="16"/>
              </w:rPr>
              <w:t>É</w:t>
            </w:r>
            <w:r w:rsidR="00AC147E" w:rsidRPr="00422DDD">
              <w:rPr>
                <w:b/>
                <w:sz w:val="16"/>
                <w:szCs w:val="16"/>
              </w:rPr>
              <w:t>chec</w:t>
            </w:r>
            <w:r>
              <w:rPr>
                <w:b/>
                <w:sz w:val="16"/>
                <w:szCs w:val="16"/>
              </w:rPr>
              <w:t xml:space="preserve"> </w:t>
            </w:r>
            <w:r w:rsidR="00AC147E" w:rsidRPr="00422DDD">
              <w:rPr>
                <w:b/>
                <w:sz w:val="16"/>
                <w:szCs w:val="16"/>
              </w:rPr>
              <w:t>critique</w:t>
            </w:r>
          </w:p>
        </w:tc>
        <w:tc>
          <w:tcPr>
            <w:tcW w:w="6946" w:type="dxa"/>
            <w:shd w:val="clear" w:color="auto" w:fill="B3B3B3"/>
          </w:tcPr>
          <w:p w:rsidR="00AC147E" w:rsidRPr="00422DDD" w:rsidRDefault="002D7C6E" w:rsidP="002D7C6E">
            <w:pPr>
              <w:rPr>
                <w:sz w:val="16"/>
                <w:szCs w:val="16"/>
              </w:rPr>
            </w:pPr>
            <w:r w:rsidRPr="00422DDD">
              <w:rPr>
                <w:sz w:val="16"/>
                <w:szCs w:val="16"/>
              </w:rPr>
              <w:t xml:space="preserve">Si le D100 &gt; 90+NE(arme)/10 c’est un </w:t>
            </w:r>
            <w:r w:rsidRPr="00422DDD">
              <w:rPr>
                <w:i/>
                <w:sz w:val="12"/>
                <w:szCs w:val="16"/>
              </w:rPr>
              <w:fldChar w:fldCharType="begin"/>
            </w:r>
            <w:r w:rsidRPr="00422DDD">
              <w:rPr>
                <w:i/>
                <w:sz w:val="12"/>
                <w:szCs w:val="16"/>
              </w:rPr>
              <w:instrText xml:space="preserve"> REF _Ref408412648 \h  \* MERGEFORMAT </w:instrText>
            </w:r>
            <w:r w:rsidRPr="00422DDD">
              <w:rPr>
                <w:i/>
                <w:sz w:val="12"/>
                <w:szCs w:val="16"/>
              </w:rPr>
            </w:r>
            <w:r w:rsidRPr="00422DDD">
              <w:rPr>
                <w:i/>
                <w:sz w:val="12"/>
                <w:szCs w:val="16"/>
              </w:rPr>
              <w:fldChar w:fldCharType="separate"/>
            </w:r>
            <w:r w:rsidR="00DD1A28" w:rsidRPr="00DD1A28">
              <w:rPr>
                <w:i/>
                <w:sz w:val="16"/>
              </w:rPr>
              <w:t>4.9 Échec critique</w:t>
            </w:r>
            <w:r w:rsidRPr="00422DDD">
              <w:rPr>
                <w:i/>
                <w:sz w:val="12"/>
                <w:szCs w:val="16"/>
              </w:rPr>
              <w:fldChar w:fldCharType="end"/>
            </w:r>
            <w:r w:rsidRPr="00422DDD">
              <w:rPr>
                <w:sz w:val="16"/>
                <w:szCs w:val="16"/>
              </w:rPr>
              <w:t>.</w:t>
            </w:r>
          </w:p>
        </w:tc>
      </w:tr>
      <w:tr w:rsidR="00AC147E" w:rsidRPr="00422DDD" w:rsidTr="00AC147E">
        <w:tc>
          <w:tcPr>
            <w:tcW w:w="958" w:type="dxa"/>
          </w:tcPr>
          <w:p w:rsidR="00AC147E" w:rsidRPr="00422DDD" w:rsidRDefault="00AC147E" w:rsidP="00445A10">
            <w:pPr>
              <w:jc w:val="center"/>
              <w:rPr>
                <w:sz w:val="16"/>
                <w:szCs w:val="16"/>
              </w:rPr>
            </w:pPr>
            <w:r w:rsidRPr="00422DDD">
              <w:rPr>
                <w:sz w:val="16"/>
                <w:szCs w:val="16"/>
              </w:rPr>
              <w:lastRenderedPageBreak/>
              <w:t>1</w:t>
            </w:r>
          </w:p>
        </w:tc>
        <w:tc>
          <w:tcPr>
            <w:tcW w:w="1591" w:type="dxa"/>
          </w:tcPr>
          <w:p w:rsidR="00AC147E" w:rsidRPr="00422DDD" w:rsidRDefault="00AC147E" w:rsidP="00445A10">
            <w:pPr>
              <w:rPr>
                <w:b/>
                <w:sz w:val="16"/>
                <w:szCs w:val="16"/>
              </w:rPr>
            </w:pPr>
            <w:r w:rsidRPr="00422DDD">
              <w:rPr>
                <w:b/>
                <w:sz w:val="16"/>
                <w:szCs w:val="16"/>
              </w:rPr>
              <w:t>Raté</w:t>
            </w:r>
          </w:p>
        </w:tc>
        <w:tc>
          <w:tcPr>
            <w:tcW w:w="6946" w:type="dxa"/>
          </w:tcPr>
          <w:p w:rsidR="00AC147E" w:rsidRPr="00422DDD" w:rsidRDefault="00AC147E" w:rsidP="00445A10">
            <w:pPr>
              <w:rPr>
                <w:sz w:val="16"/>
                <w:szCs w:val="16"/>
              </w:rPr>
            </w:pPr>
            <w:r w:rsidRPr="00422DDD">
              <w:rPr>
                <w:sz w:val="16"/>
                <w:szCs w:val="16"/>
              </w:rPr>
              <w:t>Le coup passe à côté de la cible ou est paré par l’ennemi.</w:t>
            </w:r>
          </w:p>
        </w:tc>
      </w:tr>
      <w:tr w:rsidR="00AC147E" w:rsidRPr="00422DDD" w:rsidTr="00AC147E">
        <w:tc>
          <w:tcPr>
            <w:tcW w:w="958" w:type="dxa"/>
            <w:shd w:val="clear" w:color="auto" w:fill="00CCFF"/>
          </w:tcPr>
          <w:p w:rsidR="00AC147E" w:rsidRPr="00422DDD" w:rsidRDefault="00AC147E" w:rsidP="00445A10">
            <w:pPr>
              <w:jc w:val="center"/>
              <w:rPr>
                <w:sz w:val="16"/>
                <w:szCs w:val="16"/>
              </w:rPr>
            </w:pPr>
            <w:r w:rsidRPr="00422DDD">
              <w:rPr>
                <w:sz w:val="16"/>
                <w:szCs w:val="16"/>
              </w:rPr>
              <w:t>2</w:t>
            </w:r>
          </w:p>
        </w:tc>
        <w:tc>
          <w:tcPr>
            <w:tcW w:w="1591" w:type="dxa"/>
            <w:shd w:val="clear" w:color="auto" w:fill="00CCFF"/>
          </w:tcPr>
          <w:p w:rsidR="00AC147E" w:rsidRPr="00422DDD" w:rsidRDefault="00AC147E" w:rsidP="00445A10">
            <w:pPr>
              <w:rPr>
                <w:b/>
                <w:sz w:val="16"/>
                <w:szCs w:val="16"/>
              </w:rPr>
            </w:pPr>
            <w:r w:rsidRPr="00422DDD">
              <w:rPr>
                <w:b/>
                <w:sz w:val="16"/>
                <w:szCs w:val="16"/>
              </w:rPr>
              <w:t>Bouclier</w:t>
            </w:r>
          </w:p>
        </w:tc>
        <w:tc>
          <w:tcPr>
            <w:tcW w:w="6946" w:type="dxa"/>
            <w:shd w:val="clear" w:color="auto" w:fill="00CCFF"/>
          </w:tcPr>
          <w:p w:rsidR="00AC147E" w:rsidRPr="00422DDD" w:rsidRDefault="00AC147E" w:rsidP="00254B67">
            <w:pPr>
              <w:rPr>
                <w:sz w:val="16"/>
                <w:szCs w:val="16"/>
              </w:rPr>
            </w:pPr>
            <w:r w:rsidRPr="00422DDD">
              <w:rPr>
                <w:sz w:val="16"/>
                <w:szCs w:val="16"/>
              </w:rPr>
              <w:t xml:space="preserve">Le coup frappe le bouclier ou l’arme </w:t>
            </w:r>
            <w:r w:rsidR="00E978E0">
              <w:rPr>
                <w:sz w:val="16"/>
                <w:szCs w:val="16"/>
              </w:rPr>
              <w:t>(</w:t>
            </w:r>
            <w:r w:rsidRPr="00422DDD">
              <w:rPr>
                <w:sz w:val="16"/>
                <w:szCs w:val="16"/>
              </w:rPr>
              <w:t xml:space="preserve">si la cible se bat à deux armes </w:t>
            </w:r>
            <w:r w:rsidR="00E978E0">
              <w:rPr>
                <w:sz w:val="16"/>
                <w:szCs w:val="16"/>
              </w:rPr>
              <w:t xml:space="preserve">ou </w:t>
            </w:r>
            <w:r w:rsidR="00D7573F" w:rsidRPr="00422DDD">
              <w:rPr>
                <w:sz w:val="16"/>
                <w:szCs w:val="16"/>
              </w:rPr>
              <w:t>avec une arme comme bouclier</w:t>
            </w:r>
            <w:r w:rsidRPr="00422DDD">
              <w:rPr>
                <w:sz w:val="16"/>
                <w:szCs w:val="16"/>
              </w:rPr>
              <w:t xml:space="preserve">, sinon </w:t>
            </w:r>
            <w:r w:rsidR="00D7573F" w:rsidRPr="00422DDD">
              <w:rPr>
                <w:sz w:val="16"/>
                <w:szCs w:val="16"/>
              </w:rPr>
              <w:t xml:space="preserve">le coup </w:t>
            </w:r>
            <w:r w:rsidRPr="00422DDD">
              <w:rPr>
                <w:sz w:val="16"/>
                <w:szCs w:val="16"/>
              </w:rPr>
              <w:t xml:space="preserve">est </w:t>
            </w:r>
            <w:r w:rsidRPr="00422DDD">
              <w:rPr>
                <w:i/>
                <w:sz w:val="16"/>
                <w:szCs w:val="16"/>
              </w:rPr>
              <w:t>Touché</w:t>
            </w:r>
            <w:r w:rsidRPr="00422DDD">
              <w:rPr>
                <w:sz w:val="16"/>
                <w:szCs w:val="16"/>
              </w:rPr>
              <w:t xml:space="preserve">. </w:t>
            </w:r>
          </w:p>
        </w:tc>
      </w:tr>
      <w:tr w:rsidR="00AC147E" w:rsidRPr="00422DDD" w:rsidTr="00AC147E">
        <w:tc>
          <w:tcPr>
            <w:tcW w:w="958" w:type="dxa"/>
            <w:shd w:val="clear" w:color="auto" w:fill="FFFF66"/>
          </w:tcPr>
          <w:p w:rsidR="00AC147E" w:rsidRPr="00422DDD" w:rsidRDefault="00AC147E" w:rsidP="00445A10">
            <w:pPr>
              <w:jc w:val="center"/>
              <w:rPr>
                <w:sz w:val="16"/>
                <w:szCs w:val="16"/>
              </w:rPr>
            </w:pPr>
            <w:r w:rsidRPr="00422DDD">
              <w:rPr>
                <w:sz w:val="16"/>
                <w:szCs w:val="16"/>
              </w:rPr>
              <w:t>3</w:t>
            </w:r>
          </w:p>
        </w:tc>
        <w:tc>
          <w:tcPr>
            <w:tcW w:w="1591" w:type="dxa"/>
            <w:shd w:val="clear" w:color="auto" w:fill="FFFF66"/>
          </w:tcPr>
          <w:p w:rsidR="00AC147E" w:rsidRPr="00422DDD" w:rsidRDefault="0008447C" w:rsidP="00445A10">
            <w:pPr>
              <w:rPr>
                <w:b/>
                <w:sz w:val="16"/>
                <w:szCs w:val="16"/>
              </w:rPr>
            </w:pPr>
            <w:r w:rsidRPr="00422DDD">
              <w:rPr>
                <w:b/>
                <w:sz w:val="16"/>
                <w:szCs w:val="16"/>
              </w:rPr>
              <w:t>Coup Normal</w:t>
            </w:r>
          </w:p>
        </w:tc>
        <w:tc>
          <w:tcPr>
            <w:tcW w:w="6946" w:type="dxa"/>
            <w:shd w:val="clear" w:color="auto" w:fill="FFFF66"/>
          </w:tcPr>
          <w:p w:rsidR="00AC147E" w:rsidRPr="00422DDD" w:rsidRDefault="00AC147E" w:rsidP="00445A10">
            <w:pPr>
              <w:rPr>
                <w:sz w:val="16"/>
                <w:szCs w:val="16"/>
              </w:rPr>
            </w:pPr>
            <w:r w:rsidRPr="00422DDD">
              <w:rPr>
                <w:sz w:val="16"/>
                <w:szCs w:val="16"/>
              </w:rPr>
              <w:t>Le coup touche la cible, infligez les dégâts</w:t>
            </w:r>
            <w:r w:rsidR="00D7573F" w:rsidRPr="00422DDD">
              <w:rPr>
                <w:sz w:val="16"/>
                <w:szCs w:val="16"/>
              </w:rPr>
              <w:t xml:space="preserve"> normaux de l’arme utilisée</w:t>
            </w:r>
            <w:r w:rsidRPr="00422DDD">
              <w:rPr>
                <w:sz w:val="16"/>
                <w:szCs w:val="16"/>
              </w:rPr>
              <w:t>.</w:t>
            </w:r>
          </w:p>
        </w:tc>
      </w:tr>
      <w:tr w:rsidR="00AC147E" w:rsidRPr="00422DDD" w:rsidTr="00AC147E">
        <w:tc>
          <w:tcPr>
            <w:tcW w:w="958" w:type="dxa"/>
            <w:shd w:val="clear" w:color="auto" w:fill="FFCC00"/>
          </w:tcPr>
          <w:p w:rsidR="00AC147E" w:rsidRPr="00422DDD" w:rsidRDefault="00AC147E" w:rsidP="00445A10">
            <w:pPr>
              <w:jc w:val="center"/>
              <w:rPr>
                <w:sz w:val="16"/>
                <w:szCs w:val="16"/>
              </w:rPr>
            </w:pPr>
            <w:r w:rsidRPr="00422DDD">
              <w:rPr>
                <w:sz w:val="16"/>
                <w:szCs w:val="16"/>
              </w:rPr>
              <w:t>4</w:t>
            </w:r>
          </w:p>
        </w:tc>
        <w:tc>
          <w:tcPr>
            <w:tcW w:w="1591" w:type="dxa"/>
            <w:shd w:val="clear" w:color="auto" w:fill="FFCC00"/>
          </w:tcPr>
          <w:p w:rsidR="00AC147E" w:rsidRPr="00422DDD" w:rsidRDefault="0008447C" w:rsidP="00445A10">
            <w:pPr>
              <w:rPr>
                <w:b/>
                <w:sz w:val="16"/>
                <w:szCs w:val="16"/>
              </w:rPr>
            </w:pPr>
            <w:r w:rsidRPr="00422DDD">
              <w:rPr>
                <w:b/>
                <w:sz w:val="16"/>
                <w:szCs w:val="16"/>
              </w:rPr>
              <w:t xml:space="preserve">Coup </w:t>
            </w:r>
            <w:r w:rsidR="00AC147E" w:rsidRPr="00422DDD">
              <w:rPr>
                <w:b/>
                <w:sz w:val="16"/>
                <w:szCs w:val="16"/>
              </w:rPr>
              <w:t>Sévère</w:t>
            </w:r>
          </w:p>
        </w:tc>
        <w:tc>
          <w:tcPr>
            <w:tcW w:w="6946" w:type="dxa"/>
            <w:shd w:val="clear" w:color="auto" w:fill="FFCC00"/>
          </w:tcPr>
          <w:p w:rsidR="00AC147E" w:rsidRPr="00422DDD" w:rsidRDefault="00AC147E" w:rsidP="00445A10">
            <w:pPr>
              <w:rPr>
                <w:sz w:val="16"/>
                <w:szCs w:val="16"/>
              </w:rPr>
            </w:pPr>
            <w:r w:rsidRPr="00422DDD">
              <w:rPr>
                <w:sz w:val="16"/>
                <w:szCs w:val="16"/>
              </w:rPr>
              <w:t>Le coup touche puissamment la cible, infligez les dégâts</w:t>
            </w:r>
            <w:r w:rsidR="00D7573F" w:rsidRPr="00422DDD">
              <w:rPr>
                <w:sz w:val="16"/>
                <w:szCs w:val="16"/>
              </w:rPr>
              <w:t xml:space="preserve"> sévère de l’arme</w:t>
            </w:r>
            <w:r w:rsidRPr="00422DDD">
              <w:rPr>
                <w:sz w:val="16"/>
                <w:szCs w:val="16"/>
              </w:rPr>
              <w:t>.</w:t>
            </w:r>
          </w:p>
        </w:tc>
      </w:tr>
      <w:tr w:rsidR="00AC147E" w:rsidRPr="00422DDD" w:rsidTr="00AC147E">
        <w:tc>
          <w:tcPr>
            <w:tcW w:w="958" w:type="dxa"/>
            <w:shd w:val="clear" w:color="auto" w:fill="FF6600"/>
          </w:tcPr>
          <w:p w:rsidR="00AC147E" w:rsidRPr="00422DDD" w:rsidRDefault="00AC147E" w:rsidP="00445A10">
            <w:pPr>
              <w:jc w:val="center"/>
              <w:rPr>
                <w:sz w:val="16"/>
                <w:szCs w:val="16"/>
              </w:rPr>
            </w:pPr>
            <w:r w:rsidRPr="00422DDD">
              <w:rPr>
                <w:sz w:val="16"/>
                <w:szCs w:val="16"/>
              </w:rPr>
              <w:t>5</w:t>
            </w:r>
          </w:p>
        </w:tc>
        <w:tc>
          <w:tcPr>
            <w:tcW w:w="1591" w:type="dxa"/>
            <w:shd w:val="clear" w:color="auto" w:fill="FF6600"/>
          </w:tcPr>
          <w:p w:rsidR="00AC147E" w:rsidRPr="00422DDD" w:rsidRDefault="0008447C" w:rsidP="00445A10">
            <w:pPr>
              <w:rPr>
                <w:b/>
                <w:sz w:val="16"/>
                <w:szCs w:val="16"/>
              </w:rPr>
            </w:pPr>
            <w:r w:rsidRPr="00422DDD">
              <w:rPr>
                <w:b/>
                <w:sz w:val="16"/>
                <w:szCs w:val="16"/>
              </w:rPr>
              <w:t xml:space="preserve">Coup </w:t>
            </w:r>
            <w:r w:rsidR="00AC147E" w:rsidRPr="00422DDD">
              <w:rPr>
                <w:b/>
                <w:sz w:val="16"/>
                <w:szCs w:val="16"/>
              </w:rPr>
              <w:t>Mortel</w:t>
            </w:r>
          </w:p>
        </w:tc>
        <w:tc>
          <w:tcPr>
            <w:tcW w:w="6946" w:type="dxa"/>
            <w:shd w:val="clear" w:color="auto" w:fill="FF6600"/>
          </w:tcPr>
          <w:p w:rsidR="00AC147E" w:rsidRPr="00422DDD" w:rsidRDefault="00AC147E" w:rsidP="00445A10">
            <w:pPr>
              <w:rPr>
                <w:sz w:val="16"/>
                <w:szCs w:val="16"/>
              </w:rPr>
            </w:pPr>
            <w:r w:rsidRPr="00422DDD">
              <w:rPr>
                <w:sz w:val="16"/>
                <w:szCs w:val="16"/>
              </w:rPr>
              <w:t>Le coup touche gravement la cible, infligez les dégâts</w:t>
            </w:r>
            <w:r w:rsidR="00D7573F" w:rsidRPr="00422DDD">
              <w:rPr>
                <w:sz w:val="16"/>
                <w:szCs w:val="16"/>
              </w:rPr>
              <w:t xml:space="preserve"> mortels de l’arme</w:t>
            </w:r>
            <w:r w:rsidRPr="00422DDD">
              <w:rPr>
                <w:sz w:val="16"/>
                <w:szCs w:val="16"/>
              </w:rPr>
              <w:t>.</w:t>
            </w:r>
          </w:p>
        </w:tc>
      </w:tr>
      <w:tr w:rsidR="00AC147E" w:rsidRPr="00422DDD" w:rsidTr="00AC147E">
        <w:tc>
          <w:tcPr>
            <w:tcW w:w="958" w:type="dxa"/>
            <w:shd w:val="clear" w:color="auto" w:fill="993300"/>
          </w:tcPr>
          <w:p w:rsidR="00AC147E" w:rsidRPr="00422DDD" w:rsidRDefault="00AC147E" w:rsidP="00445A10">
            <w:pPr>
              <w:jc w:val="center"/>
              <w:rPr>
                <w:b/>
                <w:sz w:val="16"/>
                <w:szCs w:val="16"/>
              </w:rPr>
            </w:pPr>
            <w:r w:rsidRPr="00422DDD">
              <w:rPr>
                <w:b/>
                <w:sz w:val="16"/>
                <w:szCs w:val="16"/>
              </w:rPr>
              <w:t>6</w:t>
            </w:r>
          </w:p>
        </w:tc>
        <w:tc>
          <w:tcPr>
            <w:tcW w:w="1591" w:type="dxa"/>
            <w:shd w:val="clear" w:color="auto" w:fill="993300"/>
          </w:tcPr>
          <w:p w:rsidR="00AC147E" w:rsidRPr="00422DDD" w:rsidRDefault="0008447C" w:rsidP="00445A10">
            <w:pPr>
              <w:rPr>
                <w:b/>
                <w:sz w:val="16"/>
                <w:szCs w:val="16"/>
              </w:rPr>
            </w:pPr>
            <w:r w:rsidRPr="00422DDD">
              <w:rPr>
                <w:b/>
                <w:sz w:val="16"/>
                <w:szCs w:val="16"/>
              </w:rPr>
              <w:t xml:space="preserve">Coup </w:t>
            </w:r>
            <w:r w:rsidR="00AC147E" w:rsidRPr="00422DDD">
              <w:rPr>
                <w:b/>
                <w:sz w:val="16"/>
                <w:szCs w:val="16"/>
              </w:rPr>
              <w:t>Fatal</w:t>
            </w:r>
          </w:p>
        </w:tc>
        <w:tc>
          <w:tcPr>
            <w:tcW w:w="6946" w:type="dxa"/>
            <w:shd w:val="clear" w:color="auto" w:fill="993300"/>
          </w:tcPr>
          <w:p w:rsidR="00AC147E" w:rsidRPr="00422DDD" w:rsidRDefault="00AC147E" w:rsidP="00445A10">
            <w:pPr>
              <w:rPr>
                <w:sz w:val="16"/>
                <w:szCs w:val="16"/>
              </w:rPr>
            </w:pPr>
            <w:r w:rsidRPr="00422DDD">
              <w:rPr>
                <w:sz w:val="16"/>
                <w:szCs w:val="16"/>
              </w:rPr>
              <w:t>La cible est tuée d’un coup</w:t>
            </w:r>
            <w:r w:rsidR="00D7573F" w:rsidRPr="00422DDD">
              <w:rPr>
                <w:sz w:val="16"/>
                <w:szCs w:val="16"/>
              </w:rPr>
              <w:t>, ne calculez pas les blessures</w:t>
            </w:r>
            <w:r w:rsidRPr="00422DDD">
              <w:rPr>
                <w:sz w:val="16"/>
                <w:szCs w:val="16"/>
              </w:rPr>
              <w:t>.</w:t>
            </w:r>
          </w:p>
        </w:tc>
      </w:tr>
      <w:tr w:rsidR="00AC147E" w:rsidRPr="00422DDD" w:rsidTr="00AC147E">
        <w:tc>
          <w:tcPr>
            <w:tcW w:w="958" w:type="dxa"/>
            <w:shd w:val="clear" w:color="auto" w:fill="000000"/>
          </w:tcPr>
          <w:p w:rsidR="00AC147E" w:rsidRPr="00422DDD" w:rsidRDefault="00AC147E" w:rsidP="00445A10">
            <w:pPr>
              <w:rPr>
                <w:b/>
                <w:sz w:val="16"/>
                <w:szCs w:val="16"/>
              </w:rPr>
            </w:pPr>
          </w:p>
        </w:tc>
        <w:tc>
          <w:tcPr>
            <w:tcW w:w="1591" w:type="dxa"/>
            <w:shd w:val="clear" w:color="auto" w:fill="B3B3B3"/>
          </w:tcPr>
          <w:p w:rsidR="00AC147E" w:rsidRPr="00422DDD" w:rsidRDefault="00AC147E" w:rsidP="00445A10">
            <w:pPr>
              <w:rPr>
                <w:b/>
                <w:sz w:val="16"/>
                <w:szCs w:val="16"/>
              </w:rPr>
            </w:pPr>
            <w:r w:rsidRPr="00422DDD">
              <w:rPr>
                <w:b/>
                <w:sz w:val="16"/>
                <w:szCs w:val="16"/>
              </w:rPr>
              <w:t>Coup critique²</w:t>
            </w:r>
          </w:p>
        </w:tc>
        <w:tc>
          <w:tcPr>
            <w:tcW w:w="6946" w:type="dxa"/>
            <w:shd w:val="clear" w:color="auto" w:fill="B3B3B3"/>
          </w:tcPr>
          <w:p w:rsidR="00AC147E" w:rsidRPr="00E267B0" w:rsidRDefault="002D7C6E" w:rsidP="00516768">
            <w:pPr>
              <w:rPr>
                <w:i/>
                <w:sz w:val="16"/>
              </w:rPr>
            </w:pPr>
            <w:r w:rsidRPr="00422DDD">
              <w:rPr>
                <w:sz w:val="16"/>
                <w:szCs w:val="16"/>
              </w:rPr>
              <w:t>Si le D100 &lt;= NE(arme)/</w:t>
            </w:r>
            <w:r w:rsidR="00357BE6" w:rsidRPr="00422DDD">
              <w:rPr>
                <w:sz w:val="16"/>
                <w:szCs w:val="16"/>
              </w:rPr>
              <w:t>10</w:t>
            </w:r>
            <w:r w:rsidRPr="00422DDD">
              <w:rPr>
                <w:sz w:val="16"/>
                <w:szCs w:val="16"/>
              </w:rPr>
              <w:t xml:space="preserve"> c’est un </w:t>
            </w:r>
            <w:r w:rsidRPr="00516768">
              <w:rPr>
                <w:i/>
                <w:sz w:val="18"/>
                <w:szCs w:val="18"/>
              </w:rPr>
              <w:fldChar w:fldCharType="begin"/>
            </w:r>
            <w:r w:rsidRPr="00516768">
              <w:rPr>
                <w:i/>
                <w:sz w:val="18"/>
                <w:szCs w:val="18"/>
              </w:rPr>
              <w:instrText xml:space="preserve"> REF _Ref408412666 \h  \* MERGEFORMAT </w:instrText>
            </w:r>
            <w:r w:rsidRPr="00516768">
              <w:rPr>
                <w:i/>
                <w:sz w:val="18"/>
                <w:szCs w:val="18"/>
              </w:rPr>
            </w:r>
            <w:r w:rsidRPr="00516768">
              <w:rPr>
                <w:i/>
                <w:sz w:val="18"/>
                <w:szCs w:val="18"/>
              </w:rPr>
              <w:fldChar w:fldCharType="separate"/>
            </w:r>
            <w:r w:rsidR="00DD1A28" w:rsidRPr="00516768">
              <w:rPr>
                <w:i/>
                <w:sz w:val="18"/>
                <w:szCs w:val="18"/>
              </w:rPr>
              <w:t>4.8 Coup critique</w:t>
            </w:r>
            <w:r w:rsidRPr="00516768">
              <w:rPr>
                <w:i/>
                <w:sz w:val="18"/>
                <w:szCs w:val="18"/>
              </w:rPr>
              <w:fldChar w:fldCharType="end"/>
            </w:r>
            <w:r w:rsidRPr="00E978E0">
              <w:rPr>
                <w:i/>
                <w:sz w:val="12"/>
                <w:szCs w:val="16"/>
              </w:rPr>
              <w:t>.</w:t>
            </w:r>
          </w:p>
        </w:tc>
      </w:tr>
    </w:tbl>
    <w:p w:rsidR="002D7C6E" w:rsidRPr="00422DDD" w:rsidRDefault="002D7C6E" w:rsidP="002D7C6E">
      <w:pPr>
        <w:tabs>
          <w:tab w:val="left" w:pos="3606"/>
          <w:tab w:val="left" w:pos="6755"/>
        </w:tabs>
        <w:rPr>
          <w:sz w:val="16"/>
        </w:rPr>
      </w:pPr>
      <w:r w:rsidRPr="00422DDD">
        <w:rPr>
          <w:sz w:val="16"/>
        </w:rPr>
        <w:t xml:space="preserve">² Un coup critique est toujours un coup </w:t>
      </w:r>
      <w:r w:rsidRPr="00422DDD">
        <w:rPr>
          <w:b/>
          <w:sz w:val="16"/>
        </w:rPr>
        <w:t>Touché</w:t>
      </w:r>
      <w:r w:rsidRPr="00422DDD">
        <w:rPr>
          <w:sz w:val="16"/>
        </w:rPr>
        <w:t xml:space="preserve"> au minimum, même si la table indique un Raté. </w:t>
      </w:r>
    </w:p>
    <w:p w:rsidR="000A0EF4" w:rsidRPr="00422DDD" w:rsidRDefault="00E978E0" w:rsidP="00AC147E">
      <w:pPr>
        <w:tabs>
          <w:tab w:val="left" w:pos="3606"/>
          <w:tab w:val="left" w:pos="6755"/>
        </w:tabs>
      </w:pPr>
      <w:r w:rsidRPr="00422DDD">
        <w:rPr>
          <w:noProof/>
          <w:lang w:eastAsia="fr-BE"/>
        </w:rPr>
        <w:drawing>
          <wp:anchor distT="0" distB="0" distL="114300" distR="114300" simplePos="0" relativeHeight="251683328" behindDoc="1" locked="0" layoutInCell="1" allowOverlap="1" wp14:anchorId="59337C20" wp14:editId="12FE5138">
            <wp:simplePos x="0" y="0"/>
            <wp:positionH relativeFrom="column">
              <wp:posOffset>5147310</wp:posOffset>
            </wp:positionH>
            <wp:positionV relativeFrom="paragraph">
              <wp:posOffset>367665</wp:posOffset>
            </wp:positionV>
            <wp:extent cx="1167765" cy="599440"/>
            <wp:effectExtent l="0" t="0" r="0" b="0"/>
            <wp:wrapTight wrapText="bothSides">
              <wp:wrapPolygon edited="0">
                <wp:start x="0" y="0"/>
                <wp:lineTo x="0" y="20593"/>
                <wp:lineTo x="21142" y="20593"/>
                <wp:lineTo x="21142" y="0"/>
                <wp:lineTo x="0" y="0"/>
              </wp:wrapPolygon>
            </wp:wrapTight>
            <wp:docPr id="19" name="Picture 19" descr="ciruelo_cabral_magia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iruelo_cabral_magia0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776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FF1" w:rsidRPr="00422DDD">
        <w:t>Si les circonstances permettent d’augmenter ou de diminuer la « classe de dégâts », utilisez l’ordonnancement des classes</w:t>
      </w:r>
      <w:r w:rsidR="00D7573F" w:rsidRPr="00422DDD">
        <w:t xml:space="preserve"> indiqué dans la table, avec un </w:t>
      </w:r>
      <w:r w:rsidR="00D7573F" w:rsidRPr="006E2857">
        <w:rPr>
          <w:shd w:val="clear" w:color="auto" w:fill="FFFF00"/>
        </w:rPr>
        <w:t>minimum de 1 (Raté) et un maximum de 6 (Coup Fatal)</w:t>
      </w:r>
      <w:r w:rsidR="00E43FF1" w:rsidRPr="00422DDD">
        <w:t xml:space="preserve">.  </w:t>
      </w:r>
    </w:p>
    <w:p w:rsidR="000A0EF4" w:rsidRPr="00422DDD" w:rsidRDefault="00DE3D68" w:rsidP="000A0EF4">
      <w:pPr>
        <w:pStyle w:val="Titre3"/>
      </w:pPr>
      <w:bookmarkStart w:id="103" w:name="_Toc208477815"/>
      <w:r w:rsidRPr="00422DDD">
        <w:t xml:space="preserve">4.6.1 </w:t>
      </w:r>
      <w:r w:rsidR="000A0EF4" w:rsidRPr="00422DDD">
        <w:t>Zone de corps touchée</w:t>
      </w:r>
      <w:bookmarkEnd w:id="103"/>
    </w:p>
    <w:p w:rsidR="005F078A" w:rsidRPr="00422DDD" w:rsidRDefault="00AC147E" w:rsidP="00AC147E">
      <w:pPr>
        <w:tabs>
          <w:tab w:val="left" w:pos="3606"/>
          <w:tab w:val="left" w:pos="6755"/>
        </w:tabs>
      </w:pPr>
      <w:r w:rsidRPr="00422DDD">
        <w:t xml:space="preserve">La table indique aussi la zone du corps touchée par le coup </w:t>
      </w:r>
      <w:r w:rsidR="000A0EF4" w:rsidRPr="00422DDD">
        <w:t xml:space="preserve">selon </w:t>
      </w:r>
      <w:r w:rsidR="00E267B0">
        <w:t>le</w:t>
      </w:r>
      <w:r w:rsidR="000A0EF4" w:rsidRPr="00422DDD">
        <w:t xml:space="preserve"> code :</w:t>
      </w:r>
    </w:p>
    <w:tbl>
      <w:tblPr>
        <w:tblStyle w:val="Grilledutableau"/>
        <w:tblW w:w="0" w:type="auto"/>
        <w:tblInd w:w="720" w:type="dxa"/>
        <w:tblLook w:val="04A0" w:firstRow="1" w:lastRow="0" w:firstColumn="1" w:lastColumn="0" w:noHBand="0" w:noVBand="1"/>
      </w:tblPr>
      <w:tblGrid>
        <w:gridCol w:w="381"/>
        <w:gridCol w:w="1095"/>
      </w:tblGrid>
      <w:tr w:rsidR="005F078A" w:rsidRPr="00422DDD" w:rsidTr="005F078A">
        <w:tc>
          <w:tcPr>
            <w:tcW w:w="0" w:type="auto"/>
          </w:tcPr>
          <w:p w:rsidR="005F078A" w:rsidRPr="00422DDD" w:rsidRDefault="005F078A" w:rsidP="00E978E0">
            <w:pPr>
              <w:jc w:val="center"/>
              <w:rPr>
                <w:sz w:val="16"/>
              </w:rPr>
            </w:pPr>
            <w:r w:rsidRPr="00422DDD">
              <w:rPr>
                <w:sz w:val="16"/>
              </w:rPr>
              <w:t>t</w:t>
            </w:r>
          </w:p>
        </w:tc>
        <w:tc>
          <w:tcPr>
            <w:tcW w:w="0" w:type="auto"/>
          </w:tcPr>
          <w:p w:rsidR="005F078A" w:rsidRPr="00422DDD" w:rsidRDefault="005F078A" w:rsidP="00326BA9">
            <w:pPr>
              <w:rPr>
                <w:sz w:val="16"/>
              </w:rPr>
            </w:pPr>
            <w:r w:rsidRPr="00422DDD">
              <w:rPr>
                <w:sz w:val="16"/>
              </w:rPr>
              <w:t>tête</w:t>
            </w:r>
          </w:p>
        </w:tc>
      </w:tr>
      <w:tr w:rsidR="005F078A" w:rsidRPr="00422DDD" w:rsidTr="006E2857">
        <w:tc>
          <w:tcPr>
            <w:tcW w:w="0" w:type="auto"/>
            <w:shd w:val="clear" w:color="auto" w:fill="D9D9D9" w:themeFill="background1" w:themeFillShade="D9"/>
          </w:tcPr>
          <w:p w:rsidR="005F078A" w:rsidRPr="00422DDD" w:rsidRDefault="005F078A" w:rsidP="00E978E0">
            <w:pPr>
              <w:jc w:val="center"/>
              <w:rPr>
                <w:sz w:val="16"/>
              </w:rPr>
            </w:pPr>
            <w:r w:rsidRPr="00422DDD">
              <w:rPr>
                <w:sz w:val="16"/>
              </w:rPr>
              <w:t>th</w:t>
            </w:r>
          </w:p>
        </w:tc>
        <w:tc>
          <w:tcPr>
            <w:tcW w:w="0" w:type="auto"/>
            <w:shd w:val="clear" w:color="auto" w:fill="D9D9D9" w:themeFill="background1" w:themeFillShade="D9"/>
          </w:tcPr>
          <w:p w:rsidR="005F078A" w:rsidRPr="00422DDD" w:rsidRDefault="005F078A" w:rsidP="00326BA9">
            <w:pPr>
              <w:rPr>
                <w:sz w:val="16"/>
              </w:rPr>
            </w:pPr>
            <w:r w:rsidRPr="00422DDD">
              <w:rPr>
                <w:sz w:val="16"/>
              </w:rPr>
              <w:t>thorax</w:t>
            </w:r>
          </w:p>
        </w:tc>
      </w:tr>
      <w:tr w:rsidR="005F078A" w:rsidRPr="00422DDD" w:rsidTr="005F078A">
        <w:tc>
          <w:tcPr>
            <w:tcW w:w="0" w:type="auto"/>
          </w:tcPr>
          <w:p w:rsidR="005F078A" w:rsidRPr="00422DDD" w:rsidRDefault="005F078A" w:rsidP="00E978E0">
            <w:pPr>
              <w:jc w:val="center"/>
              <w:rPr>
                <w:sz w:val="16"/>
              </w:rPr>
            </w:pPr>
            <w:r w:rsidRPr="00422DDD">
              <w:rPr>
                <w:sz w:val="16"/>
              </w:rPr>
              <w:t>v</w:t>
            </w:r>
          </w:p>
        </w:tc>
        <w:tc>
          <w:tcPr>
            <w:tcW w:w="0" w:type="auto"/>
          </w:tcPr>
          <w:p w:rsidR="005F078A" w:rsidRPr="00422DDD" w:rsidRDefault="005F078A" w:rsidP="00326BA9">
            <w:pPr>
              <w:rPr>
                <w:sz w:val="16"/>
              </w:rPr>
            </w:pPr>
            <w:r w:rsidRPr="00422DDD">
              <w:rPr>
                <w:sz w:val="16"/>
              </w:rPr>
              <w:t>ventre</w:t>
            </w:r>
          </w:p>
        </w:tc>
      </w:tr>
      <w:tr w:rsidR="005F078A" w:rsidRPr="00422DDD" w:rsidTr="006E2857">
        <w:tc>
          <w:tcPr>
            <w:tcW w:w="0" w:type="auto"/>
            <w:shd w:val="clear" w:color="auto" w:fill="D9D9D9" w:themeFill="background1" w:themeFillShade="D9"/>
          </w:tcPr>
          <w:p w:rsidR="005F078A" w:rsidRPr="00422DDD" w:rsidRDefault="005F078A" w:rsidP="00E978E0">
            <w:pPr>
              <w:jc w:val="center"/>
              <w:rPr>
                <w:sz w:val="16"/>
              </w:rPr>
            </w:pPr>
            <w:r w:rsidRPr="00422DDD">
              <w:rPr>
                <w:sz w:val="16"/>
              </w:rPr>
              <w:t>b</w:t>
            </w:r>
          </w:p>
        </w:tc>
        <w:tc>
          <w:tcPr>
            <w:tcW w:w="0" w:type="auto"/>
            <w:shd w:val="clear" w:color="auto" w:fill="D9D9D9" w:themeFill="background1" w:themeFillShade="D9"/>
          </w:tcPr>
          <w:p w:rsidR="005F078A" w:rsidRPr="00422DDD" w:rsidRDefault="006E2857" w:rsidP="00326BA9">
            <w:pPr>
              <w:rPr>
                <w:sz w:val="16"/>
              </w:rPr>
            </w:pPr>
            <w:r w:rsidRPr="00422DDD">
              <w:rPr>
                <w:sz w:val="16"/>
              </w:rPr>
              <w:t>B</w:t>
            </w:r>
            <w:r w:rsidR="005F078A" w:rsidRPr="00422DDD">
              <w:rPr>
                <w:sz w:val="16"/>
              </w:rPr>
              <w:t>ras</w:t>
            </w:r>
            <w:r>
              <w:rPr>
                <w:sz w:val="16"/>
              </w:rPr>
              <w:t xml:space="preserve"> G/D</w:t>
            </w:r>
          </w:p>
        </w:tc>
      </w:tr>
      <w:tr w:rsidR="005F078A" w:rsidRPr="00422DDD" w:rsidTr="005F078A">
        <w:tc>
          <w:tcPr>
            <w:tcW w:w="0" w:type="auto"/>
          </w:tcPr>
          <w:p w:rsidR="005F078A" w:rsidRPr="00422DDD" w:rsidRDefault="005F078A" w:rsidP="00E978E0">
            <w:pPr>
              <w:jc w:val="center"/>
              <w:rPr>
                <w:sz w:val="16"/>
              </w:rPr>
            </w:pPr>
            <w:r w:rsidRPr="00422DDD">
              <w:rPr>
                <w:sz w:val="16"/>
              </w:rPr>
              <w:t>j</w:t>
            </w:r>
          </w:p>
        </w:tc>
        <w:tc>
          <w:tcPr>
            <w:tcW w:w="0" w:type="auto"/>
          </w:tcPr>
          <w:p w:rsidR="005F078A" w:rsidRPr="00422DDD" w:rsidRDefault="005F078A" w:rsidP="00326BA9">
            <w:pPr>
              <w:rPr>
                <w:sz w:val="16"/>
              </w:rPr>
            </w:pPr>
            <w:r w:rsidRPr="00422DDD">
              <w:rPr>
                <w:sz w:val="16"/>
              </w:rPr>
              <w:t>jambe</w:t>
            </w:r>
            <w:r w:rsidR="006E2857">
              <w:rPr>
                <w:sz w:val="16"/>
              </w:rPr>
              <w:t xml:space="preserve"> G/D</w:t>
            </w:r>
          </w:p>
        </w:tc>
      </w:tr>
      <w:tr w:rsidR="005F078A" w:rsidRPr="00422DDD" w:rsidTr="006E2857">
        <w:tc>
          <w:tcPr>
            <w:tcW w:w="0" w:type="auto"/>
            <w:shd w:val="clear" w:color="auto" w:fill="D9D9D9" w:themeFill="background1" w:themeFillShade="D9"/>
          </w:tcPr>
          <w:p w:rsidR="005F078A" w:rsidRPr="00422DDD" w:rsidRDefault="005F078A" w:rsidP="00E978E0">
            <w:pPr>
              <w:jc w:val="center"/>
              <w:rPr>
                <w:sz w:val="16"/>
              </w:rPr>
            </w:pPr>
            <w:r w:rsidRPr="00422DDD">
              <w:rPr>
                <w:sz w:val="16"/>
              </w:rPr>
              <w:t>m</w:t>
            </w:r>
          </w:p>
        </w:tc>
        <w:tc>
          <w:tcPr>
            <w:tcW w:w="0" w:type="auto"/>
            <w:shd w:val="clear" w:color="auto" w:fill="D9D9D9" w:themeFill="background1" w:themeFillShade="D9"/>
          </w:tcPr>
          <w:p w:rsidR="005F078A" w:rsidRPr="00422DDD" w:rsidRDefault="005F078A" w:rsidP="00326BA9">
            <w:pPr>
              <w:rPr>
                <w:sz w:val="16"/>
              </w:rPr>
            </w:pPr>
            <w:r w:rsidRPr="00422DDD">
              <w:rPr>
                <w:sz w:val="16"/>
              </w:rPr>
              <w:t>main</w:t>
            </w:r>
            <w:r w:rsidR="006E2857">
              <w:rPr>
                <w:sz w:val="16"/>
              </w:rPr>
              <w:t xml:space="preserve"> G/D</w:t>
            </w:r>
          </w:p>
        </w:tc>
      </w:tr>
      <w:tr w:rsidR="005F078A" w:rsidRPr="00422DDD" w:rsidTr="005F078A">
        <w:tc>
          <w:tcPr>
            <w:tcW w:w="0" w:type="auto"/>
          </w:tcPr>
          <w:p w:rsidR="005F078A" w:rsidRPr="00422DDD" w:rsidRDefault="005F078A" w:rsidP="00E978E0">
            <w:pPr>
              <w:jc w:val="center"/>
              <w:rPr>
                <w:sz w:val="16"/>
              </w:rPr>
            </w:pPr>
            <w:r w:rsidRPr="00422DDD">
              <w:rPr>
                <w:sz w:val="16"/>
              </w:rPr>
              <w:t>p</w:t>
            </w:r>
          </w:p>
        </w:tc>
        <w:tc>
          <w:tcPr>
            <w:tcW w:w="0" w:type="auto"/>
          </w:tcPr>
          <w:p w:rsidR="005F078A" w:rsidRPr="00422DDD" w:rsidRDefault="006E2857" w:rsidP="00326BA9">
            <w:pPr>
              <w:rPr>
                <w:sz w:val="16"/>
              </w:rPr>
            </w:pPr>
            <w:r>
              <w:rPr>
                <w:sz w:val="16"/>
              </w:rPr>
              <w:t>pied G/D</w:t>
            </w:r>
          </w:p>
        </w:tc>
      </w:tr>
    </w:tbl>
    <w:p w:rsidR="00AC147E" w:rsidRPr="00422DDD" w:rsidRDefault="00AC147E" w:rsidP="00AC147E">
      <w:pPr>
        <w:tabs>
          <w:tab w:val="left" w:pos="3606"/>
          <w:tab w:val="left" w:pos="6755"/>
        </w:tabs>
      </w:pPr>
      <w:r w:rsidRPr="00422DDD">
        <w:t xml:space="preserve">Le côté </w:t>
      </w:r>
      <w:r w:rsidR="006E2857" w:rsidRPr="006E2857">
        <w:rPr>
          <w:b/>
        </w:rPr>
        <w:t>G</w:t>
      </w:r>
      <w:r w:rsidR="006E2857">
        <w:t xml:space="preserve">auche ou </w:t>
      </w:r>
      <w:r w:rsidR="006E2857" w:rsidRPr="006E2857">
        <w:rPr>
          <w:b/>
        </w:rPr>
        <w:t>D</w:t>
      </w:r>
      <w:r w:rsidRPr="00422DDD">
        <w:t xml:space="preserve">roit </w:t>
      </w:r>
      <w:r w:rsidR="0008447C" w:rsidRPr="00422DDD">
        <w:t xml:space="preserve">du corps </w:t>
      </w:r>
      <w:r w:rsidRPr="00422DDD">
        <w:t>dépend de la situation</w:t>
      </w:r>
      <w:r w:rsidR="0008447C" w:rsidRPr="00422DDD">
        <w:t xml:space="preserve"> tactique. L</w:t>
      </w:r>
      <w:r w:rsidRPr="00422DDD">
        <w:t>e MdJ décide ou suit la règle</w:t>
      </w:r>
      <w:r w:rsidR="00E978E0">
        <w:t xml:space="preserve"> </w:t>
      </w:r>
      <w:r w:rsidRPr="00422DDD">
        <w:t xml:space="preserve">: </w:t>
      </w:r>
      <w:r w:rsidR="002D7C6E" w:rsidRPr="00422DDD">
        <w:rPr>
          <w:b/>
        </w:rPr>
        <w:t xml:space="preserve">dé </w:t>
      </w:r>
      <w:r w:rsidRPr="00422DDD">
        <w:rPr>
          <w:b/>
        </w:rPr>
        <w:t xml:space="preserve">pair = côté gauche, </w:t>
      </w:r>
      <w:r w:rsidR="002D7C6E" w:rsidRPr="00422DDD">
        <w:rPr>
          <w:b/>
        </w:rPr>
        <w:t xml:space="preserve">dé </w:t>
      </w:r>
      <w:r w:rsidRPr="00422DDD">
        <w:rPr>
          <w:b/>
        </w:rPr>
        <w:t>impair = côté droit</w:t>
      </w:r>
      <w:r w:rsidRPr="00422DDD">
        <w:t xml:space="preserve">. </w:t>
      </w:r>
    </w:p>
    <w:p w:rsidR="000A0EF4" w:rsidRDefault="000A0EF4" w:rsidP="000A0EF4">
      <w:pPr>
        <w:tabs>
          <w:tab w:val="left" w:pos="3606"/>
          <w:tab w:val="left" w:pos="6755"/>
        </w:tabs>
        <w:rPr>
          <w:szCs w:val="16"/>
        </w:rPr>
      </w:pPr>
      <w:r w:rsidRPr="00422DDD">
        <w:t xml:space="preserve">Pour les dés &gt; 60 </w:t>
      </w:r>
      <w:r w:rsidR="006E2857">
        <w:t xml:space="preserve">la zone </w:t>
      </w:r>
      <w:r w:rsidR="00E978E0">
        <w:t xml:space="preserve">touchée </w:t>
      </w:r>
      <w:r w:rsidR="006E2857">
        <w:t xml:space="preserve">est </w:t>
      </w:r>
      <w:r w:rsidRPr="00422DDD">
        <w:t xml:space="preserve">: </w:t>
      </w:r>
      <w:r w:rsidRPr="00E978E0">
        <w:rPr>
          <w:b/>
          <w:szCs w:val="16"/>
          <w:shd w:val="clear" w:color="auto" w:fill="FFFF00"/>
        </w:rPr>
        <w:t>pair</w:t>
      </w:r>
      <w:r w:rsidRPr="00E978E0">
        <w:rPr>
          <w:szCs w:val="16"/>
          <w:shd w:val="clear" w:color="auto" w:fill="FFFF00"/>
        </w:rPr>
        <w:t> = th</w:t>
      </w:r>
      <w:r w:rsidR="00E978E0" w:rsidRPr="00E978E0">
        <w:rPr>
          <w:szCs w:val="16"/>
          <w:shd w:val="clear" w:color="auto" w:fill="FFFF00"/>
        </w:rPr>
        <w:t>orax</w:t>
      </w:r>
      <w:r w:rsidRPr="00E978E0">
        <w:rPr>
          <w:szCs w:val="16"/>
          <w:shd w:val="clear" w:color="auto" w:fill="FFFF00"/>
        </w:rPr>
        <w:t xml:space="preserve">, </w:t>
      </w:r>
      <w:r w:rsidRPr="00E978E0">
        <w:rPr>
          <w:b/>
          <w:szCs w:val="16"/>
          <w:shd w:val="clear" w:color="auto" w:fill="FFFF00"/>
        </w:rPr>
        <w:t>impair</w:t>
      </w:r>
      <w:r w:rsidRPr="00E978E0">
        <w:rPr>
          <w:szCs w:val="16"/>
          <w:shd w:val="clear" w:color="auto" w:fill="FFFF00"/>
        </w:rPr>
        <w:t xml:space="preserve"> = b</w:t>
      </w:r>
      <w:r w:rsidR="00E978E0" w:rsidRPr="00E978E0">
        <w:rPr>
          <w:szCs w:val="16"/>
          <w:shd w:val="clear" w:color="auto" w:fill="FFFF00"/>
        </w:rPr>
        <w:t>ras</w:t>
      </w:r>
      <w:r w:rsidRPr="00E978E0">
        <w:rPr>
          <w:szCs w:val="16"/>
          <w:shd w:val="clear" w:color="auto" w:fill="FFFF00"/>
        </w:rPr>
        <w:t xml:space="preserve">, </w:t>
      </w:r>
      <w:r w:rsidRPr="00E978E0">
        <w:rPr>
          <w:b/>
          <w:szCs w:val="16"/>
          <w:shd w:val="clear" w:color="auto" w:fill="FFFF00"/>
        </w:rPr>
        <w:t>double</w:t>
      </w:r>
      <w:r w:rsidRPr="00E978E0">
        <w:rPr>
          <w:szCs w:val="16"/>
          <w:shd w:val="clear" w:color="auto" w:fill="FFFF00"/>
        </w:rPr>
        <w:t xml:space="preserve"> = j</w:t>
      </w:r>
      <w:r w:rsidR="00E978E0" w:rsidRPr="00E978E0">
        <w:rPr>
          <w:szCs w:val="16"/>
          <w:shd w:val="clear" w:color="auto" w:fill="FFFF00"/>
        </w:rPr>
        <w:t>ambe</w:t>
      </w:r>
      <w:r w:rsidRPr="00422DDD">
        <w:rPr>
          <w:szCs w:val="16"/>
        </w:rPr>
        <w:t xml:space="preserve">. </w:t>
      </w:r>
    </w:p>
    <w:p w:rsidR="00515DC9" w:rsidRPr="00422DDD" w:rsidRDefault="00515DC9" w:rsidP="000A0EF4">
      <w:pPr>
        <w:tabs>
          <w:tab w:val="left" w:pos="3606"/>
          <w:tab w:val="left" w:pos="6755"/>
        </w:tabs>
        <w:rPr>
          <w:szCs w:val="16"/>
        </w:rPr>
      </w:pPr>
      <w:r w:rsidRPr="00515DC9">
        <w:rPr>
          <w:b/>
          <w:szCs w:val="16"/>
        </w:rPr>
        <w:t>Option</w:t>
      </w:r>
      <w:r>
        <w:rPr>
          <w:szCs w:val="16"/>
        </w:rPr>
        <w:t xml:space="preserve"> : en mode défensif uniquement, un </w:t>
      </w:r>
      <w:r w:rsidRPr="00515DC9">
        <w:rPr>
          <w:szCs w:val="16"/>
          <w:shd w:val="clear" w:color="auto" w:fill="FFFF00"/>
        </w:rPr>
        <w:t>test réussi sur la VD</w:t>
      </w:r>
      <w:r w:rsidRPr="00515DC9">
        <w:rPr>
          <w:szCs w:val="16"/>
        </w:rPr>
        <w:t>(Perso)</w:t>
      </w:r>
      <w:r>
        <w:rPr>
          <w:szCs w:val="16"/>
        </w:rPr>
        <w:t xml:space="preserve"> modifiée (sans autre malus/bonus) permet de changer la zone touchée du Perso, par une attaque de mêlée d’un ennemi de face et visible, par une zone adjacente tirée au hasard. Cela donne </w:t>
      </w:r>
      <w:r w:rsidRPr="00515DC9">
        <w:rPr>
          <w:szCs w:val="16"/>
          <w:shd w:val="clear" w:color="auto" w:fill="FFFF00"/>
        </w:rPr>
        <w:t>VO-10 au prochain coup</w:t>
      </w:r>
      <w:r>
        <w:rPr>
          <w:szCs w:val="16"/>
          <w:shd w:val="clear" w:color="auto" w:fill="FFFF00"/>
        </w:rPr>
        <w:t xml:space="preserve"> </w:t>
      </w:r>
      <w:r w:rsidRPr="00515DC9">
        <w:rPr>
          <w:szCs w:val="16"/>
        </w:rPr>
        <w:t>donné par le Perso</w:t>
      </w:r>
      <w:r>
        <w:rPr>
          <w:szCs w:val="16"/>
        </w:rPr>
        <w:t>.</w:t>
      </w:r>
    </w:p>
    <w:p w:rsidR="000A0EF4" w:rsidRPr="00422DDD" w:rsidRDefault="00DE3D68" w:rsidP="000A0EF4">
      <w:pPr>
        <w:pStyle w:val="Titre3"/>
      </w:pPr>
      <w:bookmarkStart w:id="104" w:name="_Toc208477816"/>
      <w:r w:rsidRPr="00422DDD">
        <w:t xml:space="preserve">4.6.2 </w:t>
      </w:r>
      <w:r w:rsidR="000A0EF4" w:rsidRPr="00422DDD">
        <w:t xml:space="preserve">VA </w:t>
      </w:r>
      <w:r w:rsidR="006E2857">
        <w:t xml:space="preserve">très </w:t>
      </w:r>
      <w:r w:rsidR="000A0EF4" w:rsidRPr="00422DDD">
        <w:t xml:space="preserve">haute ou </w:t>
      </w:r>
      <w:r w:rsidR="006E2857">
        <w:t xml:space="preserve">très </w:t>
      </w:r>
      <w:r w:rsidR="000A0EF4" w:rsidRPr="00422DDD">
        <w:t>basse</w:t>
      </w:r>
      <w:bookmarkEnd w:id="104"/>
    </w:p>
    <w:p w:rsidR="000A0EF4" w:rsidRPr="00422DDD" w:rsidRDefault="0008655F" w:rsidP="000A0EF4">
      <w:pPr>
        <w:tabs>
          <w:tab w:val="left" w:pos="3606"/>
          <w:tab w:val="left" w:pos="6755"/>
        </w:tabs>
        <w:rPr>
          <w:szCs w:val="16"/>
        </w:rPr>
      </w:pPr>
      <w:r>
        <w:rPr>
          <w:szCs w:val="16"/>
        </w:rPr>
        <w:t>Par colonne gagnée au-delà de la dernière ou p</w:t>
      </w:r>
      <w:r w:rsidR="000A0EF4" w:rsidRPr="00422DDD">
        <w:rPr>
          <w:szCs w:val="16"/>
        </w:rPr>
        <w:t>ar tranche de 20 VA &gt;+65 (</w:t>
      </w:r>
      <w:r w:rsidR="004713AC">
        <w:rPr>
          <w:szCs w:val="16"/>
        </w:rPr>
        <w:t>donc à 85,105,125 etc</w:t>
      </w:r>
      <w:r w:rsidR="00E978E0">
        <w:rPr>
          <w:szCs w:val="16"/>
        </w:rPr>
        <w:t>.</w:t>
      </w:r>
      <w:r w:rsidR="004713AC">
        <w:rPr>
          <w:szCs w:val="16"/>
        </w:rPr>
        <w:t>) c’est</w:t>
      </w:r>
      <w:r w:rsidR="000A0EF4" w:rsidRPr="00422DDD">
        <w:rPr>
          <w:szCs w:val="16"/>
        </w:rPr>
        <w:t xml:space="preserve"> </w:t>
      </w:r>
      <w:r w:rsidR="000A0EF4" w:rsidRPr="006E2857">
        <w:rPr>
          <w:b/>
          <w:szCs w:val="16"/>
        </w:rPr>
        <w:t>+1 classe de dégâts</w:t>
      </w:r>
      <w:r w:rsidR="000A0EF4" w:rsidRPr="00422DDD">
        <w:rPr>
          <w:szCs w:val="16"/>
        </w:rPr>
        <w:t>.</w:t>
      </w:r>
    </w:p>
    <w:p w:rsidR="000A0EF4" w:rsidRPr="00422DDD" w:rsidRDefault="0008655F" w:rsidP="000A0EF4">
      <w:pPr>
        <w:tabs>
          <w:tab w:val="left" w:pos="3606"/>
          <w:tab w:val="left" w:pos="6755"/>
        </w:tabs>
      </w:pPr>
      <w:r>
        <w:rPr>
          <w:szCs w:val="16"/>
        </w:rPr>
        <w:t>Par colonne perdue en-deçà de la première ou p</w:t>
      </w:r>
      <w:r w:rsidR="000A0EF4" w:rsidRPr="00422DDD">
        <w:rPr>
          <w:szCs w:val="16"/>
        </w:rPr>
        <w:t>ar tranche de 20 VA &lt; -65(</w:t>
      </w:r>
      <w:r w:rsidR="004713AC">
        <w:rPr>
          <w:szCs w:val="16"/>
        </w:rPr>
        <w:t>donc à -85,-105,-125 etc) c’est</w:t>
      </w:r>
      <w:r w:rsidR="000A0EF4" w:rsidRPr="00422DDD">
        <w:rPr>
          <w:szCs w:val="16"/>
        </w:rPr>
        <w:t xml:space="preserve"> </w:t>
      </w:r>
      <w:r w:rsidR="000A0EF4" w:rsidRPr="006E2857">
        <w:rPr>
          <w:b/>
          <w:szCs w:val="16"/>
        </w:rPr>
        <w:t>-1 classe de dégâts</w:t>
      </w:r>
      <w:r w:rsidR="000A0EF4" w:rsidRPr="00422DDD">
        <w:rPr>
          <w:szCs w:val="16"/>
        </w:rPr>
        <w:t>.</w:t>
      </w:r>
    </w:p>
    <w:p w:rsidR="005F078A" w:rsidRPr="00422DDD" w:rsidRDefault="005F078A" w:rsidP="00AC147E">
      <w:pPr>
        <w:tabs>
          <w:tab w:val="left" w:pos="3606"/>
          <w:tab w:val="left" w:pos="6755"/>
        </w:tabs>
      </w:pPr>
    </w:p>
    <w:p w:rsidR="005F078A" w:rsidRPr="00422DDD" w:rsidRDefault="005F078A" w:rsidP="005F078A">
      <w:pPr>
        <w:pStyle w:val="ex"/>
      </w:pPr>
      <w:r w:rsidRPr="00422DDD">
        <w:t>Exemple </w:t>
      </w:r>
      <w:r w:rsidR="00D7573F" w:rsidRPr="00422DDD">
        <w:t xml:space="preserve">1 </w:t>
      </w:r>
      <w:r w:rsidRPr="00422DDD">
        <w:t>: Thibault (VON 18, hache NE40) et son ami Thierry combattent un chevalier (VD 30, Bouclier NE20) protégé par une table, il arrive de flanc après une charge réussie, la VO=18 + 8 (hache 40/5)+ 5 (2 contre 1) +10 (de flanc) +10(charge) –  la VD[ 30(VD)+4(bouclier</w:t>
      </w:r>
      <w:r w:rsidR="00D7573F" w:rsidRPr="00422DDD">
        <w:t xml:space="preserve">) +5(obstacle)] =VO51 – VD39= </w:t>
      </w:r>
      <w:r w:rsidRPr="00422DDD">
        <w:t>+18</w:t>
      </w:r>
      <w:r w:rsidR="00D7573F" w:rsidRPr="00422DDD">
        <w:t>=VA</w:t>
      </w:r>
      <w:r w:rsidRPr="00422DDD">
        <w:t xml:space="preserve">. </w:t>
      </w:r>
    </w:p>
    <w:p w:rsidR="005F078A" w:rsidRPr="00422DDD" w:rsidRDefault="005F078A" w:rsidP="005F078A">
      <w:pPr>
        <w:pStyle w:val="ex"/>
      </w:pPr>
      <w:r w:rsidRPr="00422DDD">
        <w:t xml:space="preserve">Les résultats possibles </w:t>
      </w:r>
      <w:r w:rsidR="00D7573F" w:rsidRPr="00422DDD">
        <w:t xml:space="preserve">sur la colonne 16-20 </w:t>
      </w:r>
      <w:r w:rsidRPr="00422DDD">
        <w:t>sont :</w:t>
      </w:r>
    </w:p>
    <w:p w:rsidR="005F078A" w:rsidRPr="00422DDD" w:rsidRDefault="005F078A" w:rsidP="005F078A">
      <w:pPr>
        <w:pStyle w:val="ex"/>
      </w:pPr>
      <w:r w:rsidRPr="00422DDD">
        <w:t xml:space="preserve">01-07 </w:t>
      </w:r>
      <w:r w:rsidR="00D7573F" w:rsidRPr="00422DDD">
        <w:t>=</w:t>
      </w:r>
      <w:r w:rsidRPr="00422DDD">
        <w:t xml:space="preserve"> Coup Mortel sur une des zones du corps indiquées</w:t>
      </w:r>
      <w:r w:rsidR="0008447C" w:rsidRPr="00422DDD">
        <w:t xml:space="preserve"> (t v j th b)</w:t>
      </w:r>
    </w:p>
    <w:p w:rsidR="005F078A" w:rsidRPr="00422DDD" w:rsidRDefault="005F078A" w:rsidP="005F078A">
      <w:pPr>
        <w:pStyle w:val="ex"/>
      </w:pPr>
      <w:r w:rsidRPr="00422DDD">
        <w:t>Attention ! Un résultat 01-04 (Hache NE40/10) inflige un effet critique supplémentaire</w:t>
      </w:r>
    </w:p>
    <w:p w:rsidR="005F078A" w:rsidRPr="00422DDD" w:rsidRDefault="005F078A" w:rsidP="005F078A">
      <w:pPr>
        <w:pStyle w:val="ex"/>
      </w:pPr>
      <w:r w:rsidRPr="00422DDD">
        <w:t>08-21</w:t>
      </w:r>
      <w:r w:rsidR="0008447C" w:rsidRPr="00422DDD">
        <w:t xml:space="preserve"> </w:t>
      </w:r>
      <w:r w:rsidR="00D7573F" w:rsidRPr="00422DDD">
        <w:t>=</w:t>
      </w:r>
      <w:r w:rsidR="0008447C" w:rsidRPr="00422DDD">
        <w:t xml:space="preserve"> Coup Sévère</w:t>
      </w:r>
    </w:p>
    <w:p w:rsidR="005F078A" w:rsidRPr="00422DDD" w:rsidRDefault="005F078A" w:rsidP="005F078A">
      <w:pPr>
        <w:pStyle w:val="ex"/>
      </w:pPr>
      <w:r w:rsidRPr="00422DDD">
        <w:t>22-42</w:t>
      </w:r>
      <w:r w:rsidR="0008447C" w:rsidRPr="00422DDD">
        <w:t xml:space="preserve"> </w:t>
      </w:r>
      <w:r w:rsidR="00D7573F" w:rsidRPr="00422DDD">
        <w:t>=</w:t>
      </w:r>
      <w:r w:rsidR="0008447C" w:rsidRPr="00422DDD">
        <w:t xml:space="preserve"> Coup Normal</w:t>
      </w:r>
    </w:p>
    <w:p w:rsidR="005F078A" w:rsidRPr="00422DDD" w:rsidRDefault="005F078A" w:rsidP="005F078A">
      <w:pPr>
        <w:pStyle w:val="ex"/>
      </w:pPr>
      <w:r w:rsidRPr="00422DDD">
        <w:t>42-70</w:t>
      </w:r>
      <w:r w:rsidR="0008447C" w:rsidRPr="00422DDD">
        <w:t xml:space="preserve"> </w:t>
      </w:r>
      <w:r w:rsidR="00D7573F" w:rsidRPr="00422DDD">
        <w:t>=</w:t>
      </w:r>
      <w:r w:rsidR="0008447C" w:rsidRPr="00422DDD">
        <w:t xml:space="preserve"> Coup sur le Bouclier du chevalier</w:t>
      </w:r>
    </w:p>
    <w:p w:rsidR="005F078A" w:rsidRPr="00422DDD" w:rsidRDefault="005F078A" w:rsidP="005F078A">
      <w:pPr>
        <w:pStyle w:val="ex"/>
      </w:pPr>
      <w:r w:rsidRPr="00422DDD">
        <w:t>71-100</w:t>
      </w:r>
      <w:r w:rsidR="0008447C" w:rsidRPr="00422DDD">
        <w:t xml:space="preserve"> </w:t>
      </w:r>
      <w:r w:rsidR="00D7573F" w:rsidRPr="00422DDD">
        <w:t>=</w:t>
      </w:r>
      <w:r w:rsidR="0008447C" w:rsidRPr="00422DDD">
        <w:t xml:space="preserve"> raté, coup perdu</w:t>
      </w:r>
    </w:p>
    <w:p w:rsidR="005F078A" w:rsidRPr="00422DDD" w:rsidRDefault="005F078A" w:rsidP="005F078A">
      <w:pPr>
        <w:pStyle w:val="ex"/>
      </w:pPr>
      <w:r w:rsidRPr="00422DDD">
        <w:t>Attention ! Un résultat 95-100 (90+ Hache NE40/10) inflige un échec critique à Thibault</w:t>
      </w:r>
    </w:p>
    <w:p w:rsidR="00D7573F" w:rsidRPr="00422DDD" w:rsidRDefault="00D7573F" w:rsidP="005F078A">
      <w:pPr>
        <w:pStyle w:val="ex"/>
      </w:pPr>
    </w:p>
    <w:p w:rsidR="00D7573F" w:rsidRPr="00422DDD" w:rsidRDefault="00D7573F" w:rsidP="005F078A">
      <w:pPr>
        <w:pStyle w:val="ex"/>
      </w:pPr>
      <w:r w:rsidRPr="00422DDD">
        <w:t xml:space="preserve">Exemple 2 : Richard le preux chevalier (NEC11, VON35, épée bâtarde NE80, taille 160cm) attaque de dos un Irnolo blessé et étourdi (VD10, malus10, haut de 380cm). La VO de Richard = 35 +16(épée)+20(attaque du dos)+30(ogre étourdi) = 101. La VD de l’Ogre = 10-10(malus)-4(2 mètres plus haut que Richard)=-4. La VA=101-(-4)=105. C’est donc sur la colonne 46-65 qu’est lancé le dé mais avec </w:t>
      </w:r>
      <w:r w:rsidR="000A0EF4" w:rsidRPr="00422DDD">
        <w:t>2 classes de dégâts en plus (40 VA</w:t>
      </w:r>
      <w:r w:rsidR="004713AC">
        <w:t xml:space="preserve"> en plus de 65</w:t>
      </w:r>
      <w:r w:rsidR="000A0EF4" w:rsidRPr="00422DDD">
        <w:t>). Les résultats possibles sont donc :</w:t>
      </w:r>
    </w:p>
    <w:p w:rsidR="000A0EF4" w:rsidRPr="00422DDD" w:rsidRDefault="000A0EF4" w:rsidP="005F078A">
      <w:pPr>
        <w:pStyle w:val="ex"/>
      </w:pPr>
      <w:r w:rsidRPr="00422DDD">
        <w:t xml:space="preserve">01-10 = coup mortel (classe 5) </w:t>
      </w:r>
      <w:r w:rsidRPr="00422DDD">
        <w:sym w:font="Wingdings" w:char="F0E0"/>
      </w:r>
      <w:r w:rsidRPr="00422DDD">
        <w:t xml:space="preserve"> fatal (classe 6).</w:t>
      </w:r>
    </w:p>
    <w:p w:rsidR="000A0EF4" w:rsidRPr="00422DDD" w:rsidRDefault="000A0EF4" w:rsidP="005F078A">
      <w:pPr>
        <w:pStyle w:val="ex"/>
      </w:pPr>
      <w:r w:rsidRPr="00422DDD">
        <w:t>Le coup critique n’ajoute rien ici.</w:t>
      </w:r>
    </w:p>
    <w:p w:rsidR="000A0EF4" w:rsidRPr="00422DDD" w:rsidRDefault="000A0EF4" w:rsidP="005F078A">
      <w:pPr>
        <w:pStyle w:val="ex"/>
      </w:pPr>
      <w:r w:rsidRPr="00422DDD">
        <w:t xml:space="preserve">11-30 = coup sévère (classe 4) </w:t>
      </w:r>
      <w:r w:rsidRPr="00422DDD">
        <w:sym w:font="Wingdings" w:char="F0E0"/>
      </w:r>
      <w:r w:rsidRPr="00422DDD">
        <w:t xml:space="preserve"> fatal (classe 6).</w:t>
      </w:r>
    </w:p>
    <w:p w:rsidR="000A0EF4" w:rsidRPr="00422DDD" w:rsidRDefault="000A0EF4" w:rsidP="005F078A">
      <w:pPr>
        <w:pStyle w:val="ex"/>
      </w:pPr>
      <w:r w:rsidRPr="00422DDD">
        <w:t xml:space="preserve">31-60 = coup normal (classe 3) </w:t>
      </w:r>
      <w:r w:rsidRPr="00422DDD">
        <w:sym w:font="Wingdings" w:char="F0E0"/>
      </w:r>
      <w:r w:rsidRPr="00422DDD">
        <w:t xml:space="preserve"> mortel (classe 5).</w:t>
      </w:r>
    </w:p>
    <w:p w:rsidR="000A0EF4" w:rsidRPr="00422DDD" w:rsidRDefault="000A0EF4" w:rsidP="005F078A">
      <w:pPr>
        <w:pStyle w:val="ex"/>
      </w:pPr>
      <w:r w:rsidRPr="00422DDD">
        <w:t xml:space="preserve">61-96 = coup bouclier (classe 2) </w:t>
      </w:r>
      <w:r w:rsidRPr="00422DDD">
        <w:sym w:font="Wingdings" w:char="F0E0"/>
      </w:r>
      <w:r w:rsidRPr="00422DDD">
        <w:t xml:space="preserve"> sévère (classe 4).</w:t>
      </w:r>
    </w:p>
    <w:p w:rsidR="000A0EF4" w:rsidRPr="00422DDD" w:rsidRDefault="000A0EF4" w:rsidP="005F078A">
      <w:pPr>
        <w:pStyle w:val="ex"/>
      </w:pPr>
      <w:r w:rsidRPr="00422DDD">
        <w:t xml:space="preserve">97-98 = raté (classe 1) </w:t>
      </w:r>
      <w:r w:rsidRPr="00422DDD">
        <w:sym w:font="Wingdings" w:char="F0E0"/>
      </w:r>
      <w:r w:rsidRPr="00422DDD">
        <w:t xml:space="preserve"> touché (classe 3).</w:t>
      </w:r>
    </w:p>
    <w:p w:rsidR="000A0EF4" w:rsidRPr="00422DDD" w:rsidRDefault="000A0EF4" w:rsidP="005F078A">
      <w:pPr>
        <w:pStyle w:val="ex"/>
      </w:pPr>
      <w:r w:rsidRPr="00422DDD">
        <w:t xml:space="preserve">99-100 = échec critique (&gt;90 + NE80/10). </w:t>
      </w:r>
    </w:p>
    <w:p w:rsidR="005F078A" w:rsidRPr="00422DDD" w:rsidRDefault="005F078A" w:rsidP="005F078A">
      <w:pPr>
        <w:pStyle w:val="ex"/>
      </w:pPr>
      <w:r w:rsidRPr="00422DDD">
        <w:t xml:space="preserve"> </w:t>
      </w:r>
    </w:p>
    <w:p w:rsidR="009808B1" w:rsidRPr="00422DDD" w:rsidRDefault="00777865" w:rsidP="002A261A">
      <w:pPr>
        <w:pStyle w:val="Titre2"/>
      </w:pPr>
      <w:r w:rsidRPr="00422DDD">
        <w:br w:type="page"/>
      </w:r>
      <w:bookmarkStart w:id="105" w:name="_Ref408411482"/>
      <w:bookmarkStart w:id="106" w:name="_Toc208477817"/>
      <w:r w:rsidR="009808B1" w:rsidRPr="00422DDD">
        <w:lastRenderedPageBreak/>
        <w:t>4.7 Table de combat</w:t>
      </w:r>
      <w:bookmarkEnd w:id="105"/>
      <w:bookmarkEnd w:id="106"/>
    </w:p>
    <w:tbl>
      <w:tblPr>
        <w:tblW w:w="9615" w:type="dxa"/>
        <w:tblCellMar>
          <w:left w:w="0" w:type="dxa"/>
          <w:right w:w="0" w:type="dxa"/>
        </w:tblCellMar>
        <w:tblLook w:val="0000" w:firstRow="0" w:lastRow="0" w:firstColumn="0" w:lastColumn="0" w:noHBand="0" w:noVBand="0"/>
      </w:tblPr>
      <w:tblGrid>
        <w:gridCol w:w="641"/>
        <w:gridCol w:w="641"/>
        <w:gridCol w:w="641"/>
        <w:gridCol w:w="641"/>
        <w:gridCol w:w="641"/>
        <w:gridCol w:w="641"/>
        <w:gridCol w:w="641"/>
        <w:gridCol w:w="641"/>
        <w:gridCol w:w="641"/>
        <w:gridCol w:w="641"/>
        <w:gridCol w:w="641"/>
        <w:gridCol w:w="641"/>
        <w:gridCol w:w="641"/>
        <w:gridCol w:w="641"/>
        <w:gridCol w:w="641"/>
      </w:tblGrid>
      <w:tr w:rsidR="00777865" w:rsidRPr="00422DDD" w:rsidTr="008241BC">
        <w:trPr>
          <w:trHeight w:val="195"/>
        </w:trPr>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w:t>
            </w:r>
            <w:r w:rsidR="00997794" w:rsidRPr="00422DDD">
              <w:rPr>
                <w:rFonts w:cs="Arial"/>
                <w:b/>
                <w:bCs/>
                <w:sz w:val="14"/>
                <w:szCs w:val="14"/>
              </w:rPr>
              <w:t>65</w:t>
            </w:r>
            <w:r w:rsidRPr="00422DDD">
              <w:rPr>
                <w:rFonts w:cs="Arial"/>
                <w:b/>
                <w:bCs/>
                <w:sz w:val="14"/>
                <w:szCs w:val="14"/>
              </w:rPr>
              <w:t xml:space="preserve"> -46</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-45 -31</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-30 -21</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-20 -16</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-15 -11</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-10 -6</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-5 -3</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-2 +2</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+3 +5</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+6 +10</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+11 +15</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+16 +20</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+21 +30</w:t>
            </w:r>
          </w:p>
        </w:tc>
        <w:tc>
          <w:tcPr>
            <w:tcW w:w="6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+31 +45</w:t>
            </w:r>
          </w:p>
        </w:tc>
        <w:tc>
          <w:tcPr>
            <w:tcW w:w="641" w:type="dxa"/>
            <w:tcBorders>
              <w:top w:val="single" w:sz="4" w:space="0" w:color="auto"/>
              <w:left w:val="single" w:sz="4" w:space="0" w:color="auto"/>
              <w:bottom w:val="single" w:sz="4" w:space="0" w:color="auto"/>
              <w:right w:val="single" w:sz="4" w:space="0" w:color="auto"/>
            </w:tcBorders>
            <w:shd w:val="clear" w:color="auto" w:fill="DDDDDD"/>
            <w:noWrap/>
            <w:tcMar>
              <w:top w:w="15" w:type="dxa"/>
              <w:left w:w="15" w:type="dxa"/>
              <w:bottom w:w="0" w:type="dxa"/>
              <w:right w:w="15" w:type="dxa"/>
            </w:tcMar>
            <w:vAlign w:val="bottom"/>
          </w:tcPr>
          <w:p w:rsidR="00777865" w:rsidRPr="00422DDD" w:rsidRDefault="00777865">
            <w:pPr>
              <w:jc w:val="center"/>
              <w:rPr>
                <w:rFonts w:eastAsia="Arial Unicode MS" w:cs="Arial"/>
                <w:b/>
                <w:bCs/>
                <w:sz w:val="14"/>
                <w:szCs w:val="14"/>
              </w:rPr>
            </w:pPr>
            <w:r w:rsidRPr="00422DDD">
              <w:rPr>
                <w:rFonts w:cs="Arial"/>
                <w:b/>
                <w:bCs/>
                <w:sz w:val="14"/>
                <w:szCs w:val="14"/>
              </w:rPr>
              <w:t>+46 +</w:t>
            </w:r>
            <w:r w:rsidR="00997794" w:rsidRPr="00422DDD">
              <w:rPr>
                <w:rFonts w:cs="Arial"/>
                <w:b/>
                <w:bCs/>
                <w:sz w:val="14"/>
                <w:szCs w:val="14"/>
              </w:rPr>
              <w:t>65</w:t>
            </w:r>
          </w:p>
        </w:tc>
      </w:tr>
      <w:tr w:rsidR="00777865" w:rsidRPr="00422DDD" w:rsidTr="008241BC">
        <w:trPr>
          <w:trHeight w:val="180"/>
        </w:trPr>
        <w:tc>
          <w:tcPr>
            <w:tcW w:w="641" w:type="dxa"/>
            <w:tcBorders>
              <w:top w:val="single" w:sz="4" w:space="0" w:color="auto"/>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B94108" w:rsidRPr="00422DDD">
              <w:rPr>
                <w:rFonts w:cs="Arial"/>
                <w:sz w:val="14"/>
                <w:szCs w:val="14"/>
              </w:rPr>
              <w:t>th</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B94108" w:rsidRPr="00422DDD">
              <w:rPr>
                <w:rFonts w:cs="Arial"/>
                <w:sz w:val="14"/>
                <w:szCs w:val="14"/>
              </w:rPr>
              <w:t>th</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B94108" w:rsidRPr="00422DDD">
              <w:rPr>
                <w:rFonts w:cs="Arial"/>
                <w:sz w:val="14"/>
                <w:szCs w:val="14"/>
              </w:rPr>
              <w:t>j</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B94108" w:rsidRPr="00422DDD">
              <w:rPr>
                <w:rFonts w:cs="Arial"/>
                <w:sz w:val="14"/>
                <w:szCs w:val="14"/>
              </w:rPr>
              <w:t>j</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B94108" w:rsidRPr="00422DDD">
              <w:rPr>
                <w:rFonts w:cs="Arial"/>
                <w:sz w:val="14"/>
                <w:szCs w:val="14"/>
              </w:rPr>
              <w:t>v</w:t>
            </w:r>
          </w:p>
        </w:tc>
        <w:tc>
          <w:tcPr>
            <w:tcW w:w="641" w:type="dxa"/>
            <w:tcBorders>
              <w:top w:val="single" w:sz="4" w:space="0" w:color="auto"/>
              <w:left w:val="single" w:sz="4" w:space="0" w:color="auto"/>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DC2EE7" w:rsidRPr="00422DDD">
              <w:rPr>
                <w:rFonts w:cs="Arial"/>
                <w:sz w:val="14"/>
                <w:szCs w:val="14"/>
              </w:rPr>
              <w:t>v</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DC2EE7" w:rsidRPr="00422DDD">
              <w:rPr>
                <w:rFonts w:cs="Arial"/>
                <w:sz w:val="14"/>
                <w:szCs w:val="14"/>
              </w:rPr>
              <w:t>t</w:t>
            </w:r>
          </w:p>
        </w:tc>
        <w:tc>
          <w:tcPr>
            <w:tcW w:w="641" w:type="dxa"/>
            <w:tcBorders>
              <w:top w:val="single" w:sz="4" w:space="0" w:color="auto"/>
              <w:left w:val="single" w:sz="8" w:space="0" w:color="auto"/>
              <w:bottom w:val="nil"/>
              <w:right w:val="single" w:sz="8"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DC2EE7" w:rsidRPr="00422DDD">
              <w:rPr>
                <w:rFonts w:cs="Arial"/>
                <w:sz w:val="14"/>
                <w:szCs w:val="14"/>
              </w:rPr>
              <w:t>t</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400C31" w:rsidRPr="00422DDD">
              <w:rPr>
                <w:rFonts w:cs="Arial"/>
                <w:sz w:val="14"/>
                <w:szCs w:val="14"/>
              </w:rPr>
              <w:t>t</w:t>
            </w:r>
          </w:p>
        </w:tc>
        <w:tc>
          <w:tcPr>
            <w:tcW w:w="641" w:type="dxa"/>
            <w:tcBorders>
              <w:top w:val="single" w:sz="4" w:space="0" w:color="auto"/>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400C31" w:rsidRPr="00422DDD">
              <w:rPr>
                <w:rFonts w:cs="Arial"/>
                <w:sz w:val="14"/>
                <w:szCs w:val="14"/>
              </w:rPr>
              <w:t>t</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400C31" w:rsidRPr="00422DDD">
              <w:rPr>
                <w:rFonts w:cs="Arial"/>
                <w:sz w:val="14"/>
                <w:szCs w:val="14"/>
              </w:rPr>
              <w:t>t</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E30CA0" w:rsidRPr="00422DDD">
              <w:rPr>
                <w:rFonts w:cs="Arial"/>
                <w:sz w:val="14"/>
                <w:szCs w:val="14"/>
              </w:rPr>
              <w:t>t</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E30CA0" w:rsidRPr="00422DDD">
              <w:rPr>
                <w:rFonts w:cs="Arial"/>
                <w:sz w:val="14"/>
                <w:szCs w:val="14"/>
              </w:rPr>
              <w:t>t</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E30CA0" w:rsidRPr="00422DDD">
              <w:rPr>
                <w:rFonts w:cs="Arial"/>
                <w:sz w:val="14"/>
                <w:szCs w:val="14"/>
              </w:rPr>
              <w:t>m</w:t>
            </w:r>
          </w:p>
        </w:tc>
        <w:tc>
          <w:tcPr>
            <w:tcW w:w="641" w:type="dxa"/>
            <w:tcBorders>
              <w:top w:val="single" w:sz="4" w:space="0" w:color="auto"/>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01</w:t>
            </w:r>
            <w:r w:rsidR="00E30CA0" w:rsidRPr="00422DDD">
              <w:rPr>
                <w:rFonts w:cs="Arial"/>
                <w:sz w:val="14"/>
                <w:szCs w:val="14"/>
              </w:rPr>
              <w:t>m</w:t>
            </w:r>
          </w:p>
        </w:tc>
      </w:tr>
      <w:tr w:rsidR="00777865" w:rsidRPr="00422DDD" w:rsidTr="008241BC">
        <w:trPr>
          <w:trHeight w:val="180"/>
        </w:trPr>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B94108"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B94108"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B94108"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B94108" w:rsidRPr="00422DDD">
              <w:rPr>
                <w:rFonts w:cs="Arial"/>
                <w:sz w:val="14"/>
                <w:szCs w:val="14"/>
              </w:rPr>
              <w:t>j</w:t>
            </w:r>
          </w:p>
        </w:tc>
        <w:tc>
          <w:tcPr>
            <w:tcW w:w="641" w:type="dxa"/>
            <w:tcBorders>
              <w:top w:val="nil"/>
              <w:left w:val="single" w:sz="4" w:space="0" w:color="auto"/>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DC2EE7"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DC2EE7" w:rsidRPr="00422DDD">
              <w:rPr>
                <w:rFonts w:cs="Arial"/>
                <w:sz w:val="14"/>
                <w:szCs w:val="14"/>
              </w:rPr>
              <w:t>v</w:t>
            </w:r>
          </w:p>
        </w:tc>
        <w:tc>
          <w:tcPr>
            <w:tcW w:w="641" w:type="dxa"/>
            <w:tcBorders>
              <w:top w:val="nil"/>
              <w:left w:val="single" w:sz="8" w:space="0" w:color="auto"/>
              <w:bottom w:val="nil"/>
              <w:right w:val="single" w:sz="8"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DC2EE7"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400C31" w:rsidRPr="00422DDD">
              <w:rPr>
                <w:rFonts w:cs="Arial"/>
                <w:sz w:val="14"/>
                <w:szCs w:val="14"/>
              </w:rPr>
              <w:t>v</w:t>
            </w:r>
          </w:p>
        </w:tc>
        <w:tc>
          <w:tcPr>
            <w:tcW w:w="641" w:type="dxa"/>
            <w:tcBorders>
              <w:top w:val="nil"/>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400C31"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400C31"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E30CA0"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E30CA0"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E30CA0" w:rsidRPr="00422DDD">
              <w:rPr>
                <w:rFonts w:cs="Arial"/>
                <w:sz w:val="14"/>
                <w:szCs w:val="14"/>
              </w:rPr>
              <w:t>t</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02</w:t>
            </w:r>
            <w:r w:rsidR="00E30CA0"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B94108"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B94108"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B94108" w:rsidRPr="00422DDD">
              <w:rPr>
                <w:rFonts w:cs="Arial"/>
                <w:sz w:val="14"/>
                <w:szCs w:val="14"/>
              </w:rPr>
              <w:t>th</w:t>
            </w:r>
          </w:p>
        </w:tc>
        <w:tc>
          <w:tcPr>
            <w:tcW w:w="641" w:type="dxa"/>
            <w:tcBorders>
              <w:top w:val="nil"/>
              <w:left w:val="single" w:sz="4" w:space="0" w:color="auto"/>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DC2EE7"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DC2EE7"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400C31" w:rsidRPr="00422DDD">
              <w:rPr>
                <w:rFonts w:cs="Arial"/>
                <w:sz w:val="14"/>
                <w:szCs w:val="14"/>
              </w:rPr>
              <w:t>j</w:t>
            </w:r>
          </w:p>
        </w:tc>
        <w:tc>
          <w:tcPr>
            <w:tcW w:w="641" w:type="dxa"/>
            <w:tcBorders>
              <w:top w:val="nil"/>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400C31"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400C31"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E30CA0"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E30CA0"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E30CA0"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03</w:t>
            </w:r>
            <w:r w:rsidR="00E30CA0"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B94108"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B94108"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B94108" w:rsidRPr="00422DDD">
              <w:rPr>
                <w:rFonts w:cs="Arial"/>
                <w:sz w:val="14"/>
                <w:szCs w:val="14"/>
              </w:rPr>
              <w:t>b</w:t>
            </w:r>
          </w:p>
        </w:tc>
        <w:tc>
          <w:tcPr>
            <w:tcW w:w="641" w:type="dxa"/>
            <w:tcBorders>
              <w:top w:val="nil"/>
              <w:left w:val="single" w:sz="4" w:space="0" w:color="auto"/>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DC2EE7"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DC2EE7"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400C31" w:rsidRPr="00422DDD">
              <w:rPr>
                <w:rFonts w:cs="Arial"/>
                <w:sz w:val="14"/>
                <w:szCs w:val="14"/>
              </w:rPr>
              <w:t>j</w:t>
            </w:r>
          </w:p>
        </w:tc>
        <w:tc>
          <w:tcPr>
            <w:tcW w:w="641" w:type="dxa"/>
            <w:tcBorders>
              <w:top w:val="nil"/>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400C31"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400C31"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E30CA0"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E30CA0"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E30CA0" w:rsidRPr="00422DDD">
              <w:rPr>
                <w:rFonts w:cs="Arial"/>
                <w:sz w:val="14"/>
                <w:szCs w:val="14"/>
              </w:rPr>
              <w:t>v</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04</w:t>
            </w:r>
            <w:r w:rsidR="001F2493" w:rsidRPr="00422DDD">
              <w:rPr>
                <w:rFonts w:cs="Arial"/>
                <w:sz w:val="14"/>
                <w:szCs w:val="14"/>
              </w:rPr>
              <w:t>v</w:t>
            </w:r>
          </w:p>
        </w:tc>
      </w:tr>
      <w:tr w:rsidR="00777865" w:rsidRPr="00422DDD" w:rsidTr="008241BC">
        <w:trPr>
          <w:trHeight w:val="195"/>
        </w:trPr>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B94108"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B94108"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B94108"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B94108" w:rsidRPr="00422DDD">
              <w:rPr>
                <w:rFonts w:cs="Arial"/>
                <w:sz w:val="14"/>
                <w:szCs w:val="14"/>
              </w:rPr>
              <w:t>t</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DC2EE7" w:rsidRPr="00422DDD">
              <w:rPr>
                <w:rFonts w:cs="Arial"/>
                <w:sz w:val="14"/>
                <w:szCs w:val="14"/>
              </w:rPr>
              <w:t>t</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DC2EE7"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400C31" w:rsidRPr="00422DDD">
              <w:rPr>
                <w:rFonts w:cs="Arial"/>
                <w:sz w:val="14"/>
                <w:szCs w:val="14"/>
              </w:rPr>
              <w:t>th</w:t>
            </w:r>
          </w:p>
        </w:tc>
        <w:tc>
          <w:tcPr>
            <w:tcW w:w="641" w:type="dxa"/>
            <w:tcBorders>
              <w:top w:val="nil"/>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400C31"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E30CA0"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E30CA0" w:rsidRPr="00422DDD">
              <w:rPr>
                <w:rFonts w:cs="Arial"/>
                <w:sz w:val="14"/>
                <w:szCs w:val="14"/>
              </w:rPr>
              <w:t>j</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05</w:t>
            </w:r>
            <w:r w:rsidR="001F2493" w:rsidRPr="00422DDD">
              <w:rPr>
                <w:rFonts w:cs="Arial"/>
                <w:sz w:val="14"/>
                <w:szCs w:val="14"/>
              </w:rPr>
              <w:t>v</w:t>
            </w:r>
          </w:p>
        </w:tc>
      </w:tr>
      <w:tr w:rsidR="00777865" w:rsidRPr="00422DDD" w:rsidTr="008241BC">
        <w:trPr>
          <w:trHeight w:val="180"/>
        </w:trPr>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B94108"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B94108"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B94108" w:rsidRPr="00422DDD">
              <w:rPr>
                <w:rFonts w:cs="Arial"/>
                <w:sz w:val="14"/>
                <w:szCs w:val="14"/>
              </w:rPr>
              <w:t>v</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DC2EE7"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DC2EE7" w:rsidRPr="00422DDD">
              <w:rPr>
                <w:rFonts w:cs="Arial"/>
                <w:sz w:val="14"/>
                <w:szCs w:val="14"/>
              </w:rPr>
              <w:t>t</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DC2EE7" w:rsidRPr="00422DDD">
              <w:rPr>
                <w:rFonts w:cs="Arial"/>
                <w:sz w:val="14"/>
                <w:szCs w:val="14"/>
              </w:rPr>
              <w:t>t</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400C31" w:rsidRPr="00422DDD">
              <w:rPr>
                <w:rFonts w:cs="Arial"/>
                <w:sz w:val="14"/>
                <w:szCs w:val="14"/>
              </w:rPr>
              <w:t>b</w:t>
            </w:r>
          </w:p>
        </w:tc>
        <w:tc>
          <w:tcPr>
            <w:tcW w:w="641" w:type="dxa"/>
            <w:tcBorders>
              <w:top w:val="nil"/>
              <w:left w:val="nil"/>
              <w:bottom w:val="nil"/>
              <w:right w:val="single" w:sz="4" w:space="0" w:color="auto"/>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400C31"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400C31"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06</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B94108"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B94108"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B94108"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B94108" w:rsidRPr="00422DDD">
              <w:rPr>
                <w:rFonts w:cs="Arial"/>
                <w:sz w:val="14"/>
                <w:szCs w:val="14"/>
              </w:rPr>
              <w:t>j</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DC2EE7"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DC2EE7" w:rsidRPr="00422DDD">
              <w:rPr>
                <w:rFonts w:cs="Arial"/>
                <w:sz w:val="14"/>
                <w:szCs w:val="14"/>
              </w:rPr>
              <w:t>v</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DC2EE7"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400C31" w:rsidRPr="00422DDD">
              <w:rPr>
                <w:rFonts w:cs="Arial"/>
                <w:sz w:val="14"/>
                <w:szCs w:val="14"/>
              </w:rPr>
              <w:t>t</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400C31" w:rsidRPr="00422DDD">
              <w:rPr>
                <w:rFonts w:cs="Arial"/>
                <w:sz w:val="14"/>
                <w:szCs w:val="14"/>
              </w:rPr>
              <w:t>t</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400C31"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E30CA0"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E30CA0" w:rsidRPr="00422DDD">
              <w:rPr>
                <w:rFonts w:cs="Arial"/>
                <w:sz w:val="14"/>
                <w:szCs w:val="14"/>
              </w:rPr>
              <w:t>th</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07</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B94108"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B94108"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B94108"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B94108" w:rsidRPr="00422DDD">
              <w:rPr>
                <w:rFonts w:cs="Arial"/>
                <w:sz w:val="14"/>
                <w:szCs w:val="14"/>
              </w:rPr>
              <w:t>th</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DC2EE7"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DC2EE7"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400C31" w:rsidRPr="00422DDD">
              <w:rPr>
                <w:rFonts w:cs="Arial"/>
                <w:sz w:val="14"/>
                <w:szCs w:val="14"/>
              </w:rPr>
              <w:t>v</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400C31"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400C31"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E30CA0" w:rsidRPr="00422DDD">
              <w:rPr>
                <w:rFonts w:cs="Arial"/>
                <w:sz w:val="14"/>
                <w:szCs w:val="14"/>
              </w:rPr>
              <w:t>m</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E30CA0"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E30CA0"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08</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B94108"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B94108"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B94108"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B94108" w:rsidRPr="00422DDD">
              <w:rPr>
                <w:rFonts w:cs="Arial"/>
                <w:sz w:val="14"/>
                <w:szCs w:val="14"/>
              </w:rPr>
              <w:t>th</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DC2EE7"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DC2EE7"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400C31" w:rsidRPr="00422DDD">
              <w:rPr>
                <w:rFonts w:cs="Arial"/>
                <w:sz w:val="14"/>
                <w:szCs w:val="14"/>
              </w:rPr>
              <w:t>j</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400C31"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400C31"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E30CA0" w:rsidRPr="00422DDD">
              <w:rPr>
                <w:rFonts w:cs="Arial"/>
                <w:sz w:val="14"/>
                <w:szCs w:val="14"/>
              </w:rPr>
              <w:t>m</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E30CA0" w:rsidRPr="00422DDD">
              <w:rPr>
                <w:rFonts w:cs="Arial"/>
                <w:sz w:val="14"/>
                <w:szCs w:val="14"/>
              </w:rPr>
              <w:t>b</w:t>
            </w:r>
          </w:p>
        </w:tc>
        <w:tc>
          <w:tcPr>
            <w:tcW w:w="641" w:type="dxa"/>
            <w:tcBorders>
              <w:top w:val="nil"/>
              <w:left w:val="nil"/>
              <w:bottom w:val="nil"/>
              <w:right w:val="nil"/>
            </w:tcBorders>
            <w:shd w:val="clear" w:color="auto" w:fill="FF0000"/>
            <w:noWrap/>
            <w:tcMar>
              <w:top w:w="15" w:type="dxa"/>
              <w:left w:w="15" w:type="dxa"/>
              <w:bottom w:w="0" w:type="dxa"/>
              <w:right w:w="15" w:type="dxa"/>
            </w:tcMar>
            <w:vAlign w:val="bottom"/>
          </w:tcPr>
          <w:p w:rsidR="00777865" w:rsidRPr="00422DDD" w:rsidRDefault="00EF7141">
            <w:pPr>
              <w:jc w:val="center"/>
              <w:rPr>
                <w:rFonts w:eastAsia="Arial Unicode MS" w:cs="Arial"/>
                <w:sz w:val="14"/>
                <w:szCs w:val="14"/>
              </w:rPr>
            </w:pPr>
            <w:r w:rsidRPr="00422DDD">
              <w:rPr>
                <w:rFonts w:cs="Arial"/>
                <w:sz w:val="14"/>
                <w:szCs w:val="14"/>
              </w:rPr>
              <w:t>09</w:t>
            </w:r>
            <w:r w:rsidR="001F2493" w:rsidRPr="00422DDD">
              <w:rPr>
                <w:rFonts w:cs="Arial"/>
                <w:sz w:val="14"/>
                <w:szCs w:val="14"/>
              </w:rPr>
              <w:t>b</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B94108" w:rsidRPr="00422DDD">
              <w:rPr>
                <w:rFonts w:cs="Arial"/>
                <w:b/>
                <w:sz w:val="14"/>
                <w:szCs w:val="14"/>
              </w:rPr>
              <w:t>b</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B94108"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B94108" w:rsidRPr="00422DDD">
              <w:rPr>
                <w:rFonts w:cs="Arial"/>
                <w:b/>
                <w:sz w:val="14"/>
                <w:szCs w:val="14"/>
              </w:rPr>
              <w:t>t</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B94108" w:rsidRPr="00422DDD">
              <w:rPr>
                <w:rFonts w:cs="Arial"/>
                <w:b/>
                <w:sz w:val="14"/>
                <w:szCs w:val="14"/>
              </w:rPr>
              <w:t>b</w:t>
            </w:r>
          </w:p>
        </w:tc>
        <w:tc>
          <w:tcPr>
            <w:tcW w:w="641" w:type="dxa"/>
            <w:tcBorders>
              <w:top w:val="nil"/>
              <w:left w:val="single" w:sz="4" w:space="0" w:color="auto"/>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DC2EE7" w:rsidRPr="00422DDD">
              <w:rPr>
                <w:rFonts w:cs="Arial"/>
                <w:b/>
                <w:sz w:val="14"/>
                <w:szCs w:val="14"/>
              </w:rPr>
              <w:t>th</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DC2EE7" w:rsidRPr="00422DDD">
              <w:rPr>
                <w:rFonts w:cs="Arial"/>
                <w:b/>
                <w:sz w:val="14"/>
                <w:szCs w:val="14"/>
              </w:rPr>
              <w:t>th</w:t>
            </w:r>
          </w:p>
        </w:tc>
        <w:tc>
          <w:tcPr>
            <w:tcW w:w="641" w:type="dxa"/>
            <w:tcBorders>
              <w:top w:val="nil"/>
              <w:left w:val="single" w:sz="8" w:space="0" w:color="auto"/>
              <w:bottom w:val="double" w:sz="6" w:space="0" w:color="auto"/>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DC2EE7" w:rsidRPr="00422DDD">
              <w:rPr>
                <w:rFonts w:cs="Arial"/>
                <w:b/>
                <w:sz w:val="14"/>
                <w:szCs w:val="14"/>
              </w:rPr>
              <w:t>th</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400C31" w:rsidRPr="00422DDD">
              <w:rPr>
                <w:rFonts w:cs="Arial"/>
                <w:b/>
                <w:sz w:val="14"/>
                <w:szCs w:val="14"/>
              </w:rPr>
              <w:t>j</w:t>
            </w:r>
          </w:p>
        </w:tc>
        <w:tc>
          <w:tcPr>
            <w:tcW w:w="641" w:type="dxa"/>
            <w:tcBorders>
              <w:top w:val="nil"/>
              <w:left w:val="nil"/>
              <w:bottom w:val="double" w:sz="6" w:space="0" w:color="auto"/>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400C31" w:rsidRPr="00422DDD">
              <w:rPr>
                <w:rFonts w:cs="Arial"/>
                <w:b/>
                <w:sz w:val="14"/>
                <w:szCs w:val="14"/>
              </w:rPr>
              <w:t>j</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400C31" w:rsidRPr="00422DDD">
              <w:rPr>
                <w:rFonts w:cs="Arial"/>
                <w:b/>
                <w:sz w:val="14"/>
                <w:szCs w:val="14"/>
              </w:rPr>
              <w:t>v</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E30CA0" w:rsidRPr="00422DDD">
              <w:rPr>
                <w:rFonts w:cs="Arial"/>
                <w:b/>
                <w:sz w:val="14"/>
                <w:szCs w:val="14"/>
              </w:rPr>
              <w:t>v</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E30CA0" w:rsidRPr="00422DDD">
              <w:rPr>
                <w:rFonts w:cs="Arial"/>
                <w:b/>
                <w:sz w:val="14"/>
                <w:szCs w:val="14"/>
              </w:rPr>
              <w:t>t</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E30CA0" w:rsidRPr="00422DDD">
              <w:rPr>
                <w:rFonts w:cs="Arial"/>
                <w:b/>
                <w:sz w:val="14"/>
                <w:szCs w:val="14"/>
              </w:rPr>
              <w:t>m</w:t>
            </w:r>
          </w:p>
        </w:tc>
        <w:tc>
          <w:tcPr>
            <w:tcW w:w="641" w:type="dxa"/>
            <w:tcBorders>
              <w:top w:val="nil"/>
              <w:left w:val="nil"/>
              <w:bottom w:val="double" w:sz="6" w:space="0" w:color="auto"/>
              <w:right w:val="nil"/>
            </w:tcBorders>
            <w:shd w:val="clear" w:color="auto" w:fill="FF00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10</w:t>
            </w:r>
            <w:r w:rsidR="001F2493" w:rsidRPr="00422DDD">
              <w:rPr>
                <w:rFonts w:cs="Arial"/>
                <w:b/>
                <w:sz w:val="14"/>
                <w:szCs w:val="14"/>
              </w:rPr>
              <w:t>b</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B94108"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B94108" w:rsidRPr="00422DDD">
              <w:rPr>
                <w:rFonts w:cs="Arial"/>
                <w:sz w:val="14"/>
                <w:szCs w:val="14"/>
              </w:rPr>
              <w:t>b</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DC2EE7"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DC2EE7"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400C31" w:rsidRPr="00422DDD">
              <w:rPr>
                <w:rFonts w:cs="Arial"/>
                <w:sz w:val="14"/>
                <w:szCs w:val="14"/>
              </w:rPr>
              <w:t>th</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400C31"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400C31"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E30CA0"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E30CA0"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11</w:t>
            </w:r>
            <w:r w:rsidR="001F2493" w:rsidRPr="00422DDD">
              <w:rPr>
                <w:rFonts w:cs="Arial"/>
                <w:sz w:val="14"/>
                <w:szCs w:val="14"/>
              </w:rPr>
              <w:t>m</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B94108"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B94108" w:rsidRPr="00422DDD">
              <w:rPr>
                <w:rFonts w:cs="Arial"/>
                <w:sz w:val="14"/>
                <w:szCs w:val="14"/>
              </w:rPr>
              <w:t>t</w:t>
            </w:r>
          </w:p>
        </w:tc>
        <w:tc>
          <w:tcPr>
            <w:tcW w:w="641" w:type="dxa"/>
            <w:tcBorders>
              <w:top w:val="nil"/>
              <w:left w:val="single" w:sz="4" w:space="0" w:color="auto"/>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DC2EE7"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DC2EE7"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400C31" w:rsidRPr="00422DDD">
              <w:rPr>
                <w:rFonts w:cs="Arial"/>
                <w:sz w:val="14"/>
                <w:szCs w:val="14"/>
              </w:rPr>
              <w:t>th</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400C31"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E30CA0"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12</w:t>
            </w:r>
            <w:r w:rsidR="001F2493" w:rsidRPr="00422DDD">
              <w:rPr>
                <w:rFonts w:cs="Arial"/>
                <w:sz w:val="14"/>
                <w:szCs w:val="14"/>
              </w:rPr>
              <w:t>p</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B94108"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B94108"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B94108" w:rsidRPr="00422DDD">
              <w:rPr>
                <w:rFonts w:cs="Arial"/>
                <w:sz w:val="14"/>
                <w:szCs w:val="14"/>
              </w:rPr>
              <w:t>v</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DC2EE7"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DC2EE7"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400C31" w:rsidRPr="00422DDD">
              <w:rPr>
                <w:rFonts w:cs="Arial"/>
                <w:sz w:val="14"/>
                <w:szCs w:val="14"/>
              </w:rPr>
              <w:t>th</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400C31"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E30CA0"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13</w:t>
            </w:r>
            <w:r w:rsidR="001F2493"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B94108"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B94108"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B94108" w:rsidRPr="00422DDD">
              <w:rPr>
                <w:rFonts w:cs="Arial"/>
                <w:sz w:val="14"/>
                <w:szCs w:val="14"/>
              </w:rPr>
              <w:t>j</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DC2EE7"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DC2EE7"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400C31" w:rsidRPr="00422DDD">
              <w:rPr>
                <w:rFonts w:cs="Arial"/>
                <w:sz w:val="14"/>
                <w:szCs w:val="14"/>
              </w:rPr>
              <w:t>b</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400C31"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E30CA0"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14</w:t>
            </w:r>
            <w:r w:rsidR="001F2493"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B94108"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B94108"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B94108" w:rsidRPr="00422DDD">
              <w:rPr>
                <w:rFonts w:cs="Arial"/>
                <w:sz w:val="14"/>
                <w:szCs w:val="14"/>
              </w:rPr>
              <w:t>j</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DC2EE7"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DC2EE7" w:rsidRPr="00422DDD">
              <w:rPr>
                <w:rFonts w:cs="Arial"/>
                <w:sz w:val="14"/>
                <w:szCs w:val="14"/>
              </w:rPr>
              <w:t>t</w:t>
            </w:r>
          </w:p>
        </w:tc>
        <w:tc>
          <w:tcPr>
            <w:tcW w:w="641" w:type="dxa"/>
            <w:tcBorders>
              <w:top w:val="nil"/>
              <w:left w:val="single" w:sz="8" w:space="0" w:color="auto"/>
              <w:bottom w:val="nil"/>
              <w:right w:val="single" w:sz="8"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DC2EE7"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400C31" w:rsidRPr="00422DDD">
              <w:rPr>
                <w:rFonts w:cs="Arial"/>
                <w:sz w:val="14"/>
                <w:szCs w:val="14"/>
              </w:rPr>
              <w:t>b</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15</w:t>
            </w:r>
            <w:r w:rsidR="001F2493" w:rsidRPr="00422DDD">
              <w:rPr>
                <w:rFonts w:cs="Arial"/>
                <w:sz w:val="14"/>
                <w:szCs w:val="14"/>
              </w:rPr>
              <w:t>v</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B94108"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DC2EE7"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DC2EE7" w:rsidRPr="00422DDD">
              <w:rPr>
                <w:rFonts w:cs="Arial"/>
                <w:sz w:val="14"/>
                <w:szCs w:val="14"/>
              </w:rPr>
              <w:t>v</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DC2EE7"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400C31" w:rsidRPr="00422DDD">
              <w:rPr>
                <w:rFonts w:cs="Arial"/>
                <w:sz w:val="14"/>
                <w:szCs w:val="14"/>
              </w:rPr>
              <w:t>b</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16</w:t>
            </w:r>
            <w:r w:rsidR="001F2493" w:rsidRPr="00422DDD">
              <w:rPr>
                <w:rFonts w:cs="Arial"/>
                <w:sz w:val="14"/>
                <w:szCs w:val="14"/>
              </w:rPr>
              <w:t>v</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B94108"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B94108" w:rsidRPr="00422DDD">
              <w:rPr>
                <w:rFonts w:cs="Arial"/>
                <w:sz w:val="14"/>
                <w:szCs w:val="14"/>
              </w:rPr>
              <w:t>th</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DC2EE7"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DC2EE7" w:rsidRPr="00422DDD">
              <w:rPr>
                <w:rFonts w:cs="Arial"/>
                <w:sz w:val="14"/>
                <w:szCs w:val="14"/>
              </w:rPr>
              <w:t>v</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400C31" w:rsidRPr="00422DDD">
              <w:rPr>
                <w:rFonts w:cs="Arial"/>
                <w:sz w:val="14"/>
                <w:szCs w:val="14"/>
              </w:rPr>
              <w:t>b</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400C31"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17</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B94108"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B94108"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B94108" w:rsidRPr="00422DDD">
              <w:rPr>
                <w:rFonts w:cs="Arial"/>
                <w:sz w:val="14"/>
                <w:szCs w:val="14"/>
              </w:rPr>
              <w:t>th</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DC2EE7"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400C31" w:rsidRPr="00422DDD">
              <w:rPr>
                <w:rFonts w:cs="Arial"/>
                <w:sz w:val="14"/>
                <w:szCs w:val="14"/>
              </w:rPr>
              <w:t>m</w:t>
            </w:r>
          </w:p>
        </w:tc>
        <w:tc>
          <w:tcPr>
            <w:tcW w:w="641" w:type="dxa"/>
            <w:tcBorders>
              <w:top w:val="nil"/>
              <w:left w:val="nil"/>
              <w:bottom w:val="nil"/>
              <w:right w:val="single" w:sz="4" w:space="0" w:color="auto"/>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E30CA0" w:rsidRPr="00422DDD">
              <w:rPr>
                <w:rFonts w:cs="Arial"/>
                <w:sz w:val="14"/>
                <w:szCs w:val="14"/>
              </w:rPr>
              <w:t>j</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18</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B94108"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B94108"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B94108" w:rsidRPr="00422DDD">
              <w:rPr>
                <w:rFonts w:cs="Arial"/>
                <w:sz w:val="14"/>
                <w:szCs w:val="14"/>
              </w:rPr>
              <w:t>th</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DC2EE7" w:rsidRPr="00422DDD">
              <w:rPr>
                <w:rFonts w:cs="Arial"/>
                <w:sz w:val="14"/>
                <w:szCs w:val="14"/>
              </w:rPr>
              <w:t>m</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DC2EE7"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400C31" w:rsidRPr="00422DDD">
              <w:rPr>
                <w:rFonts w:cs="Arial"/>
                <w:sz w:val="14"/>
                <w:szCs w:val="14"/>
              </w:rPr>
              <w:t>t</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400C31"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400C31"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19</w:t>
            </w:r>
            <w:r w:rsidR="001F2493" w:rsidRPr="00422DDD">
              <w:rPr>
                <w:rFonts w:cs="Arial"/>
                <w:sz w:val="14"/>
                <w:szCs w:val="14"/>
              </w:rPr>
              <w:t>j</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B94108"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B94108" w:rsidRPr="00422DDD">
              <w:rPr>
                <w:rFonts w:cs="Arial"/>
                <w:b/>
                <w:sz w:val="14"/>
                <w:szCs w:val="14"/>
              </w:rPr>
              <w:t>v</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B94108" w:rsidRPr="00422DDD">
              <w:rPr>
                <w:rFonts w:cs="Arial"/>
                <w:b/>
                <w:sz w:val="14"/>
                <w:szCs w:val="14"/>
              </w:rPr>
              <w:t>b</w:t>
            </w:r>
          </w:p>
        </w:tc>
        <w:tc>
          <w:tcPr>
            <w:tcW w:w="641" w:type="dxa"/>
            <w:tcBorders>
              <w:top w:val="nil"/>
              <w:left w:val="single" w:sz="4" w:space="0" w:color="auto"/>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DC2EE7"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DC2EE7" w:rsidRPr="00422DDD">
              <w:rPr>
                <w:rFonts w:cs="Arial"/>
                <w:b/>
                <w:sz w:val="14"/>
                <w:szCs w:val="14"/>
              </w:rPr>
              <w:t>th</w:t>
            </w:r>
          </w:p>
        </w:tc>
        <w:tc>
          <w:tcPr>
            <w:tcW w:w="641" w:type="dxa"/>
            <w:tcBorders>
              <w:top w:val="nil"/>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DC2EE7" w:rsidRPr="00422DDD">
              <w:rPr>
                <w:rFonts w:cs="Arial"/>
                <w:b/>
                <w:sz w:val="14"/>
                <w:szCs w:val="14"/>
              </w:rPr>
              <w:t>m</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400C31" w:rsidRPr="00422DDD">
              <w:rPr>
                <w:rFonts w:cs="Arial"/>
                <w:b/>
                <w:sz w:val="14"/>
                <w:szCs w:val="14"/>
              </w:rPr>
              <w:t>v</w:t>
            </w:r>
          </w:p>
        </w:tc>
        <w:tc>
          <w:tcPr>
            <w:tcW w:w="641" w:type="dxa"/>
            <w:tcBorders>
              <w:top w:val="nil"/>
              <w:left w:val="nil"/>
              <w:bottom w:val="double" w:sz="6" w:space="0" w:color="auto"/>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400C31" w:rsidRPr="00422DDD">
              <w:rPr>
                <w:rFonts w:cs="Arial"/>
                <w:b/>
                <w:sz w:val="14"/>
                <w:szCs w:val="14"/>
              </w:rPr>
              <w:t>t</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400C31" w:rsidRPr="00422DDD">
              <w:rPr>
                <w:rFonts w:cs="Arial"/>
                <w:b/>
                <w:sz w:val="14"/>
                <w:szCs w:val="14"/>
              </w:rPr>
              <w:t>b</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E30CA0" w:rsidRPr="00422DDD">
              <w:rPr>
                <w:rFonts w:cs="Arial"/>
                <w:b/>
                <w:sz w:val="14"/>
                <w:szCs w:val="14"/>
              </w:rPr>
              <w:t>b</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E30CA0" w:rsidRPr="00422DDD">
              <w:rPr>
                <w:rFonts w:cs="Arial"/>
                <w:b/>
                <w:sz w:val="14"/>
                <w:szCs w:val="14"/>
              </w:rPr>
              <w:t>th</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E30CA0" w:rsidRPr="00422DDD">
              <w:rPr>
                <w:rFonts w:cs="Arial"/>
                <w:b/>
                <w:sz w:val="14"/>
                <w:szCs w:val="14"/>
              </w:rPr>
              <w:t>th</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20</w:t>
            </w:r>
            <w:r w:rsidR="001F2493" w:rsidRPr="00422DDD">
              <w:rPr>
                <w:rFonts w:cs="Arial"/>
                <w:b/>
                <w:sz w:val="14"/>
                <w:szCs w:val="14"/>
              </w:rPr>
              <w:t>j</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B94108"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B94108" w:rsidRPr="00422DDD">
              <w:rPr>
                <w:rFonts w:cs="Arial"/>
                <w:sz w:val="14"/>
                <w:szCs w:val="14"/>
              </w:rPr>
              <w:t>b</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400C31" w:rsidRPr="00422DDD">
              <w:rPr>
                <w:rFonts w:cs="Arial"/>
                <w:sz w:val="14"/>
                <w:szCs w:val="14"/>
              </w:rPr>
              <w:t>v</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400C31"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400C31"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21</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B94108"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B94108" w:rsidRPr="00422DDD">
              <w:rPr>
                <w:rFonts w:cs="Arial"/>
                <w:sz w:val="14"/>
                <w:szCs w:val="14"/>
              </w:rPr>
              <w:t>b</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400C31" w:rsidRPr="00422DDD">
              <w:rPr>
                <w:rFonts w:cs="Arial"/>
                <w:sz w:val="14"/>
                <w:szCs w:val="14"/>
              </w:rPr>
              <w:t>j</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400C31"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400C31"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E30CA0"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E30CA0" w:rsidRPr="00422DDD">
              <w:rPr>
                <w:rFonts w:cs="Arial"/>
                <w:sz w:val="14"/>
                <w:szCs w:val="14"/>
              </w:rPr>
              <w:t>th</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22</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B94108"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B94108" w:rsidRPr="00422DDD">
              <w:rPr>
                <w:rFonts w:cs="Arial"/>
                <w:sz w:val="14"/>
                <w:szCs w:val="14"/>
              </w:rPr>
              <w:t>t</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400C31" w:rsidRPr="00422DDD">
              <w:rPr>
                <w:rFonts w:cs="Arial"/>
                <w:sz w:val="14"/>
                <w:szCs w:val="14"/>
              </w:rPr>
              <w:t>j</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400C31"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23</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B94108"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B94108" w:rsidRPr="00422DDD">
              <w:rPr>
                <w:rFonts w:cs="Arial"/>
                <w:sz w:val="14"/>
                <w:szCs w:val="14"/>
              </w:rPr>
              <w:t>v</w:t>
            </w:r>
          </w:p>
        </w:tc>
        <w:tc>
          <w:tcPr>
            <w:tcW w:w="641" w:type="dxa"/>
            <w:tcBorders>
              <w:top w:val="nil"/>
              <w:left w:val="single" w:sz="4" w:space="0" w:color="auto"/>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400C31" w:rsidRPr="00422DDD">
              <w:rPr>
                <w:rFonts w:cs="Arial"/>
                <w:sz w:val="14"/>
                <w:szCs w:val="14"/>
              </w:rPr>
              <w:t>j</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400C31"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24</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B94108"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B94108" w:rsidRPr="00422DDD">
              <w:rPr>
                <w:rFonts w:cs="Arial"/>
                <w:sz w:val="14"/>
                <w:szCs w:val="14"/>
              </w:rPr>
              <w:t>j</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DC2EE7"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DC2EE7" w:rsidRPr="00422DDD">
              <w:rPr>
                <w:rFonts w:cs="Arial"/>
                <w:sz w:val="14"/>
                <w:szCs w:val="14"/>
              </w:rPr>
              <w:t>v</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DC2EE7"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400C31" w:rsidRPr="00422DDD">
              <w:rPr>
                <w:rFonts w:cs="Arial"/>
                <w:sz w:val="14"/>
                <w:szCs w:val="14"/>
              </w:rPr>
              <w:t>th</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E30CA0" w:rsidRPr="00422DDD">
              <w:rPr>
                <w:rFonts w:cs="Arial"/>
                <w:sz w:val="14"/>
                <w:szCs w:val="14"/>
              </w:rPr>
              <w:t>p</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25</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B94108"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B94108" w:rsidRPr="00422DDD">
              <w:rPr>
                <w:rFonts w:cs="Arial"/>
                <w:sz w:val="14"/>
                <w:szCs w:val="14"/>
              </w:rPr>
              <w:t>j</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DC2EE7"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400C31" w:rsidRPr="00422DDD">
              <w:rPr>
                <w:rFonts w:cs="Arial"/>
                <w:sz w:val="14"/>
                <w:szCs w:val="14"/>
              </w:rPr>
              <w:t>th</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E30CA0"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26</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B94108"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B94108" w:rsidRPr="00422DDD">
              <w:rPr>
                <w:rFonts w:cs="Arial"/>
                <w:sz w:val="14"/>
                <w:szCs w:val="14"/>
              </w:rPr>
              <w:t>m</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DC2EE7"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400C31" w:rsidRPr="00422DDD">
              <w:rPr>
                <w:rFonts w:cs="Arial"/>
                <w:sz w:val="14"/>
                <w:szCs w:val="14"/>
              </w:rPr>
              <w:t>th</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400C31"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E30CA0" w:rsidRPr="00422DDD">
              <w:rPr>
                <w:rFonts w:cs="Arial"/>
                <w:sz w:val="14"/>
                <w:szCs w:val="14"/>
              </w:rPr>
              <w:t>t</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E30CA0" w:rsidRPr="00422DDD">
              <w:rPr>
                <w:rFonts w:cs="Arial"/>
                <w:sz w:val="14"/>
                <w:szCs w:val="14"/>
              </w:rPr>
              <w:t>b</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27</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B94108"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B94108" w:rsidRPr="00422DDD">
              <w:rPr>
                <w:rFonts w:cs="Arial"/>
                <w:sz w:val="14"/>
                <w:szCs w:val="14"/>
              </w:rPr>
              <w:t>p</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DC2EE7"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400C31" w:rsidRPr="00422DDD">
              <w:rPr>
                <w:rFonts w:cs="Arial"/>
                <w:sz w:val="14"/>
                <w:szCs w:val="14"/>
              </w:rPr>
              <w:t>th</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E30CA0" w:rsidRPr="00422DDD">
              <w:rPr>
                <w:rFonts w:cs="Arial"/>
                <w:sz w:val="14"/>
                <w:szCs w:val="14"/>
              </w:rPr>
              <w:t>p</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28</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B94108"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B94108" w:rsidRPr="00422DDD">
              <w:rPr>
                <w:rFonts w:cs="Arial"/>
                <w:sz w:val="14"/>
                <w:szCs w:val="14"/>
              </w:rPr>
              <w:t>th</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DC2EE7"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DC2EE7" w:rsidRPr="00422DDD">
              <w:rPr>
                <w:rFonts w:cs="Arial"/>
                <w:sz w:val="14"/>
                <w:szCs w:val="14"/>
              </w:rPr>
              <w:t>t</w:t>
            </w:r>
          </w:p>
        </w:tc>
        <w:tc>
          <w:tcPr>
            <w:tcW w:w="641" w:type="dxa"/>
            <w:tcBorders>
              <w:top w:val="nil"/>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DC2EE7"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400C31" w:rsidRPr="00422DDD">
              <w:rPr>
                <w:rFonts w:cs="Arial"/>
                <w:sz w:val="14"/>
                <w:szCs w:val="14"/>
              </w:rPr>
              <w:t>th</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E30CA0" w:rsidRPr="00422DDD">
              <w:rPr>
                <w:rFonts w:cs="Arial"/>
                <w:sz w:val="14"/>
                <w:szCs w:val="14"/>
              </w:rPr>
              <w:t>m</w:t>
            </w:r>
          </w:p>
        </w:tc>
        <w:tc>
          <w:tcPr>
            <w:tcW w:w="641" w:type="dxa"/>
            <w:tcBorders>
              <w:top w:val="nil"/>
              <w:left w:val="nil"/>
              <w:bottom w:val="nil"/>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29</w:t>
            </w:r>
            <w:r w:rsidR="001F2493" w:rsidRPr="00422DDD">
              <w:rPr>
                <w:rFonts w:cs="Arial"/>
                <w:sz w:val="14"/>
                <w:szCs w:val="14"/>
              </w:rPr>
              <w:t>b</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B94108"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B94108" w:rsidRPr="00422DDD">
              <w:rPr>
                <w:rFonts w:cs="Arial"/>
                <w:b/>
                <w:sz w:val="14"/>
                <w:szCs w:val="14"/>
              </w:rPr>
              <w:t>th</w:t>
            </w:r>
          </w:p>
        </w:tc>
        <w:tc>
          <w:tcPr>
            <w:tcW w:w="641" w:type="dxa"/>
            <w:tcBorders>
              <w:top w:val="nil"/>
              <w:left w:val="single" w:sz="4" w:space="0" w:color="auto"/>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DC2EE7" w:rsidRPr="00422DDD">
              <w:rPr>
                <w:rFonts w:cs="Arial"/>
                <w:b/>
                <w:sz w:val="14"/>
                <w:szCs w:val="14"/>
              </w:rPr>
              <w:t>j</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DC2EE7" w:rsidRPr="00422DDD">
              <w:rPr>
                <w:rFonts w:cs="Arial"/>
                <w:b/>
                <w:sz w:val="14"/>
                <w:szCs w:val="14"/>
              </w:rPr>
              <w:t>v</w:t>
            </w:r>
          </w:p>
        </w:tc>
        <w:tc>
          <w:tcPr>
            <w:tcW w:w="641" w:type="dxa"/>
            <w:tcBorders>
              <w:top w:val="nil"/>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DC2EE7" w:rsidRPr="00422DDD">
              <w:rPr>
                <w:rFonts w:cs="Arial"/>
                <w:b/>
                <w:sz w:val="14"/>
                <w:szCs w:val="14"/>
              </w:rPr>
              <w:t>b</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400C31" w:rsidRPr="00422DDD">
              <w:rPr>
                <w:rFonts w:cs="Arial"/>
                <w:b/>
                <w:sz w:val="14"/>
                <w:szCs w:val="14"/>
              </w:rPr>
              <w:t>b</w:t>
            </w:r>
          </w:p>
        </w:tc>
        <w:tc>
          <w:tcPr>
            <w:tcW w:w="641" w:type="dxa"/>
            <w:tcBorders>
              <w:top w:val="nil"/>
              <w:left w:val="nil"/>
              <w:bottom w:val="double" w:sz="6" w:space="0" w:color="auto"/>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400C31"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400C31"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E30CA0"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E30CA0" w:rsidRPr="00422DDD">
              <w:rPr>
                <w:rFonts w:cs="Arial"/>
                <w:b/>
                <w:sz w:val="14"/>
                <w:szCs w:val="14"/>
              </w:rPr>
              <w:t>v</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E30CA0" w:rsidRPr="00422DDD">
              <w:rPr>
                <w:rFonts w:cs="Arial"/>
                <w:b/>
                <w:sz w:val="14"/>
                <w:szCs w:val="14"/>
              </w:rPr>
              <w:t>t</w:t>
            </w:r>
          </w:p>
        </w:tc>
        <w:tc>
          <w:tcPr>
            <w:tcW w:w="641" w:type="dxa"/>
            <w:tcBorders>
              <w:top w:val="nil"/>
              <w:left w:val="nil"/>
              <w:bottom w:val="double" w:sz="6" w:space="0" w:color="auto"/>
              <w:right w:val="nil"/>
            </w:tcBorders>
            <w:shd w:val="clear" w:color="auto" w:fill="FF99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30</w:t>
            </w:r>
            <w:r w:rsidR="001F2493" w:rsidRPr="00422DDD">
              <w:rPr>
                <w:rFonts w:cs="Arial"/>
                <w:b/>
                <w:sz w:val="14"/>
                <w:szCs w:val="14"/>
              </w:rPr>
              <w:t>b</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B94108" w:rsidRPr="00422DDD">
              <w:rPr>
                <w:rFonts w:cs="Arial"/>
                <w:sz w:val="14"/>
                <w:szCs w:val="14"/>
              </w:rPr>
              <w:t>th</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DC2EE7" w:rsidRPr="00422DDD">
              <w:rPr>
                <w:rFonts w:cs="Arial"/>
                <w:sz w:val="14"/>
                <w:szCs w:val="14"/>
              </w:rPr>
              <w:t>v</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DC2EE7"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400C31" w:rsidRPr="00422DDD">
              <w:rPr>
                <w:rFonts w:cs="Arial"/>
                <w:sz w:val="14"/>
                <w:szCs w:val="14"/>
              </w:rPr>
              <w:t>b</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31</w:t>
            </w:r>
            <w:r w:rsidR="001F2493" w:rsidRPr="00422DDD">
              <w:rPr>
                <w:rFonts w:cs="Arial"/>
                <w:sz w:val="14"/>
                <w:szCs w:val="14"/>
              </w:rPr>
              <w:t>m</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B94108" w:rsidRPr="00422DDD">
              <w:rPr>
                <w:rFonts w:cs="Arial"/>
                <w:sz w:val="14"/>
                <w:szCs w:val="14"/>
              </w:rPr>
              <w:t>th</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DC2EE7"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400C31" w:rsidRPr="00422DDD">
              <w:rPr>
                <w:rFonts w:cs="Arial"/>
                <w:sz w:val="14"/>
                <w:szCs w:val="14"/>
              </w:rPr>
              <w:t>b</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32</w:t>
            </w:r>
            <w:r w:rsidR="001F2493" w:rsidRPr="00422DDD">
              <w:rPr>
                <w:rFonts w:cs="Arial"/>
                <w:sz w:val="14"/>
                <w:szCs w:val="14"/>
              </w:rPr>
              <w:t>p</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B94108" w:rsidRPr="00422DDD">
              <w:rPr>
                <w:rFonts w:cs="Arial"/>
                <w:sz w:val="14"/>
                <w:szCs w:val="14"/>
              </w:rPr>
              <w:t>b</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DC2EE7" w:rsidRPr="00422DDD">
              <w:rPr>
                <w:rFonts w:cs="Arial"/>
                <w:sz w:val="14"/>
                <w:szCs w:val="14"/>
              </w:rPr>
              <w:t>j</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DC2EE7"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400C31" w:rsidRPr="00422DDD">
              <w:rPr>
                <w:rFonts w:cs="Arial"/>
                <w:sz w:val="14"/>
                <w:szCs w:val="14"/>
              </w:rPr>
              <w:t>b</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400C31"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33</w:t>
            </w:r>
            <w:r w:rsidR="001F2493"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B94108" w:rsidRPr="00422DDD">
              <w:rPr>
                <w:rFonts w:cs="Arial"/>
                <w:sz w:val="14"/>
                <w:szCs w:val="14"/>
              </w:rPr>
              <w:t>b</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DC2EE7" w:rsidRPr="00422DDD">
              <w:rPr>
                <w:rFonts w:cs="Arial"/>
                <w:sz w:val="14"/>
                <w:szCs w:val="14"/>
              </w:rPr>
              <w:t>m</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DC2EE7"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400C31" w:rsidRPr="00422DDD">
              <w:rPr>
                <w:rFonts w:cs="Arial"/>
                <w:sz w:val="14"/>
                <w:szCs w:val="14"/>
              </w:rPr>
              <w:t>b</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34</w:t>
            </w:r>
            <w:r w:rsidR="001F2493" w:rsidRPr="00422DDD">
              <w:rPr>
                <w:rFonts w:cs="Arial"/>
                <w:sz w:val="14"/>
                <w:szCs w:val="14"/>
              </w:rPr>
              <w:t>t</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B94108" w:rsidRPr="00422DDD">
              <w:rPr>
                <w:rFonts w:cs="Arial"/>
                <w:sz w:val="14"/>
                <w:szCs w:val="14"/>
              </w:rPr>
              <w:t>b</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DC2EE7" w:rsidRPr="00422DDD">
              <w:rPr>
                <w:rFonts w:cs="Arial"/>
                <w:sz w:val="14"/>
                <w:szCs w:val="14"/>
              </w:rPr>
              <w:t>p</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DC2EE7"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400C31" w:rsidRPr="00422DDD">
              <w:rPr>
                <w:rFonts w:cs="Arial"/>
                <w:sz w:val="14"/>
                <w:szCs w:val="14"/>
              </w:rPr>
              <w:t>p</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35</w:t>
            </w:r>
            <w:r w:rsidR="001F2493" w:rsidRPr="00422DDD">
              <w:rPr>
                <w:rFonts w:cs="Arial"/>
                <w:sz w:val="14"/>
                <w:szCs w:val="14"/>
              </w:rPr>
              <w:t>v</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B94108" w:rsidRPr="00422DDD">
              <w:rPr>
                <w:rFonts w:cs="Arial"/>
                <w:sz w:val="14"/>
                <w:szCs w:val="14"/>
              </w:rPr>
              <w:t>b</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DC2EE7" w:rsidRPr="00422DDD">
              <w:rPr>
                <w:rFonts w:cs="Arial"/>
                <w:sz w:val="14"/>
                <w:szCs w:val="14"/>
              </w:rPr>
              <w:t>m</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400C31" w:rsidRPr="00422DDD">
              <w:rPr>
                <w:rFonts w:cs="Arial"/>
                <w:sz w:val="14"/>
                <w:szCs w:val="14"/>
              </w:rPr>
              <w:t>m</w:t>
            </w:r>
          </w:p>
        </w:tc>
        <w:tc>
          <w:tcPr>
            <w:tcW w:w="641" w:type="dxa"/>
            <w:tcBorders>
              <w:top w:val="nil"/>
              <w:left w:val="nil"/>
              <w:bottom w:val="nil"/>
              <w:right w:val="single" w:sz="4" w:space="0" w:color="auto"/>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660492"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36</w:t>
            </w:r>
            <w:r w:rsidR="001F2493" w:rsidRPr="00422DDD">
              <w:rPr>
                <w:rFonts w:cs="Arial"/>
                <w:sz w:val="14"/>
                <w:szCs w:val="14"/>
              </w:rPr>
              <w:t>v</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DC2EE7" w:rsidRPr="00422DDD">
              <w:rPr>
                <w:rFonts w:cs="Arial"/>
                <w:sz w:val="14"/>
                <w:szCs w:val="14"/>
              </w:rPr>
              <w:t>p</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400C31" w:rsidRPr="00422DDD">
              <w:rPr>
                <w:rFonts w:cs="Arial"/>
                <w:sz w:val="14"/>
                <w:szCs w:val="14"/>
              </w:rPr>
              <w:t>t</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400C31"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37</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400C31" w:rsidRPr="00422DDD">
              <w:rPr>
                <w:rFonts w:cs="Arial"/>
                <w:sz w:val="14"/>
                <w:szCs w:val="14"/>
              </w:rPr>
              <w:t>v</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400C31"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E30CA0" w:rsidRPr="00422DDD">
              <w:rPr>
                <w:rFonts w:cs="Arial"/>
                <w:sz w:val="14"/>
                <w:szCs w:val="14"/>
              </w:rPr>
              <w:t>j</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38</w:t>
            </w:r>
            <w:r w:rsidR="001F2493" w:rsidRPr="00422DDD">
              <w:rPr>
                <w:rFonts w:cs="Arial"/>
                <w:sz w:val="14"/>
                <w:szCs w:val="14"/>
              </w:rPr>
              <w:t>j</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p>
        </w:tc>
        <w:tc>
          <w:tcPr>
            <w:tcW w:w="641" w:type="dxa"/>
            <w:tcBorders>
              <w:top w:val="nil"/>
              <w:left w:val="single" w:sz="4" w:space="0" w:color="auto"/>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400C31" w:rsidRPr="00422DDD">
              <w:rPr>
                <w:rFonts w:cs="Arial"/>
                <w:sz w:val="14"/>
                <w:szCs w:val="14"/>
              </w:rPr>
              <w:t>v</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400C31"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400C31"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39</w:t>
            </w:r>
            <w:r w:rsidR="001F2493" w:rsidRPr="00422DDD">
              <w:rPr>
                <w:rFonts w:cs="Arial"/>
                <w:sz w:val="14"/>
                <w:szCs w:val="14"/>
              </w:rPr>
              <w:t>j</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p>
        </w:tc>
        <w:tc>
          <w:tcPr>
            <w:tcW w:w="641" w:type="dxa"/>
            <w:tcBorders>
              <w:top w:val="nil"/>
              <w:left w:val="single" w:sz="4" w:space="0" w:color="auto"/>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DC2EE7"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DC2EE7" w:rsidRPr="00422DDD">
              <w:rPr>
                <w:rFonts w:cs="Arial"/>
                <w:b/>
                <w:sz w:val="14"/>
                <w:szCs w:val="14"/>
              </w:rPr>
              <w:t>th</w:t>
            </w:r>
          </w:p>
        </w:tc>
        <w:tc>
          <w:tcPr>
            <w:tcW w:w="641" w:type="dxa"/>
            <w:tcBorders>
              <w:top w:val="nil"/>
              <w:left w:val="single" w:sz="8" w:space="0" w:color="auto"/>
              <w:bottom w:val="double" w:sz="6" w:space="0" w:color="auto"/>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DC2EE7" w:rsidRPr="00422DDD">
              <w:rPr>
                <w:rFonts w:cs="Arial"/>
                <w:b/>
                <w:sz w:val="14"/>
                <w:szCs w:val="14"/>
              </w:rPr>
              <w:t>th</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400C31" w:rsidRPr="00422DDD">
              <w:rPr>
                <w:rFonts w:cs="Arial"/>
                <w:b/>
                <w:sz w:val="14"/>
                <w:szCs w:val="14"/>
              </w:rPr>
              <w:t>j</w:t>
            </w:r>
          </w:p>
        </w:tc>
        <w:tc>
          <w:tcPr>
            <w:tcW w:w="641" w:type="dxa"/>
            <w:tcBorders>
              <w:top w:val="nil"/>
              <w:left w:val="nil"/>
              <w:bottom w:val="double" w:sz="6" w:space="0" w:color="auto"/>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400C31" w:rsidRPr="00422DDD">
              <w:rPr>
                <w:rFonts w:cs="Arial"/>
                <w:b/>
                <w:sz w:val="14"/>
                <w:szCs w:val="14"/>
              </w:rPr>
              <w:t>t</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400C31" w:rsidRPr="00422DDD">
              <w:rPr>
                <w:rFonts w:cs="Arial"/>
                <w:b/>
                <w:sz w:val="14"/>
                <w:szCs w:val="14"/>
              </w:rPr>
              <w:t>b</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E30CA0" w:rsidRPr="00422DDD">
              <w:rPr>
                <w:rFonts w:cs="Arial"/>
                <w:b/>
                <w:sz w:val="14"/>
                <w:szCs w:val="14"/>
              </w:rPr>
              <w:t>b</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E30CA0"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E30CA0" w:rsidRPr="00422DDD">
              <w:rPr>
                <w:rFonts w:cs="Arial"/>
                <w:b/>
                <w:sz w:val="14"/>
                <w:szCs w:val="14"/>
              </w:rPr>
              <w:t>th</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40</w:t>
            </w:r>
            <w:r w:rsidR="001F2493" w:rsidRPr="00422DDD">
              <w:rPr>
                <w:rFonts w:cs="Arial"/>
                <w:b/>
                <w:sz w:val="14"/>
                <w:szCs w:val="14"/>
              </w:rPr>
              <w:t>j</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DC2EE7" w:rsidRPr="00422DDD">
              <w:rPr>
                <w:rFonts w:cs="Arial"/>
                <w:sz w:val="14"/>
                <w:szCs w:val="14"/>
              </w:rPr>
              <w:t>th</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400C31" w:rsidRPr="00422DDD">
              <w:rPr>
                <w:rFonts w:cs="Arial"/>
                <w:sz w:val="14"/>
                <w:szCs w:val="14"/>
              </w:rPr>
              <w:t>j</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400C31" w:rsidRPr="00422DDD">
              <w:rPr>
                <w:rFonts w:cs="Arial"/>
                <w:sz w:val="14"/>
                <w:szCs w:val="14"/>
              </w:rPr>
              <w:t>v</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400C31"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41</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400C31" w:rsidRPr="00422DDD">
              <w:rPr>
                <w:rFonts w:cs="Arial"/>
                <w:sz w:val="14"/>
                <w:szCs w:val="14"/>
              </w:rPr>
              <w:t>j</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400C31" w:rsidRPr="00422DDD">
              <w:rPr>
                <w:rFonts w:cs="Arial"/>
                <w:sz w:val="14"/>
                <w:szCs w:val="14"/>
              </w:rPr>
              <w:t>v</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400C31"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42</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DC2EE7"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400C31" w:rsidRPr="00422DDD">
              <w:rPr>
                <w:rFonts w:cs="Arial"/>
                <w:sz w:val="14"/>
                <w:szCs w:val="14"/>
              </w:rPr>
              <w:t>t</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E30CA0"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43</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400C31" w:rsidRPr="00422DDD">
              <w:rPr>
                <w:rFonts w:cs="Arial"/>
                <w:sz w:val="14"/>
                <w:szCs w:val="14"/>
              </w:rPr>
              <w:t>t</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E30CA0"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44</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400C31" w:rsidRPr="00422DDD">
              <w:rPr>
                <w:rFonts w:cs="Arial"/>
                <w:sz w:val="14"/>
                <w:szCs w:val="14"/>
              </w:rPr>
              <w:t>v</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45</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DC2EE7" w:rsidRPr="00422DDD">
              <w:rPr>
                <w:rFonts w:cs="Arial"/>
                <w:sz w:val="14"/>
                <w:szCs w:val="14"/>
              </w:rPr>
              <w:t>b</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400C31" w:rsidRPr="00422DDD">
              <w:rPr>
                <w:rFonts w:cs="Arial"/>
                <w:sz w:val="14"/>
                <w:szCs w:val="14"/>
              </w:rPr>
              <w:t>v</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E30CA0" w:rsidRPr="00422DDD">
              <w:rPr>
                <w:rFonts w:cs="Arial"/>
                <w:sz w:val="14"/>
                <w:szCs w:val="14"/>
              </w:rPr>
              <w:t>th</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46</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47</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48</w:t>
            </w:r>
            <w:r w:rsidR="001F2493" w:rsidRPr="00422DDD">
              <w:rPr>
                <w:rFonts w:cs="Arial"/>
                <w:sz w:val="14"/>
                <w:szCs w:val="14"/>
              </w:rPr>
              <w:t>th</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p>
        </w:tc>
        <w:tc>
          <w:tcPr>
            <w:tcW w:w="641" w:type="dxa"/>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DC2EE7"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400C31" w:rsidRPr="00422DDD">
              <w:rPr>
                <w:rFonts w:cs="Arial"/>
                <w:sz w:val="14"/>
                <w:szCs w:val="14"/>
              </w:rPr>
              <w:t>th</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400C31"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E30CA0"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49</w:t>
            </w:r>
            <w:r w:rsidR="001F2493" w:rsidRPr="00422DDD">
              <w:rPr>
                <w:rFonts w:cs="Arial"/>
                <w:sz w:val="14"/>
                <w:szCs w:val="14"/>
              </w:rPr>
              <w:t>th</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single" w:sz="4" w:space="0" w:color="auto"/>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p>
        </w:tc>
        <w:tc>
          <w:tcPr>
            <w:tcW w:w="641" w:type="dxa"/>
            <w:tcBorders>
              <w:top w:val="nil"/>
              <w:left w:val="single" w:sz="8" w:space="0" w:color="auto"/>
              <w:bottom w:val="double" w:sz="6" w:space="0" w:color="auto"/>
              <w:right w:val="single" w:sz="8"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DC2EE7"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400C31" w:rsidRPr="00422DDD">
              <w:rPr>
                <w:rFonts w:cs="Arial"/>
                <w:b/>
                <w:sz w:val="14"/>
                <w:szCs w:val="14"/>
              </w:rPr>
              <w:t>b</w:t>
            </w:r>
          </w:p>
        </w:tc>
        <w:tc>
          <w:tcPr>
            <w:tcW w:w="641" w:type="dxa"/>
            <w:tcBorders>
              <w:top w:val="nil"/>
              <w:left w:val="nil"/>
              <w:bottom w:val="double" w:sz="6" w:space="0" w:color="auto"/>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400C31" w:rsidRPr="00422DDD">
              <w:rPr>
                <w:rFonts w:cs="Arial"/>
                <w:b/>
                <w:sz w:val="14"/>
                <w:szCs w:val="14"/>
              </w:rPr>
              <w:t>th</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400C31" w:rsidRPr="00422DDD">
              <w:rPr>
                <w:rFonts w:cs="Arial"/>
                <w:b/>
                <w:sz w:val="14"/>
                <w:szCs w:val="14"/>
              </w:rPr>
              <w:t>th</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E30CA0" w:rsidRPr="00422DDD">
              <w:rPr>
                <w:rFonts w:cs="Arial"/>
                <w:b/>
                <w:sz w:val="14"/>
                <w:szCs w:val="14"/>
              </w:rPr>
              <w:t>j</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E30CA0" w:rsidRPr="00422DDD">
              <w:rPr>
                <w:rFonts w:cs="Arial"/>
                <w:b/>
                <w:sz w:val="14"/>
                <w:szCs w:val="14"/>
              </w:rPr>
              <w:t>m</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E30CA0" w:rsidRPr="00422DDD">
              <w:rPr>
                <w:rFonts w:cs="Arial"/>
                <w:b/>
                <w:sz w:val="14"/>
                <w:szCs w:val="14"/>
              </w:rPr>
              <w:t>b</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50</w:t>
            </w:r>
            <w:r w:rsidR="001F2493" w:rsidRPr="00422DDD">
              <w:rPr>
                <w:rFonts w:cs="Arial"/>
                <w:b/>
                <w:sz w:val="14"/>
                <w:szCs w:val="14"/>
              </w:rPr>
              <w:t>th</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51</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52</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53</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E30CA0" w:rsidRPr="00422DDD">
              <w:rPr>
                <w:rFonts w:cs="Arial"/>
                <w:sz w:val="14"/>
                <w:szCs w:val="14"/>
              </w:rPr>
              <w:t>b</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54</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400C31"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E30CA0" w:rsidRPr="00422DDD">
              <w:rPr>
                <w:rFonts w:cs="Arial"/>
                <w:sz w:val="14"/>
                <w:szCs w:val="14"/>
              </w:rPr>
              <w:t>p</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55</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400C31" w:rsidRPr="00422DDD">
              <w:rPr>
                <w:rFonts w:cs="Arial"/>
                <w:sz w:val="14"/>
                <w:szCs w:val="14"/>
              </w:rPr>
              <w:t>b</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E30CA0" w:rsidRPr="00422DDD">
              <w:rPr>
                <w:rFonts w:cs="Arial"/>
                <w:sz w:val="14"/>
                <w:szCs w:val="14"/>
              </w:rPr>
              <w:t>m</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56</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E30CA0"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57</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E30CA0"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E30CA0" w:rsidRPr="00422DDD">
              <w:rPr>
                <w:rFonts w:cs="Arial"/>
                <w:sz w:val="14"/>
                <w:szCs w:val="14"/>
              </w:rPr>
              <w:t>j</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E30CA0" w:rsidRPr="00422DDD">
              <w:rPr>
                <w:rFonts w:cs="Arial"/>
                <w:sz w:val="14"/>
                <w:szCs w:val="14"/>
              </w:rPr>
              <w:t>t</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58</w:t>
            </w:r>
            <w:r w:rsidR="001F2493" w:rsidRPr="00422DDD">
              <w:rPr>
                <w:rFonts w:cs="Arial"/>
                <w:sz w:val="14"/>
                <w:szCs w:val="14"/>
              </w:rPr>
              <w:t>b</w:t>
            </w:r>
          </w:p>
        </w:tc>
      </w:tr>
      <w:tr w:rsidR="00777865" w:rsidRPr="00422DDD" w:rsidTr="008241BC">
        <w:trPr>
          <w:trHeight w:val="180"/>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p>
        </w:tc>
        <w:tc>
          <w:tcPr>
            <w:tcW w:w="641" w:type="dxa"/>
            <w:tcBorders>
              <w:top w:val="nil"/>
              <w:left w:val="nil"/>
              <w:bottom w:val="nil"/>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400C31"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E30CA0" w:rsidRPr="00422DDD">
              <w:rPr>
                <w:rFonts w:cs="Arial"/>
                <w:sz w:val="14"/>
                <w:szCs w:val="14"/>
              </w:rPr>
              <w:t>b</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E30CA0" w:rsidRPr="00422DDD">
              <w:rPr>
                <w:rFonts w:cs="Arial"/>
                <w:sz w:val="14"/>
                <w:szCs w:val="14"/>
              </w:rPr>
              <w:t>th</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E30CA0" w:rsidRPr="00422DDD">
              <w:rPr>
                <w:rFonts w:cs="Arial"/>
                <w:sz w:val="14"/>
                <w:szCs w:val="14"/>
              </w:rPr>
              <w:t>v</w:t>
            </w:r>
          </w:p>
        </w:tc>
        <w:tc>
          <w:tcPr>
            <w:tcW w:w="641" w:type="dxa"/>
            <w:tcBorders>
              <w:top w:val="nil"/>
              <w:left w:val="nil"/>
              <w:bottom w:val="nil"/>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59</w:t>
            </w:r>
            <w:r w:rsidR="001F2493" w:rsidRPr="00422DDD">
              <w:rPr>
                <w:rFonts w:cs="Arial"/>
                <w:sz w:val="14"/>
                <w:szCs w:val="14"/>
              </w:rPr>
              <w:t>b</w:t>
            </w:r>
          </w:p>
        </w:tc>
      </w:tr>
      <w:tr w:rsidR="00777865" w:rsidRPr="00422DDD" w:rsidTr="008241BC">
        <w:trPr>
          <w:trHeight w:val="195"/>
        </w:trPr>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single" w:sz="4" w:space="0" w:color="auto"/>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single" w:sz="8" w:space="0" w:color="auto"/>
              <w:bottom w:val="double" w:sz="6" w:space="0" w:color="auto"/>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p>
        </w:tc>
        <w:tc>
          <w:tcPr>
            <w:tcW w:w="641" w:type="dxa"/>
            <w:tcBorders>
              <w:top w:val="nil"/>
              <w:left w:val="nil"/>
              <w:bottom w:val="double" w:sz="6" w:space="0" w:color="auto"/>
              <w:right w:val="single" w:sz="4" w:space="0" w:color="auto"/>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400C31"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400C31"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E30CA0"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E30CA0" w:rsidRPr="00422DDD">
              <w:rPr>
                <w:rFonts w:cs="Arial"/>
                <w:b/>
                <w:sz w:val="14"/>
                <w:szCs w:val="14"/>
              </w:rPr>
              <w:t>b</w:t>
            </w:r>
          </w:p>
        </w:tc>
        <w:tc>
          <w:tcPr>
            <w:tcW w:w="641" w:type="dxa"/>
            <w:tcBorders>
              <w:top w:val="nil"/>
              <w:left w:val="nil"/>
              <w:bottom w:val="double" w:sz="6" w:space="0" w:color="auto"/>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E30CA0" w:rsidRPr="00422DDD">
              <w:rPr>
                <w:rFonts w:cs="Arial"/>
                <w:b/>
                <w:sz w:val="14"/>
                <w:szCs w:val="14"/>
              </w:rPr>
              <w:t>v</w:t>
            </w:r>
          </w:p>
        </w:tc>
        <w:tc>
          <w:tcPr>
            <w:tcW w:w="641" w:type="dxa"/>
            <w:tcBorders>
              <w:top w:val="nil"/>
              <w:left w:val="nil"/>
              <w:bottom w:val="double" w:sz="6" w:space="0" w:color="auto"/>
              <w:right w:val="nil"/>
            </w:tcBorders>
            <w:shd w:val="clear" w:color="auto" w:fill="FFCC00"/>
            <w:noWrap/>
            <w:tcMar>
              <w:top w:w="15" w:type="dxa"/>
              <w:left w:w="15" w:type="dxa"/>
              <w:bottom w:w="0" w:type="dxa"/>
              <w:right w:w="15" w:type="dxa"/>
            </w:tcMar>
            <w:vAlign w:val="bottom"/>
          </w:tcPr>
          <w:p w:rsidR="00777865" w:rsidRPr="00422DDD" w:rsidRDefault="00777865">
            <w:pPr>
              <w:jc w:val="center"/>
              <w:rPr>
                <w:rFonts w:eastAsia="Arial Unicode MS" w:cs="Arial"/>
                <w:b/>
                <w:sz w:val="14"/>
                <w:szCs w:val="14"/>
              </w:rPr>
            </w:pPr>
            <w:r w:rsidRPr="00422DDD">
              <w:rPr>
                <w:rFonts w:cs="Arial"/>
                <w:b/>
                <w:sz w:val="14"/>
                <w:szCs w:val="14"/>
              </w:rPr>
              <w:t>60</w:t>
            </w:r>
            <w:r w:rsidR="001F2493" w:rsidRPr="00422DDD">
              <w:rPr>
                <w:rFonts w:cs="Arial"/>
                <w:b/>
                <w:sz w:val="14"/>
                <w:szCs w:val="14"/>
              </w:rPr>
              <w:t>b</w:t>
            </w:r>
          </w:p>
        </w:tc>
      </w:tr>
      <w:tr w:rsidR="00777865" w:rsidRPr="00422DDD" w:rsidTr="008241BC">
        <w:trPr>
          <w:trHeight w:val="195"/>
        </w:trPr>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single" w:sz="4" w:space="0" w:color="auto"/>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single" w:sz="8" w:space="0" w:color="auto"/>
              <w:bottom w:val="nil"/>
              <w:right w:val="single" w:sz="8"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single" w:sz="4" w:space="0" w:color="auto"/>
            </w:tcBorders>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61</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-&gt;66</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-&gt;70</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-&gt;80</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-&gt;90</w:t>
            </w:r>
          </w:p>
        </w:tc>
        <w:tc>
          <w:tcPr>
            <w:tcW w:w="641" w:type="dxa"/>
            <w:tcBorders>
              <w:top w:val="nil"/>
              <w:left w:val="nil"/>
              <w:bottom w:val="nil"/>
              <w:right w:val="nil"/>
            </w:tcBorders>
            <w:shd w:val="clear" w:color="auto" w:fill="00CCFF"/>
            <w:noWrap/>
            <w:tcMar>
              <w:top w:w="15" w:type="dxa"/>
              <w:left w:w="15" w:type="dxa"/>
              <w:bottom w:w="0" w:type="dxa"/>
              <w:right w:w="15" w:type="dxa"/>
            </w:tcMar>
            <w:vAlign w:val="bottom"/>
          </w:tcPr>
          <w:p w:rsidR="00777865" w:rsidRPr="00422DDD" w:rsidRDefault="00777865">
            <w:pPr>
              <w:jc w:val="center"/>
              <w:rPr>
                <w:rFonts w:eastAsia="Arial Unicode MS" w:cs="Arial"/>
                <w:sz w:val="14"/>
                <w:szCs w:val="14"/>
              </w:rPr>
            </w:pPr>
            <w:r w:rsidRPr="00422DDD">
              <w:rPr>
                <w:rFonts w:cs="Arial"/>
                <w:sz w:val="14"/>
                <w:szCs w:val="14"/>
              </w:rPr>
              <w:t>-&gt;96</w:t>
            </w:r>
          </w:p>
        </w:tc>
      </w:tr>
    </w:tbl>
    <w:p w:rsidR="000A0EF4" w:rsidRPr="00422DDD" w:rsidRDefault="000A0EF4" w:rsidP="000A0EF4">
      <w:bookmarkStart w:id="107" w:name="_Ref408412666"/>
    </w:p>
    <w:p w:rsidR="000A0EF4" w:rsidRPr="00422DDD" w:rsidRDefault="000A0EF4" w:rsidP="000A0EF4"/>
    <w:p w:rsidR="000A0EF4" w:rsidRPr="00422DDD" w:rsidRDefault="000A0EF4" w:rsidP="000A0EF4"/>
    <w:p w:rsidR="00777865" w:rsidRPr="00422DDD" w:rsidRDefault="005E42B1" w:rsidP="002A261A">
      <w:pPr>
        <w:pStyle w:val="Titre2"/>
      </w:pPr>
      <w:bookmarkStart w:id="108" w:name="_Toc208477818"/>
      <w:r w:rsidRPr="00422DDD">
        <w:lastRenderedPageBreak/>
        <w:t>4.</w:t>
      </w:r>
      <w:r w:rsidR="009808B1" w:rsidRPr="00422DDD">
        <w:t>8</w:t>
      </w:r>
      <w:r w:rsidRPr="00422DDD">
        <w:t xml:space="preserve"> </w:t>
      </w:r>
      <w:r w:rsidR="00777865" w:rsidRPr="00422DDD">
        <w:t>Coup critique</w:t>
      </w:r>
      <w:bookmarkEnd w:id="107"/>
      <w:bookmarkEnd w:id="108"/>
    </w:p>
    <w:p w:rsidR="00777865" w:rsidRPr="00422DDD" w:rsidRDefault="00777865">
      <w:pPr>
        <w:widowControl/>
      </w:pPr>
      <w:r w:rsidRPr="00422DDD">
        <w:t xml:space="preserve">Si le D100 </w:t>
      </w:r>
      <w:r w:rsidR="001C700E" w:rsidRPr="00422DDD">
        <w:t xml:space="preserve">de l’attaque </w:t>
      </w:r>
      <w:r w:rsidRPr="00422DDD">
        <w:t>est &lt;=</w:t>
      </w:r>
      <w:r w:rsidR="001C700E" w:rsidRPr="00422DDD">
        <w:t xml:space="preserve"> </w:t>
      </w:r>
      <w:r w:rsidRPr="00422DDD">
        <w:rPr>
          <w:b/>
        </w:rPr>
        <w:t>NE</w:t>
      </w:r>
      <w:r w:rsidR="008E3DE2" w:rsidRPr="00422DDD">
        <w:rPr>
          <w:b/>
        </w:rPr>
        <w:t>(arme)/</w:t>
      </w:r>
      <w:r w:rsidR="00705C97" w:rsidRPr="00422DDD">
        <w:rPr>
          <w:b/>
        </w:rPr>
        <w:t>10</w:t>
      </w:r>
      <w:r w:rsidR="00705C97" w:rsidRPr="00422DDD">
        <w:t xml:space="preserve">, </w:t>
      </w:r>
      <w:r w:rsidRPr="00422DDD">
        <w:t>alors le coup a un effet critique</w:t>
      </w:r>
      <w:r w:rsidR="002D7C6E" w:rsidRPr="00422DDD">
        <w:t xml:space="preserve"> </w:t>
      </w:r>
      <w:r w:rsidR="000A0EF4" w:rsidRPr="00422DDD">
        <w:t>supplémentaire</w:t>
      </w:r>
      <w:r w:rsidRPr="00422DDD">
        <w:t>.</w:t>
      </w:r>
      <w:r w:rsidR="001C700E" w:rsidRPr="00422DDD">
        <w:t xml:space="preserve"> </w:t>
      </w:r>
      <w:r w:rsidR="000A0EF4" w:rsidRPr="00422DDD">
        <w:t xml:space="preserve">Pour un coup fatal, l’effet critique est à la discrétion du MdJ. </w:t>
      </w:r>
      <w:r w:rsidRPr="00422DDD">
        <w:t xml:space="preserve">Utilisez la table suivante en ajoutant le </w:t>
      </w:r>
      <w:r w:rsidRPr="00F417CC">
        <w:rPr>
          <w:shd w:val="clear" w:color="auto" w:fill="FFFF00"/>
        </w:rPr>
        <w:t>bonus/malus aux Coups critiques</w:t>
      </w:r>
      <w:r w:rsidRPr="00422DDD">
        <w:t xml:space="preserve"> de </w:t>
      </w:r>
      <w:r w:rsidRPr="00422DDD">
        <w:rPr>
          <w:b/>
        </w:rPr>
        <w:t>l’arme</w:t>
      </w:r>
      <w:r w:rsidR="000715DC" w:rsidRPr="00422DDD">
        <w:t xml:space="preserve"> </w:t>
      </w:r>
      <w:r w:rsidR="006C0DAD" w:rsidRPr="00422DDD">
        <w:t xml:space="preserve">de l’attaquant, </w:t>
      </w:r>
      <w:r w:rsidR="000715DC" w:rsidRPr="00422DDD">
        <w:t xml:space="preserve">de </w:t>
      </w:r>
      <w:r w:rsidR="000715DC" w:rsidRPr="00422DDD">
        <w:rPr>
          <w:b/>
        </w:rPr>
        <w:t>l’armure</w:t>
      </w:r>
      <w:r w:rsidRPr="00422DDD">
        <w:t xml:space="preserve"> </w:t>
      </w:r>
      <w:r w:rsidR="001C700E" w:rsidRPr="00422DDD">
        <w:t xml:space="preserve">de la cible </w:t>
      </w:r>
      <w:r w:rsidR="006C0DAD" w:rsidRPr="00422DDD">
        <w:t>là où elle est touchée (</w:t>
      </w:r>
      <w:r w:rsidR="006C0DAD" w:rsidRPr="00422DDD">
        <w:rPr>
          <w:i/>
        </w:rPr>
        <w:t>Livre 1 – Armes &amp; Armures</w:t>
      </w:r>
      <w:r w:rsidR="006C0DAD" w:rsidRPr="00422DDD">
        <w:t>) et les effets divers</w:t>
      </w:r>
      <w:r w:rsidR="00E978E0">
        <w:t xml:space="preserve"> </w:t>
      </w:r>
      <w:r w:rsidRPr="00422DDD">
        <w:t>:</w:t>
      </w:r>
    </w:p>
    <w:p w:rsidR="00100DA8" w:rsidRPr="00422DDD" w:rsidRDefault="00100DA8">
      <w:pPr>
        <w:widowControl/>
        <w:autoSpaceDE w:val="0"/>
        <w:autoSpaceDN w:val="0"/>
        <w:adjustRightInd w:val="0"/>
        <w:jc w:val="center"/>
        <w:rPr>
          <w:rFonts w:cs="Tahoma"/>
          <w:b/>
          <w:color w:val="000000"/>
          <w:sz w:val="16"/>
          <w:szCs w:val="24"/>
        </w:rPr>
        <w:sectPr w:rsidR="00100DA8" w:rsidRPr="00422DDD" w:rsidSect="00AC147E">
          <w:endnotePr>
            <w:numFmt w:val="decimal"/>
          </w:endnotePr>
          <w:type w:val="continuous"/>
          <w:pgSz w:w="11906" w:h="16838"/>
          <w:pgMar w:top="1276" w:right="1134" w:bottom="1440" w:left="1134" w:header="709" w:footer="709" w:gutter="0"/>
          <w:cols w:space="708"/>
          <w:docGrid w:linePitch="360"/>
        </w:sectPr>
      </w:pPr>
    </w:p>
    <w:tbl>
      <w:tblPr>
        <w:tblW w:w="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2"/>
        <w:gridCol w:w="1242"/>
        <w:gridCol w:w="2620"/>
      </w:tblGrid>
      <w:tr w:rsidR="004F6565" w:rsidRPr="00422DDD" w:rsidTr="00890AE5">
        <w:tc>
          <w:tcPr>
            <w:tcW w:w="702" w:type="dxa"/>
          </w:tcPr>
          <w:p w:rsidR="004F6565" w:rsidRPr="00422DDD" w:rsidRDefault="004F6565">
            <w:pPr>
              <w:widowControl/>
              <w:autoSpaceDE w:val="0"/>
              <w:autoSpaceDN w:val="0"/>
              <w:adjustRightInd w:val="0"/>
              <w:jc w:val="center"/>
              <w:rPr>
                <w:rFonts w:cs="Tahoma"/>
                <w:b/>
                <w:color w:val="000000"/>
                <w:sz w:val="16"/>
                <w:szCs w:val="24"/>
              </w:rPr>
            </w:pPr>
            <w:r w:rsidRPr="00422DDD">
              <w:rPr>
                <w:rFonts w:cs="Tahoma"/>
                <w:b/>
                <w:color w:val="000000"/>
                <w:sz w:val="16"/>
                <w:szCs w:val="24"/>
              </w:rPr>
              <w:t>D100</w:t>
            </w:r>
          </w:p>
        </w:tc>
        <w:tc>
          <w:tcPr>
            <w:tcW w:w="0" w:type="auto"/>
          </w:tcPr>
          <w:p w:rsidR="004F6565" w:rsidRPr="00422DDD" w:rsidRDefault="004F6565">
            <w:pPr>
              <w:widowControl/>
              <w:autoSpaceDE w:val="0"/>
              <w:autoSpaceDN w:val="0"/>
              <w:adjustRightInd w:val="0"/>
              <w:rPr>
                <w:rFonts w:cs="Tahoma"/>
                <w:b/>
                <w:color w:val="000000"/>
                <w:sz w:val="16"/>
                <w:szCs w:val="24"/>
              </w:rPr>
            </w:pPr>
            <w:r w:rsidRPr="00422DDD">
              <w:rPr>
                <w:rFonts w:cs="Tahoma"/>
                <w:b/>
                <w:color w:val="000000"/>
                <w:sz w:val="16"/>
                <w:szCs w:val="24"/>
              </w:rPr>
              <w:t>Titre</w:t>
            </w:r>
          </w:p>
        </w:tc>
        <w:tc>
          <w:tcPr>
            <w:tcW w:w="0" w:type="auto"/>
          </w:tcPr>
          <w:p w:rsidR="004F6565" w:rsidRPr="00422DDD" w:rsidRDefault="004F6565" w:rsidP="000A0EF4">
            <w:pPr>
              <w:widowControl/>
              <w:autoSpaceDE w:val="0"/>
              <w:autoSpaceDN w:val="0"/>
              <w:adjustRightInd w:val="0"/>
              <w:rPr>
                <w:rFonts w:cs="Tahoma"/>
                <w:b/>
                <w:color w:val="000000"/>
                <w:sz w:val="16"/>
                <w:szCs w:val="24"/>
              </w:rPr>
            </w:pPr>
            <w:r w:rsidRPr="00422DDD">
              <w:rPr>
                <w:rFonts w:cs="Tahoma"/>
                <w:b/>
                <w:color w:val="000000"/>
                <w:sz w:val="16"/>
                <w:szCs w:val="24"/>
              </w:rPr>
              <w:t>Effet</w:t>
            </w:r>
            <w:r w:rsidR="001942CF" w:rsidRPr="00422DDD">
              <w:rPr>
                <w:rFonts w:cs="Tahoma"/>
                <w:b/>
                <w:color w:val="000000"/>
                <w:sz w:val="16"/>
                <w:szCs w:val="24"/>
              </w:rPr>
              <w:t xml:space="preserve"> </w:t>
            </w:r>
          </w:p>
        </w:tc>
      </w:tr>
      <w:tr w:rsidR="001942CF" w:rsidRPr="00422DDD" w:rsidTr="00890AE5">
        <w:tc>
          <w:tcPr>
            <w:tcW w:w="702" w:type="dxa"/>
          </w:tcPr>
          <w:p w:rsidR="001942CF" w:rsidRPr="00422DDD" w:rsidRDefault="0087415D">
            <w:pPr>
              <w:widowControl/>
              <w:autoSpaceDE w:val="0"/>
              <w:autoSpaceDN w:val="0"/>
              <w:adjustRightInd w:val="0"/>
              <w:jc w:val="center"/>
              <w:rPr>
                <w:rFonts w:cs="Tahoma"/>
                <w:color w:val="000000"/>
                <w:sz w:val="16"/>
                <w:szCs w:val="16"/>
              </w:rPr>
            </w:pPr>
            <w:r w:rsidRPr="00422DDD">
              <w:rPr>
                <w:rFonts w:cs="Tahoma"/>
                <w:color w:val="000000"/>
                <w:sz w:val="16"/>
                <w:szCs w:val="16"/>
              </w:rPr>
              <w:t>&lt;</w:t>
            </w:r>
            <w:r w:rsidR="001942CF" w:rsidRPr="00422DDD">
              <w:rPr>
                <w:rFonts w:cs="Tahoma"/>
                <w:color w:val="000000"/>
                <w:sz w:val="16"/>
                <w:szCs w:val="16"/>
              </w:rPr>
              <w:t>1</w:t>
            </w:r>
            <w:r w:rsidR="00100DA8" w:rsidRPr="00422DDD">
              <w:rPr>
                <w:rFonts w:cs="Tahoma"/>
                <w:color w:val="000000"/>
                <w:sz w:val="16"/>
                <w:szCs w:val="16"/>
              </w:rPr>
              <w:t>1</w:t>
            </w:r>
          </w:p>
        </w:tc>
        <w:tc>
          <w:tcPr>
            <w:tcW w:w="0" w:type="auto"/>
          </w:tcPr>
          <w:p w:rsidR="001942CF" w:rsidRPr="00422DDD" w:rsidRDefault="00254B67" w:rsidP="00C047A2">
            <w:pPr>
              <w:rPr>
                <w:sz w:val="16"/>
                <w:szCs w:val="16"/>
              </w:rPr>
            </w:pPr>
            <w:r>
              <w:rPr>
                <w:sz w:val="16"/>
                <w:szCs w:val="16"/>
              </w:rPr>
              <w:t>Puissant</w:t>
            </w:r>
          </w:p>
        </w:tc>
        <w:tc>
          <w:tcPr>
            <w:tcW w:w="0" w:type="auto"/>
          </w:tcPr>
          <w:p w:rsidR="001942CF" w:rsidRPr="00422DDD" w:rsidRDefault="00254B67" w:rsidP="00C047A2">
            <w:pPr>
              <w:rPr>
                <w:sz w:val="16"/>
                <w:szCs w:val="16"/>
              </w:rPr>
            </w:pPr>
            <w:r>
              <w:rPr>
                <w:sz w:val="16"/>
                <w:szCs w:val="16"/>
              </w:rPr>
              <w:t>R(Arme/Armure)-1</w:t>
            </w:r>
          </w:p>
        </w:tc>
      </w:tr>
      <w:tr w:rsidR="001942CF" w:rsidRPr="00422DDD" w:rsidTr="00890AE5">
        <w:tc>
          <w:tcPr>
            <w:tcW w:w="702" w:type="dxa"/>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11-20</w:t>
            </w:r>
          </w:p>
        </w:tc>
        <w:tc>
          <w:tcPr>
            <w:tcW w:w="0" w:type="auto"/>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Douleur</w:t>
            </w:r>
          </w:p>
        </w:tc>
        <w:tc>
          <w:tcPr>
            <w:tcW w:w="0" w:type="auto"/>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Malus</w:t>
            </w:r>
            <w:r w:rsidR="001942CF" w:rsidRPr="00422DDD">
              <w:rPr>
                <w:rFonts w:cs="Tahoma"/>
                <w:color w:val="000000"/>
                <w:sz w:val="16"/>
                <w:szCs w:val="16"/>
              </w:rPr>
              <w:t>+</w:t>
            </w:r>
            <w:r w:rsidRPr="00422DDD">
              <w:rPr>
                <w:rFonts w:cs="Tahoma"/>
                <w:color w:val="000000"/>
                <w:sz w:val="16"/>
                <w:szCs w:val="16"/>
              </w:rPr>
              <w:t>5</w:t>
            </w:r>
          </w:p>
        </w:tc>
      </w:tr>
      <w:tr w:rsidR="001942CF" w:rsidRPr="00422DDD" w:rsidTr="00890AE5">
        <w:tc>
          <w:tcPr>
            <w:tcW w:w="702" w:type="dxa"/>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21-30</w:t>
            </w:r>
          </w:p>
        </w:tc>
        <w:tc>
          <w:tcPr>
            <w:tcW w:w="0" w:type="auto"/>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Coincé</w:t>
            </w:r>
            <w:r w:rsidR="000B49EC">
              <w:rPr>
                <w:rFonts w:cs="Tahoma"/>
                <w:color w:val="000000"/>
                <w:sz w:val="16"/>
                <w:szCs w:val="16"/>
              </w:rPr>
              <w:t>e</w:t>
            </w:r>
          </w:p>
        </w:tc>
        <w:tc>
          <w:tcPr>
            <w:tcW w:w="0" w:type="auto"/>
          </w:tcPr>
          <w:p w:rsidR="001942CF" w:rsidRPr="00422DDD" w:rsidRDefault="008B2603" w:rsidP="009F1F8C">
            <w:pPr>
              <w:widowControl/>
              <w:autoSpaceDE w:val="0"/>
              <w:autoSpaceDN w:val="0"/>
              <w:adjustRightInd w:val="0"/>
              <w:rPr>
                <w:rFonts w:cs="Tahoma"/>
                <w:color w:val="000000"/>
                <w:sz w:val="16"/>
                <w:szCs w:val="16"/>
              </w:rPr>
            </w:pPr>
            <w:r w:rsidRPr="00422DDD">
              <w:rPr>
                <w:rFonts w:cs="Tahoma"/>
                <w:color w:val="000000"/>
                <w:sz w:val="16"/>
                <w:szCs w:val="16"/>
              </w:rPr>
              <w:t>Vitesse-3</w:t>
            </w:r>
          </w:p>
        </w:tc>
      </w:tr>
      <w:tr w:rsidR="001942CF" w:rsidRPr="00422DDD" w:rsidTr="00890AE5">
        <w:tc>
          <w:tcPr>
            <w:tcW w:w="702" w:type="dxa"/>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31-40</w:t>
            </w:r>
          </w:p>
        </w:tc>
        <w:tc>
          <w:tcPr>
            <w:tcW w:w="0" w:type="auto"/>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Précis</w:t>
            </w:r>
            <w:r w:rsidR="008B2603" w:rsidRPr="00422DDD">
              <w:rPr>
                <w:rFonts w:cs="Tahoma"/>
                <w:color w:val="000000"/>
                <w:sz w:val="16"/>
                <w:szCs w:val="16"/>
              </w:rPr>
              <w:t>ion</w:t>
            </w:r>
          </w:p>
        </w:tc>
        <w:tc>
          <w:tcPr>
            <w:tcW w:w="0" w:type="auto"/>
          </w:tcPr>
          <w:p w:rsidR="001942CF" w:rsidRPr="00422DDD" w:rsidRDefault="00E978E0" w:rsidP="002D7C6E">
            <w:pPr>
              <w:widowControl/>
              <w:autoSpaceDE w:val="0"/>
              <w:autoSpaceDN w:val="0"/>
              <w:adjustRightInd w:val="0"/>
              <w:rPr>
                <w:rFonts w:cs="Tahoma"/>
                <w:color w:val="000000"/>
                <w:sz w:val="16"/>
                <w:szCs w:val="16"/>
              </w:rPr>
            </w:pPr>
            <w:r>
              <w:rPr>
                <w:rFonts w:cs="Tahoma"/>
                <w:color w:val="000000"/>
                <w:sz w:val="16"/>
                <w:szCs w:val="16"/>
              </w:rPr>
              <w:t>Coup-1</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41-43</w:t>
            </w:r>
          </w:p>
        </w:tc>
        <w:tc>
          <w:tcPr>
            <w:tcW w:w="0" w:type="auto"/>
            <w:shd w:val="clear" w:color="auto" w:fill="F2F2F2" w:themeFill="background1" w:themeFillShade="F2"/>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P</w:t>
            </w:r>
            <w:r w:rsidR="001942CF" w:rsidRPr="00422DDD">
              <w:rPr>
                <w:rFonts w:cs="Tahoma"/>
                <w:color w:val="000000"/>
                <w:sz w:val="16"/>
                <w:szCs w:val="16"/>
              </w:rPr>
              <w:t>uissan</w:t>
            </w:r>
            <w:r w:rsidRPr="00422DDD">
              <w:rPr>
                <w:rFonts w:cs="Tahoma"/>
                <w:color w:val="000000"/>
                <w:sz w:val="16"/>
                <w:szCs w:val="16"/>
              </w:rPr>
              <w:t>ce</w:t>
            </w:r>
          </w:p>
        </w:tc>
        <w:tc>
          <w:tcPr>
            <w:tcW w:w="0" w:type="auto"/>
            <w:shd w:val="clear" w:color="auto" w:fill="F2F2F2" w:themeFill="background1" w:themeFillShade="F2"/>
          </w:tcPr>
          <w:p w:rsidR="001942CF" w:rsidRPr="00422DDD" w:rsidRDefault="001942CF" w:rsidP="00E978E0">
            <w:pPr>
              <w:widowControl/>
              <w:autoSpaceDE w:val="0"/>
              <w:autoSpaceDN w:val="0"/>
              <w:adjustRightInd w:val="0"/>
              <w:rPr>
                <w:rFonts w:cs="Tahoma"/>
                <w:color w:val="000000"/>
                <w:sz w:val="16"/>
                <w:szCs w:val="16"/>
              </w:rPr>
            </w:pPr>
            <w:r w:rsidRPr="00422DDD">
              <w:rPr>
                <w:rFonts w:cs="Tahoma"/>
                <w:color w:val="000000"/>
                <w:sz w:val="16"/>
                <w:szCs w:val="16"/>
              </w:rPr>
              <w:t>+</w:t>
            </w:r>
            <w:r w:rsidR="009F1F8C" w:rsidRPr="00422DDD">
              <w:rPr>
                <w:rFonts w:cs="Tahoma"/>
                <w:color w:val="000000"/>
                <w:sz w:val="16"/>
                <w:szCs w:val="16"/>
              </w:rPr>
              <w:t>3</w:t>
            </w:r>
            <w:r w:rsidR="008B2603" w:rsidRPr="00422DDD">
              <w:rPr>
                <w:rFonts w:cs="Tahoma"/>
                <w:color w:val="000000"/>
                <w:sz w:val="16"/>
                <w:szCs w:val="16"/>
              </w:rPr>
              <w:t xml:space="preserve"> blessures</w:t>
            </w:r>
            <w:r w:rsidR="00CA2757" w:rsidRPr="00422DDD">
              <w:rPr>
                <w:rFonts w:cs="Tahoma"/>
                <w:color w:val="000000"/>
                <w:sz w:val="16"/>
                <w:szCs w:val="16"/>
              </w:rPr>
              <w:t xml:space="preserve"> du même type</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44-46</w:t>
            </w:r>
          </w:p>
        </w:tc>
        <w:tc>
          <w:tcPr>
            <w:tcW w:w="0" w:type="auto"/>
            <w:shd w:val="clear" w:color="auto" w:fill="F2F2F2" w:themeFill="background1" w:themeFillShade="F2"/>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Choc</w:t>
            </w:r>
          </w:p>
        </w:tc>
        <w:tc>
          <w:tcPr>
            <w:tcW w:w="0" w:type="auto"/>
            <w:shd w:val="clear" w:color="auto" w:fill="F2F2F2" w:themeFill="background1" w:themeFillShade="F2"/>
          </w:tcPr>
          <w:p w:rsidR="001942CF" w:rsidRPr="00422DDD" w:rsidRDefault="00100DA8" w:rsidP="002D7C6E">
            <w:pPr>
              <w:widowControl/>
              <w:autoSpaceDE w:val="0"/>
              <w:autoSpaceDN w:val="0"/>
              <w:adjustRightInd w:val="0"/>
              <w:rPr>
                <w:rFonts w:cs="Tahoma"/>
                <w:color w:val="000000"/>
                <w:sz w:val="16"/>
                <w:szCs w:val="16"/>
              </w:rPr>
            </w:pPr>
            <w:r w:rsidRPr="00422DDD">
              <w:rPr>
                <w:rFonts w:cs="Tahoma"/>
                <w:color w:val="000000"/>
                <w:sz w:val="16"/>
                <w:szCs w:val="16"/>
              </w:rPr>
              <w:t>étourdi</w:t>
            </w:r>
            <w:r w:rsidR="008B2603" w:rsidRPr="00422DDD">
              <w:rPr>
                <w:rFonts w:cs="Tahoma"/>
                <w:color w:val="000000"/>
                <w:sz w:val="16"/>
                <w:szCs w:val="16"/>
              </w:rPr>
              <w:t xml:space="preserve"> </w:t>
            </w:r>
            <w:r w:rsidR="002D7C6E" w:rsidRPr="00422DDD">
              <w:rPr>
                <w:rFonts w:cs="Tahoma"/>
                <w:color w:val="000000"/>
                <w:sz w:val="16"/>
                <w:szCs w:val="16"/>
              </w:rPr>
              <w:t>1</w:t>
            </w:r>
            <w:r w:rsidRPr="00422DDD">
              <w:rPr>
                <w:rFonts w:cs="Tahoma"/>
                <w:color w:val="000000"/>
                <w:sz w:val="16"/>
                <w:szCs w:val="16"/>
              </w:rPr>
              <w:t xml:space="preserve"> ph</w:t>
            </w:r>
            <w:r w:rsidR="00F417CC">
              <w:rPr>
                <w:rFonts w:cs="Tahoma"/>
                <w:color w:val="000000"/>
                <w:sz w:val="16"/>
                <w:szCs w:val="16"/>
              </w:rPr>
              <w:t xml:space="preserve"> si V(res)x2</w:t>
            </w:r>
            <w:r w:rsidR="001942CF" w:rsidRPr="00422DDD">
              <w:rPr>
                <w:rFonts w:cs="Tahoma"/>
                <w:color w:val="000000"/>
                <w:sz w:val="16"/>
                <w:szCs w:val="16"/>
              </w:rPr>
              <w:t xml:space="preserve"> raté</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47-49</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Déchirée</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Armure locale détruite (R=0)</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50-52</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Désarmée</w:t>
            </w:r>
          </w:p>
        </w:tc>
        <w:tc>
          <w:tcPr>
            <w:tcW w:w="0" w:type="auto"/>
            <w:shd w:val="clear" w:color="auto" w:fill="F2F2F2" w:themeFill="background1" w:themeFillShade="F2"/>
          </w:tcPr>
          <w:p w:rsidR="001942CF" w:rsidRPr="00422DDD" w:rsidRDefault="00F417CC" w:rsidP="008B2603">
            <w:pPr>
              <w:widowControl/>
              <w:autoSpaceDE w:val="0"/>
              <w:autoSpaceDN w:val="0"/>
              <w:adjustRightInd w:val="0"/>
              <w:rPr>
                <w:rFonts w:cs="Tahoma"/>
                <w:color w:val="000000"/>
                <w:sz w:val="16"/>
                <w:szCs w:val="16"/>
              </w:rPr>
            </w:pPr>
            <w:r>
              <w:rPr>
                <w:rFonts w:cs="Tahoma"/>
                <w:color w:val="000000"/>
                <w:sz w:val="16"/>
                <w:szCs w:val="16"/>
              </w:rPr>
              <w:t>Arme à terre</w:t>
            </w:r>
            <w:r w:rsidR="00E978E0">
              <w:rPr>
                <w:rFonts w:cs="Tahoma"/>
                <w:color w:val="000000"/>
                <w:sz w:val="16"/>
                <w:szCs w:val="16"/>
              </w:rPr>
              <w:t xml:space="preserve"> ou Coup-2</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53-55</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Repoussée</w:t>
            </w:r>
          </w:p>
        </w:tc>
        <w:tc>
          <w:tcPr>
            <w:tcW w:w="0" w:type="auto"/>
            <w:shd w:val="clear" w:color="auto" w:fill="F2F2F2" w:themeFill="background1" w:themeFillShade="F2"/>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M</w:t>
            </w:r>
            <w:r w:rsidR="001942CF" w:rsidRPr="00422DDD">
              <w:rPr>
                <w:rFonts w:cs="Tahoma"/>
                <w:color w:val="000000"/>
                <w:sz w:val="16"/>
                <w:szCs w:val="16"/>
              </w:rPr>
              <w:t xml:space="preserve">ode défensif </w:t>
            </w:r>
            <w:r w:rsidR="00570150" w:rsidRPr="00422DDD">
              <w:rPr>
                <w:rFonts w:cs="Tahoma"/>
                <w:color w:val="000000"/>
                <w:sz w:val="16"/>
                <w:szCs w:val="16"/>
              </w:rPr>
              <w:t xml:space="preserve">2 </w:t>
            </w:r>
            <w:r w:rsidR="001942CF" w:rsidRPr="00422DDD">
              <w:rPr>
                <w:rFonts w:cs="Tahoma"/>
                <w:color w:val="000000"/>
                <w:sz w:val="16"/>
                <w:szCs w:val="16"/>
              </w:rPr>
              <w:t>phases</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56-58</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 xml:space="preserve">Perturbée </w:t>
            </w:r>
          </w:p>
        </w:tc>
        <w:tc>
          <w:tcPr>
            <w:tcW w:w="0" w:type="auto"/>
            <w:shd w:val="clear" w:color="auto" w:fill="F2F2F2" w:themeFill="background1" w:themeFillShade="F2"/>
          </w:tcPr>
          <w:p w:rsidR="001942CF" w:rsidRPr="00422DDD" w:rsidRDefault="001942CF" w:rsidP="008B2603">
            <w:pPr>
              <w:widowControl/>
              <w:autoSpaceDE w:val="0"/>
              <w:autoSpaceDN w:val="0"/>
              <w:adjustRightInd w:val="0"/>
              <w:rPr>
                <w:rFonts w:cs="Tahoma"/>
                <w:color w:val="000000"/>
                <w:sz w:val="16"/>
                <w:szCs w:val="16"/>
              </w:rPr>
            </w:pPr>
            <w:r w:rsidRPr="00422DDD">
              <w:rPr>
                <w:rFonts w:cs="Tahoma"/>
                <w:color w:val="000000"/>
                <w:sz w:val="16"/>
                <w:szCs w:val="16"/>
              </w:rPr>
              <w:t>VD–</w:t>
            </w:r>
            <w:r w:rsidR="008B2603" w:rsidRPr="00422DDD">
              <w:rPr>
                <w:rFonts w:cs="Tahoma"/>
                <w:color w:val="000000"/>
                <w:sz w:val="16"/>
                <w:szCs w:val="16"/>
              </w:rPr>
              <w:t>5</w:t>
            </w:r>
            <w:r w:rsidR="00570150" w:rsidRPr="00422DDD">
              <w:rPr>
                <w:rFonts w:cs="Tahoma"/>
                <w:color w:val="000000"/>
                <w:sz w:val="16"/>
                <w:szCs w:val="16"/>
              </w:rPr>
              <w:t xml:space="preserve"> </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59-61</w:t>
            </w:r>
          </w:p>
        </w:tc>
        <w:tc>
          <w:tcPr>
            <w:tcW w:w="0" w:type="auto"/>
            <w:shd w:val="clear" w:color="auto" w:fill="F2F2F2" w:themeFill="background1" w:themeFillShade="F2"/>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Ralentie</w:t>
            </w:r>
          </w:p>
        </w:tc>
        <w:tc>
          <w:tcPr>
            <w:tcW w:w="0" w:type="auto"/>
            <w:shd w:val="clear" w:color="auto" w:fill="F2F2F2" w:themeFill="background1" w:themeFillShade="F2"/>
          </w:tcPr>
          <w:p w:rsidR="001942CF" w:rsidRPr="00422DDD" w:rsidRDefault="001942CF" w:rsidP="008B2603">
            <w:pPr>
              <w:widowControl/>
              <w:autoSpaceDE w:val="0"/>
              <w:autoSpaceDN w:val="0"/>
              <w:adjustRightInd w:val="0"/>
              <w:rPr>
                <w:rFonts w:cs="Tahoma"/>
                <w:color w:val="000000"/>
                <w:sz w:val="16"/>
                <w:szCs w:val="16"/>
              </w:rPr>
            </w:pPr>
            <w:r w:rsidRPr="00422DDD">
              <w:rPr>
                <w:rFonts w:cs="Tahoma"/>
                <w:color w:val="000000"/>
                <w:sz w:val="16"/>
                <w:szCs w:val="16"/>
              </w:rPr>
              <w:t xml:space="preserve">Vitesse-10 </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62-64</w:t>
            </w:r>
          </w:p>
        </w:tc>
        <w:tc>
          <w:tcPr>
            <w:tcW w:w="0" w:type="auto"/>
            <w:shd w:val="clear" w:color="auto" w:fill="F2F2F2" w:themeFill="background1" w:themeFillShade="F2"/>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Écrasement</w:t>
            </w:r>
          </w:p>
        </w:tc>
        <w:tc>
          <w:tcPr>
            <w:tcW w:w="0" w:type="auto"/>
            <w:shd w:val="clear" w:color="auto" w:fill="F2F2F2" w:themeFill="background1" w:themeFillShade="F2"/>
          </w:tcPr>
          <w:p w:rsidR="001942CF" w:rsidRPr="00422DDD" w:rsidRDefault="002D7C6E" w:rsidP="008B2603">
            <w:pPr>
              <w:widowControl/>
              <w:autoSpaceDE w:val="0"/>
              <w:autoSpaceDN w:val="0"/>
              <w:adjustRightInd w:val="0"/>
              <w:rPr>
                <w:rFonts w:cs="Tahoma"/>
                <w:color w:val="000000"/>
                <w:sz w:val="16"/>
                <w:szCs w:val="16"/>
              </w:rPr>
            </w:pPr>
            <w:r w:rsidRPr="00422DDD">
              <w:rPr>
                <w:rFonts w:cs="Tahoma"/>
                <w:color w:val="000000"/>
                <w:sz w:val="16"/>
                <w:szCs w:val="16"/>
              </w:rPr>
              <w:t>+1</w:t>
            </w:r>
            <w:r w:rsidR="001942CF" w:rsidRPr="00422DDD">
              <w:rPr>
                <w:rFonts w:cs="Tahoma"/>
                <w:color w:val="000000"/>
                <w:sz w:val="16"/>
                <w:szCs w:val="16"/>
              </w:rPr>
              <w:t>C</w:t>
            </w:r>
            <w:r w:rsidR="008B2603" w:rsidRPr="00422DDD">
              <w:rPr>
                <w:rFonts w:cs="Tahoma"/>
                <w:color w:val="000000"/>
                <w:sz w:val="16"/>
                <w:szCs w:val="16"/>
              </w:rPr>
              <w:t>/ph</w:t>
            </w:r>
            <w:r w:rsidRPr="00422DDD">
              <w:rPr>
                <w:rFonts w:cs="Tahoma"/>
                <w:color w:val="000000"/>
                <w:sz w:val="16"/>
                <w:szCs w:val="16"/>
              </w:rPr>
              <w:t>ase</w:t>
            </w:r>
            <w:r w:rsidR="008B2603" w:rsidRPr="00422DDD">
              <w:rPr>
                <w:rFonts w:cs="Tahoma"/>
                <w:color w:val="000000"/>
                <w:sz w:val="16"/>
                <w:szCs w:val="16"/>
              </w:rPr>
              <w:t xml:space="preserve"> </w:t>
            </w:r>
            <w:r w:rsidR="001942CF" w:rsidRPr="00422DDD">
              <w:rPr>
                <w:rFonts w:cs="Tahoma"/>
                <w:color w:val="000000"/>
                <w:sz w:val="16"/>
                <w:szCs w:val="16"/>
              </w:rPr>
              <w:t xml:space="preserve">dans </w:t>
            </w:r>
            <w:r w:rsidR="008B2603" w:rsidRPr="00422DDD">
              <w:rPr>
                <w:rFonts w:cs="Tahoma"/>
                <w:color w:val="000000"/>
                <w:sz w:val="16"/>
                <w:szCs w:val="16"/>
              </w:rPr>
              <w:t xml:space="preserve">la </w:t>
            </w:r>
            <w:r w:rsidR="001942CF" w:rsidRPr="00422DDD">
              <w:rPr>
                <w:rFonts w:cs="Tahoma"/>
                <w:color w:val="000000"/>
                <w:sz w:val="16"/>
                <w:szCs w:val="16"/>
              </w:rPr>
              <w:t xml:space="preserve">zone </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65-67</w:t>
            </w:r>
          </w:p>
        </w:tc>
        <w:tc>
          <w:tcPr>
            <w:tcW w:w="0" w:type="auto"/>
            <w:shd w:val="clear" w:color="auto" w:fill="F2F2F2" w:themeFill="background1" w:themeFillShade="F2"/>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Mauvais angle</w:t>
            </w:r>
          </w:p>
        </w:tc>
        <w:tc>
          <w:tcPr>
            <w:tcW w:w="0" w:type="auto"/>
            <w:shd w:val="clear" w:color="auto" w:fill="F2F2F2" w:themeFill="background1" w:themeFillShade="F2"/>
          </w:tcPr>
          <w:p w:rsidR="001942CF" w:rsidRPr="00422DDD" w:rsidRDefault="000B49EC" w:rsidP="008B2603">
            <w:pPr>
              <w:widowControl/>
              <w:autoSpaceDE w:val="0"/>
              <w:autoSpaceDN w:val="0"/>
              <w:adjustRightInd w:val="0"/>
              <w:rPr>
                <w:rFonts w:cs="Tahoma"/>
                <w:color w:val="000000"/>
                <w:sz w:val="16"/>
                <w:szCs w:val="16"/>
              </w:rPr>
            </w:pPr>
            <w:r>
              <w:rPr>
                <w:rFonts w:cs="Tahoma"/>
                <w:color w:val="000000"/>
                <w:sz w:val="16"/>
                <w:szCs w:val="16"/>
              </w:rPr>
              <w:t>Blessures doublées</w:t>
            </w:r>
          </w:p>
        </w:tc>
      </w:tr>
      <w:tr w:rsidR="001942CF" w:rsidRPr="00422DDD" w:rsidTr="00890AE5">
        <w:tc>
          <w:tcPr>
            <w:tcW w:w="702" w:type="dxa"/>
            <w:shd w:val="clear" w:color="auto" w:fill="F2F2F2" w:themeFill="background1" w:themeFillShade="F2"/>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68-70</w:t>
            </w:r>
          </w:p>
        </w:tc>
        <w:tc>
          <w:tcPr>
            <w:tcW w:w="0" w:type="auto"/>
            <w:shd w:val="clear" w:color="auto" w:fill="F2F2F2" w:themeFill="background1" w:themeFillShade="F2"/>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Méfiance</w:t>
            </w:r>
          </w:p>
        </w:tc>
        <w:tc>
          <w:tcPr>
            <w:tcW w:w="0" w:type="auto"/>
            <w:shd w:val="clear" w:color="auto" w:fill="F2F2F2" w:themeFill="background1" w:themeFillShade="F2"/>
          </w:tcPr>
          <w:p w:rsidR="001942CF" w:rsidRPr="00422DDD" w:rsidRDefault="001942CF" w:rsidP="008B2603">
            <w:pPr>
              <w:widowControl/>
              <w:autoSpaceDE w:val="0"/>
              <w:autoSpaceDN w:val="0"/>
              <w:adjustRightInd w:val="0"/>
              <w:rPr>
                <w:rFonts w:cs="Tahoma"/>
                <w:color w:val="000000"/>
                <w:sz w:val="16"/>
                <w:szCs w:val="16"/>
              </w:rPr>
            </w:pPr>
            <w:r w:rsidRPr="00422DDD">
              <w:rPr>
                <w:rFonts w:cs="Tahoma"/>
                <w:color w:val="000000"/>
                <w:sz w:val="16"/>
                <w:szCs w:val="16"/>
              </w:rPr>
              <w:t>Moral–</w:t>
            </w:r>
            <w:r w:rsidR="00570150" w:rsidRPr="00422DDD">
              <w:rPr>
                <w:rFonts w:cs="Tahoma"/>
                <w:color w:val="000000"/>
                <w:sz w:val="16"/>
                <w:szCs w:val="16"/>
              </w:rPr>
              <w:t>5</w:t>
            </w:r>
            <w:r w:rsidRPr="00422DDD">
              <w:rPr>
                <w:rFonts w:cs="Tahoma"/>
                <w:color w:val="000000"/>
                <w:sz w:val="16"/>
                <w:szCs w:val="16"/>
              </w:rPr>
              <w:t xml:space="preserve">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71-72</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Coup précis</w:t>
            </w:r>
          </w:p>
        </w:tc>
        <w:tc>
          <w:tcPr>
            <w:tcW w:w="0" w:type="auto"/>
            <w:shd w:val="clear" w:color="auto" w:fill="D9D9D9" w:themeFill="background1" w:themeFillShade="D9"/>
          </w:tcPr>
          <w:p w:rsidR="001942CF" w:rsidRPr="00422DDD" w:rsidRDefault="00570150" w:rsidP="00570150">
            <w:pPr>
              <w:widowControl/>
              <w:autoSpaceDE w:val="0"/>
              <w:autoSpaceDN w:val="0"/>
              <w:adjustRightInd w:val="0"/>
              <w:rPr>
                <w:rFonts w:cs="Tahoma"/>
                <w:color w:val="000000"/>
                <w:sz w:val="16"/>
                <w:szCs w:val="16"/>
              </w:rPr>
            </w:pPr>
            <w:r w:rsidRPr="00422DDD">
              <w:rPr>
                <w:rFonts w:cs="Tahoma"/>
                <w:color w:val="000000"/>
                <w:sz w:val="16"/>
                <w:szCs w:val="16"/>
              </w:rPr>
              <w:t>+</w:t>
            </w:r>
            <w:r w:rsidR="009F1F8C" w:rsidRPr="00422DDD">
              <w:rPr>
                <w:rFonts w:cs="Tahoma"/>
                <w:color w:val="000000"/>
                <w:sz w:val="16"/>
                <w:szCs w:val="16"/>
              </w:rPr>
              <w:t>6</w:t>
            </w:r>
            <w:r w:rsidR="008B2603" w:rsidRPr="00422DDD">
              <w:rPr>
                <w:rFonts w:cs="Tahoma"/>
                <w:color w:val="000000"/>
                <w:sz w:val="16"/>
                <w:szCs w:val="16"/>
              </w:rPr>
              <w:t xml:space="preserve"> blessures</w:t>
            </w:r>
            <w:r w:rsidR="00CA2757" w:rsidRPr="00422DDD">
              <w:rPr>
                <w:rFonts w:cs="Tahoma"/>
                <w:color w:val="000000"/>
                <w:sz w:val="16"/>
                <w:szCs w:val="16"/>
              </w:rPr>
              <w:t xml:space="preserve"> du même type</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73-74</w:t>
            </w:r>
          </w:p>
        </w:tc>
        <w:tc>
          <w:tcPr>
            <w:tcW w:w="0" w:type="auto"/>
            <w:shd w:val="clear" w:color="auto" w:fill="D9D9D9" w:themeFill="background1" w:themeFillShade="D9"/>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Choc puissant</w:t>
            </w:r>
          </w:p>
        </w:tc>
        <w:tc>
          <w:tcPr>
            <w:tcW w:w="0" w:type="auto"/>
            <w:shd w:val="clear" w:color="auto" w:fill="D9D9D9" w:themeFill="background1" w:themeFillShade="D9"/>
          </w:tcPr>
          <w:p w:rsidR="001942CF" w:rsidRPr="00422DDD" w:rsidRDefault="002D7C6E" w:rsidP="00100DA8">
            <w:pPr>
              <w:widowControl/>
              <w:autoSpaceDE w:val="0"/>
              <w:autoSpaceDN w:val="0"/>
              <w:adjustRightInd w:val="0"/>
              <w:rPr>
                <w:rFonts w:cs="Tahoma"/>
                <w:color w:val="000000"/>
                <w:sz w:val="16"/>
                <w:szCs w:val="16"/>
              </w:rPr>
            </w:pPr>
            <w:r w:rsidRPr="00422DDD">
              <w:rPr>
                <w:rFonts w:cs="Tahoma"/>
                <w:color w:val="000000"/>
                <w:sz w:val="16"/>
                <w:szCs w:val="16"/>
              </w:rPr>
              <w:t>étourdi 2</w:t>
            </w:r>
            <w:r w:rsidR="00100DA8" w:rsidRPr="00422DDD">
              <w:rPr>
                <w:rFonts w:cs="Tahoma"/>
                <w:color w:val="000000"/>
                <w:sz w:val="16"/>
                <w:szCs w:val="16"/>
              </w:rPr>
              <w:t xml:space="preserve"> ph si V(res)</w:t>
            </w:r>
            <w:r w:rsidR="00F417CC">
              <w:rPr>
                <w:rFonts w:cs="Tahoma"/>
                <w:color w:val="000000"/>
                <w:sz w:val="16"/>
                <w:szCs w:val="16"/>
              </w:rPr>
              <w:t>x1</w:t>
            </w:r>
            <w:r w:rsidR="00100DA8" w:rsidRPr="00422DDD">
              <w:rPr>
                <w:rFonts w:cs="Tahoma"/>
                <w:color w:val="000000"/>
                <w:sz w:val="16"/>
                <w:szCs w:val="16"/>
              </w:rPr>
              <w:t xml:space="preserve"> raté</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75-76</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Déforcée</w:t>
            </w:r>
          </w:p>
        </w:tc>
        <w:tc>
          <w:tcPr>
            <w:tcW w:w="0" w:type="auto"/>
            <w:shd w:val="clear" w:color="auto" w:fill="D9D9D9" w:themeFill="background1" w:themeFillShade="D9"/>
          </w:tcPr>
          <w:p w:rsidR="001942CF" w:rsidRPr="00422DDD" w:rsidRDefault="00F417CC" w:rsidP="00F417CC">
            <w:pPr>
              <w:widowControl/>
              <w:autoSpaceDE w:val="0"/>
              <w:autoSpaceDN w:val="0"/>
              <w:adjustRightInd w:val="0"/>
              <w:rPr>
                <w:rFonts w:cs="Tahoma"/>
                <w:color w:val="000000"/>
                <w:sz w:val="16"/>
                <w:szCs w:val="16"/>
              </w:rPr>
            </w:pPr>
            <w:r>
              <w:rPr>
                <w:rFonts w:cs="Tahoma"/>
                <w:color w:val="000000"/>
                <w:sz w:val="16"/>
                <w:szCs w:val="16"/>
              </w:rPr>
              <w:t>coup</w:t>
            </w:r>
            <w:r w:rsidR="009F1F8C" w:rsidRPr="00422DDD">
              <w:rPr>
                <w:rFonts w:cs="Tahoma"/>
                <w:color w:val="000000"/>
                <w:sz w:val="16"/>
                <w:szCs w:val="16"/>
              </w:rPr>
              <w:t xml:space="preserve">-3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77-78</w:t>
            </w:r>
          </w:p>
        </w:tc>
        <w:tc>
          <w:tcPr>
            <w:tcW w:w="0" w:type="auto"/>
            <w:shd w:val="clear" w:color="auto" w:fill="D9D9D9" w:themeFill="background1" w:themeFillShade="D9"/>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Saignement</w:t>
            </w:r>
          </w:p>
        </w:tc>
        <w:tc>
          <w:tcPr>
            <w:tcW w:w="0" w:type="auto"/>
            <w:shd w:val="clear" w:color="auto" w:fill="D9D9D9" w:themeFill="background1" w:themeFillShade="D9"/>
          </w:tcPr>
          <w:p w:rsidR="001942CF" w:rsidRPr="00422DDD" w:rsidRDefault="008B2603" w:rsidP="00F417CC">
            <w:pPr>
              <w:widowControl/>
              <w:autoSpaceDE w:val="0"/>
              <w:autoSpaceDN w:val="0"/>
              <w:adjustRightInd w:val="0"/>
              <w:rPr>
                <w:rFonts w:cs="Tahoma"/>
                <w:color w:val="000000"/>
                <w:sz w:val="16"/>
                <w:szCs w:val="16"/>
              </w:rPr>
            </w:pPr>
            <w:r w:rsidRPr="00422DDD">
              <w:rPr>
                <w:rFonts w:cs="Tahoma"/>
                <w:color w:val="000000"/>
                <w:sz w:val="16"/>
                <w:szCs w:val="16"/>
              </w:rPr>
              <w:t>+</w:t>
            </w:r>
            <w:r w:rsidR="009F1F8C" w:rsidRPr="00422DDD">
              <w:rPr>
                <w:rFonts w:cs="Tahoma"/>
                <w:color w:val="000000"/>
                <w:sz w:val="16"/>
                <w:szCs w:val="16"/>
              </w:rPr>
              <w:t xml:space="preserve">2 </w:t>
            </w:r>
            <w:r w:rsidR="001942CF" w:rsidRPr="00422DDD">
              <w:rPr>
                <w:rFonts w:cs="Tahoma"/>
                <w:color w:val="000000"/>
                <w:sz w:val="16"/>
                <w:szCs w:val="16"/>
              </w:rPr>
              <w:t>T</w:t>
            </w:r>
            <w:r w:rsidR="009F1F8C" w:rsidRPr="00422DDD">
              <w:rPr>
                <w:rFonts w:cs="Tahoma"/>
                <w:color w:val="000000"/>
                <w:sz w:val="16"/>
                <w:szCs w:val="16"/>
              </w:rPr>
              <w:t xml:space="preserve"> </w:t>
            </w:r>
            <w:r w:rsidRPr="00422DDD">
              <w:rPr>
                <w:rFonts w:cs="Tahoma"/>
                <w:color w:val="000000"/>
                <w:sz w:val="16"/>
                <w:szCs w:val="16"/>
              </w:rPr>
              <w:t>/</w:t>
            </w:r>
            <w:r w:rsidR="009F1F8C" w:rsidRPr="00422DDD">
              <w:rPr>
                <w:rFonts w:cs="Tahoma"/>
                <w:color w:val="000000"/>
                <w:sz w:val="16"/>
                <w:szCs w:val="16"/>
              </w:rPr>
              <w:t xml:space="preserve">tour </w:t>
            </w:r>
            <w:r w:rsidR="001942CF" w:rsidRPr="00422DDD">
              <w:rPr>
                <w:rFonts w:cs="Tahoma"/>
                <w:color w:val="000000"/>
                <w:sz w:val="16"/>
                <w:szCs w:val="16"/>
              </w:rPr>
              <w:t xml:space="preserve">dans la zone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79-80</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Éventrée</w:t>
            </w:r>
          </w:p>
        </w:tc>
        <w:tc>
          <w:tcPr>
            <w:tcW w:w="0" w:type="auto"/>
            <w:shd w:val="clear" w:color="auto" w:fill="D9D9D9" w:themeFill="background1" w:themeFillShade="D9"/>
          </w:tcPr>
          <w:p w:rsidR="001942CF" w:rsidRPr="00422DDD" w:rsidRDefault="008B2603" w:rsidP="002D7C6E">
            <w:pPr>
              <w:widowControl/>
              <w:autoSpaceDE w:val="0"/>
              <w:autoSpaceDN w:val="0"/>
              <w:adjustRightInd w:val="0"/>
              <w:rPr>
                <w:rFonts w:cs="Tahoma"/>
                <w:color w:val="000000"/>
                <w:sz w:val="16"/>
                <w:szCs w:val="16"/>
              </w:rPr>
            </w:pPr>
            <w:r w:rsidRPr="00422DDD">
              <w:rPr>
                <w:rFonts w:cs="Tahoma"/>
                <w:color w:val="000000"/>
                <w:sz w:val="16"/>
                <w:szCs w:val="16"/>
              </w:rPr>
              <w:t>+1</w:t>
            </w:r>
            <w:r w:rsidR="00100DA8" w:rsidRPr="00422DDD">
              <w:rPr>
                <w:rFonts w:cs="Tahoma"/>
                <w:color w:val="000000"/>
                <w:sz w:val="16"/>
                <w:szCs w:val="16"/>
              </w:rPr>
              <w:t xml:space="preserve"> </w:t>
            </w:r>
            <w:r w:rsidR="002D7C6E" w:rsidRPr="00422DDD">
              <w:rPr>
                <w:rFonts w:cs="Tahoma"/>
                <w:color w:val="000000"/>
                <w:sz w:val="16"/>
                <w:szCs w:val="16"/>
              </w:rPr>
              <w:t>TEC</w:t>
            </w:r>
            <w:r w:rsidRPr="00422DDD">
              <w:rPr>
                <w:rFonts w:cs="Tahoma"/>
                <w:color w:val="000000"/>
                <w:sz w:val="16"/>
                <w:szCs w:val="16"/>
              </w:rPr>
              <w:t>/</w:t>
            </w:r>
            <w:r w:rsidR="001942CF" w:rsidRPr="00422DDD">
              <w:rPr>
                <w:rFonts w:cs="Tahoma"/>
                <w:color w:val="000000"/>
                <w:sz w:val="16"/>
                <w:szCs w:val="16"/>
              </w:rPr>
              <w:t xml:space="preserve">tour dans la zone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81-82</w:t>
            </w:r>
          </w:p>
        </w:tc>
        <w:tc>
          <w:tcPr>
            <w:tcW w:w="0" w:type="auto"/>
            <w:shd w:val="clear" w:color="auto" w:fill="D9D9D9" w:themeFill="background1" w:themeFillShade="D9"/>
          </w:tcPr>
          <w:p w:rsidR="001942CF" w:rsidRPr="00422DDD" w:rsidRDefault="008B2603">
            <w:pPr>
              <w:widowControl/>
              <w:autoSpaceDE w:val="0"/>
              <w:autoSpaceDN w:val="0"/>
              <w:adjustRightInd w:val="0"/>
              <w:rPr>
                <w:rFonts w:cs="Tahoma"/>
                <w:color w:val="000000"/>
                <w:sz w:val="16"/>
                <w:szCs w:val="16"/>
              </w:rPr>
            </w:pPr>
            <w:r w:rsidRPr="00422DDD">
              <w:rPr>
                <w:rFonts w:cs="Tahoma"/>
                <w:color w:val="000000"/>
                <w:sz w:val="16"/>
                <w:szCs w:val="16"/>
              </w:rPr>
              <w:t>Effrayée</w:t>
            </w:r>
          </w:p>
        </w:tc>
        <w:tc>
          <w:tcPr>
            <w:tcW w:w="0" w:type="auto"/>
            <w:shd w:val="clear" w:color="auto" w:fill="D9D9D9" w:themeFill="background1" w:themeFillShade="D9"/>
          </w:tcPr>
          <w:p w:rsidR="001942CF" w:rsidRPr="00422DDD" w:rsidRDefault="001942CF" w:rsidP="008B2603">
            <w:pPr>
              <w:widowControl/>
              <w:autoSpaceDE w:val="0"/>
              <w:autoSpaceDN w:val="0"/>
              <w:adjustRightInd w:val="0"/>
              <w:rPr>
                <w:rFonts w:cs="Tahoma"/>
                <w:color w:val="000000"/>
                <w:sz w:val="16"/>
                <w:szCs w:val="16"/>
              </w:rPr>
            </w:pPr>
            <w:r w:rsidRPr="00422DDD">
              <w:rPr>
                <w:rFonts w:cs="Tahoma"/>
                <w:color w:val="000000"/>
                <w:sz w:val="16"/>
                <w:szCs w:val="16"/>
              </w:rPr>
              <w:t>VO–</w:t>
            </w:r>
            <w:r w:rsidR="009F1F8C" w:rsidRPr="00422DDD">
              <w:rPr>
                <w:rFonts w:cs="Tahoma"/>
                <w:color w:val="000000"/>
                <w:sz w:val="16"/>
                <w:szCs w:val="16"/>
              </w:rPr>
              <w:t>15</w:t>
            </w:r>
            <w:r w:rsidRPr="00422DDD">
              <w:rPr>
                <w:rFonts w:cs="Tahoma"/>
                <w:color w:val="000000"/>
                <w:sz w:val="16"/>
                <w:szCs w:val="16"/>
              </w:rPr>
              <w:t xml:space="preserve">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83-84</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Surprise</w:t>
            </w:r>
          </w:p>
        </w:tc>
        <w:tc>
          <w:tcPr>
            <w:tcW w:w="0" w:type="auto"/>
            <w:shd w:val="clear" w:color="auto" w:fill="D9D9D9" w:themeFill="background1" w:themeFillShade="D9"/>
          </w:tcPr>
          <w:p w:rsidR="001942CF" w:rsidRPr="00422DDD" w:rsidRDefault="008B2603" w:rsidP="008B2603">
            <w:pPr>
              <w:widowControl/>
              <w:autoSpaceDE w:val="0"/>
              <w:autoSpaceDN w:val="0"/>
              <w:adjustRightInd w:val="0"/>
              <w:rPr>
                <w:rFonts w:cs="Tahoma"/>
                <w:color w:val="000000"/>
                <w:sz w:val="16"/>
                <w:szCs w:val="16"/>
              </w:rPr>
            </w:pPr>
            <w:r w:rsidRPr="00422DDD">
              <w:rPr>
                <w:rFonts w:cs="Tahoma"/>
                <w:color w:val="000000"/>
                <w:sz w:val="16"/>
                <w:szCs w:val="16"/>
              </w:rPr>
              <w:t>2</w:t>
            </w:r>
            <w:r w:rsidRPr="00422DDD">
              <w:rPr>
                <w:rFonts w:cs="Tahoma"/>
                <w:color w:val="000000"/>
                <w:sz w:val="16"/>
                <w:szCs w:val="16"/>
                <w:vertAlign w:val="superscript"/>
              </w:rPr>
              <w:t>ième</w:t>
            </w:r>
            <w:r w:rsidRPr="00422DDD">
              <w:rPr>
                <w:rFonts w:cs="Tahoma"/>
                <w:color w:val="000000"/>
                <w:sz w:val="16"/>
                <w:szCs w:val="16"/>
              </w:rPr>
              <w:t xml:space="preserve"> </w:t>
            </w:r>
            <w:r w:rsidR="001942CF" w:rsidRPr="00422DDD">
              <w:rPr>
                <w:rFonts w:cs="Tahoma"/>
                <w:color w:val="000000"/>
                <w:sz w:val="16"/>
                <w:szCs w:val="16"/>
              </w:rPr>
              <w:t xml:space="preserve">attaque identique </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85-86</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Coup mortel</w:t>
            </w:r>
          </w:p>
        </w:tc>
        <w:tc>
          <w:tcPr>
            <w:tcW w:w="0" w:type="auto"/>
            <w:shd w:val="clear" w:color="auto" w:fill="D9D9D9" w:themeFill="background1" w:themeFillShade="D9"/>
          </w:tcPr>
          <w:p w:rsidR="001942CF" w:rsidRPr="00422DDD" w:rsidRDefault="001942CF" w:rsidP="009F1F8C">
            <w:pPr>
              <w:widowControl/>
              <w:autoSpaceDE w:val="0"/>
              <w:autoSpaceDN w:val="0"/>
              <w:adjustRightInd w:val="0"/>
              <w:rPr>
                <w:rFonts w:cs="Tahoma"/>
                <w:color w:val="000000"/>
                <w:sz w:val="16"/>
                <w:szCs w:val="16"/>
              </w:rPr>
            </w:pPr>
            <w:r w:rsidRPr="00422DDD">
              <w:rPr>
                <w:rFonts w:cs="Tahoma"/>
                <w:color w:val="000000"/>
                <w:sz w:val="16"/>
                <w:szCs w:val="16"/>
              </w:rPr>
              <w:t>+</w:t>
            </w:r>
            <w:r w:rsidR="009F1F8C" w:rsidRPr="00422DDD">
              <w:rPr>
                <w:rFonts w:cs="Tahoma"/>
                <w:color w:val="000000"/>
                <w:sz w:val="16"/>
                <w:szCs w:val="16"/>
              </w:rPr>
              <w:t>9</w:t>
            </w:r>
            <w:r w:rsidR="00100DA8" w:rsidRPr="00422DDD">
              <w:rPr>
                <w:rFonts w:cs="Tahoma"/>
                <w:color w:val="000000"/>
                <w:sz w:val="16"/>
                <w:szCs w:val="16"/>
              </w:rPr>
              <w:t xml:space="preserve"> blessures</w:t>
            </w:r>
            <w:r w:rsidR="00CA2757" w:rsidRPr="00422DDD">
              <w:rPr>
                <w:rFonts w:cs="Tahoma"/>
                <w:color w:val="000000"/>
                <w:sz w:val="16"/>
                <w:szCs w:val="16"/>
              </w:rPr>
              <w:t xml:space="preserve"> du même type</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87-88</w:t>
            </w:r>
          </w:p>
        </w:tc>
        <w:tc>
          <w:tcPr>
            <w:tcW w:w="0" w:type="auto"/>
            <w:shd w:val="clear" w:color="auto" w:fill="D9D9D9" w:themeFill="background1" w:themeFillShade="D9"/>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Étourdie</w:t>
            </w:r>
          </w:p>
        </w:tc>
        <w:tc>
          <w:tcPr>
            <w:tcW w:w="0" w:type="auto"/>
            <w:shd w:val="clear" w:color="auto" w:fill="D9D9D9" w:themeFill="background1" w:themeFillShade="D9"/>
          </w:tcPr>
          <w:p w:rsidR="001942CF" w:rsidRPr="00422DDD" w:rsidRDefault="00AD017A" w:rsidP="00100DA8">
            <w:pPr>
              <w:widowControl/>
              <w:autoSpaceDE w:val="0"/>
              <w:autoSpaceDN w:val="0"/>
              <w:adjustRightInd w:val="0"/>
              <w:rPr>
                <w:rFonts w:cs="Tahoma"/>
                <w:color w:val="000000"/>
                <w:sz w:val="16"/>
                <w:szCs w:val="16"/>
              </w:rPr>
            </w:pPr>
            <w:r w:rsidRPr="00422DDD">
              <w:rPr>
                <w:rFonts w:cs="Tahoma"/>
                <w:color w:val="000000"/>
                <w:sz w:val="16"/>
                <w:szCs w:val="16"/>
              </w:rPr>
              <w:t xml:space="preserve">Cible </w:t>
            </w:r>
            <w:r w:rsidR="001942CF" w:rsidRPr="00422DDD">
              <w:rPr>
                <w:rFonts w:cs="Tahoma"/>
                <w:color w:val="000000"/>
                <w:sz w:val="16"/>
                <w:szCs w:val="16"/>
              </w:rPr>
              <w:t xml:space="preserve">étourdie </w:t>
            </w:r>
            <w:r w:rsidR="009F1F8C" w:rsidRPr="00422DDD">
              <w:rPr>
                <w:rFonts w:cs="Tahoma"/>
                <w:color w:val="000000"/>
                <w:sz w:val="16"/>
                <w:szCs w:val="16"/>
              </w:rPr>
              <w:t xml:space="preserve">2 </w:t>
            </w:r>
            <w:r w:rsidR="001942CF" w:rsidRPr="00422DDD">
              <w:rPr>
                <w:rFonts w:cs="Tahoma"/>
                <w:color w:val="000000"/>
                <w:sz w:val="16"/>
                <w:szCs w:val="16"/>
              </w:rPr>
              <w:t>phases</w:t>
            </w:r>
          </w:p>
        </w:tc>
      </w:tr>
      <w:tr w:rsidR="001942CF" w:rsidRPr="00422DDD" w:rsidTr="00890AE5">
        <w:tc>
          <w:tcPr>
            <w:tcW w:w="702" w:type="dxa"/>
            <w:shd w:val="clear" w:color="auto" w:fill="D9D9D9" w:themeFill="background1" w:themeFillShade="D9"/>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89-90</w:t>
            </w:r>
          </w:p>
        </w:tc>
        <w:tc>
          <w:tcPr>
            <w:tcW w:w="0" w:type="auto"/>
            <w:shd w:val="clear" w:color="auto" w:fill="D9D9D9" w:themeFill="background1" w:themeFillShade="D9"/>
          </w:tcPr>
          <w:p w:rsidR="001942CF" w:rsidRPr="00422DDD" w:rsidRDefault="00100DA8">
            <w:pPr>
              <w:widowControl/>
              <w:autoSpaceDE w:val="0"/>
              <w:autoSpaceDN w:val="0"/>
              <w:adjustRightInd w:val="0"/>
              <w:rPr>
                <w:rFonts w:cs="Tahoma"/>
                <w:color w:val="000000"/>
                <w:sz w:val="16"/>
                <w:szCs w:val="16"/>
              </w:rPr>
            </w:pPr>
            <w:r w:rsidRPr="00422DDD">
              <w:rPr>
                <w:rFonts w:cs="Tahoma"/>
                <w:color w:val="000000"/>
                <w:sz w:val="16"/>
                <w:szCs w:val="16"/>
              </w:rPr>
              <w:t>Défaut</w:t>
            </w:r>
          </w:p>
        </w:tc>
        <w:tc>
          <w:tcPr>
            <w:tcW w:w="0" w:type="auto"/>
            <w:shd w:val="clear" w:color="auto" w:fill="D9D9D9" w:themeFill="background1" w:themeFillShade="D9"/>
          </w:tcPr>
          <w:p w:rsidR="001942CF" w:rsidRPr="00422DDD" w:rsidRDefault="00100DA8" w:rsidP="00100DA8">
            <w:pPr>
              <w:widowControl/>
              <w:autoSpaceDE w:val="0"/>
              <w:autoSpaceDN w:val="0"/>
              <w:adjustRightInd w:val="0"/>
              <w:rPr>
                <w:rFonts w:cs="Tahoma"/>
                <w:color w:val="000000"/>
                <w:sz w:val="16"/>
                <w:szCs w:val="16"/>
              </w:rPr>
            </w:pPr>
            <w:r w:rsidRPr="00422DDD">
              <w:rPr>
                <w:rFonts w:cs="Tahoma"/>
                <w:color w:val="000000"/>
                <w:sz w:val="16"/>
                <w:szCs w:val="16"/>
              </w:rPr>
              <w:t>A</w:t>
            </w:r>
            <w:r w:rsidR="001942CF" w:rsidRPr="00422DDD">
              <w:rPr>
                <w:rFonts w:cs="Tahoma"/>
                <w:color w:val="000000"/>
                <w:sz w:val="16"/>
                <w:szCs w:val="16"/>
              </w:rPr>
              <w:t xml:space="preserve">rmure ajoutée à la blessure </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91</w:t>
            </w:r>
          </w:p>
        </w:tc>
        <w:tc>
          <w:tcPr>
            <w:tcW w:w="0" w:type="auto"/>
            <w:shd w:val="clear" w:color="auto" w:fill="BFBFBF" w:themeFill="background1" w:themeFillShade="BF"/>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Coup fatal</w:t>
            </w:r>
          </w:p>
        </w:tc>
        <w:tc>
          <w:tcPr>
            <w:tcW w:w="0" w:type="auto"/>
            <w:shd w:val="clear" w:color="auto" w:fill="BFBFBF" w:themeFill="background1" w:themeFillShade="BF"/>
          </w:tcPr>
          <w:p w:rsidR="001942CF" w:rsidRPr="00422DDD" w:rsidRDefault="001942CF" w:rsidP="009F1F8C">
            <w:pPr>
              <w:widowControl/>
              <w:autoSpaceDE w:val="0"/>
              <w:autoSpaceDN w:val="0"/>
              <w:adjustRightInd w:val="0"/>
              <w:rPr>
                <w:rFonts w:cs="Tahoma"/>
                <w:color w:val="000000"/>
                <w:sz w:val="16"/>
                <w:szCs w:val="16"/>
              </w:rPr>
            </w:pPr>
            <w:r w:rsidRPr="00422DDD">
              <w:rPr>
                <w:rFonts w:cs="Tahoma"/>
                <w:color w:val="000000"/>
                <w:sz w:val="16"/>
                <w:szCs w:val="16"/>
              </w:rPr>
              <w:t>+</w:t>
            </w:r>
            <w:r w:rsidR="009F1F8C" w:rsidRPr="00422DDD">
              <w:rPr>
                <w:rFonts w:cs="Tahoma"/>
                <w:color w:val="000000"/>
                <w:sz w:val="16"/>
                <w:szCs w:val="16"/>
              </w:rPr>
              <w:t>12</w:t>
            </w:r>
            <w:r w:rsidRPr="00422DDD">
              <w:rPr>
                <w:rFonts w:cs="Tahoma"/>
                <w:color w:val="000000"/>
                <w:sz w:val="16"/>
                <w:szCs w:val="16"/>
              </w:rPr>
              <w:t xml:space="preserve"> </w:t>
            </w:r>
            <w:r w:rsidR="00100DA8" w:rsidRPr="00422DDD">
              <w:rPr>
                <w:rFonts w:cs="Tahoma"/>
                <w:color w:val="000000"/>
                <w:sz w:val="16"/>
                <w:szCs w:val="16"/>
              </w:rPr>
              <w:t>blessures</w:t>
            </w:r>
            <w:r w:rsidR="00CA2757" w:rsidRPr="00422DDD">
              <w:rPr>
                <w:rFonts w:cs="Tahoma"/>
                <w:color w:val="000000"/>
                <w:sz w:val="16"/>
                <w:szCs w:val="16"/>
              </w:rPr>
              <w:t xml:space="preserve"> du même type</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92</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Hémorragie </w:t>
            </w:r>
          </w:p>
        </w:tc>
        <w:tc>
          <w:tcPr>
            <w:tcW w:w="0" w:type="auto"/>
            <w:shd w:val="clear" w:color="auto" w:fill="BFBFBF" w:themeFill="background1" w:themeFillShade="BF"/>
          </w:tcPr>
          <w:p w:rsidR="001942CF" w:rsidRPr="00422DDD" w:rsidRDefault="00100DA8" w:rsidP="00F417CC">
            <w:pPr>
              <w:widowControl/>
              <w:autoSpaceDE w:val="0"/>
              <w:autoSpaceDN w:val="0"/>
              <w:adjustRightInd w:val="0"/>
              <w:rPr>
                <w:rFonts w:cs="Tahoma"/>
                <w:color w:val="000000"/>
                <w:sz w:val="16"/>
                <w:szCs w:val="16"/>
              </w:rPr>
            </w:pPr>
            <w:r w:rsidRPr="00422DDD">
              <w:rPr>
                <w:rFonts w:cs="Tahoma"/>
                <w:color w:val="000000"/>
                <w:sz w:val="16"/>
                <w:szCs w:val="16"/>
              </w:rPr>
              <w:t xml:space="preserve">étourdi </w:t>
            </w:r>
            <w:r w:rsidR="002D7C6E" w:rsidRPr="00422DDD">
              <w:rPr>
                <w:rFonts w:cs="Tahoma"/>
                <w:color w:val="000000"/>
                <w:sz w:val="16"/>
                <w:szCs w:val="16"/>
              </w:rPr>
              <w:t xml:space="preserve">3 </w:t>
            </w:r>
            <w:r w:rsidR="00F417CC">
              <w:rPr>
                <w:rFonts w:cs="Tahoma"/>
                <w:color w:val="000000"/>
                <w:sz w:val="16"/>
                <w:szCs w:val="16"/>
              </w:rPr>
              <w:t>ph si V(res)/2</w:t>
            </w:r>
            <w:r w:rsidRPr="00422DDD">
              <w:rPr>
                <w:rFonts w:cs="Tahoma"/>
                <w:color w:val="000000"/>
                <w:sz w:val="16"/>
                <w:szCs w:val="16"/>
              </w:rPr>
              <w:t xml:space="preserve"> raté</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93</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Tendon </w:t>
            </w:r>
          </w:p>
        </w:tc>
        <w:tc>
          <w:tcPr>
            <w:tcW w:w="0" w:type="auto"/>
            <w:shd w:val="clear" w:color="auto" w:fill="BFBFBF" w:themeFill="background1" w:themeFillShade="BF"/>
          </w:tcPr>
          <w:p w:rsidR="001942CF" w:rsidRPr="00422DDD" w:rsidRDefault="00100DA8" w:rsidP="00F417CC">
            <w:pPr>
              <w:widowControl/>
              <w:autoSpaceDE w:val="0"/>
              <w:autoSpaceDN w:val="0"/>
              <w:adjustRightInd w:val="0"/>
              <w:rPr>
                <w:rFonts w:cs="Tahoma"/>
                <w:color w:val="000000"/>
                <w:sz w:val="16"/>
                <w:szCs w:val="16"/>
              </w:rPr>
            </w:pPr>
            <w:r w:rsidRPr="00422DDD">
              <w:rPr>
                <w:rFonts w:cs="Tahoma"/>
                <w:color w:val="000000"/>
                <w:sz w:val="16"/>
                <w:szCs w:val="16"/>
              </w:rPr>
              <w:t>MVp=0</w:t>
            </w:r>
            <w:r w:rsidR="00F417CC">
              <w:rPr>
                <w:rFonts w:cs="Tahoma"/>
                <w:color w:val="000000"/>
                <w:sz w:val="16"/>
                <w:szCs w:val="16"/>
              </w:rPr>
              <w:t>, blessure à N2 minimum</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94</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Muscle </w:t>
            </w:r>
          </w:p>
        </w:tc>
        <w:tc>
          <w:tcPr>
            <w:tcW w:w="0" w:type="auto"/>
            <w:shd w:val="clear" w:color="auto" w:fill="BFBFBF" w:themeFill="background1" w:themeFillShade="BF"/>
          </w:tcPr>
          <w:p w:rsidR="001942CF" w:rsidRPr="00422DDD" w:rsidRDefault="001942CF" w:rsidP="009F1F8C">
            <w:pPr>
              <w:widowControl/>
              <w:autoSpaceDE w:val="0"/>
              <w:autoSpaceDN w:val="0"/>
              <w:adjustRightInd w:val="0"/>
              <w:rPr>
                <w:rFonts w:cs="Tahoma"/>
                <w:color w:val="000000"/>
                <w:sz w:val="16"/>
                <w:szCs w:val="16"/>
              </w:rPr>
            </w:pPr>
            <w:r w:rsidRPr="00422DDD">
              <w:rPr>
                <w:rFonts w:cs="Tahoma"/>
                <w:color w:val="000000"/>
                <w:sz w:val="16"/>
                <w:szCs w:val="16"/>
              </w:rPr>
              <w:t>Malus+</w:t>
            </w:r>
            <w:r w:rsidR="009F1F8C" w:rsidRPr="00422DDD">
              <w:rPr>
                <w:rFonts w:cs="Tahoma"/>
                <w:color w:val="000000"/>
                <w:sz w:val="16"/>
                <w:szCs w:val="16"/>
              </w:rPr>
              <w:t>10</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95</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Organe </w:t>
            </w:r>
          </w:p>
        </w:tc>
        <w:tc>
          <w:tcPr>
            <w:tcW w:w="0" w:type="auto"/>
            <w:shd w:val="clear" w:color="auto" w:fill="BFBFBF" w:themeFill="background1" w:themeFillShade="BF"/>
          </w:tcPr>
          <w:p w:rsidR="001942CF" w:rsidRPr="00422DDD" w:rsidRDefault="00100DA8" w:rsidP="00100DA8">
            <w:pPr>
              <w:widowControl/>
              <w:autoSpaceDE w:val="0"/>
              <w:autoSpaceDN w:val="0"/>
              <w:adjustRightInd w:val="0"/>
              <w:rPr>
                <w:rFonts w:cs="Tahoma"/>
                <w:color w:val="000000"/>
                <w:sz w:val="16"/>
                <w:szCs w:val="16"/>
              </w:rPr>
            </w:pPr>
            <w:r w:rsidRPr="00422DDD">
              <w:rPr>
                <w:rFonts w:cs="Tahoma"/>
                <w:color w:val="000000"/>
                <w:sz w:val="16"/>
                <w:szCs w:val="16"/>
              </w:rPr>
              <w:t xml:space="preserve">+4 </w:t>
            </w:r>
            <w:r w:rsidR="001942CF" w:rsidRPr="00422DDD">
              <w:rPr>
                <w:rFonts w:cs="Tahoma"/>
                <w:color w:val="000000"/>
                <w:sz w:val="16"/>
                <w:szCs w:val="16"/>
              </w:rPr>
              <w:t xml:space="preserve">TEC </w:t>
            </w:r>
            <w:r w:rsidRPr="00422DDD">
              <w:rPr>
                <w:rFonts w:cs="Tahoma"/>
                <w:color w:val="000000"/>
                <w:sz w:val="16"/>
                <w:szCs w:val="16"/>
              </w:rPr>
              <w:t xml:space="preserve">dans la zone </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96</w:t>
            </w:r>
          </w:p>
        </w:tc>
        <w:tc>
          <w:tcPr>
            <w:tcW w:w="0" w:type="auto"/>
            <w:shd w:val="clear" w:color="auto" w:fill="BFBFBF" w:themeFill="background1" w:themeFillShade="BF"/>
          </w:tcPr>
          <w:p w:rsidR="001942CF" w:rsidRPr="00422DDD" w:rsidRDefault="00100DA8">
            <w:pPr>
              <w:widowControl/>
              <w:autoSpaceDE w:val="0"/>
              <w:autoSpaceDN w:val="0"/>
              <w:adjustRightInd w:val="0"/>
              <w:rPr>
                <w:rFonts w:cs="Tahoma"/>
                <w:color w:val="000000"/>
                <w:sz w:val="16"/>
                <w:szCs w:val="16"/>
              </w:rPr>
            </w:pPr>
            <w:r w:rsidRPr="00422DDD">
              <w:rPr>
                <w:rFonts w:cs="Tahoma"/>
                <w:color w:val="000000"/>
                <w:sz w:val="16"/>
                <w:szCs w:val="16"/>
              </w:rPr>
              <w:t>Démoralisé</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VO </w:t>
            </w:r>
            <w:r w:rsidR="009F1F8C" w:rsidRPr="00422DDD">
              <w:rPr>
                <w:rFonts w:cs="Tahoma"/>
                <w:color w:val="000000"/>
                <w:sz w:val="16"/>
                <w:szCs w:val="16"/>
              </w:rPr>
              <w:t>&amp;</w:t>
            </w:r>
            <w:r w:rsidRPr="00422DDD">
              <w:rPr>
                <w:rFonts w:cs="Tahoma"/>
                <w:color w:val="000000"/>
                <w:sz w:val="16"/>
                <w:szCs w:val="16"/>
              </w:rPr>
              <w:t xml:space="preserve"> VD </w:t>
            </w:r>
            <w:r w:rsidR="009F1F8C" w:rsidRPr="00422DDD">
              <w:rPr>
                <w:rFonts w:cs="Tahoma"/>
                <w:color w:val="000000"/>
                <w:sz w:val="16"/>
                <w:szCs w:val="16"/>
              </w:rPr>
              <w:t xml:space="preserve">-20 </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97</w:t>
            </w:r>
          </w:p>
        </w:tc>
        <w:tc>
          <w:tcPr>
            <w:tcW w:w="0" w:type="auto"/>
            <w:shd w:val="clear" w:color="auto" w:fill="BFBFBF" w:themeFill="background1" w:themeFillShade="BF"/>
          </w:tcPr>
          <w:p w:rsidR="001942CF" w:rsidRPr="00422DDD" w:rsidRDefault="002D7C6E">
            <w:pPr>
              <w:widowControl/>
              <w:autoSpaceDE w:val="0"/>
              <w:autoSpaceDN w:val="0"/>
              <w:adjustRightInd w:val="0"/>
              <w:rPr>
                <w:rFonts w:cs="Tahoma"/>
                <w:color w:val="000000"/>
                <w:sz w:val="16"/>
                <w:szCs w:val="16"/>
              </w:rPr>
            </w:pPr>
            <w:r w:rsidRPr="00422DDD">
              <w:rPr>
                <w:rFonts w:cs="Tahoma"/>
                <w:color w:val="000000"/>
                <w:sz w:val="16"/>
                <w:szCs w:val="16"/>
              </w:rPr>
              <w:t>Équilibre</w:t>
            </w:r>
          </w:p>
        </w:tc>
        <w:tc>
          <w:tcPr>
            <w:tcW w:w="0" w:type="auto"/>
            <w:shd w:val="clear" w:color="auto" w:fill="BFBFBF" w:themeFill="background1" w:themeFillShade="BF"/>
          </w:tcPr>
          <w:p w:rsidR="001942CF" w:rsidRPr="00422DDD" w:rsidRDefault="00F417CC" w:rsidP="000B49EC">
            <w:pPr>
              <w:widowControl/>
              <w:autoSpaceDE w:val="0"/>
              <w:autoSpaceDN w:val="0"/>
              <w:adjustRightInd w:val="0"/>
              <w:rPr>
                <w:rFonts w:cs="Tahoma"/>
                <w:b/>
                <w:color w:val="000000"/>
                <w:sz w:val="16"/>
                <w:szCs w:val="16"/>
              </w:rPr>
            </w:pPr>
            <w:r>
              <w:rPr>
                <w:rFonts w:cs="Tahoma"/>
                <w:color w:val="000000"/>
                <w:sz w:val="16"/>
                <w:szCs w:val="16"/>
              </w:rPr>
              <w:t xml:space="preserve">À terre, immobilisé </w:t>
            </w:r>
            <w:r w:rsidR="000B49EC">
              <w:rPr>
                <w:rFonts w:cs="Tahoma"/>
                <w:color w:val="000000"/>
                <w:sz w:val="16"/>
                <w:szCs w:val="16"/>
              </w:rPr>
              <w:t>2</w:t>
            </w:r>
            <w:r>
              <w:rPr>
                <w:rFonts w:cs="Tahoma"/>
                <w:color w:val="000000"/>
                <w:sz w:val="16"/>
                <w:szCs w:val="16"/>
              </w:rPr>
              <w:t xml:space="preserve"> phase</w:t>
            </w:r>
            <w:r w:rsidR="000B49EC">
              <w:rPr>
                <w:rFonts w:cs="Tahoma"/>
                <w:color w:val="000000"/>
                <w:sz w:val="16"/>
                <w:szCs w:val="16"/>
              </w:rPr>
              <w:t>s</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98</w:t>
            </w:r>
          </w:p>
        </w:tc>
        <w:tc>
          <w:tcPr>
            <w:tcW w:w="0" w:type="auto"/>
            <w:shd w:val="clear" w:color="auto" w:fill="BFBFBF" w:themeFill="background1" w:themeFillShade="BF"/>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Lacération</w:t>
            </w:r>
          </w:p>
        </w:tc>
        <w:tc>
          <w:tcPr>
            <w:tcW w:w="0" w:type="auto"/>
            <w:shd w:val="clear" w:color="auto" w:fill="BFBFBF" w:themeFill="background1" w:themeFillShade="BF"/>
          </w:tcPr>
          <w:p w:rsidR="001942CF" w:rsidRPr="00422DDD" w:rsidRDefault="002D7C6E" w:rsidP="00100DA8">
            <w:pPr>
              <w:widowControl/>
              <w:autoSpaceDE w:val="0"/>
              <w:autoSpaceDN w:val="0"/>
              <w:adjustRightInd w:val="0"/>
              <w:rPr>
                <w:rFonts w:cs="Tahoma"/>
                <w:color w:val="000000"/>
                <w:sz w:val="16"/>
                <w:szCs w:val="16"/>
              </w:rPr>
            </w:pPr>
            <w:r w:rsidRPr="00422DDD">
              <w:rPr>
                <w:rFonts w:cs="Tahoma"/>
                <w:color w:val="000000"/>
                <w:sz w:val="16"/>
                <w:szCs w:val="16"/>
              </w:rPr>
              <w:t>Un sens à -10</w:t>
            </w:r>
            <w:r w:rsidR="00100DA8" w:rsidRPr="00422DDD">
              <w:rPr>
                <w:rFonts w:cs="Tahoma"/>
                <w:color w:val="000000"/>
                <w:sz w:val="16"/>
                <w:szCs w:val="16"/>
              </w:rPr>
              <w:t>, permanent</w:t>
            </w:r>
          </w:p>
        </w:tc>
      </w:tr>
      <w:tr w:rsidR="001942CF" w:rsidRPr="00422DDD" w:rsidTr="00890AE5">
        <w:tc>
          <w:tcPr>
            <w:tcW w:w="702" w:type="dxa"/>
            <w:shd w:val="clear" w:color="auto" w:fill="BFBFBF" w:themeFill="background1" w:themeFillShade="BF"/>
          </w:tcPr>
          <w:p w:rsidR="001942CF" w:rsidRPr="00422DDD" w:rsidRDefault="001942CF">
            <w:pPr>
              <w:widowControl/>
              <w:autoSpaceDE w:val="0"/>
              <w:autoSpaceDN w:val="0"/>
              <w:adjustRightInd w:val="0"/>
              <w:jc w:val="center"/>
              <w:rPr>
                <w:rFonts w:cs="Tahoma"/>
                <w:color w:val="000000"/>
                <w:sz w:val="16"/>
                <w:szCs w:val="16"/>
              </w:rPr>
            </w:pPr>
            <w:r w:rsidRPr="00422DDD">
              <w:rPr>
                <w:rFonts w:cs="Tahoma"/>
                <w:color w:val="000000"/>
                <w:sz w:val="16"/>
                <w:szCs w:val="16"/>
              </w:rPr>
              <w:t>99</w:t>
            </w:r>
          </w:p>
        </w:tc>
        <w:tc>
          <w:tcPr>
            <w:tcW w:w="0" w:type="auto"/>
            <w:shd w:val="clear" w:color="auto" w:fill="BFBFBF" w:themeFill="background1" w:themeFillShade="BF"/>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Fatalité</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Mort si C(</w:t>
            </w:r>
            <w:r w:rsidR="00100DA8" w:rsidRPr="00422DDD">
              <w:rPr>
                <w:rFonts w:cs="Tahoma"/>
                <w:color w:val="000000"/>
                <w:sz w:val="16"/>
                <w:szCs w:val="16"/>
              </w:rPr>
              <w:t>s</w:t>
            </w:r>
            <w:r w:rsidRPr="00422DDD">
              <w:rPr>
                <w:rFonts w:cs="Tahoma"/>
                <w:color w:val="000000"/>
                <w:sz w:val="16"/>
                <w:szCs w:val="16"/>
              </w:rPr>
              <w:t>an) raté</w:t>
            </w:r>
          </w:p>
        </w:tc>
      </w:tr>
      <w:tr w:rsidR="001942CF" w:rsidRPr="00422DDD" w:rsidTr="00890AE5">
        <w:tc>
          <w:tcPr>
            <w:tcW w:w="702" w:type="dxa"/>
            <w:shd w:val="clear" w:color="auto" w:fill="BFBFBF" w:themeFill="background1" w:themeFillShade="BF"/>
          </w:tcPr>
          <w:p w:rsidR="001942CF" w:rsidRPr="00422DDD" w:rsidRDefault="002D7C6E" w:rsidP="002D7C6E">
            <w:pPr>
              <w:widowControl/>
              <w:autoSpaceDE w:val="0"/>
              <w:autoSpaceDN w:val="0"/>
              <w:adjustRightInd w:val="0"/>
              <w:jc w:val="center"/>
              <w:rPr>
                <w:rFonts w:cs="Tahoma"/>
                <w:color w:val="000000"/>
                <w:sz w:val="16"/>
                <w:szCs w:val="16"/>
              </w:rPr>
            </w:pPr>
            <w:r w:rsidRPr="00422DDD">
              <w:rPr>
                <w:rFonts w:cs="Tahoma"/>
                <w:color w:val="000000"/>
                <w:sz w:val="16"/>
                <w:szCs w:val="16"/>
              </w:rPr>
              <w:t>&gt;99</w:t>
            </w:r>
          </w:p>
        </w:tc>
        <w:tc>
          <w:tcPr>
            <w:tcW w:w="0" w:type="auto"/>
            <w:shd w:val="clear" w:color="auto" w:fill="BFBFBF" w:themeFill="background1" w:themeFillShade="BF"/>
          </w:tcPr>
          <w:p w:rsidR="001942CF" w:rsidRPr="00422DDD" w:rsidRDefault="001942CF">
            <w:pPr>
              <w:widowControl/>
              <w:autoSpaceDE w:val="0"/>
              <w:autoSpaceDN w:val="0"/>
              <w:adjustRightInd w:val="0"/>
              <w:rPr>
                <w:rFonts w:cs="Tahoma"/>
                <w:color w:val="000000"/>
                <w:sz w:val="16"/>
                <w:szCs w:val="16"/>
              </w:rPr>
            </w:pPr>
            <w:r w:rsidRPr="00422DDD">
              <w:rPr>
                <w:rFonts w:cs="Tahoma"/>
                <w:color w:val="000000"/>
                <w:sz w:val="16"/>
                <w:szCs w:val="16"/>
              </w:rPr>
              <w:t>Chance !</w:t>
            </w:r>
          </w:p>
        </w:tc>
        <w:tc>
          <w:tcPr>
            <w:tcW w:w="0" w:type="auto"/>
            <w:shd w:val="clear" w:color="auto" w:fill="BFBFBF" w:themeFill="background1" w:themeFillShade="BF"/>
          </w:tcPr>
          <w:p w:rsidR="001942CF" w:rsidRPr="00422DDD" w:rsidRDefault="001942CF" w:rsidP="00100DA8">
            <w:pPr>
              <w:widowControl/>
              <w:autoSpaceDE w:val="0"/>
              <w:autoSpaceDN w:val="0"/>
              <w:adjustRightInd w:val="0"/>
              <w:rPr>
                <w:rFonts w:cs="Tahoma"/>
                <w:color w:val="000000"/>
                <w:sz w:val="16"/>
                <w:szCs w:val="16"/>
              </w:rPr>
            </w:pPr>
            <w:r w:rsidRPr="00422DDD">
              <w:rPr>
                <w:rFonts w:cs="Tahoma"/>
                <w:color w:val="000000"/>
                <w:sz w:val="16"/>
                <w:szCs w:val="16"/>
              </w:rPr>
              <w:t xml:space="preserve">Mort Immédiate </w:t>
            </w:r>
          </w:p>
        </w:tc>
      </w:tr>
    </w:tbl>
    <w:p w:rsidR="00100DA8" w:rsidRPr="00422DDD" w:rsidRDefault="00100DA8">
      <w:pPr>
        <w:widowControl/>
        <w:tabs>
          <w:tab w:val="left" w:pos="8009"/>
          <w:tab w:val="left" w:pos="8116"/>
        </w:tabs>
        <w:autoSpaceDE w:val="0"/>
        <w:autoSpaceDN w:val="0"/>
        <w:adjustRightInd w:val="0"/>
        <w:rPr>
          <w:rFonts w:cs="Tahoma"/>
          <w:color w:val="000000"/>
          <w:szCs w:val="24"/>
        </w:rPr>
        <w:sectPr w:rsidR="00100DA8" w:rsidRPr="00422DDD" w:rsidSect="00100DA8">
          <w:endnotePr>
            <w:numFmt w:val="decimal"/>
          </w:endnotePr>
          <w:type w:val="continuous"/>
          <w:pgSz w:w="11906" w:h="16838"/>
          <w:pgMar w:top="1276" w:right="1134" w:bottom="1440" w:left="1134" w:header="709" w:footer="709" w:gutter="0"/>
          <w:cols w:num="2" w:space="708"/>
          <w:docGrid w:linePitch="360"/>
        </w:sectPr>
      </w:pPr>
    </w:p>
    <w:p w:rsidR="00777865" w:rsidRPr="00422DDD" w:rsidRDefault="001C700E">
      <w:pPr>
        <w:widowControl/>
        <w:tabs>
          <w:tab w:val="left" w:pos="8009"/>
          <w:tab w:val="left" w:pos="8116"/>
        </w:tabs>
        <w:autoSpaceDE w:val="0"/>
        <w:autoSpaceDN w:val="0"/>
        <w:adjustRightInd w:val="0"/>
        <w:rPr>
          <w:rFonts w:cs="Tahoma"/>
          <w:color w:val="000000"/>
          <w:szCs w:val="24"/>
        </w:rPr>
      </w:pPr>
      <w:r w:rsidRPr="00422DDD">
        <w:rPr>
          <w:rFonts w:cs="Tahoma"/>
          <w:color w:val="000000"/>
          <w:szCs w:val="24"/>
        </w:rPr>
        <w:t xml:space="preserve">Les effets, cumulatifs, </w:t>
      </w:r>
      <w:r w:rsidR="008B2603" w:rsidRPr="00422DDD">
        <w:rPr>
          <w:rFonts w:cs="Tahoma"/>
          <w:b/>
          <w:color w:val="000000"/>
          <w:szCs w:val="24"/>
        </w:rPr>
        <w:t>s’applique</w:t>
      </w:r>
      <w:r w:rsidR="00A85A42" w:rsidRPr="00422DDD">
        <w:rPr>
          <w:rFonts w:cs="Tahoma"/>
          <w:b/>
          <w:color w:val="000000"/>
          <w:szCs w:val="24"/>
        </w:rPr>
        <w:t>nt</w:t>
      </w:r>
      <w:r w:rsidR="008B2603" w:rsidRPr="00422DDD">
        <w:rPr>
          <w:rFonts w:cs="Tahoma"/>
          <w:b/>
          <w:color w:val="000000"/>
          <w:szCs w:val="24"/>
        </w:rPr>
        <w:t xml:space="preserve"> par défaut à la cible</w:t>
      </w:r>
      <w:r w:rsidR="008B2603" w:rsidRPr="00422DDD">
        <w:rPr>
          <w:rFonts w:cs="Tahoma"/>
          <w:color w:val="000000"/>
          <w:szCs w:val="24"/>
        </w:rPr>
        <w:t xml:space="preserve"> et s’arrêtent à la </w:t>
      </w:r>
      <w:r w:rsidR="008B2603" w:rsidRPr="00F417CC">
        <w:rPr>
          <w:rFonts w:cs="Tahoma"/>
          <w:b/>
          <w:color w:val="000000"/>
          <w:szCs w:val="24"/>
        </w:rPr>
        <w:t>fin du combat</w:t>
      </w:r>
      <w:r w:rsidR="00777865" w:rsidRPr="00422DDD">
        <w:rPr>
          <w:rFonts w:cs="Tahoma"/>
          <w:color w:val="000000"/>
          <w:szCs w:val="24"/>
        </w:rPr>
        <w:t>.</w:t>
      </w:r>
      <w:r w:rsidRPr="00422DDD">
        <w:rPr>
          <w:rFonts w:cs="Tahoma"/>
          <w:color w:val="000000"/>
          <w:szCs w:val="24"/>
        </w:rPr>
        <w:t xml:space="preserve"> </w:t>
      </w:r>
      <w:r w:rsidR="00777865" w:rsidRPr="00422DDD">
        <w:rPr>
          <w:rFonts w:cs="Tahoma"/>
          <w:color w:val="000000"/>
          <w:szCs w:val="24"/>
        </w:rPr>
        <w:t xml:space="preserve">Le MdJ </w:t>
      </w:r>
      <w:r w:rsidR="008E3DE2" w:rsidRPr="00422DDD">
        <w:rPr>
          <w:rFonts w:cs="Tahoma"/>
          <w:color w:val="000000"/>
          <w:szCs w:val="24"/>
        </w:rPr>
        <w:t>interprète</w:t>
      </w:r>
      <w:r w:rsidR="00777865" w:rsidRPr="00422DDD">
        <w:rPr>
          <w:rFonts w:cs="Tahoma"/>
          <w:color w:val="000000"/>
          <w:szCs w:val="24"/>
        </w:rPr>
        <w:t xml:space="preserve"> ces résultats pour les rendre réalistes. </w:t>
      </w:r>
      <w:r w:rsidR="002673FC" w:rsidRPr="00422DDD">
        <w:rPr>
          <w:rFonts w:cs="Tahoma"/>
          <w:color w:val="000000"/>
          <w:szCs w:val="24"/>
        </w:rPr>
        <w:t xml:space="preserve">Tout </w:t>
      </w:r>
      <w:r w:rsidR="001E1689" w:rsidRPr="00422DDD">
        <w:rPr>
          <w:rFonts w:cs="Tahoma"/>
          <w:color w:val="000000"/>
          <w:szCs w:val="24"/>
        </w:rPr>
        <w:t xml:space="preserve">dé </w:t>
      </w:r>
      <w:r w:rsidR="002673FC" w:rsidRPr="00422DDD">
        <w:rPr>
          <w:rFonts w:cs="Tahoma"/>
          <w:b/>
          <w:color w:val="000000"/>
          <w:szCs w:val="24"/>
        </w:rPr>
        <w:t>double</w:t>
      </w:r>
      <w:r w:rsidR="002673FC" w:rsidRPr="00422DDD">
        <w:rPr>
          <w:rFonts w:cs="Tahoma"/>
          <w:color w:val="000000"/>
          <w:szCs w:val="24"/>
        </w:rPr>
        <w:t xml:space="preserve"> </w:t>
      </w:r>
      <w:r w:rsidR="000B49EC">
        <w:rPr>
          <w:rFonts w:cs="Tahoma"/>
          <w:color w:val="000000"/>
          <w:szCs w:val="24"/>
        </w:rPr>
        <w:t xml:space="preserve">détruit un </w:t>
      </w:r>
      <w:r w:rsidR="002673FC" w:rsidRPr="00422DDD">
        <w:rPr>
          <w:rFonts w:cs="Tahoma"/>
          <w:color w:val="000000"/>
          <w:szCs w:val="24"/>
        </w:rPr>
        <w:t xml:space="preserve">objet </w:t>
      </w:r>
      <w:r w:rsidR="006C0DAD" w:rsidRPr="00422DDD">
        <w:rPr>
          <w:rFonts w:cs="Tahoma"/>
          <w:color w:val="000000"/>
          <w:szCs w:val="24"/>
        </w:rPr>
        <w:t xml:space="preserve">au hasard </w:t>
      </w:r>
      <w:r w:rsidR="002673FC" w:rsidRPr="00422DDD">
        <w:rPr>
          <w:rFonts w:cs="Tahoma"/>
          <w:color w:val="000000"/>
          <w:szCs w:val="24"/>
        </w:rPr>
        <w:t xml:space="preserve">porté par la cible : vêtement / attache / sac / bourse/ relique / </w:t>
      </w:r>
      <w:r w:rsidR="001E1689" w:rsidRPr="00422DDD">
        <w:rPr>
          <w:rFonts w:cs="Tahoma"/>
          <w:color w:val="000000"/>
          <w:szCs w:val="24"/>
        </w:rPr>
        <w:t>autre</w:t>
      </w:r>
      <w:r w:rsidR="002673FC" w:rsidRPr="00422DDD">
        <w:rPr>
          <w:rFonts w:cs="Tahoma"/>
          <w:color w:val="000000"/>
          <w:szCs w:val="24"/>
        </w:rPr>
        <w:t>(d6)</w:t>
      </w:r>
      <w:r w:rsidR="006C0DAD" w:rsidRPr="00422DDD">
        <w:rPr>
          <w:rFonts w:cs="Tahoma"/>
          <w:color w:val="000000"/>
          <w:szCs w:val="24"/>
        </w:rPr>
        <w:t>, si applicable</w:t>
      </w:r>
      <w:r w:rsidR="002673FC" w:rsidRPr="00422DDD">
        <w:rPr>
          <w:rFonts w:cs="Tahoma"/>
          <w:color w:val="000000"/>
          <w:szCs w:val="24"/>
        </w:rPr>
        <w:t>.</w:t>
      </w:r>
    </w:p>
    <w:p w:rsidR="00CA2757" w:rsidRPr="00422DDD" w:rsidRDefault="00CA2757" w:rsidP="00CA2757">
      <w:pPr>
        <w:pStyle w:val="ex"/>
      </w:pPr>
      <w:r w:rsidRPr="00422DDD">
        <w:t>Exemple : Worg a touché le Thorax de sa cible et infligé un coup mortel à la Miséricorde (12E moins 2 d’armure=10E, Crit+10). Avec un critique (D100=32+10=)42, 3 blessures d’Estoc s’ajoutentau 10 déjà infligé pour obtenir 13E.</w:t>
      </w:r>
    </w:p>
    <w:p w:rsidR="00777865" w:rsidRPr="00422DDD" w:rsidRDefault="005E42B1" w:rsidP="002A261A">
      <w:pPr>
        <w:pStyle w:val="Titre2"/>
      </w:pPr>
      <w:bookmarkStart w:id="109" w:name="_Ref408412648"/>
      <w:bookmarkStart w:id="110" w:name="_Toc208477819"/>
      <w:r w:rsidRPr="00422DDD">
        <w:t>4.</w:t>
      </w:r>
      <w:r w:rsidR="009808B1" w:rsidRPr="00422DDD">
        <w:t>9</w:t>
      </w:r>
      <w:r w:rsidRPr="00422DDD">
        <w:t xml:space="preserve"> </w:t>
      </w:r>
      <w:r w:rsidR="00B43619" w:rsidRPr="00422DDD">
        <w:t>Échec</w:t>
      </w:r>
      <w:r w:rsidR="00777865" w:rsidRPr="00422DDD">
        <w:t xml:space="preserve"> critique</w:t>
      </w:r>
      <w:bookmarkEnd w:id="109"/>
      <w:bookmarkEnd w:id="110"/>
      <w:r w:rsidR="00777865" w:rsidRPr="00422DDD">
        <w:t xml:space="preserve"> </w:t>
      </w:r>
    </w:p>
    <w:p w:rsidR="001C700E" w:rsidRPr="00422DDD" w:rsidRDefault="001C700E" w:rsidP="001C700E">
      <w:pPr>
        <w:widowControl/>
      </w:pPr>
      <w:r w:rsidRPr="00422DDD">
        <w:t xml:space="preserve">Si le D100 de l’attaque est </w:t>
      </w:r>
      <w:r w:rsidR="00777865" w:rsidRPr="00422DDD">
        <w:rPr>
          <w:b/>
          <w:bCs/>
        </w:rPr>
        <w:t>&gt; 90+NE</w:t>
      </w:r>
      <w:r w:rsidR="000715DC" w:rsidRPr="00422DDD">
        <w:rPr>
          <w:b/>
          <w:bCs/>
        </w:rPr>
        <w:t>(</w:t>
      </w:r>
      <w:r w:rsidR="00777865" w:rsidRPr="00422DDD">
        <w:rPr>
          <w:b/>
        </w:rPr>
        <w:t>arme</w:t>
      </w:r>
      <w:r w:rsidR="000715DC" w:rsidRPr="00422DDD">
        <w:rPr>
          <w:b/>
        </w:rPr>
        <w:t>)</w:t>
      </w:r>
      <w:r w:rsidR="008E3DE2" w:rsidRPr="00422DDD">
        <w:rPr>
          <w:b/>
        </w:rPr>
        <w:t>/</w:t>
      </w:r>
      <w:r w:rsidRPr="00422DDD">
        <w:rPr>
          <w:b/>
        </w:rPr>
        <w:t>10</w:t>
      </w:r>
      <w:r w:rsidR="00777865" w:rsidRPr="00422DDD">
        <w:t xml:space="preserve"> alors le coup </w:t>
      </w:r>
      <w:r w:rsidR="00100DA8" w:rsidRPr="00422DDD">
        <w:t xml:space="preserve">est </w:t>
      </w:r>
      <w:r w:rsidR="00777865" w:rsidRPr="00422DDD">
        <w:t>un échec critique.</w:t>
      </w:r>
      <w:r w:rsidRPr="00422DDD">
        <w:t xml:space="preserve"> Le coup est </w:t>
      </w:r>
      <w:r w:rsidRPr="00BE6E06">
        <w:rPr>
          <w:b/>
        </w:rPr>
        <w:t>raté</w:t>
      </w:r>
      <w:r w:rsidR="00BE6E06">
        <w:t>,</w:t>
      </w:r>
      <w:r w:rsidRPr="00422DDD">
        <w:t xml:space="preserve"> </w:t>
      </w:r>
      <w:r w:rsidR="00D94681" w:rsidRPr="00422DDD">
        <w:t>quel que</w:t>
      </w:r>
      <w:r w:rsidRPr="00422DDD">
        <w:t xml:space="preserve"> soit ce qu’indique la </w:t>
      </w:r>
      <w:r w:rsidRPr="00422DDD">
        <w:rPr>
          <w:i/>
        </w:rPr>
        <w:t>Table de Combat</w:t>
      </w:r>
      <w:r w:rsidRPr="00422DDD">
        <w:t xml:space="preserve">. Utilisez la table suivante en ajoutant le bonus/malus aux Coups critiques de </w:t>
      </w:r>
      <w:r w:rsidRPr="00422DDD">
        <w:rPr>
          <w:b/>
        </w:rPr>
        <w:t>l’arme</w:t>
      </w:r>
      <w:r w:rsidRPr="00422DDD">
        <w:t xml:space="preserve"> de l’attaquant (voir </w:t>
      </w:r>
      <w:r w:rsidRPr="00422DDD">
        <w:rPr>
          <w:i/>
        </w:rPr>
        <w:t>Livre Personnage</w:t>
      </w:r>
      <w:r w:rsidRPr="00422DDD">
        <w:t>)</w:t>
      </w:r>
      <w:r w:rsidR="000B49EC">
        <w:t xml:space="preserve">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833"/>
        <w:gridCol w:w="3351"/>
      </w:tblGrid>
      <w:tr w:rsidR="006C0DAD" w:rsidRPr="00422DDD" w:rsidTr="006C0DAD">
        <w:tc>
          <w:tcPr>
            <w:tcW w:w="0" w:type="auto"/>
          </w:tcPr>
          <w:p w:rsidR="006C0DAD" w:rsidRPr="00422DDD" w:rsidRDefault="006C0DAD">
            <w:pPr>
              <w:widowControl/>
              <w:jc w:val="center"/>
              <w:rPr>
                <w:b/>
                <w:bCs/>
                <w:sz w:val="16"/>
              </w:rPr>
            </w:pPr>
            <w:r w:rsidRPr="00422DDD">
              <w:rPr>
                <w:b/>
                <w:bCs/>
                <w:sz w:val="16"/>
              </w:rPr>
              <w:t>D100</w:t>
            </w:r>
          </w:p>
        </w:tc>
        <w:tc>
          <w:tcPr>
            <w:tcW w:w="0" w:type="auto"/>
          </w:tcPr>
          <w:p w:rsidR="006C0DAD" w:rsidRPr="00422DDD" w:rsidRDefault="006C0DAD">
            <w:pPr>
              <w:widowControl/>
              <w:rPr>
                <w:b/>
                <w:bCs/>
                <w:sz w:val="16"/>
              </w:rPr>
            </w:pPr>
            <w:r w:rsidRPr="00422DDD">
              <w:rPr>
                <w:b/>
                <w:bCs/>
                <w:sz w:val="16"/>
              </w:rPr>
              <w:t>Titre</w:t>
            </w:r>
          </w:p>
        </w:tc>
        <w:tc>
          <w:tcPr>
            <w:tcW w:w="0" w:type="auto"/>
          </w:tcPr>
          <w:p w:rsidR="006C0DAD" w:rsidRPr="00422DDD" w:rsidRDefault="006C0DAD">
            <w:pPr>
              <w:widowControl/>
              <w:rPr>
                <w:b/>
                <w:bCs/>
                <w:sz w:val="16"/>
              </w:rPr>
            </w:pPr>
            <w:r w:rsidRPr="00422DDD">
              <w:rPr>
                <w:b/>
                <w:bCs/>
                <w:sz w:val="16"/>
              </w:rPr>
              <w:t>Résultat</w:t>
            </w:r>
          </w:p>
        </w:tc>
      </w:tr>
      <w:tr w:rsidR="006C0DAD" w:rsidRPr="00422DDD" w:rsidTr="006C0DAD">
        <w:tc>
          <w:tcPr>
            <w:tcW w:w="0" w:type="auto"/>
            <w:shd w:val="clear" w:color="auto" w:fill="DDDDDD"/>
          </w:tcPr>
          <w:p w:rsidR="006C0DAD" w:rsidRPr="00422DDD" w:rsidRDefault="006C0DAD" w:rsidP="00100DA8">
            <w:pPr>
              <w:widowControl/>
              <w:jc w:val="center"/>
              <w:rPr>
                <w:sz w:val="16"/>
              </w:rPr>
            </w:pPr>
            <w:r w:rsidRPr="00422DDD">
              <w:rPr>
                <w:sz w:val="16"/>
              </w:rPr>
              <w:t>&lt;21</w:t>
            </w:r>
          </w:p>
        </w:tc>
        <w:tc>
          <w:tcPr>
            <w:tcW w:w="0" w:type="auto"/>
            <w:shd w:val="clear" w:color="auto" w:fill="DDDDDD"/>
          </w:tcPr>
          <w:p w:rsidR="006C0DAD" w:rsidRPr="00422DDD" w:rsidRDefault="00254B67" w:rsidP="001C700E">
            <w:pPr>
              <w:widowControl/>
              <w:rPr>
                <w:b/>
                <w:sz w:val="16"/>
              </w:rPr>
            </w:pPr>
            <w:r>
              <w:rPr>
                <w:b/>
                <w:sz w:val="16"/>
              </w:rPr>
              <w:t>Angle</w:t>
            </w:r>
          </w:p>
        </w:tc>
        <w:tc>
          <w:tcPr>
            <w:tcW w:w="0" w:type="auto"/>
            <w:shd w:val="clear" w:color="auto" w:fill="DDDDDD"/>
          </w:tcPr>
          <w:p w:rsidR="006C0DAD" w:rsidRPr="00422DDD" w:rsidRDefault="00254B67" w:rsidP="006C0DAD">
            <w:pPr>
              <w:widowControl/>
              <w:rPr>
                <w:sz w:val="16"/>
              </w:rPr>
            </w:pPr>
            <w:r>
              <w:rPr>
                <w:sz w:val="16"/>
              </w:rPr>
              <w:t>R(arme)-1</w:t>
            </w:r>
          </w:p>
        </w:tc>
      </w:tr>
      <w:tr w:rsidR="006C0DAD" w:rsidRPr="00422DDD" w:rsidTr="006C0DAD">
        <w:tc>
          <w:tcPr>
            <w:tcW w:w="0" w:type="auto"/>
            <w:shd w:val="clear" w:color="auto" w:fill="auto"/>
          </w:tcPr>
          <w:p w:rsidR="006C0DAD" w:rsidRPr="00422DDD" w:rsidRDefault="006C0DAD">
            <w:pPr>
              <w:widowControl/>
              <w:jc w:val="center"/>
              <w:rPr>
                <w:sz w:val="16"/>
              </w:rPr>
            </w:pPr>
            <w:r w:rsidRPr="00422DDD">
              <w:rPr>
                <w:sz w:val="16"/>
              </w:rPr>
              <w:t>21-30</w:t>
            </w:r>
          </w:p>
        </w:tc>
        <w:tc>
          <w:tcPr>
            <w:tcW w:w="0" w:type="auto"/>
          </w:tcPr>
          <w:p w:rsidR="006C0DAD" w:rsidRPr="00422DDD" w:rsidRDefault="006C0DAD" w:rsidP="00100DA8">
            <w:pPr>
              <w:widowControl/>
              <w:rPr>
                <w:b/>
                <w:sz w:val="16"/>
              </w:rPr>
            </w:pPr>
            <w:r w:rsidRPr="00422DDD">
              <w:rPr>
                <w:b/>
                <w:sz w:val="16"/>
              </w:rPr>
              <w:t>Trouble</w:t>
            </w:r>
          </w:p>
        </w:tc>
        <w:tc>
          <w:tcPr>
            <w:tcW w:w="0" w:type="auto"/>
            <w:shd w:val="clear" w:color="auto" w:fill="auto"/>
          </w:tcPr>
          <w:p w:rsidR="006C0DAD" w:rsidRPr="00422DDD" w:rsidRDefault="006C0DAD" w:rsidP="006C0DAD">
            <w:pPr>
              <w:widowControl/>
              <w:rPr>
                <w:sz w:val="16"/>
              </w:rPr>
            </w:pPr>
            <w:r w:rsidRPr="00422DDD">
              <w:rPr>
                <w:sz w:val="16"/>
              </w:rPr>
              <w:t xml:space="preserve">Moral -1 </w:t>
            </w:r>
          </w:p>
        </w:tc>
      </w:tr>
      <w:tr w:rsidR="006C0DAD" w:rsidRPr="00422DDD" w:rsidTr="006C0DAD">
        <w:tc>
          <w:tcPr>
            <w:tcW w:w="0" w:type="auto"/>
            <w:shd w:val="clear" w:color="auto" w:fill="E0E0E0"/>
          </w:tcPr>
          <w:p w:rsidR="006C0DAD" w:rsidRPr="00422DDD" w:rsidRDefault="006C0DAD">
            <w:pPr>
              <w:widowControl/>
              <w:jc w:val="center"/>
              <w:rPr>
                <w:sz w:val="16"/>
              </w:rPr>
            </w:pPr>
            <w:r w:rsidRPr="00422DDD">
              <w:rPr>
                <w:sz w:val="16"/>
              </w:rPr>
              <w:t>31-40</w:t>
            </w:r>
          </w:p>
        </w:tc>
        <w:tc>
          <w:tcPr>
            <w:tcW w:w="0" w:type="auto"/>
            <w:shd w:val="clear" w:color="auto" w:fill="E0E0E0"/>
          </w:tcPr>
          <w:p w:rsidR="006C0DAD" w:rsidRPr="00422DDD" w:rsidRDefault="006C0DAD" w:rsidP="00FF7B0F">
            <w:pPr>
              <w:widowControl/>
              <w:rPr>
                <w:b/>
                <w:sz w:val="16"/>
              </w:rPr>
            </w:pPr>
            <w:r w:rsidRPr="00422DDD">
              <w:rPr>
                <w:b/>
                <w:sz w:val="16"/>
              </w:rPr>
              <w:t>Ralenti</w:t>
            </w:r>
          </w:p>
        </w:tc>
        <w:tc>
          <w:tcPr>
            <w:tcW w:w="0" w:type="auto"/>
            <w:shd w:val="clear" w:color="auto" w:fill="E0E0E0"/>
          </w:tcPr>
          <w:p w:rsidR="006C0DAD" w:rsidRPr="00422DDD" w:rsidRDefault="00BE6E06" w:rsidP="00FF7B0F">
            <w:pPr>
              <w:widowControl/>
              <w:rPr>
                <w:sz w:val="16"/>
              </w:rPr>
            </w:pPr>
            <w:r>
              <w:rPr>
                <w:sz w:val="16"/>
              </w:rPr>
              <w:t>Vit-5</w:t>
            </w:r>
          </w:p>
        </w:tc>
      </w:tr>
      <w:tr w:rsidR="006C0DAD" w:rsidRPr="00422DDD" w:rsidTr="006C0DAD">
        <w:tc>
          <w:tcPr>
            <w:tcW w:w="0" w:type="auto"/>
          </w:tcPr>
          <w:p w:rsidR="006C0DAD" w:rsidRPr="00422DDD" w:rsidRDefault="006C0DAD">
            <w:pPr>
              <w:widowControl/>
              <w:jc w:val="center"/>
              <w:rPr>
                <w:sz w:val="16"/>
              </w:rPr>
            </w:pPr>
            <w:r w:rsidRPr="00422DDD">
              <w:rPr>
                <w:sz w:val="16"/>
              </w:rPr>
              <w:t>51-60</w:t>
            </w:r>
          </w:p>
        </w:tc>
        <w:tc>
          <w:tcPr>
            <w:tcW w:w="0" w:type="auto"/>
          </w:tcPr>
          <w:p w:rsidR="006C0DAD" w:rsidRPr="00422DDD" w:rsidRDefault="006C0DAD" w:rsidP="00FF7B0F">
            <w:pPr>
              <w:widowControl/>
              <w:rPr>
                <w:b/>
                <w:sz w:val="16"/>
              </w:rPr>
            </w:pPr>
            <w:r w:rsidRPr="00422DDD">
              <w:rPr>
                <w:b/>
                <w:sz w:val="16"/>
              </w:rPr>
              <w:t>Perte d’arme</w:t>
            </w:r>
          </w:p>
        </w:tc>
        <w:tc>
          <w:tcPr>
            <w:tcW w:w="0" w:type="auto"/>
          </w:tcPr>
          <w:p w:rsidR="006C0DAD" w:rsidRPr="00422DDD" w:rsidRDefault="00D52AE1" w:rsidP="00D52AE1">
            <w:pPr>
              <w:widowControl/>
              <w:rPr>
                <w:sz w:val="16"/>
              </w:rPr>
            </w:pPr>
            <w:r w:rsidRPr="00422DDD">
              <w:rPr>
                <w:sz w:val="16"/>
              </w:rPr>
              <w:t>A</w:t>
            </w:r>
            <w:r w:rsidR="006C0DAD" w:rsidRPr="00422DDD">
              <w:rPr>
                <w:sz w:val="16"/>
              </w:rPr>
              <w:t>rme</w:t>
            </w:r>
            <w:r w:rsidRPr="00422DDD">
              <w:rPr>
                <w:sz w:val="16"/>
              </w:rPr>
              <w:t xml:space="preserve"> </w:t>
            </w:r>
            <w:r w:rsidR="006C0DAD" w:rsidRPr="00422DDD">
              <w:rPr>
                <w:sz w:val="16"/>
              </w:rPr>
              <w:t>au sol</w:t>
            </w:r>
          </w:p>
        </w:tc>
      </w:tr>
      <w:tr w:rsidR="006C0DAD" w:rsidRPr="00422DDD" w:rsidTr="006C0DAD">
        <w:tc>
          <w:tcPr>
            <w:tcW w:w="0" w:type="auto"/>
            <w:shd w:val="clear" w:color="auto" w:fill="E0E0E0"/>
          </w:tcPr>
          <w:p w:rsidR="006C0DAD" w:rsidRPr="00422DDD" w:rsidRDefault="006C0DAD">
            <w:pPr>
              <w:widowControl/>
              <w:jc w:val="center"/>
              <w:rPr>
                <w:sz w:val="16"/>
              </w:rPr>
            </w:pPr>
            <w:r w:rsidRPr="00422DDD">
              <w:rPr>
                <w:sz w:val="16"/>
              </w:rPr>
              <w:t>61-70</w:t>
            </w:r>
          </w:p>
        </w:tc>
        <w:tc>
          <w:tcPr>
            <w:tcW w:w="0" w:type="auto"/>
            <w:shd w:val="clear" w:color="auto" w:fill="E0E0E0"/>
          </w:tcPr>
          <w:p w:rsidR="006C0DAD" w:rsidRPr="00422DDD" w:rsidRDefault="006C0DAD" w:rsidP="00FF7B0F">
            <w:pPr>
              <w:widowControl/>
              <w:rPr>
                <w:b/>
                <w:sz w:val="16"/>
              </w:rPr>
            </w:pPr>
            <w:r w:rsidRPr="00422DDD">
              <w:rPr>
                <w:b/>
                <w:sz w:val="16"/>
              </w:rPr>
              <w:t>Étourdi</w:t>
            </w:r>
            <w:r w:rsidRPr="00422DDD">
              <w:rPr>
                <w:sz w:val="16"/>
              </w:rPr>
              <w:t> </w:t>
            </w:r>
          </w:p>
        </w:tc>
        <w:tc>
          <w:tcPr>
            <w:tcW w:w="0" w:type="auto"/>
            <w:shd w:val="clear" w:color="auto" w:fill="E0E0E0"/>
          </w:tcPr>
          <w:p w:rsidR="006C0DAD" w:rsidRPr="00422DDD" w:rsidRDefault="006C0DAD" w:rsidP="00D52AE1">
            <w:pPr>
              <w:widowControl/>
              <w:rPr>
                <w:sz w:val="16"/>
              </w:rPr>
            </w:pPr>
            <w:r w:rsidRPr="00422DDD">
              <w:rPr>
                <w:sz w:val="16"/>
              </w:rPr>
              <w:t xml:space="preserve">Voir </w:t>
            </w:r>
            <w:r w:rsidR="00D52AE1" w:rsidRPr="00422DDD">
              <w:rPr>
                <w:i/>
                <w:sz w:val="12"/>
              </w:rPr>
              <w:fldChar w:fldCharType="begin"/>
            </w:r>
            <w:r w:rsidR="00D52AE1" w:rsidRPr="00422DDD">
              <w:rPr>
                <w:i/>
                <w:sz w:val="12"/>
              </w:rPr>
              <w:instrText xml:space="preserve"> REF _Ref449429591 \h  \* MERGEFORMAT </w:instrText>
            </w:r>
            <w:r w:rsidR="00D52AE1" w:rsidRPr="00422DDD">
              <w:rPr>
                <w:i/>
                <w:sz w:val="12"/>
              </w:rPr>
            </w:r>
            <w:r w:rsidR="00D52AE1" w:rsidRPr="00422DDD">
              <w:rPr>
                <w:i/>
                <w:sz w:val="12"/>
              </w:rPr>
              <w:fldChar w:fldCharType="separate"/>
            </w:r>
            <w:r w:rsidR="00DD1A28" w:rsidRPr="00DD1A28">
              <w:rPr>
                <w:i/>
                <w:sz w:val="16"/>
              </w:rPr>
              <w:t>5.4.1 Étourdi</w:t>
            </w:r>
            <w:r w:rsidR="00D52AE1" w:rsidRPr="00422DDD">
              <w:rPr>
                <w:i/>
                <w:sz w:val="12"/>
              </w:rPr>
              <w:fldChar w:fldCharType="end"/>
            </w:r>
          </w:p>
        </w:tc>
      </w:tr>
      <w:tr w:rsidR="006C0DAD" w:rsidRPr="00422DDD" w:rsidTr="006C0DAD">
        <w:tc>
          <w:tcPr>
            <w:tcW w:w="0" w:type="auto"/>
          </w:tcPr>
          <w:p w:rsidR="006C0DAD" w:rsidRPr="00422DDD" w:rsidRDefault="006C0DAD">
            <w:pPr>
              <w:widowControl/>
              <w:jc w:val="center"/>
              <w:rPr>
                <w:sz w:val="16"/>
              </w:rPr>
            </w:pPr>
            <w:r w:rsidRPr="00422DDD">
              <w:rPr>
                <w:sz w:val="16"/>
              </w:rPr>
              <w:t>71-80</w:t>
            </w:r>
          </w:p>
        </w:tc>
        <w:tc>
          <w:tcPr>
            <w:tcW w:w="0" w:type="auto"/>
          </w:tcPr>
          <w:p w:rsidR="006C0DAD" w:rsidRPr="00422DDD" w:rsidRDefault="006C0DAD" w:rsidP="00FF7B0F">
            <w:pPr>
              <w:widowControl/>
              <w:rPr>
                <w:b/>
                <w:sz w:val="16"/>
              </w:rPr>
            </w:pPr>
            <w:r w:rsidRPr="00422DDD">
              <w:rPr>
                <w:b/>
                <w:sz w:val="16"/>
              </w:rPr>
              <w:t>Faux mouvement</w:t>
            </w:r>
          </w:p>
        </w:tc>
        <w:tc>
          <w:tcPr>
            <w:tcW w:w="0" w:type="auto"/>
          </w:tcPr>
          <w:p w:rsidR="006C0DAD" w:rsidRPr="00422DDD" w:rsidRDefault="00BE6E06" w:rsidP="00FF7B0F">
            <w:pPr>
              <w:widowControl/>
              <w:rPr>
                <w:sz w:val="16"/>
              </w:rPr>
            </w:pPr>
            <w:r>
              <w:rPr>
                <w:sz w:val="16"/>
              </w:rPr>
              <w:t>VD-5</w:t>
            </w:r>
          </w:p>
        </w:tc>
      </w:tr>
      <w:tr w:rsidR="006C0DAD" w:rsidRPr="00422DDD" w:rsidTr="006C0DAD">
        <w:tc>
          <w:tcPr>
            <w:tcW w:w="0" w:type="auto"/>
            <w:shd w:val="clear" w:color="auto" w:fill="E0E0E0"/>
          </w:tcPr>
          <w:p w:rsidR="006C0DAD" w:rsidRPr="00422DDD" w:rsidRDefault="006C0DAD">
            <w:pPr>
              <w:widowControl/>
              <w:jc w:val="center"/>
              <w:rPr>
                <w:sz w:val="16"/>
              </w:rPr>
            </w:pPr>
            <w:r w:rsidRPr="00422DDD">
              <w:rPr>
                <w:sz w:val="16"/>
              </w:rPr>
              <w:t>81-85</w:t>
            </w:r>
          </w:p>
        </w:tc>
        <w:tc>
          <w:tcPr>
            <w:tcW w:w="0" w:type="auto"/>
            <w:shd w:val="clear" w:color="auto" w:fill="E0E0E0"/>
          </w:tcPr>
          <w:p w:rsidR="006C0DAD" w:rsidRPr="00422DDD" w:rsidRDefault="006C0DAD" w:rsidP="00FF7B0F">
            <w:pPr>
              <w:widowControl/>
              <w:rPr>
                <w:b/>
                <w:sz w:val="16"/>
              </w:rPr>
            </w:pPr>
            <w:r w:rsidRPr="00422DDD">
              <w:rPr>
                <w:b/>
                <w:sz w:val="16"/>
              </w:rPr>
              <w:t>Mauvaise position</w:t>
            </w:r>
          </w:p>
        </w:tc>
        <w:tc>
          <w:tcPr>
            <w:tcW w:w="0" w:type="auto"/>
            <w:shd w:val="clear" w:color="auto" w:fill="E0E0E0"/>
          </w:tcPr>
          <w:p w:rsidR="006C0DAD" w:rsidRPr="00422DDD" w:rsidRDefault="006C0DAD" w:rsidP="00FF7B0F">
            <w:pPr>
              <w:widowControl/>
              <w:rPr>
                <w:sz w:val="16"/>
              </w:rPr>
            </w:pPr>
            <w:r w:rsidRPr="00422DDD">
              <w:rPr>
                <w:sz w:val="16"/>
              </w:rPr>
              <w:t>VO-</w:t>
            </w:r>
            <w:r w:rsidR="00BE6E06">
              <w:rPr>
                <w:sz w:val="16"/>
              </w:rPr>
              <w:t>5</w:t>
            </w:r>
            <w:r w:rsidRPr="00422DDD">
              <w:rPr>
                <w:sz w:val="16"/>
              </w:rPr>
              <w:t xml:space="preserve"> </w:t>
            </w:r>
          </w:p>
        </w:tc>
      </w:tr>
      <w:tr w:rsidR="006C0DAD" w:rsidRPr="00422DDD" w:rsidTr="006C0DAD">
        <w:tc>
          <w:tcPr>
            <w:tcW w:w="0" w:type="auto"/>
          </w:tcPr>
          <w:p w:rsidR="006C0DAD" w:rsidRPr="00422DDD" w:rsidRDefault="006C0DAD">
            <w:pPr>
              <w:widowControl/>
              <w:jc w:val="center"/>
              <w:rPr>
                <w:sz w:val="16"/>
              </w:rPr>
            </w:pPr>
            <w:r w:rsidRPr="00422DDD">
              <w:rPr>
                <w:sz w:val="16"/>
              </w:rPr>
              <w:t>86-90</w:t>
            </w:r>
          </w:p>
        </w:tc>
        <w:tc>
          <w:tcPr>
            <w:tcW w:w="0" w:type="auto"/>
          </w:tcPr>
          <w:p w:rsidR="006C0DAD" w:rsidRPr="00422DDD" w:rsidRDefault="006C0DAD" w:rsidP="00FF7B0F">
            <w:pPr>
              <w:widowControl/>
              <w:rPr>
                <w:b/>
                <w:sz w:val="16"/>
              </w:rPr>
            </w:pPr>
            <w:r w:rsidRPr="00422DDD">
              <w:rPr>
                <w:b/>
                <w:sz w:val="16"/>
              </w:rPr>
              <w:t>Trébuche</w:t>
            </w:r>
            <w:r w:rsidRPr="00422DDD">
              <w:rPr>
                <w:sz w:val="16"/>
              </w:rPr>
              <w:t> </w:t>
            </w:r>
          </w:p>
        </w:tc>
        <w:tc>
          <w:tcPr>
            <w:tcW w:w="0" w:type="auto"/>
          </w:tcPr>
          <w:p w:rsidR="006C0DAD" w:rsidRPr="00422DDD" w:rsidRDefault="006C0DAD" w:rsidP="00BE6E06">
            <w:pPr>
              <w:widowControl/>
              <w:rPr>
                <w:sz w:val="16"/>
              </w:rPr>
            </w:pPr>
            <w:r w:rsidRPr="00422DDD">
              <w:rPr>
                <w:sz w:val="16"/>
              </w:rPr>
              <w:t xml:space="preserve">À </w:t>
            </w:r>
            <w:r w:rsidR="00BE6E06">
              <w:rPr>
                <w:sz w:val="16"/>
              </w:rPr>
              <w:t>terre</w:t>
            </w:r>
            <w:r w:rsidR="000B49EC">
              <w:rPr>
                <w:sz w:val="16"/>
              </w:rPr>
              <w:t>, immobilisé 1 phase</w:t>
            </w:r>
          </w:p>
        </w:tc>
      </w:tr>
      <w:tr w:rsidR="006C0DAD" w:rsidRPr="00422DDD" w:rsidTr="006C0DAD">
        <w:tc>
          <w:tcPr>
            <w:tcW w:w="0" w:type="auto"/>
            <w:shd w:val="clear" w:color="auto" w:fill="E0E0E0"/>
          </w:tcPr>
          <w:p w:rsidR="006C0DAD" w:rsidRPr="00422DDD" w:rsidRDefault="006C0DAD">
            <w:pPr>
              <w:widowControl/>
              <w:jc w:val="center"/>
              <w:rPr>
                <w:sz w:val="16"/>
              </w:rPr>
            </w:pPr>
            <w:r w:rsidRPr="00422DDD">
              <w:rPr>
                <w:sz w:val="16"/>
              </w:rPr>
              <w:t>91-95</w:t>
            </w:r>
          </w:p>
        </w:tc>
        <w:tc>
          <w:tcPr>
            <w:tcW w:w="0" w:type="auto"/>
            <w:shd w:val="clear" w:color="auto" w:fill="E0E0E0"/>
          </w:tcPr>
          <w:p w:rsidR="006C0DAD" w:rsidRPr="00422DDD" w:rsidRDefault="006C0DAD" w:rsidP="0046634D">
            <w:pPr>
              <w:widowControl/>
              <w:rPr>
                <w:b/>
                <w:sz w:val="16"/>
              </w:rPr>
            </w:pPr>
            <w:r w:rsidRPr="00422DDD">
              <w:rPr>
                <w:b/>
                <w:sz w:val="16"/>
              </w:rPr>
              <w:t>Arme</w:t>
            </w:r>
            <w:r w:rsidRPr="00422DDD">
              <w:rPr>
                <w:sz w:val="16"/>
              </w:rPr>
              <w:t> </w:t>
            </w:r>
          </w:p>
        </w:tc>
        <w:tc>
          <w:tcPr>
            <w:tcW w:w="0" w:type="auto"/>
            <w:shd w:val="clear" w:color="auto" w:fill="E0E0E0"/>
          </w:tcPr>
          <w:p w:rsidR="006C0DAD" w:rsidRPr="00422DDD" w:rsidRDefault="00BE6E06" w:rsidP="006C0DAD">
            <w:pPr>
              <w:widowControl/>
              <w:rPr>
                <w:sz w:val="16"/>
              </w:rPr>
            </w:pPr>
            <w:r>
              <w:rPr>
                <w:sz w:val="16"/>
              </w:rPr>
              <w:t>R(arme)-</w:t>
            </w:r>
            <w:r w:rsidR="00254B67">
              <w:rPr>
                <w:sz w:val="16"/>
              </w:rPr>
              <w:t>3</w:t>
            </w:r>
          </w:p>
        </w:tc>
      </w:tr>
      <w:tr w:rsidR="006C0DAD" w:rsidRPr="00422DDD" w:rsidTr="006C0DAD">
        <w:tc>
          <w:tcPr>
            <w:tcW w:w="0" w:type="auto"/>
          </w:tcPr>
          <w:p w:rsidR="006C0DAD" w:rsidRPr="00422DDD" w:rsidRDefault="006C0DAD">
            <w:pPr>
              <w:widowControl/>
              <w:jc w:val="center"/>
              <w:rPr>
                <w:sz w:val="16"/>
              </w:rPr>
            </w:pPr>
            <w:r w:rsidRPr="00422DDD">
              <w:rPr>
                <w:sz w:val="16"/>
              </w:rPr>
              <w:t>96-97</w:t>
            </w:r>
          </w:p>
        </w:tc>
        <w:tc>
          <w:tcPr>
            <w:tcW w:w="0" w:type="auto"/>
          </w:tcPr>
          <w:p w:rsidR="006C0DAD" w:rsidRPr="00422DDD" w:rsidRDefault="00D52AE1" w:rsidP="006C0DAD">
            <w:pPr>
              <w:widowControl/>
              <w:rPr>
                <w:b/>
                <w:sz w:val="16"/>
              </w:rPr>
            </w:pPr>
            <w:r w:rsidRPr="00422DDD">
              <w:rPr>
                <w:b/>
                <w:sz w:val="16"/>
              </w:rPr>
              <w:t>Frappe l</w:t>
            </w:r>
            <w:r w:rsidR="006C0DAD" w:rsidRPr="00422DDD">
              <w:rPr>
                <w:b/>
                <w:sz w:val="16"/>
              </w:rPr>
              <w:t>’allié</w:t>
            </w:r>
            <w:r w:rsidR="006C0DAD" w:rsidRPr="00422DDD">
              <w:rPr>
                <w:sz w:val="16"/>
              </w:rPr>
              <w:t> </w:t>
            </w:r>
            <w:r w:rsidRPr="00422DDD">
              <w:rPr>
                <w:sz w:val="16"/>
              </w:rPr>
              <w:t>…</w:t>
            </w:r>
          </w:p>
        </w:tc>
        <w:tc>
          <w:tcPr>
            <w:tcW w:w="0" w:type="auto"/>
          </w:tcPr>
          <w:p w:rsidR="006C0DAD" w:rsidRPr="00422DDD" w:rsidRDefault="00D52AE1" w:rsidP="006C0DAD">
            <w:pPr>
              <w:widowControl/>
              <w:rPr>
                <w:sz w:val="16"/>
              </w:rPr>
            </w:pPr>
            <w:r w:rsidRPr="00422DDD">
              <w:rPr>
                <w:sz w:val="16"/>
              </w:rPr>
              <w:t>…</w:t>
            </w:r>
            <w:r w:rsidR="006C0DAD" w:rsidRPr="00422DDD">
              <w:rPr>
                <w:sz w:val="16"/>
              </w:rPr>
              <w:t>le plus proche à VO+10 (min touché)</w:t>
            </w:r>
          </w:p>
        </w:tc>
      </w:tr>
      <w:tr w:rsidR="006C0DAD" w:rsidRPr="00422DDD" w:rsidTr="006C0DAD">
        <w:tc>
          <w:tcPr>
            <w:tcW w:w="0" w:type="auto"/>
            <w:shd w:val="clear" w:color="auto" w:fill="E0E0E0"/>
          </w:tcPr>
          <w:p w:rsidR="006C0DAD" w:rsidRPr="00422DDD" w:rsidRDefault="006C0DAD">
            <w:pPr>
              <w:widowControl/>
              <w:jc w:val="center"/>
              <w:rPr>
                <w:sz w:val="16"/>
              </w:rPr>
            </w:pPr>
            <w:r w:rsidRPr="00422DDD">
              <w:rPr>
                <w:sz w:val="16"/>
              </w:rPr>
              <w:t>98-99</w:t>
            </w:r>
          </w:p>
        </w:tc>
        <w:tc>
          <w:tcPr>
            <w:tcW w:w="0" w:type="auto"/>
            <w:shd w:val="clear" w:color="auto" w:fill="E0E0E0"/>
          </w:tcPr>
          <w:p w:rsidR="006C0DAD" w:rsidRPr="00422DDD" w:rsidRDefault="00BE6E06" w:rsidP="00FF7B0F">
            <w:pPr>
              <w:widowControl/>
              <w:rPr>
                <w:b/>
                <w:sz w:val="16"/>
              </w:rPr>
            </w:pPr>
            <w:r>
              <w:rPr>
                <w:b/>
                <w:sz w:val="16"/>
              </w:rPr>
              <w:t>Exposé</w:t>
            </w:r>
          </w:p>
        </w:tc>
        <w:tc>
          <w:tcPr>
            <w:tcW w:w="0" w:type="auto"/>
            <w:shd w:val="clear" w:color="auto" w:fill="E0E0E0"/>
          </w:tcPr>
          <w:p w:rsidR="006C0DAD" w:rsidRPr="00422DDD" w:rsidRDefault="000B49EC" w:rsidP="0033230B">
            <w:pPr>
              <w:widowControl/>
              <w:rPr>
                <w:sz w:val="16"/>
              </w:rPr>
            </w:pPr>
            <w:r>
              <w:rPr>
                <w:sz w:val="16"/>
              </w:rPr>
              <w:t>VO=</w:t>
            </w:r>
            <w:r w:rsidR="00BE6E06">
              <w:rPr>
                <w:sz w:val="16"/>
              </w:rPr>
              <w:t>VD=0</w:t>
            </w:r>
            <w:r>
              <w:rPr>
                <w:sz w:val="16"/>
              </w:rPr>
              <w:t xml:space="preserve"> phase suivante</w:t>
            </w:r>
          </w:p>
        </w:tc>
      </w:tr>
      <w:tr w:rsidR="006C0DAD" w:rsidRPr="00422DDD" w:rsidTr="006C0DAD">
        <w:tc>
          <w:tcPr>
            <w:tcW w:w="0" w:type="auto"/>
          </w:tcPr>
          <w:p w:rsidR="006C0DAD" w:rsidRPr="00422DDD" w:rsidRDefault="006C0DAD">
            <w:pPr>
              <w:widowControl/>
              <w:jc w:val="center"/>
              <w:rPr>
                <w:sz w:val="16"/>
              </w:rPr>
            </w:pPr>
            <w:r w:rsidRPr="00422DDD">
              <w:rPr>
                <w:sz w:val="16"/>
              </w:rPr>
              <w:t>&gt;99</w:t>
            </w:r>
          </w:p>
        </w:tc>
        <w:tc>
          <w:tcPr>
            <w:tcW w:w="0" w:type="auto"/>
          </w:tcPr>
          <w:p w:rsidR="006C0DAD" w:rsidRPr="00422DDD" w:rsidRDefault="00BE6E06" w:rsidP="00FF7B0F">
            <w:pPr>
              <w:widowControl/>
              <w:rPr>
                <w:b/>
                <w:sz w:val="16"/>
              </w:rPr>
            </w:pPr>
            <w:r>
              <w:rPr>
                <w:b/>
                <w:sz w:val="16"/>
              </w:rPr>
              <w:t>Spécial</w:t>
            </w:r>
          </w:p>
        </w:tc>
        <w:tc>
          <w:tcPr>
            <w:tcW w:w="0" w:type="auto"/>
          </w:tcPr>
          <w:p w:rsidR="006C0DAD" w:rsidRPr="00422DDD" w:rsidRDefault="00BE6E06" w:rsidP="00FF7B0F">
            <w:pPr>
              <w:widowControl/>
              <w:rPr>
                <w:sz w:val="16"/>
              </w:rPr>
            </w:pPr>
            <w:r>
              <w:rPr>
                <w:sz w:val="16"/>
              </w:rPr>
              <w:t>Voir table suivante</w:t>
            </w:r>
          </w:p>
        </w:tc>
      </w:tr>
    </w:tbl>
    <w:p w:rsidR="00BE6E06" w:rsidRDefault="00777865">
      <w:pPr>
        <w:widowControl/>
      </w:pPr>
      <w:r w:rsidRPr="00422DDD">
        <w:t>Les effets sont immédiats</w:t>
      </w:r>
      <w:r w:rsidR="0046634D" w:rsidRPr="00422DDD">
        <w:t xml:space="preserve"> et s’appliquent </w:t>
      </w:r>
      <w:r w:rsidR="006C0DAD" w:rsidRPr="00422DDD">
        <w:t xml:space="preserve">généralement </w:t>
      </w:r>
      <w:r w:rsidR="002D7C6E" w:rsidRPr="00422DDD">
        <w:t xml:space="preserve">jusqu’à la fin </w:t>
      </w:r>
      <w:r w:rsidR="00BE6E06">
        <w:t>du combat</w:t>
      </w:r>
      <w:r w:rsidR="008E3DE2" w:rsidRPr="00422DDD">
        <w:t xml:space="preserve">. </w:t>
      </w:r>
    </w:p>
    <w:p w:rsidR="00FC0ADC" w:rsidRPr="00422DDD" w:rsidRDefault="00BE6E06">
      <w:pPr>
        <w:widowControl/>
      </w:pPr>
      <w:r w:rsidRPr="00BE6E06">
        <w:rPr>
          <w:b/>
          <w:u w:val="single"/>
        </w:rPr>
        <w:t>Effet spécial</w:t>
      </w:r>
      <w:r w:rsidRPr="00422DDD">
        <w:t xml:space="preserve"> </w:t>
      </w:r>
      <w:r w:rsidR="00FC0ADC" w:rsidRPr="00422DDD">
        <w:t>(D10)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265"/>
        <w:gridCol w:w="6619"/>
      </w:tblGrid>
      <w:tr w:rsidR="00FC0ADC" w:rsidRPr="00422DDD" w:rsidTr="00A667AF">
        <w:tc>
          <w:tcPr>
            <w:tcW w:w="0" w:type="auto"/>
          </w:tcPr>
          <w:p w:rsidR="00FC0ADC" w:rsidRPr="00422DDD" w:rsidRDefault="00FC0ADC" w:rsidP="00A667AF">
            <w:pPr>
              <w:widowControl/>
              <w:autoSpaceDE w:val="0"/>
              <w:autoSpaceDN w:val="0"/>
              <w:adjustRightInd w:val="0"/>
              <w:jc w:val="center"/>
              <w:rPr>
                <w:rFonts w:cs="Tahoma"/>
                <w:b/>
                <w:color w:val="000000"/>
                <w:sz w:val="16"/>
                <w:szCs w:val="16"/>
              </w:rPr>
            </w:pPr>
            <w:r w:rsidRPr="00422DDD">
              <w:rPr>
                <w:rFonts w:cs="Tahoma"/>
                <w:b/>
                <w:color w:val="000000"/>
                <w:sz w:val="16"/>
                <w:szCs w:val="16"/>
              </w:rPr>
              <w:t>D10</w:t>
            </w:r>
          </w:p>
        </w:tc>
        <w:tc>
          <w:tcPr>
            <w:tcW w:w="0" w:type="auto"/>
          </w:tcPr>
          <w:p w:rsidR="00FC0ADC" w:rsidRPr="00422DDD" w:rsidRDefault="00FC0ADC" w:rsidP="00A667AF">
            <w:pPr>
              <w:rPr>
                <w:b/>
                <w:sz w:val="16"/>
                <w:szCs w:val="16"/>
              </w:rPr>
            </w:pPr>
            <w:r w:rsidRPr="00422DDD">
              <w:rPr>
                <w:b/>
                <w:sz w:val="16"/>
                <w:szCs w:val="16"/>
              </w:rPr>
              <w:t>Effet</w:t>
            </w:r>
          </w:p>
        </w:tc>
        <w:tc>
          <w:tcPr>
            <w:tcW w:w="0" w:type="auto"/>
          </w:tcPr>
          <w:p w:rsidR="00FC0ADC" w:rsidRPr="00422DDD" w:rsidRDefault="00FC0ADC" w:rsidP="00A667AF">
            <w:pPr>
              <w:rPr>
                <w:b/>
                <w:sz w:val="16"/>
                <w:szCs w:val="16"/>
              </w:rPr>
            </w:pPr>
            <w:r w:rsidRPr="00422DDD">
              <w:rPr>
                <w:b/>
                <w:sz w:val="16"/>
                <w:szCs w:val="16"/>
              </w:rPr>
              <w:t>Description</w:t>
            </w:r>
          </w:p>
        </w:tc>
      </w:tr>
      <w:tr w:rsidR="00FC0ADC" w:rsidRPr="00422DDD" w:rsidTr="00A667AF">
        <w:tc>
          <w:tcPr>
            <w:tcW w:w="0" w:type="auto"/>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1</w:t>
            </w:r>
          </w:p>
        </w:tc>
        <w:tc>
          <w:tcPr>
            <w:tcW w:w="0" w:type="auto"/>
          </w:tcPr>
          <w:p w:rsidR="00FC0ADC" w:rsidRPr="00422DDD" w:rsidRDefault="00FC0ADC" w:rsidP="00A667AF">
            <w:pPr>
              <w:rPr>
                <w:sz w:val="16"/>
                <w:szCs w:val="16"/>
              </w:rPr>
            </w:pPr>
            <w:r w:rsidRPr="00422DDD">
              <w:rPr>
                <w:sz w:val="16"/>
                <w:szCs w:val="16"/>
              </w:rPr>
              <w:t>Ankylosé</w:t>
            </w:r>
          </w:p>
        </w:tc>
        <w:tc>
          <w:tcPr>
            <w:tcW w:w="0" w:type="auto"/>
          </w:tcPr>
          <w:p w:rsidR="00FC0ADC" w:rsidRPr="00422DDD" w:rsidRDefault="00FC0ADC" w:rsidP="00A667AF">
            <w:pPr>
              <w:rPr>
                <w:sz w:val="16"/>
                <w:szCs w:val="16"/>
              </w:rPr>
            </w:pPr>
            <w:r w:rsidRPr="00422DDD">
              <w:rPr>
                <w:sz w:val="16"/>
                <w:szCs w:val="16"/>
              </w:rPr>
              <w:t xml:space="preserve">Muscle endormi, F/2 si bras, A/2 si jambe, D/2 si main (d3), </w:t>
            </w:r>
            <w:r w:rsidRPr="00422DDD">
              <w:rPr>
                <w:b/>
                <w:sz w:val="16"/>
                <w:szCs w:val="16"/>
              </w:rPr>
              <w:t>5m</w:t>
            </w:r>
            <w:r w:rsidRPr="00422DDD">
              <w:rPr>
                <w:sz w:val="16"/>
                <w:szCs w:val="16"/>
                <w:highlight w:val="yellow"/>
              </w:rPr>
              <w:t>,+20</w:t>
            </w:r>
          </w:p>
        </w:tc>
      </w:tr>
      <w:tr w:rsidR="00FC0ADC" w:rsidRPr="00422DDD" w:rsidTr="00A667AF">
        <w:tc>
          <w:tcPr>
            <w:tcW w:w="0" w:type="auto"/>
            <w:shd w:val="clear" w:color="auto" w:fill="F2F2F2"/>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2</w:t>
            </w:r>
          </w:p>
        </w:tc>
        <w:tc>
          <w:tcPr>
            <w:tcW w:w="0" w:type="auto"/>
            <w:shd w:val="clear" w:color="auto" w:fill="F2F2F2"/>
          </w:tcPr>
          <w:p w:rsidR="00FC0ADC" w:rsidRPr="00422DDD" w:rsidRDefault="00FC0ADC" w:rsidP="00A667AF">
            <w:pPr>
              <w:rPr>
                <w:sz w:val="16"/>
                <w:szCs w:val="16"/>
              </w:rPr>
            </w:pPr>
            <w:r w:rsidRPr="00422DDD">
              <w:rPr>
                <w:sz w:val="16"/>
                <w:szCs w:val="16"/>
              </w:rPr>
              <w:t>Claquage</w:t>
            </w:r>
          </w:p>
        </w:tc>
        <w:tc>
          <w:tcPr>
            <w:tcW w:w="0" w:type="auto"/>
            <w:shd w:val="clear" w:color="auto" w:fill="F2F2F2"/>
          </w:tcPr>
          <w:p w:rsidR="00FC0ADC" w:rsidRPr="00422DDD" w:rsidRDefault="00FC0ADC" w:rsidP="00A667AF">
            <w:pPr>
              <w:rPr>
                <w:sz w:val="16"/>
                <w:szCs w:val="16"/>
              </w:rPr>
            </w:pPr>
            <w:r w:rsidRPr="00422DDD">
              <w:rPr>
                <w:sz w:val="16"/>
                <w:szCs w:val="16"/>
              </w:rPr>
              <w:t xml:space="preserve">Muscle calé, F/4 si bras, A/4 si jambe, D/4 si main (d3), </w:t>
            </w:r>
            <w:r w:rsidRPr="00422DDD">
              <w:rPr>
                <w:b/>
                <w:sz w:val="16"/>
                <w:szCs w:val="16"/>
              </w:rPr>
              <w:t>1h</w:t>
            </w:r>
            <w:r w:rsidRPr="00422DDD">
              <w:rPr>
                <w:sz w:val="16"/>
                <w:szCs w:val="16"/>
              </w:rPr>
              <w:t xml:space="preserve">, </w:t>
            </w:r>
            <w:r w:rsidRPr="00422DDD">
              <w:rPr>
                <w:sz w:val="16"/>
                <w:szCs w:val="16"/>
                <w:shd w:val="clear" w:color="auto" w:fill="FFFF00"/>
              </w:rPr>
              <w:t>+10</w:t>
            </w:r>
          </w:p>
        </w:tc>
      </w:tr>
      <w:tr w:rsidR="00FC0ADC" w:rsidRPr="00422DDD" w:rsidTr="00A667AF">
        <w:tc>
          <w:tcPr>
            <w:tcW w:w="0" w:type="auto"/>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3</w:t>
            </w:r>
          </w:p>
        </w:tc>
        <w:tc>
          <w:tcPr>
            <w:tcW w:w="0" w:type="auto"/>
          </w:tcPr>
          <w:p w:rsidR="00FC0ADC" w:rsidRPr="00422DDD" w:rsidRDefault="00FC0ADC" w:rsidP="00A667AF">
            <w:pPr>
              <w:rPr>
                <w:sz w:val="16"/>
                <w:szCs w:val="16"/>
              </w:rPr>
            </w:pPr>
            <w:r w:rsidRPr="00422DDD">
              <w:rPr>
                <w:sz w:val="16"/>
                <w:szCs w:val="16"/>
              </w:rPr>
              <w:t>Point de côté</w:t>
            </w:r>
          </w:p>
        </w:tc>
        <w:tc>
          <w:tcPr>
            <w:tcW w:w="0" w:type="auto"/>
          </w:tcPr>
          <w:p w:rsidR="00FC0ADC" w:rsidRPr="00422DDD" w:rsidRDefault="00FC0ADC" w:rsidP="00A667AF">
            <w:pPr>
              <w:rPr>
                <w:sz w:val="16"/>
                <w:szCs w:val="16"/>
              </w:rPr>
            </w:pPr>
            <w:r w:rsidRPr="00422DDD">
              <w:rPr>
                <w:sz w:val="16"/>
                <w:szCs w:val="16"/>
              </w:rPr>
              <w:t xml:space="preserve">Fatigue extrême, 20 malus aux actions physiques, </w:t>
            </w:r>
            <w:r w:rsidRPr="00422DDD">
              <w:rPr>
                <w:b/>
                <w:sz w:val="16"/>
                <w:szCs w:val="16"/>
              </w:rPr>
              <w:t>5m</w:t>
            </w:r>
            <w:r w:rsidRPr="00422DDD">
              <w:rPr>
                <w:sz w:val="16"/>
                <w:szCs w:val="16"/>
              </w:rPr>
              <w:t xml:space="preserve">, </w:t>
            </w:r>
            <w:r w:rsidRPr="00422DDD">
              <w:rPr>
                <w:sz w:val="16"/>
                <w:szCs w:val="16"/>
                <w:shd w:val="clear" w:color="auto" w:fill="FFFF00"/>
              </w:rPr>
              <w:t>+0</w:t>
            </w:r>
          </w:p>
        </w:tc>
      </w:tr>
      <w:tr w:rsidR="00FC0ADC" w:rsidRPr="00422DDD" w:rsidTr="00A667AF">
        <w:tc>
          <w:tcPr>
            <w:tcW w:w="0" w:type="auto"/>
            <w:shd w:val="clear" w:color="auto" w:fill="F2F2F2"/>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4</w:t>
            </w:r>
          </w:p>
        </w:tc>
        <w:tc>
          <w:tcPr>
            <w:tcW w:w="0" w:type="auto"/>
            <w:shd w:val="clear" w:color="auto" w:fill="F2F2F2"/>
          </w:tcPr>
          <w:p w:rsidR="00FC0ADC" w:rsidRPr="00422DDD" w:rsidRDefault="00FC0ADC" w:rsidP="00A667AF">
            <w:pPr>
              <w:rPr>
                <w:sz w:val="16"/>
                <w:szCs w:val="16"/>
              </w:rPr>
            </w:pPr>
            <w:r w:rsidRPr="00422DDD">
              <w:rPr>
                <w:sz w:val="16"/>
                <w:szCs w:val="16"/>
              </w:rPr>
              <w:t>Contusion</w:t>
            </w:r>
          </w:p>
        </w:tc>
        <w:tc>
          <w:tcPr>
            <w:tcW w:w="0" w:type="auto"/>
            <w:shd w:val="clear" w:color="auto" w:fill="F2F2F2"/>
          </w:tcPr>
          <w:p w:rsidR="00FC0ADC" w:rsidRPr="00422DDD" w:rsidRDefault="00FC0ADC" w:rsidP="00A667AF">
            <w:pPr>
              <w:rPr>
                <w:sz w:val="16"/>
                <w:szCs w:val="16"/>
              </w:rPr>
            </w:pPr>
            <w:r w:rsidRPr="00422DDD">
              <w:rPr>
                <w:sz w:val="16"/>
                <w:szCs w:val="16"/>
              </w:rPr>
              <w:t xml:space="preserve">Muscle écrasé, 5 malus aux actions physiques, </w:t>
            </w:r>
            <w:r w:rsidRPr="00422DDD">
              <w:rPr>
                <w:b/>
                <w:sz w:val="16"/>
                <w:szCs w:val="16"/>
              </w:rPr>
              <w:t>2h</w:t>
            </w:r>
            <w:r w:rsidRPr="00422DDD">
              <w:rPr>
                <w:sz w:val="16"/>
                <w:szCs w:val="16"/>
              </w:rPr>
              <w:t xml:space="preserve">, </w:t>
            </w:r>
            <w:r w:rsidRPr="00422DDD">
              <w:rPr>
                <w:sz w:val="16"/>
                <w:szCs w:val="16"/>
                <w:shd w:val="clear" w:color="auto" w:fill="FFFF00"/>
              </w:rPr>
              <w:t>+10</w:t>
            </w:r>
          </w:p>
        </w:tc>
      </w:tr>
      <w:tr w:rsidR="00FC0ADC" w:rsidRPr="00422DDD" w:rsidTr="00A667AF">
        <w:tc>
          <w:tcPr>
            <w:tcW w:w="0" w:type="auto"/>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5</w:t>
            </w:r>
          </w:p>
        </w:tc>
        <w:tc>
          <w:tcPr>
            <w:tcW w:w="0" w:type="auto"/>
          </w:tcPr>
          <w:p w:rsidR="00FC0ADC" w:rsidRPr="00422DDD" w:rsidRDefault="00FC0ADC" w:rsidP="00A667AF">
            <w:pPr>
              <w:rPr>
                <w:sz w:val="16"/>
                <w:szCs w:val="16"/>
              </w:rPr>
            </w:pPr>
            <w:r w:rsidRPr="00422DDD">
              <w:rPr>
                <w:sz w:val="16"/>
                <w:szCs w:val="16"/>
              </w:rPr>
              <w:t>Crampe</w:t>
            </w:r>
          </w:p>
        </w:tc>
        <w:tc>
          <w:tcPr>
            <w:tcW w:w="0" w:type="auto"/>
          </w:tcPr>
          <w:p w:rsidR="00FC0ADC" w:rsidRPr="00422DDD" w:rsidRDefault="00FC0ADC" w:rsidP="00A667AF">
            <w:pPr>
              <w:rPr>
                <w:sz w:val="16"/>
                <w:szCs w:val="16"/>
              </w:rPr>
            </w:pPr>
            <w:r w:rsidRPr="00422DDD">
              <w:rPr>
                <w:sz w:val="16"/>
                <w:szCs w:val="16"/>
              </w:rPr>
              <w:t xml:space="preserve">Muscle contracté, F/3 si bras, A/3 si jambe/ventre, D/3 si main (d3), </w:t>
            </w:r>
            <w:r w:rsidRPr="00422DDD">
              <w:rPr>
                <w:b/>
                <w:sz w:val="16"/>
                <w:szCs w:val="16"/>
              </w:rPr>
              <w:t>10m</w:t>
            </w:r>
            <w:r w:rsidRPr="00422DDD">
              <w:rPr>
                <w:sz w:val="16"/>
                <w:szCs w:val="16"/>
                <w:shd w:val="clear" w:color="auto" w:fill="FFFF00"/>
              </w:rPr>
              <w:t>,+20</w:t>
            </w:r>
          </w:p>
        </w:tc>
      </w:tr>
      <w:tr w:rsidR="00FC0ADC" w:rsidRPr="00422DDD" w:rsidTr="00A667AF">
        <w:tc>
          <w:tcPr>
            <w:tcW w:w="0" w:type="auto"/>
            <w:shd w:val="clear" w:color="auto" w:fill="F2F2F2"/>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6</w:t>
            </w:r>
          </w:p>
        </w:tc>
        <w:tc>
          <w:tcPr>
            <w:tcW w:w="0" w:type="auto"/>
            <w:shd w:val="clear" w:color="auto" w:fill="F2F2F2"/>
          </w:tcPr>
          <w:p w:rsidR="00FC0ADC" w:rsidRPr="00422DDD" w:rsidRDefault="00FC0ADC" w:rsidP="00A667AF">
            <w:pPr>
              <w:rPr>
                <w:sz w:val="16"/>
                <w:szCs w:val="16"/>
              </w:rPr>
            </w:pPr>
            <w:r w:rsidRPr="00422DDD">
              <w:rPr>
                <w:sz w:val="16"/>
                <w:szCs w:val="16"/>
              </w:rPr>
              <w:t>Déboîtement</w:t>
            </w:r>
          </w:p>
        </w:tc>
        <w:tc>
          <w:tcPr>
            <w:tcW w:w="0" w:type="auto"/>
            <w:shd w:val="clear" w:color="auto" w:fill="F2F2F2"/>
          </w:tcPr>
          <w:p w:rsidR="00FC0ADC" w:rsidRPr="00422DDD" w:rsidRDefault="00FC0ADC" w:rsidP="00A667AF">
            <w:pPr>
              <w:rPr>
                <w:sz w:val="16"/>
                <w:szCs w:val="16"/>
              </w:rPr>
            </w:pPr>
            <w:r w:rsidRPr="00422DDD">
              <w:rPr>
                <w:sz w:val="16"/>
                <w:szCs w:val="16"/>
              </w:rPr>
              <w:t>Os décalé, F=0 si bras, A=0 si jambe</w:t>
            </w:r>
            <w:r w:rsidR="00FF7B0F" w:rsidRPr="00422DDD">
              <w:rPr>
                <w:sz w:val="16"/>
                <w:szCs w:val="16"/>
              </w:rPr>
              <w:t>(d2)</w:t>
            </w:r>
            <w:r w:rsidRPr="00422DDD">
              <w:rPr>
                <w:sz w:val="16"/>
                <w:szCs w:val="16"/>
              </w:rPr>
              <w:t xml:space="preserve">, </w:t>
            </w:r>
            <w:r w:rsidR="006C0DAD" w:rsidRPr="00422DDD">
              <w:rPr>
                <w:b/>
                <w:sz w:val="16"/>
                <w:szCs w:val="16"/>
              </w:rPr>
              <w:t xml:space="preserve">jusqu’au </w:t>
            </w:r>
            <w:r w:rsidRPr="00422DDD">
              <w:rPr>
                <w:b/>
                <w:sz w:val="16"/>
                <w:szCs w:val="16"/>
              </w:rPr>
              <w:t>soin</w:t>
            </w:r>
            <w:r w:rsidRPr="00422DDD">
              <w:rPr>
                <w:sz w:val="16"/>
                <w:szCs w:val="16"/>
              </w:rPr>
              <w:t xml:space="preserve">, </w:t>
            </w:r>
            <w:r w:rsidRPr="00422DDD">
              <w:rPr>
                <w:sz w:val="16"/>
                <w:szCs w:val="16"/>
                <w:shd w:val="clear" w:color="auto" w:fill="FFFF00"/>
              </w:rPr>
              <w:t>-10</w:t>
            </w:r>
          </w:p>
        </w:tc>
      </w:tr>
      <w:tr w:rsidR="00FC0ADC" w:rsidRPr="00422DDD" w:rsidTr="00A667AF">
        <w:tc>
          <w:tcPr>
            <w:tcW w:w="0" w:type="auto"/>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7</w:t>
            </w:r>
          </w:p>
        </w:tc>
        <w:tc>
          <w:tcPr>
            <w:tcW w:w="0" w:type="auto"/>
          </w:tcPr>
          <w:p w:rsidR="00FC0ADC" w:rsidRPr="00422DDD" w:rsidRDefault="00FC0ADC" w:rsidP="00A667AF">
            <w:pPr>
              <w:rPr>
                <w:sz w:val="16"/>
                <w:szCs w:val="16"/>
              </w:rPr>
            </w:pPr>
            <w:r w:rsidRPr="00422DDD">
              <w:rPr>
                <w:sz w:val="16"/>
                <w:szCs w:val="16"/>
              </w:rPr>
              <w:t>Entorse</w:t>
            </w:r>
          </w:p>
        </w:tc>
        <w:tc>
          <w:tcPr>
            <w:tcW w:w="0" w:type="auto"/>
          </w:tcPr>
          <w:p w:rsidR="00FC0ADC" w:rsidRPr="00422DDD" w:rsidRDefault="00FC0ADC" w:rsidP="00A667AF">
            <w:pPr>
              <w:rPr>
                <w:sz w:val="16"/>
                <w:szCs w:val="16"/>
              </w:rPr>
            </w:pPr>
            <w:r w:rsidRPr="00422DDD">
              <w:rPr>
                <w:sz w:val="16"/>
                <w:szCs w:val="16"/>
              </w:rPr>
              <w:t xml:space="preserve">Tendon déchiré, MVp/4 si jambe, Vitesse/4 si bras (d2), VO/2 VD/2, </w:t>
            </w:r>
            <w:r w:rsidRPr="00422DDD">
              <w:rPr>
                <w:b/>
                <w:sz w:val="16"/>
                <w:szCs w:val="16"/>
              </w:rPr>
              <w:t>7j</w:t>
            </w:r>
            <w:r w:rsidRPr="00422DDD">
              <w:rPr>
                <w:sz w:val="16"/>
                <w:szCs w:val="16"/>
              </w:rPr>
              <w:t xml:space="preserve">, </w:t>
            </w:r>
            <w:r w:rsidRPr="00422DDD">
              <w:rPr>
                <w:sz w:val="16"/>
                <w:szCs w:val="16"/>
                <w:shd w:val="clear" w:color="auto" w:fill="FFFF00"/>
              </w:rPr>
              <w:t>-20</w:t>
            </w:r>
          </w:p>
        </w:tc>
      </w:tr>
      <w:tr w:rsidR="00FC0ADC" w:rsidRPr="00422DDD" w:rsidTr="00A667AF">
        <w:tc>
          <w:tcPr>
            <w:tcW w:w="0" w:type="auto"/>
            <w:shd w:val="clear" w:color="auto" w:fill="F2F2F2"/>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8</w:t>
            </w:r>
          </w:p>
        </w:tc>
        <w:tc>
          <w:tcPr>
            <w:tcW w:w="0" w:type="auto"/>
            <w:shd w:val="clear" w:color="auto" w:fill="F2F2F2"/>
          </w:tcPr>
          <w:p w:rsidR="00FC0ADC" w:rsidRPr="00422DDD" w:rsidRDefault="00FC0ADC" w:rsidP="00A667AF">
            <w:pPr>
              <w:rPr>
                <w:sz w:val="16"/>
                <w:szCs w:val="16"/>
              </w:rPr>
            </w:pPr>
            <w:r w:rsidRPr="00422DDD">
              <w:rPr>
                <w:sz w:val="16"/>
                <w:szCs w:val="16"/>
              </w:rPr>
              <w:t>Foulure</w:t>
            </w:r>
          </w:p>
        </w:tc>
        <w:tc>
          <w:tcPr>
            <w:tcW w:w="0" w:type="auto"/>
            <w:shd w:val="clear" w:color="auto" w:fill="F2F2F2"/>
          </w:tcPr>
          <w:p w:rsidR="00FC0ADC" w:rsidRPr="00422DDD" w:rsidRDefault="00FC0ADC" w:rsidP="00A667AF">
            <w:pPr>
              <w:rPr>
                <w:sz w:val="16"/>
                <w:szCs w:val="16"/>
              </w:rPr>
            </w:pPr>
            <w:r w:rsidRPr="00422DDD">
              <w:rPr>
                <w:sz w:val="16"/>
                <w:szCs w:val="16"/>
              </w:rPr>
              <w:t xml:space="preserve">Tendon tendu, MVP/2 si jambe, Vitesse/2 si bras (d2), VO-10 VD-10, </w:t>
            </w:r>
            <w:r w:rsidRPr="00422DDD">
              <w:rPr>
                <w:b/>
                <w:sz w:val="16"/>
                <w:szCs w:val="16"/>
              </w:rPr>
              <w:t>1j</w:t>
            </w:r>
            <w:r w:rsidRPr="00422DDD">
              <w:rPr>
                <w:sz w:val="16"/>
                <w:szCs w:val="16"/>
              </w:rPr>
              <w:t xml:space="preserve">, </w:t>
            </w:r>
            <w:r w:rsidRPr="00422DDD">
              <w:rPr>
                <w:sz w:val="16"/>
                <w:szCs w:val="16"/>
                <w:shd w:val="clear" w:color="auto" w:fill="FFFF00"/>
              </w:rPr>
              <w:t>+0</w:t>
            </w:r>
          </w:p>
        </w:tc>
      </w:tr>
      <w:tr w:rsidR="00FC0ADC" w:rsidRPr="00422DDD" w:rsidTr="00A667AF">
        <w:tc>
          <w:tcPr>
            <w:tcW w:w="0" w:type="auto"/>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9</w:t>
            </w:r>
          </w:p>
        </w:tc>
        <w:tc>
          <w:tcPr>
            <w:tcW w:w="0" w:type="auto"/>
          </w:tcPr>
          <w:p w:rsidR="00FC0ADC" w:rsidRPr="00422DDD" w:rsidRDefault="00FC0ADC" w:rsidP="00A667AF">
            <w:pPr>
              <w:rPr>
                <w:sz w:val="16"/>
                <w:szCs w:val="16"/>
              </w:rPr>
            </w:pPr>
            <w:r w:rsidRPr="00422DDD">
              <w:rPr>
                <w:sz w:val="16"/>
                <w:szCs w:val="16"/>
              </w:rPr>
              <w:t>Ecrasement</w:t>
            </w:r>
          </w:p>
        </w:tc>
        <w:tc>
          <w:tcPr>
            <w:tcW w:w="0" w:type="auto"/>
          </w:tcPr>
          <w:p w:rsidR="00FC0ADC" w:rsidRPr="00422DDD" w:rsidRDefault="00FC0ADC" w:rsidP="00A667AF">
            <w:pPr>
              <w:rPr>
                <w:sz w:val="16"/>
                <w:szCs w:val="16"/>
              </w:rPr>
            </w:pPr>
            <w:r w:rsidRPr="00422DDD">
              <w:rPr>
                <w:sz w:val="16"/>
                <w:szCs w:val="16"/>
              </w:rPr>
              <w:t xml:space="preserve">Muscle tordu, F-20 si bras, A-20 si jambe, D-20 si main (d3), </w:t>
            </w:r>
            <w:r w:rsidRPr="00422DDD">
              <w:rPr>
                <w:b/>
                <w:sz w:val="16"/>
                <w:szCs w:val="16"/>
              </w:rPr>
              <w:t>4h</w:t>
            </w:r>
            <w:r w:rsidRPr="00422DDD">
              <w:rPr>
                <w:sz w:val="16"/>
                <w:szCs w:val="16"/>
              </w:rPr>
              <w:t xml:space="preserve">, </w:t>
            </w:r>
            <w:r w:rsidRPr="00422DDD">
              <w:rPr>
                <w:sz w:val="16"/>
                <w:szCs w:val="16"/>
                <w:shd w:val="clear" w:color="auto" w:fill="FFFF00"/>
              </w:rPr>
              <w:t>-10</w:t>
            </w:r>
          </w:p>
        </w:tc>
      </w:tr>
      <w:tr w:rsidR="00FC0ADC" w:rsidRPr="00422DDD" w:rsidTr="00A667AF">
        <w:tc>
          <w:tcPr>
            <w:tcW w:w="0" w:type="auto"/>
            <w:shd w:val="clear" w:color="auto" w:fill="F2F2F2"/>
          </w:tcPr>
          <w:p w:rsidR="00FC0ADC" w:rsidRPr="00422DDD" w:rsidRDefault="00FC0ADC" w:rsidP="00A667AF">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shd w:val="clear" w:color="auto" w:fill="F2F2F2"/>
          </w:tcPr>
          <w:p w:rsidR="00FC0ADC" w:rsidRPr="00422DDD" w:rsidRDefault="00FC0ADC" w:rsidP="00A667AF">
            <w:pPr>
              <w:rPr>
                <w:sz w:val="16"/>
                <w:szCs w:val="16"/>
              </w:rPr>
            </w:pPr>
            <w:r w:rsidRPr="00422DDD">
              <w:rPr>
                <w:sz w:val="16"/>
                <w:szCs w:val="16"/>
              </w:rPr>
              <w:t>Torticolis</w:t>
            </w:r>
          </w:p>
        </w:tc>
        <w:tc>
          <w:tcPr>
            <w:tcW w:w="0" w:type="auto"/>
            <w:shd w:val="clear" w:color="auto" w:fill="F2F2F2"/>
          </w:tcPr>
          <w:p w:rsidR="00FC0ADC" w:rsidRPr="00422DDD" w:rsidRDefault="00FC0ADC" w:rsidP="00A667AF">
            <w:pPr>
              <w:rPr>
                <w:sz w:val="16"/>
                <w:szCs w:val="16"/>
              </w:rPr>
            </w:pPr>
            <w:r w:rsidRPr="00422DDD">
              <w:rPr>
                <w:sz w:val="16"/>
                <w:szCs w:val="16"/>
              </w:rPr>
              <w:t xml:space="preserve">Douleur de cou, Vue/2, VO-10, VD-10, </w:t>
            </w:r>
            <w:r w:rsidRPr="00422DDD">
              <w:rPr>
                <w:b/>
                <w:sz w:val="16"/>
                <w:szCs w:val="16"/>
              </w:rPr>
              <w:t>2h</w:t>
            </w:r>
            <w:r w:rsidRPr="00422DDD">
              <w:rPr>
                <w:sz w:val="16"/>
                <w:szCs w:val="16"/>
              </w:rPr>
              <w:t xml:space="preserve">, </w:t>
            </w:r>
            <w:r w:rsidRPr="00422DDD">
              <w:rPr>
                <w:sz w:val="16"/>
                <w:szCs w:val="16"/>
                <w:shd w:val="clear" w:color="auto" w:fill="FFFF00"/>
              </w:rPr>
              <w:t>+0</w:t>
            </w:r>
          </w:p>
        </w:tc>
      </w:tr>
    </w:tbl>
    <w:p w:rsidR="00FC0ADC" w:rsidRPr="00422DDD" w:rsidRDefault="00FC0ADC">
      <w:pPr>
        <w:widowControl/>
      </w:pPr>
      <w:r w:rsidRPr="00422DDD">
        <w:t xml:space="preserve">Les effets indiqués </w:t>
      </w:r>
      <w:r w:rsidR="002D7C6E" w:rsidRPr="00422DDD">
        <w:t>affectent une zone du corps</w:t>
      </w:r>
      <w:r w:rsidR="006C0DAD" w:rsidRPr="00422DDD">
        <w:t xml:space="preserve"> (bras, jambe, main etc.)</w:t>
      </w:r>
      <w:r w:rsidRPr="00422DDD">
        <w:t xml:space="preserve">, </w:t>
      </w:r>
      <w:r w:rsidR="00FF7B0F" w:rsidRPr="00422DDD">
        <w:t>des effets</w:t>
      </w:r>
      <w:r w:rsidR="006C0DAD" w:rsidRPr="00422DDD">
        <w:t xml:space="preserve"> sur les caractéristiques</w:t>
      </w:r>
      <w:r w:rsidR="00FF7B0F" w:rsidRPr="00422DDD">
        <w:t xml:space="preserve">, </w:t>
      </w:r>
      <w:r w:rsidRPr="00422DDD">
        <w:t xml:space="preserve">une durée en </w:t>
      </w:r>
      <w:r w:rsidR="002D7C6E" w:rsidRPr="00422DDD">
        <w:t>(</w:t>
      </w:r>
      <w:r w:rsidRPr="00422DDD">
        <w:rPr>
          <w:b/>
        </w:rPr>
        <w:t>m</w:t>
      </w:r>
      <w:r w:rsidR="002D7C6E" w:rsidRPr="00422DDD">
        <w:t>)</w:t>
      </w:r>
      <w:r w:rsidRPr="00422DDD">
        <w:t>inutes/</w:t>
      </w:r>
      <w:r w:rsidR="002D7C6E" w:rsidRPr="00422DDD">
        <w:t>(</w:t>
      </w:r>
      <w:r w:rsidRPr="00422DDD">
        <w:rPr>
          <w:b/>
        </w:rPr>
        <w:t>h</w:t>
      </w:r>
      <w:r w:rsidR="002D7C6E" w:rsidRPr="00422DDD">
        <w:t>)</w:t>
      </w:r>
      <w:r w:rsidRPr="00422DDD">
        <w:t>eures</w:t>
      </w:r>
      <w:r w:rsidR="006C0DAD" w:rsidRPr="00422DDD">
        <w:t>/(</w:t>
      </w:r>
      <w:r w:rsidR="006C0DAD" w:rsidRPr="00422DDD">
        <w:rPr>
          <w:b/>
        </w:rPr>
        <w:t>j</w:t>
      </w:r>
      <w:r w:rsidR="006C0DAD" w:rsidRPr="00422DDD">
        <w:t>)our</w:t>
      </w:r>
      <w:r w:rsidR="002D7C6E" w:rsidRPr="00422DDD">
        <w:t xml:space="preserve"> et</w:t>
      </w:r>
      <w:r w:rsidRPr="00422DDD">
        <w:t xml:space="preserve"> un </w:t>
      </w:r>
      <w:r w:rsidRPr="00422DDD">
        <w:rPr>
          <w:shd w:val="clear" w:color="auto" w:fill="FFFF00"/>
        </w:rPr>
        <w:t>bonus/malus</w:t>
      </w:r>
      <w:r w:rsidRPr="00422DDD">
        <w:t xml:space="preserve"> pour les soins</w:t>
      </w:r>
      <w:r w:rsidR="002D7C6E" w:rsidRPr="00422DDD">
        <w:t xml:space="preserve"> </w:t>
      </w:r>
      <w:r w:rsidR="006C0DAD" w:rsidRPr="00422DDD">
        <w:t>de cet effet (uniquement)</w:t>
      </w:r>
      <w:r w:rsidRPr="00422DDD">
        <w:t xml:space="preserve">. </w:t>
      </w:r>
    </w:p>
    <w:p w:rsidR="00D3212F" w:rsidRPr="00422DDD" w:rsidRDefault="00D3212F" w:rsidP="00D3212F">
      <w:pPr>
        <w:pStyle w:val="ex"/>
      </w:pPr>
      <w:r w:rsidRPr="00422DDD">
        <w:lastRenderedPageBreak/>
        <w:t>Exemple : Valéry a frappé avec sa masse (F=30, NE20) et a obtenu un D100=96 &gt; 90+(20/10)</w:t>
      </w:r>
      <w:r w:rsidR="000F553D">
        <w:t>=92</w:t>
      </w:r>
      <w:r w:rsidRPr="00422DDD">
        <w:t>. C’est un échec critique résolu avec un D100=77, f</w:t>
      </w:r>
      <w:r w:rsidR="000F553D">
        <w:t xml:space="preserve">aux mouvement qui lui donne VD-5 </w:t>
      </w:r>
      <w:r w:rsidRPr="00422DDD">
        <w:t xml:space="preserve">pour le reste </w:t>
      </w:r>
      <w:r w:rsidR="000F553D">
        <w:t>du combat</w:t>
      </w:r>
      <w:r w:rsidRPr="00422DDD">
        <w:t xml:space="preserve">. </w:t>
      </w:r>
    </w:p>
    <w:p w:rsidR="00777865" w:rsidRPr="00422DDD" w:rsidRDefault="005E42B1" w:rsidP="002A261A">
      <w:pPr>
        <w:pStyle w:val="Titre2"/>
      </w:pPr>
      <w:bookmarkStart w:id="111" w:name="_Ref406076936"/>
      <w:bookmarkStart w:id="112" w:name="_Toc208477820"/>
      <w:r w:rsidRPr="00422DDD">
        <w:t>4.</w:t>
      </w:r>
      <w:r w:rsidR="009808B1" w:rsidRPr="00422DDD">
        <w:t>10</w:t>
      </w:r>
      <w:r w:rsidRPr="00422DDD">
        <w:t xml:space="preserve"> </w:t>
      </w:r>
      <w:r w:rsidR="001E7D26" w:rsidRPr="00422DDD">
        <w:t>Autres a</w:t>
      </w:r>
      <w:r w:rsidR="00777865" w:rsidRPr="00422DDD">
        <w:t>ttaques</w:t>
      </w:r>
      <w:bookmarkEnd w:id="111"/>
      <w:bookmarkEnd w:id="112"/>
      <w:r w:rsidR="00777865" w:rsidRPr="00422DDD">
        <w:t xml:space="preserve"> </w:t>
      </w:r>
    </w:p>
    <w:p w:rsidR="00777865" w:rsidRPr="00422DDD" w:rsidRDefault="001C700E">
      <w:pPr>
        <w:tabs>
          <w:tab w:val="left" w:pos="3606"/>
          <w:tab w:val="left" w:pos="6755"/>
        </w:tabs>
      </w:pPr>
      <w:r w:rsidRPr="00422DDD">
        <w:t>P</w:t>
      </w:r>
      <w:r w:rsidR="00777865" w:rsidRPr="00422DDD">
        <w:t xml:space="preserve">our gérer les attaques </w:t>
      </w:r>
      <w:r w:rsidR="00CB1E49" w:rsidRPr="00422DDD">
        <w:t xml:space="preserve">autres que celles </w:t>
      </w:r>
      <w:r w:rsidR="00570ECE" w:rsidRPr="00422DDD">
        <w:t>ci-dessus</w:t>
      </w:r>
      <w:r w:rsidRPr="00422DDD">
        <w:t>, utilisez l</w:t>
      </w:r>
      <w:r w:rsidR="004518B3" w:rsidRPr="00422DDD">
        <w:t xml:space="preserve">a table suivante qui donne la </w:t>
      </w:r>
      <w:r w:rsidR="00CA2757" w:rsidRPr="00422DDD">
        <w:t>vitesse (</w:t>
      </w:r>
      <w:r w:rsidR="00CA2757" w:rsidRPr="00422DDD">
        <w:rPr>
          <w:b/>
        </w:rPr>
        <w:t>VIT</w:t>
      </w:r>
      <w:r w:rsidR="00791BFE" w:rsidRPr="00422DDD">
        <w:t xml:space="preserve">), </w:t>
      </w:r>
      <w:r w:rsidR="00570ECE" w:rsidRPr="00422DDD">
        <w:t>valeur d’attaque</w:t>
      </w:r>
      <w:r w:rsidR="00FC0ADC" w:rsidRPr="00422DDD">
        <w:t xml:space="preserve"> (</w:t>
      </w:r>
      <w:r w:rsidR="00FC0ADC" w:rsidRPr="00422DDD">
        <w:rPr>
          <w:b/>
        </w:rPr>
        <w:t>VA</w:t>
      </w:r>
      <w:r w:rsidR="00254B67">
        <w:rPr>
          <w:b/>
        </w:rPr>
        <w:t xml:space="preserve"> </w:t>
      </w:r>
      <w:r w:rsidR="00254B67" w:rsidRPr="00254B67">
        <w:t>utilisée contre le Mode Neutre de la cible</w:t>
      </w:r>
      <w:r w:rsidR="00FC0ADC" w:rsidRPr="00422DDD">
        <w:t>)</w:t>
      </w:r>
      <w:r w:rsidR="00CA2757" w:rsidRPr="00422DDD">
        <w:t xml:space="preserve"> </w:t>
      </w:r>
      <w:r w:rsidRPr="00422DDD">
        <w:t xml:space="preserve">et le </w:t>
      </w:r>
      <w:r w:rsidR="00791BFE" w:rsidRPr="00422DDD">
        <w:t xml:space="preserve">modificateur </w:t>
      </w:r>
      <w:r w:rsidRPr="00422DDD">
        <w:t xml:space="preserve">aux </w:t>
      </w:r>
      <w:r w:rsidR="00570ECE" w:rsidRPr="00422DDD">
        <w:t xml:space="preserve">coups </w:t>
      </w:r>
      <w:r w:rsidRPr="00422DDD">
        <w:rPr>
          <w:b/>
        </w:rPr>
        <w:t>crit</w:t>
      </w:r>
      <w:r w:rsidRPr="00422DDD">
        <w:t>iques</w:t>
      </w:r>
      <w:r w:rsidR="000F553D">
        <w:t>. Vous trouverez aussi les dégâts de base</w:t>
      </w:r>
      <w:r w:rsidR="008E3DE2" w:rsidRPr="00422DDD">
        <w:t xml:space="preserve"> </w:t>
      </w:r>
      <w:r w:rsidR="000F553D">
        <w:t>infligés par ces attaques</w:t>
      </w:r>
      <w:r w:rsidR="000A3D8B">
        <w:t>.</w:t>
      </w:r>
      <w:r w:rsidR="00CE18B5">
        <w:t xml:space="preserve"> </w:t>
      </w:r>
      <w:r w:rsidR="000A3D8B">
        <w:t xml:space="preserve">Ils sont basés sur un </w:t>
      </w:r>
      <w:r w:rsidR="000A3D8B" w:rsidRPr="00254B67">
        <w:rPr>
          <w:b/>
        </w:rPr>
        <w:t>coup sévère</w:t>
      </w:r>
      <w:r w:rsidR="000A3D8B">
        <w:t>, ajustez</w:t>
      </w:r>
      <w:r w:rsidR="00CE18B5">
        <w:t xml:space="preserve"> si vous utilisez la VA</w:t>
      </w:r>
      <w:r w:rsidR="00777865" w:rsidRPr="00422DD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535"/>
        <w:gridCol w:w="463"/>
        <w:gridCol w:w="539"/>
        <w:gridCol w:w="5568"/>
        <w:gridCol w:w="893"/>
      </w:tblGrid>
      <w:tr w:rsidR="00D11C98" w:rsidRPr="00422DDD" w:rsidTr="00D11C98">
        <w:tc>
          <w:tcPr>
            <w:tcW w:w="0" w:type="auto"/>
          </w:tcPr>
          <w:p w:rsidR="00D11C98" w:rsidRPr="00422DDD" w:rsidRDefault="00D11C98">
            <w:pPr>
              <w:widowControl/>
              <w:autoSpaceDE w:val="0"/>
              <w:autoSpaceDN w:val="0"/>
              <w:adjustRightInd w:val="0"/>
              <w:rPr>
                <w:rFonts w:cs="Tahoma"/>
                <w:b/>
                <w:color w:val="000000"/>
                <w:sz w:val="16"/>
                <w:szCs w:val="16"/>
              </w:rPr>
            </w:pPr>
            <w:r w:rsidRPr="00422DDD">
              <w:rPr>
                <w:rFonts w:cs="Tahoma"/>
                <w:b/>
                <w:color w:val="000000"/>
                <w:sz w:val="16"/>
                <w:szCs w:val="16"/>
              </w:rPr>
              <w:t>Type d’attaque</w:t>
            </w:r>
          </w:p>
        </w:tc>
        <w:tc>
          <w:tcPr>
            <w:tcW w:w="0" w:type="auto"/>
          </w:tcPr>
          <w:p w:rsidR="00D11C98" w:rsidRPr="00422DDD" w:rsidRDefault="00D11C98" w:rsidP="008E1C81">
            <w:pPr>
              <w:widowControl/>
              <w:autoSpaceDE w:val="0"/>
              <w:autoSpaceDN w:val="0"/>
              <w:adjustRightInd w:val="0"/>
              <w:jc w:val="center"/>
              <w:rPr>
                <w:rFonts w:cs="Tahoma"/>
                <w:b/>
                <w:color w:val="000000"/>
                <w:sz w:val="16"/>
                <w:szCs w:val="16"/>
              </w:rPr>
            </w:pPr>
            <w:r w:rsidRPr="00422DDD">
              <w:rPr>
                <w:rFonts w:cs="Tahoma"/>
                <w:b/>
                <w:color w:val="000000"/>
                <w:sz w:val="16"/>
                <w:szCs w:val="16"/>
              </w:rPr>
              <w:t>VIT</w:t>
            </w:r>
          </w:p>
        </w:tc>
        <w:tc>
          <w:tcPr>
            <w:tcW w:w="0" w:type="auto"/>
            <w:tcBorders>
              <w:right w:val="single" w:sz="4" w:space="0" w:color="auto"/>
            </w:tcBorders>
          </w:tcPr>
          <w:p w:rsidR="00D11C98" w:rsidRPr="00422DDD" w:rsidRDefault="00D11C98" w:rsidP="008D4CFB">
            <w:pPr>
              <w:widowControl/>
              <w:autoSpaceDE w:val="0"/>
              <w:autoSpaceDN w:val="0"/>
              <w:adjustRightInd w:val="0"/>
              <w:jc w:val="center"/>
              <w:rPr>
                <w:rFonts w:cs="Tahoma"/>
                <w:b/>
                <w:color w:val="000000"/>
                <w:sz w:val="16"/>
                <w:szCs w:val="16"/>
              </w:rPr>
            </w:pPr>
            <w:r w:rsidRPr="00422DDD">
              <w:rPr>
                <w:rFonts w:cs="Tahoma"/>
                <w:b/>
                <w:color w:val="000000"/>
                <w:sz w:val="16"/>
                <w:szCs w:val="16"/>
              </w:rPr>
              <w:t>VA</w:t>
            </w:r>
          </w:p>
        </w:tc>
        <w:tc>
          <w:tcPr>
            <w:tcW w:w="0" w:type="auto"/>
          </w:tcPr>
          <w:p w:rsidR="00D11C98" w:rsidRPr="00422DDD" w:rsidRDefault="00D11C98" w:rsidP="00FC0ADC">
            <w:pPr>
              <w:widowControl/>
              <w:autoSpaceDE w:val="0"/>
              <w:autoSpaceDN w:val="0"/>
              <w:adjustRightInd w:val="0"/>
              <w:jc w:val="center"/>
              <w:rPr>
                <w:rFonts w:cs="Tahoma"/>
                <w:b/>
                <w:color w:val="000000"/>
                <w:sz w:val="16"/>
                <w:szCs w:val="16"/>
              </w:rPr>
            </w:pPr>
            <w:r w:rsidRPr="00422DDD">
              <w:rPr>
                <w:rFonts w:cs="Tahoma"/>
                <w:b/>
                <w:color w:val="000000"/>
                <w:sz w:val="16"/>
                <w:szCs w:val="16"/>
              </w:rPr>
              <w:t>Crit</w:t>
            </w:r>
          </w:p>
        </w:tc>
        <w:tc>
          <w:tcPr>
            <w:tcW w:w="0" w:type="auto"/>
          </w:tcPr>
          <w:p w:rsidR="00D11C98" w:rsidRPr="00422DDD" w:rsidRDefault="00D11C98" w:rsidP="00CB1E49">
            <w:pPr>
              <w:widowControl/>
              <w:autoSpaceDE w:val="0"/>
              <w:autoSpaceDN w:val="0"/>
              <w:adjustRightInd w:val="0"/>
              <w:jc w:val="left"/>
              <w:rPr>
                <w:rFonts w:cs="Tahoma"/>
                <w:b/>
                <w:color w:val="000000"/>
                <w:sz w:val="16"/>
                <w:szCs w:val="16"/>
              </w:rPr>
            </w:pPr>
            <w:r w:rsidRPr="00422DDD">
              <w:rPr>
                <w:rFonts w:cs="Tahoma"/>
                <w:b/>
                <w:color w:val="000000"/>
                <w:sz w:val="16"/>
                <w:szCs w:val="16"/>
              </w:rPr>
              <w:t>Blessures en T/E/C</w:t>
            </w:r>
          </w:p>
        </w:tc>
        <w:tc>
          <w:tcPr>
            <w:tcW w:w="0" w:type="auto"/>
          </w:tcPr>
          <w:p w:rsidR="00D11C98" w:rsidRPr="00422DDD" w:rsidRDefault="00D11C98" w:rsidP="00CB1E49">
            <w:pPr>
              <w:widowControl/>
              <w:autoSpaceDE w:val="0"/>
              <w:autoSpaceDN w:val="0"/>
              <w:adjustRightInd w:val="0"/>
              <w:jc w:val="left"/>
              <w:rPr>
                <w:rFonts w:cs="Tahoma"/>
                <w:b/>
                <w:color w:val="000000"/>
                <w:sz w:val="16"/>
                <w:szCs w:val="16"/>
              </w:rPr>
            </w:pPr>
            <w:r w:rsidRPr="00422DDD">
              <w:rPr>
                <w:rFonts w:cs="Tahoma"/>
                <w:b/>
                <w:color w:val="000000"/>
                <w:sz w:val="16"/>
                <w:szCs w:val="16"/>
              </w:rPr>
              <w:t>Armure</w:t>
            </w:r>
          </w:p>
        </w:tc>
      </w:tr>
      <w:tr w:rsidR="00D11C98" w:rsidRPr="00422DDD" w:rsidTr="00D11C98">
        <w:tc>
          <w:tcPr>
            <w:tcW w:w="0" w:type="auto"/>
            <w:shd w:val="clear" w:color="auto" w:fill="auto"/>
          </w:tcPr>
          <w:p w:rsidR="00D11C98" w:rsidRPr="00422DDD" w:rsidRDefault="00D11C98" w:rsidP="00106B20">
            <w:pPr>
              <w:widowControl/>
              <w:autoSpaceDE w:val="0"/>
              <w:autoSpaceDN w:val="0"/>
              <w:adjustRightInd w:val="0"/>
              <w:rPr>
                <w:rFonts w:cs="Tahoma"/>
                <w:color w:val="000000"/>
                <w:sz w:val="16"/>
                <w:szCs w:val="16"/>
              </w:rPr>
            </w:pPr>
            <w:r w:rsidRPr="00422DDD">
              <w:rPr>
                <w:rFonts w:cs="Tahoma"/>
                <w:color w:val="000000"/>
                <w:sz w:val="16"/>
                <w:szCs w:val="16"/>
              </w:rPr>
              <w:t xml:space="preserve">Chute </w:t>
            </w:r>
          </w:p>
          <w:p w:rsidR="00D11C98" w:rsidRPr="00422DDD" w:rsidRDefault="00D11C98" w:rsidP="00D11C98">
            <w:pPr>
              <w:widowControl/>
              <w:autoSpaceDE w:val="0"/>
              <w:autoSpaceDN w:val="0"/>
              <w:adjustRightInd w:val="0"/>
              <w:rPr>
                <w:rFonts w:cs="Tahoma"/>
                <w:color w:val="000000"/>
                <w:sz w:val="16"/>
                <w:szCs w:val="16"/>
              </w:rPr>
            </w:pP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25</w:t>
            </w:r>
          </w:p>
        </w:tc>
        <w:tc>
          <w:tcPr>
            <w:tcW w:w="0" w:type="auto"/>
            <w:tcBorders>
              <w:right w:val="single" w:sz="4" w:space="0" w:color="auto"/>
            </w:tcBorders>
            <w:shd w:val="clear" w:color="auto" w:fill="auto"/>
          </w:tcPr>
          <w:p w:rsidR="00D11C98" w:rsidRPr="00422DDD" w:rsidRDefault="00B67A1B" w:rsidP="008D4CFB">
            <w:pPr>
              <w:widowControl/>
              <w:autoSpaceDE w:val="0"/>
              <w:autoSpaceDN w:val="0"/>
              <w:adjustRightInd w:val="0"/>
              <w:jc w:val="center"/>
              <w:rPr>
                <w:rFonts w:cs="Tahoma"/>
                <w:color w:val="000000"/>
                <w:sz w:val="16"/>
                <w:szCs w:val="16"/>
              </w:rPr>
            </w:pPr>
            <w:r w:rsidRPr="00422DDD">
              <w:rPr>
                <w:rFonts w:cs="Tahoma"/>
                <w:color w:val="000000"/>
                <w:sz w:val="16"/>
                <w:szCs w:val="16"/>
              </w:rPr>
              <w:t>50</w:t>
            </w:r>
          </w:p>
        </w:tc>
        <w:tc>
          <w:tcPr>
            <w:tcW w:w="0" w:type="auto"/>
            <w:shd w:val="clear" w:color="auto" w:fill="auto"/>
          </w:tcPr>
          <w:p w:rsidR="00D11C98" w:rsidRPr="00422DDD" w:rsidRDefault="00CE18B5" w:rsidP="008D4CFB">
            <w:pPr>
              <w:widowControl/>
              <w:autoSpaceDE w:val="0"/>
              <w:autoSpaceDN w:val="0"/>
              <w:adjustRightInd w:val="0"/>
              <w:jc w:val="center"/>
              <w:rPr>
                <w:rFonts w:cs="Tahoma"/>
                <w:color w:val="000000"/>
                <w:sz w:val="16"/>
                <w:szCs w:val="16"/>
              </w:rPr>
            </w:pPr>
            <w:r>
              <w:rPr>
                <w:rFonts w:cs="Tahoma"/>
                <w:color w:val="000000"/>
                <w:sz w:val="16"/>
                <w:szCs w:val="16"/>
              </w:rPr>
              <w:t>15</w:t>
            </w:r>
          </w:p>
        </w:tc>
        <w:tc>
          <w:tcPr>
            <w:tcW w:w="0" w:type="auto"/>
          </w:tcPr>
          <w:p w:rsidR="00D11C98" w:rsidRPr="00422DDD" w:rsidRDefault="00B67A1B" w:rsidP="00CB1E49">
            <w:pPr>
              <w:widowControl/>
              <w:autoSpaceDE w:val="0"/>
              <w:autoSpaceDN w:val="0"/>
              <w:adjustRightInd w:val="0"/>
              <w:jc w:val="left"/>
              <w:rPr>
                <w:rFonts w:cs="Tahoma"/>
                <w:color w:val="000000"/>
                <w:sz w:val="16"/>
                <w:szCs w:val="16"/>
              </w:rPr>
            </w:pPr>
            <w:r w:rsidRPr="00422DDD">
              <w:rPr>
                <w:rFonts w:cs="Tahoma"/>
                <w:color w:val="000000"/>
                <w:sz w:val="16"/>
                <w:szCs w:val="16"/>
              </w:rPr>
              <w:t xml:space="preserve">VA + hauteur. </w:t>
            </w:r>
            <w:r w:rsidR="00D11C98" w:rsidRPr="00422DDD">
              <w:rPr>
                <w:rFonts w:cs="Tahoma"/>
                <w:color w:val="000000"/>
                <w:sz w:val="16"/>
                <w:szCs w:val="16"/>
              </w:rPr>
              <w:t>Blessure</w:t>
            </w:r>
            <w:r w:rsidR="00D11C98" w:rsidRPr="00422DDD">
              <w:rPr>
                <w:rFonts w:cs="Tahoma"/>
                <w:b/>
                <w:color w:val="000000"/>
                <w:sz w:val="16"/>
                <w:szCs w:val="16"/>
              </w:rPr>
              <w:t xml:space="preserve"> 1/1/1 par m</w:t>
            </w:r>
            <w:r w:rsidR="000F553D">
              <w:rPr>
                <w:rFonts w:cs="Tahoma"/>
                <w:color w:val="000000"/>
                <w:sz w:val="16"/>
                <w:szCs w:val="16"/>
              </w:rPr>
              <w:t xml:space="preserve"> de chute </w:t>
            </w:r>
            <w:r w:rsidR="00D11C98" w:rsidRPr="00422DDD">
              <w:rPr>
                <w:rFonts w:cs="Tahoma"/>
                <w:color w:val="000000"/>
                <w:sz w:val="16"/>
                <w:szCs w:val="16"/>
              </w:rPr>
              <w:t>au-delà de 2m</w:t>
            </w:r>
            <w:r w:rsidRPr="00422DDD">
              <w:rPr>
                <w:rFonts w:cs="Tahoma"/>
                <w:color w:val="000000"/>
                <w:sz w:val="16"/>
                <w:szCs w:val="16"/>
              </w:rPr>
              <w:t xml:space="preserve">. Idem sur une </w:t>
            </w:r>
            <w:r w:rsidRPr="000F553D">
              <w:rPr>
                <w:rFonts w:cs="Tahoma"/>
                <w:color w:val="000000"/>
                <w:sz w:val="16"/>
                <w:szCs w:val="16"/>
                <w:shd w:val="clear" w:color="auto" w:fill="FFFF00"/>
              </w:rPr>
              <w:t>seconde zone</w:t>
            </w:r>
            <w:r w:rsidRPr="00422DDD">
              <w:rPr>
                <w:rFonts w:cs="Tahoma"/>
                <w:color w:val="000000"/>
                <w:sz w:val="16"/>
                <w:szCs w:val="16"/>
              </w:rPr>
              <w:t xml:space="preserve"> du corps adjacente à la 1</w:t>
            </w:r>
            <w:r w:rsidRPr="00422DDD">
              <w:rPr>
                <w:rFonts w:cs="Tahoma"/>
                <w:color w:val="000000"/>
                <w:sz w:val="16"/>
                <w:szCs w:val="16"/>
                <w:vertAlign w:val="superscript"/>
              </w:rPr>
              <w:t>ère</w:t>
            </w:r>
            <w:r w:rsidRPr="00422DDD">
              <w:rPr>
                <w:rFonts w:cs="Tahoma"/>
                <w:color w:val="000000"/>
                <w:sz w:val="16"/>
                <w:szCs w:val="16"/>
              </w:rPr>
              <w:t xml:space="preserve"> </w:t>
            </w:r>
            <w:r w:rsidR="000F553D">
              <w:rPr>
                <w:rFonts w:cs="Tahoma"/>
                <w:color w:val="000000"/>
                <w:sz w:val="16"/>
                <w:szCs w:val="16"/>
              </w:rPr>
              <w:t xml:space="preserve"> (MdJ)</w:t>
            </w:r>
            <w:r w:rsidRPr="00422DDD">
              <w:rPr>
                <w:rFonts w:cs="Tahoma"/>
                <w:color w:val="000000"/>
                <w:sz w:val="16"/>
                <w:szCs w:val="16"/>
              </w:rPr>
              <w:t>.</w:t>
            </w:r>
          </w:p>
          <w:p w:rsidR="00D11C98" w:rsidRPr="00422DDD" w:rsidRDefault="00D11C98" w:rsidP="00CB1E49">
            <w:pPr>
              <w:widowControl/>
              <w:autoSpaceDE w:val="0"/>
              <w:autoSpaceDN w:val="0"/>
              <w:adjustRightInd w:val="0"/>
              <w:jc w:val="left"/>
              <w:rPr>
                <w:sz w:val="16"/>
                <w:szCs w:val="16"/>
              </w:rPr>
            </w:pPr>
            <w:r w:rsidRPr="00422DDD">
              <w:rPr>
                <w:sz w:val="16"/>
                <w:szCs w:val="16"/>
              </w:rPr>
              <w:t xml:space="preserve">Modifiez selon le terrain : </w:t>
            </w:r>
            <w:r w:rsidRPr="000F553D">
              <w:rPr>
                <w:sz w:val="16"/>
                <w:szCs w:val="16"/>
                <w:shd w:val="clear" w:color="auto" w:fill="FFFF00"/>
              </w:rPr>
              <w:t>dur x2, mou /2</w:t>
            </w:r>
            <w:r w:rsidRPr="00422DDD">
              <w:rPr>
                <w:sz w:val="16"/>
                <w:szCs w:val="16"/>
              </w:rPr>
              <w:t xml:space="preserve">. </w:t>
            </w:r>
          </w:p>
          <w:p w:rsidR="00D11C98" w:rsidRPr="00422DDD" w:rsidRDefault="00D11C98" w:rsidP="00CB1E49">
            <w:pPr>
              <w:widowControl/>
              <w:autoSpaceDE w:val="0"/>
              <w:autoSpaceDN w:val="0"/>
              <w:adjustRightInd w:val="0"/>
              <w:jc w:val="left"/>
              <w:rPr>
                <w:sz w:val="16"/>
                <w:szCs w:val="16"/>
              </w:rPr>
            </w:pPr>
            <w:r w:rsidRPr="00422DDD">
              <w:rPr>
                <w:sz w:val="16"/>
                <w:szCs w:val="16"/>
              </w:rPr>
              <w:t xml:space="preserve">La </w:t>
            </w:r>
            <w:r w:rsidRPr="000F553D">
              <w:rPr>
                <w:sz w:val="16"/>
                <w:szCs w:val="16"/>
                <w:shd w:val="clear" w:color="auto" w:fill="FFFF00"/>
              </w:rPr>
              <w:t>CR fr</w:t>
            </w:r>
            <w:r w:rsidR="000F553D" w:rsidRPr="000F553D">
              <w:rPr>
                <w:sz w:val="16"/>
                <w:szCs w:val="16"/>
                <w:shd w:val="clear" w:color="auto" w:fill="FFFF00"/>
              </w:rPr>
              <w:t>acture</w:t>
            </w:r>
            <w:r w:rsidR="000F553D">
              <w:rPr>
                <w:sz w:val="16"/>
                <w:szCs w:val="16"/>
              </w:rPr>
              <w:t xml:space="preserve"> due à la chute =(T+E+C)x2</w:t>
            </w:r>
            <w:r w:rsidRPr="00422DDD">
              <w:rPr>
                <w:sz w:val="16"/>
                <w:szCs w:val="16"/>
              </w:rPr>
              <w:t xml:space="preserve">. </w:t>
            </w:r>
          </w:p>
        </w:tc>
        <w:tc>
          <w:tcPr>
            <w:tcW w:w="0" w:type="auto"/>
          </w:tcPr>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C/2</w:t>
            </w:r>
          </w:p>
        </w:tc>
      </w:tr>
      <w:tr w:rsidR="00D11C98" w:rsidRPr="00422DDD" w:rsidTr="00D11C98">
        <w:tc>
          <w:tcPr>
            <w:tcW w:w="0" w:type="auto"/>
            <w:shd w:val="clear" w:color="auto" w:fill="F2F2F2"/>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Divers</w:t>
            </w:r>
          </w:p>
        </w:tc>
        <w:tc>
          <w:tcPr>
            <w:tcW w:w="0" w:type="auto"/>
            <w:shd w:val="clear" w:color="auto" w:fill="F2F2F2"/>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14</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20</w:t>
            </w:r>
          </w:p>
        </w:tc>
        <w:tc>
          <w:tcPr>
            <w:tcW w:w="0" w:type="auto"/>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0</w:t>
            </w:r>
          </w:p>
        </w:tc>
        <w:tc>
          <w:tcPr>
            <w:tcW w:w="0" w:type="auto"/>
            <w:shd w:val="clear" w:color="auto" w:fill="F2F2F2"/>
          </w:tcPr>
          <w:p w:rsidR="00D11C98" w:rsidRPr="00422DDD" w:rsidRDefault="000F553D" w:rsidP="000F553D">
            <w:pPr>
              <w:widowControl/>
              <w:autoSpaceDE w:val="0"/>
              <w:autoSpaceDN w:val="0"/>
              <w:adjustRightInd w:val="0"/>
              <w:jc w:val="left"/>
              <w:rPr>
                <w:rFonts w:cs="Tahoma"/>
                <w:color w:val="000000"/>
                <w:sz w:val="16"/>
                <w:szCs w:val="16"/>
              </w:rPr>
            </w:pPr>
            <w:r>
              <w:rPr>
                <w:rFonts w:cs="Tahoma"/>
                <w:color w:val="000000"/>
                <w:sz w:val="16"/>
                <w:szCs w:val="16"/>
              </w:rPr>
              <w:t xml:space="preserve">D6 dans </w:t>
            </w:r>
            <w:r w:rsidR="00FE56BE">
              <w:rPr>
                <w:rFonts w:cs="Tahoma"/>
                <w:color w:val="000000"/>
                <w:sz w:val="16"/>
                <w:szCs w:val="16"/>
              </w:rPr>
              <w:t xml:space="preserve">T/E/C </w:t>
            </w:r>
            <w:r>
              <w:rPr>
                <w:rFonts w:cs="Tahoma"/>
                <w:color w:val="000000"/>
                <w:sz w:val="16"/>
                <w:szCs w:val="16"/>
              </w:rPr>
              <w:t>(</w:t>
            </w:r>
            <w:r w:rsidR="00FE56BE">
              <w:rPr>
                <w:rFonts w:cs="Tahoma"/>
                <w:color w:val="000000"/>
                <w:sz w:val="16"/>
                <w:szCs w:val="16"/>
              </w:rPr>
              <w:t>d3</w:t>
            </w:r>
            <w:r>
              <w:rPr>
                <w:rFonts w:cs="Tahoma"/>
                <w:color w:val="000000"/>
                <w:sz w:val="16"/>
                <w:szCs w:val="16"/>
              </w:rPr>
              <w:t>)</w:t>
            </w:r>
            <w:r w:rsidR="00FE56BE">
              <w:rPr>
                <w:rFonts w:cs="Tahoma"/>
                <w:color w:val="000000"/>
                <w:sz w:val="16"/>
                <w:szCs w:val="16"/>
              </w:rPr>
              <w:t>.</w:t>
            </w:r>
          </w:p>
        </w:tc>
        <w:tc>
          <w:tcPr>
            <w:tcW w:w="0" w:type="auto"/>
            <w:shd w:val="clear" w:color="auto" w:fill="F2F2F2"/>
          </w:tcPr>
          <w:p w:rsidR="00D11C98" w:rsidRPr="00422DDD" w:rsidRDefault="00D11C98" w:rsidP="00CB1E49">
            <w:pPr>
              <w:widowControl/>
              <w:autoSpaceDE w:val="0"/>
              <w:autoSpaceDN w:val="0"/>
              <w:adjustRightInd w:val="0"/>
              <w:jc w:val="left"/>
              <w:rPr>
                <w:rFonts w:cs="Tahoma"/>
                <w:color w:val="000000"/>
                <w:sz w:val="16"/>
                <w:szCs w:val="16"/>
              </w:rPr>
            </w:pPr>
          </w:p>
        </w:tc>
      </w:tr>
      <w:tr w:rsidR="00D11C98" w:rsidRPr="00422DDD" w:rsidTr="00D11C98">
        <w:tc>
          <w:tcPr>
            <w:tcW w:w="0" w:type="auto"/>
            <w:shd w:val="clear" w:color="auto" w:fill="auto"/>
          </w:tcPr>
          <w:p w:rsidR="00D11C98" w:rsidRPr="00422DDD" w:rsidRDefault="00D11C98" w:rsidP="00106B20">
            <w:pPr>
              <w:widowControl/>
              <w:autoSpaceDE w:val="0"/>
              <w:autoSpaceDN w:val="0"/>
              <w:adjustRightInd w:val="0"/>
              <w:rPr>
                <w:rFonts w:cs="Tahoma"/>
                <w:color w:val="000000"/>
                <w:sz w:val="16"/>
                <w:szCs w:val="16"/>
              </w:rPr>
            </w:pPr>
            <w:r w:rsidRPr="00422DDD">
              <w:rPr>
                <w:rFonts w:cs="Tahoma"/>
                <w:color w:val="000000"/>
                <w:sz w:val="16"/>
                <w:szCs w:val="16"/>
              </w:rPr>
              <w:t xml:space="preserve">Écrasement </w:t>
            </w:r>
          </w:p>
          <w:p w:rsidR="00D11C98" w:rsidRPr="00422DDD" w:rsidRDefault="00D11C98" w:rsidP="00106B20">
            <w:pPr>
              <w:widowControl/>
              <w:autoSpaceDE w:val="0"/>
              <w:autoSpaceDN w:val="0"/>
              <w:adjustRightInd w:val="0"/>
              <w:rPr>
                <w:rFonts w:cs="Tahoma"/>
                <w:color w:val="000000"/>
                <w:sz w:val="16"/>
                <w:szCs w:val="16"/>
              </w:rPr>
            </w:pP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15</w:t>
            </w:r>
          </w:p>
        </w:tc>
        <w:tc>
          <w:tcPr>
            <w:tcW w:w="0" w:type="auto"/>
            <w:tcBorders>
              <w:right w:val="single" w:sz="4" w:space="0" w:color="auto"/>
            </w:tcBorders>
            <w:shd w:val="clear" w:color="auto" w:fill="auto"/>
          </w:tcPr>
          <w:p w:rsidR="00D11C98" w:rsidRPr="00422DDD" w:rsidRDefault="00D52AE1" w:rsidP="008D4CFB">
            <w:pPr>
              <w:widowControl/>
              <w:autoSpaceDE w:val="0"/>
              <w:autoSpaceDN w:val="0"/>
              <w:adjustRightInd w:val="0"/>
              <w:jc w:val="center"/>
              <w:rPr>
                <w:rFonts w:cs="Tahoma"/>
                <w:color w:val="000000"/>
                <w:sz w:val="16"/>
                <w:szCs w:val="16"/>
              </w:rPr>
            </w:pPr>
            <w:r w:rsidRPr="00422DDD">
              <w:rPr>
                <w:rFonts w:cs="Tahoma"/>
                <w:color w:val="000000"/>
                <w:sz w:val="16"/>
                <w:szCs w:val="16"/>
              </w:rPr>
              <w:t>1</w:t>
            </w:r>
            <w:r w:rsidR="00D11C98" w:rsidRPr="00422DDD">
              <w:rPr>
                <w:rFonts w:cs="Tahoma"/>
                <w:color w:val="000000"/>
                <w:sz w:val="16"/>
                <w:szCs w:val="16"/>
              </w:rPr>
              <w:t>0</w:t>
            </w:r>
          </w:p>
        </w:tc>
        <w:tc>
          <w:tcPr>
            <w:tcW w:w="0" w:type="auto"/>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5</w:t>
            </w:r>
          </w:p>
        </w:tc>
        <w:tc>
          <w:tcPr>
            <w:tcW w:w="0" w:type="auto"/>
          </w:tcPr>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 xml:space="preserve">VA+ </w:t>
            </w:r>
            <w:r w:rsidR="00FA1A00">
              <w:rPr>
                <w:rFonts w:cs="Tahoma"/>
                <w:color w:val="000000"/>
                <w:sz w:val="16"/>
                <w:szCs w:val="16"/>
              </w:rPr>
              <w:t>(</w:t>
            </w:r>
            <w:r w:rsidRPr="00422DDD">
              <w:rPr>
                <w:rFonts w:cs="Tahoma"/>
                <w:color w:val="000000"/>
                <w:sz w:val="16"/>
                <w:szCs w:val="16"/>
              </w:rPr>
              <w:t>F ou poids(kg)</w:t>
            </w:r>
            <w:r w:rsidR="00FA1A00">
              <w:rPr>
                <w:rFonts w:cs="Tahoma"/>
                <w:color w:val="000000"/>
                <w:sz w:val="16"/>
                <w:szCs w:val="16"/>
              </w:rPr>
              <w:t>)</w:t>
            </w:r>
            <w:r w:rsidRPr="00422DDD">
              <w:rPr>
                <w:rFonts w:cs="Tahoma"/>
                <w:color w:val="000000"/>
                <w:sz w:val="16"/>
                <w:szCs w:val="16"/>
              </w:rPr>
              <w:t xml:space="preserve">/10. </w:t>
            </w:r>
          </w:p>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Blessure =</w:t>
            </w:r>
            <w:r w:rsidR="00254B67" w:rsidRPr="00254B67">
              <w:rPr>
                <w:rFonts w:cs="Tahoma"/>
                <w:b/>
                <w:color w:val="000000"/>
                <w:sz w:val="16"/>
                <w:szCs w:val="16"/>
              </w:rPr>
              <w:t>0/0/</w:t>
            </w:r>
            <w:r w:rsidR="00FA1A00" w:rsidRPr="00254B67">
              <w:rPr>
                <w:rFonts w:cs="Tahoma"/>
                <w:b/>
                <w:color w:val="000000"/>
                <w:sz w:val="16"/>
                <w:szCs w:val="16"/>
              </w:rPr>
              <w:t>2</w:t>
            </w:r>
            <w:r w:rsidRPr="00422DDD">
              <w:rPr>
                <w:rFonts w:cs="Tahoma"/>
                <w:color w:val="000000"/>
                <w:sz w:val="16"/>
                <w:szCs w:val="16"/>
              </w:rPr>
              <w:t xml:space="preserve"> par </w:t>
            </w:r>
            <w:r w:rsidR="00FA1A00">
              <w:rPr>
                <w:rFonts w:cs="Tahoma"/>
                <w:color w:val="000000"/>
                <w:sz w:val="16"/>
                <w:szCs w:val="16"/>
              </w:rPr>
              <w:t xml:space="preserve">tranche de 5 </w:t>
            </w:r>
            <w:r w:rsidRPr="00422DDD">
              <w:rPr>
                <w:rFonts w:cs="Tahoma"/>
                <w:color w:val="000000"/>
                <w:sz w:val="16"/>
                <w:szCs w:val="16"/>
              </w:rPr>
              <w:t xml:space="preserve">VA. </w:t>
            </w:r>
          </w:p>
          <w:p w:rsidR="00D11C98" w:rsidRPr="00422DDD" w:rsidRDefault="00D11C98" w:rsidP="00CB1E49">
            <w:pPr>
              <w:widowControl/>
              <w:autoSpaceDE w:val="0"/>
              <w:autoSpaceDN w:val="0"/>
              <w:adjustRightInd w:val="0"/>
              <w:jc w:val="left"/>
              <w:rPr>
                <w:rFonts w:cs="Tahoma"/>
                <w:color w:val="000000"/>
                <w:sz w:val="16"/>
                <w:szCs w:val="16"/>
              </w:rPr>
            </w:pPr>
            <w:r w:rsidRPr="00CE18B5">
              <w:rPr>
                <w:rFonts w:cs="Tahoma"/>
                <w:color w:val="000000"/>
                <w:sz w:val="16"/>
                <w:szCs w:val="16"/>
                <w:shd w:val="clear" w:color="auto" w:fill="FFFF00"/>
              </w:rPr>
              <w:t>CR fracture</w:t>
            </w:r>
            <w:r w:rsidRPr="00422DDD">
              <w:rPr>
                <w:rFonts w:cs="Tahoma"/>
                <w:color w:val="000000"/>
                <w:sz w:val="16"/>
                <w:szCs w:val="16"/>
              </w:rPr>
              <w:t xml:space="preserve"> = </w:t>
            </w:r>
            <w:r w:rsidR="00B6781A">
              <w:rPr>
                <w:rFonts w:cs="Tahoma"/>
                <w:color w:val="000000"/>
                <w:sz w:val="16"/>
                <w:szCs w:val="16"/>
              </w:rPr>
              <w:t xml:space="preserve">blessures </w:t>
            </w:r>
            <w:r w:rsidRPr="00422DDD">
              <w:rPr>
                <w:rFonts w:cs="Tahoma"/>
                <w:color w:val="000000"/>
                <w:sz w:val="16"/>
                <w:szCs w:val="16"/>
              </w:rPr>
              <w:t>C</w:t>
            </w:r>
            <w:r w:rsidR="00B6781A">
              <w:rPr>
                <w:rFonts w:cs="Tahoma"/>
                <w:color w:val="000000"/>
                <w:sz w:val="16"/>
                <w:szCs w:val="16"/>
              </w:rPr>
              <w:t xml:space="preserve"> </w:t>
            </w:r>
            <w:r w:rsidRPr="00422DDD">
              <w:rPr>
                <w:rFonts w:cs="Tahoma"/>
                <w:color w:val="000000"/>
                <w:sz w:val="16"/>
                <w:szCs w:val="16"/>
              </w:rPr>
              <w:t xml:space="preserve">x2. </w:t>
            </w:r>
          </w:p>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Si tête ou thorax touché, ajoutez une blessure d’étouffement.</w:t>
            </w:r>
          </w:p>
        </w:tc>
        <w:tc>
          <w:tcPr>
            <w:tcW w:w="0" w:type="auto"/>
          </w:tcPr>
          <w:p w:rsidR="00D11C98" w:rsidRPr="00422DDD" w:rsidRDefault="00B67A1B" w:rsidP="00CB1E49">
            <w:pPr>
              <w:widowControl/>
              <w:autoSpaceDE w:val="0"/>
              <w:autoSpaceDN w:val="0"/>
              <w:adjustRightInd w:val="0"/>
              <w:jc w:val="left"/>
              <w:rPr>
                <w:rFonts w:cs="Tahoma"/>
                <w:color w:val="000000"/>
                <w:sz w:val="16"/>
                <w:szCs w:val="16"/>
              </w:rPr>
            </w:pPr>
            <w:r w:rsidRPr="00422DDD">
              <w:rPr>
                <w:rFonts w:cs="Tahoma"/>
                <w:color w:val="000000"/>
                <w:sz w:val="16"/>
                <w:szCs w:val="16"/>
              </w:rPr>
              <w:t>C/2</w:t>
            </w:r>
          </w:p>
        </w:tc>
      </w:tr>
      <w:tr w:rsidR="00D11C98" w:rsidRPr="00422DDD" w:rsidTr="00D11C98">
        <w:tc>
          <w:tcPr>
            <w:tcW w:w="0" w:type="auto"/>
            <w:shd w:val="clear" w:color="auto" w:fill="F2F2F2"/>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Électricité</w:t>
            </w:r>
          </w:p>
        </w:tc>
        <w:tc>
          <w:tcPr>
            <w:tcW w:w="0" w:type="auto"/>
            <w:shd w:val="clear" w:color="auto" w:fill="F2F2F2"/>
          </w:tcPr>
          <w:p w:rsidR="00D11C98" w:rsidRPr="00422DDD" w:rsidRDefault="00FA1A00" w:rsidP="008E1C81">
            <w:pPr>
              <w:widowControl/>
              <w:autoSpaceDE w:val="0"/>
              <w:autoSpaceDN w:val="0"/>
              <w:adjustRightInd w:val="0"/>
              <w:jc w:val="center"/>
              <w:rPr>
                <w:rFonts w:cs="Tahoma"/>
                <w:color w:val="000000"/>
                <w:sz w:val="16"/>
                <w:szCs w:val="16"/>
              </w:rPr>
            </w:pPr>
            <w:r>
              <w:rPr>
                <w:rFonts w:cs="Tahoma"/>
                <w:color w:val="000000"/>
                <w:sz w:val="16"/>
                <w:szCs w:val="16"/>
              </w:rPr>
              <w:t>30</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50</w:t>
            </w:r>
          </w:p>
        </w:tc>
        <w:tc>
          <w:tcPr>
            <w:tcW w:w="0" w:type="auto"/>
            <w:shd w:val="clear" w:color="auto" w:fill="F2F2F2"/>
          </w:tcPr>
          <w:p w:rsidR="00D11C98" w:rsidRPr="00422DDD" w:rsidRDefault="00FE56BE" w:rsidP="008D4CFB">
            <w:pPr>
              <w:widowControl/>
              <w:autoSpaceDE w:val="0"/>
              <w:autoSpaceDN w:val="0"/>
              <w:adjustRightInd w:val="0"/>
              <w:jc w:val="center"/>
              <w:rPr>
                <w:rFonts w:cs="Tahoma"/>
                <w:color w:val="000000"/>
                <w:sz w:val="16"/>
                <w:szCs w:val="16"/>
              </w:rPr>
            </w:pPr>
            <w:r>
              <w:rPr>
                <w:rFonts w:cs="Tahoma"/>
                <w:color w:val="000000"/>
                <w:sz w:val="16"/>
                <w:szCs w:val="16"/>
              </w:rPr>
              <w:t>10</w:t>
            </w:r>
          </w:p>
        </w:tc>
        <w:tc>
          <w:tcPr>
            <w:tcW w:w="0" w:type="auto"/>
            <w:shd w:val="clear" w:color="auto" w:fill="F2F2F2"/>
          </w:tcPr>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b/>
                <w:color w:val="000000"/>
                <w:sz w:val="16"/>
                <w:szCs w:val="16"/>
              </w:rPr>
              <w:t>3/3/</w:t>
            </w:r>
            <w:r w:rsidR="00FA1A00">
              <w:rPr>
                <w:rFonts w:cs="Tahoma"/>
                <w:b/>
                <w:color w:val="000000"/>
                <w:sz w:val="16"/>
                <w:szCs w:val="16"/>
              </w:rPr>
              <w:t>0</w:t>
            </w:r>
            <w:r w:rsidRPr="00422DDD">
              <w:rPr>
                <w:rFonts w:cs="Tahoma"/>
                <w:color w:val="000000"/>
                <w:sz w:val="16"/>
                <w:szCs w:val="16"/>
              </w:rPr>
              <w:t xml:space="preserve"> (+1/phase de contact maintenu).</w:t>
            </w:r>
          </w:p>
          <w:p w:rsidR="00D11C98" w:rsidRPr="00422DDD" w:rsidRDefault="00FA1A00" w:rsidP="00CB1E49">
            <w:pPr>
              <w:widowControl/>
              <w:autoSpaceDE w:val="0"/>
              <w:autoSpaceDN w:val="0"/>
              <w:adjustRightInd w:val="0"/>
              <w:jc w:val="left"/>
              <w:rPr>
                <w:rFonts w:cs="Tahoma"/>
                <w:color w:val="000000"/>
                <w:sz w:val="16"/>
                <w:szCs w:val="16"/>
              </w:rPr>
            </w:pPr>
            <w:r>
              <w:rPr>
                <w:rFonts w:cs="Tahoma"/>
                <w:color w:val="000000"/>
                <w:sz w:val="16"/>
                <w:szCs w:val="16"/>
              </w:rPr>
              <w:t>CR étourdi=(T+E+C)x10</w:t>
            </w:r>
            <w:r w:rsidR="00D11C98" w:rsidRPr="00422DDD">
              <w:rPr>
                <w:rFonts w:cs="Tahoma"/>
                <w:color w:val="000000"/>
                <w:sz w:val="16"/>
                <w:szCs w:val="16"/>
              </w:rPr>
              <w:t xml:space="preserve"> – V(res).</w:t>
            </w:r>
          </w:p>
          <w:p w:rsidR="00D11C98" w:rsidRPr="00422DDD" w:rsidRDefault="00FA1A00" w:rsidP="00CB1E49">
            <w:pPr>
              <w:widowControl/>
              <w:autoSpaceDE w:val="0"/>
              <w:autoSpaceDN w:val="0"/>
              <w:adjustRightInd w:val="0"/>
              <w:jc w:val="left"/>
              <w:rPr>
                <w:rFonts w:cs="Tahoma"/>
                <w:color w:val="000000"/>
                <w:sz w:val="16"/>
                <w:szCs w:val="16"/>
              </w:rPr>
            </w:pPr>
            <w:r>
              <w:rPr>
                <w:rFonts w:cs="Tahoma"/>
                <w:color w:val="000000"/>
                <w:sz w:val="16"/>
                <w:szCs w:val="16"/>
              </w:rPr>
              <w:t>CR(chute)= (T+E+C)x10</w:t>
            </w:r>
            <w:r w:rsidR="00D11C98" w:rsidRPr="00422DDD">
              <w:rPr>
                <w:rFonts w:cs="Tahoma"/>
                <w:color w:val="000000"/>
                <w:sz w:val="16"/>
                <w:szCs w:val="16"/>
              </w:rPr>
              <w:t xml:space="preserve"> – A(equ).</w:t>
            </w:r>
          </w:p>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Malus +(T+E+C)/2.</w:t>
            </w:r>
            <w:r w:rsidR="00FA1A00">
              <w:rPr>
                <w:rFonts w:cs="Tahoma"/>
                <w:color w:val="000000"/>
                <w:sz w:val="16"/>
                <w:szCs w:val="16"/>
              </w:rPr>
              <w:t xml:space="preserve"> CR de </w:t>
            </w:r>
            <w:r w:rsidR="00FA1A00" w:rsidRPr="000A3D8B">
              <w:rPr>
                <w:rFonts w:cs="Tahoma"/>
                <w:b/>
                <w:color w:val="000000"/>
                <w:sz w:val="16"/>
                <w:szCs w:val="16"/>
              </w:rPr>
              <w:t>lâcher</w:t>
            </w:r>
            <w:r w:rsidR="00FA1A00">
              <w:rPr>
                <w:rFonts w:cs="Tahoma"/>
                <w:color w:val="000000"/>
                <w:sz w:val="16"/>
                <w:szCs w:val="16"/>
              </w:rPr>
              <w:t xml:space="preserve"> = V(car).</w:t>
            </w:r>
          </w:p>
        </w:tc>
        <w:tc>
          <w:tcPr>
            <w:tcW w:w="0" w:type="auto"/>
            <w:shd w:val="clear" w:color="auto" w:fill="F2F2F2"/>
          </w:tcPr>
          <w:p w:rsidR="00D11C98" w:rsidRPr="00422DDD" w:rsidRDefault="00B67A1B" w:rsidP="00CB1E49">
            <w:pPr>
              <w:widowControl/>
              <w:autoSpaceDE w:val="0"/>
              <w:autoSpaceDN w:val="0"/>
              <w:adjustRightInd w:val="0"/>
              <w:jc w:val="left"/>
              <w:rPr>
                <w:rFonts w:cs="Tahoma"/>
                <w:color w:val="000000"/>
                <w:sz w:val="16"/>
                <w:szCs w:val="16"/>
              </w:rPr>
            </w:pPr>
            <w:r w:rsidRPr="00422DDD">
              <w:rPr>
                <w:rFonts w:cs="Tahoma"/>
                <w:color w:val="000000"/>
                <w:sz w:val="16"/>
                <w:szCs w:val="16"/>
              </w:rPr>
              <w:t>Aucune</w:t>
            </w:r>
          </w:p>
        </w:tc>
      </w:tr>
      <w:tr w:rsidR="00D11C98" w:rsidRPr="00422DDD" w:rsidTr="00D11C98">
        <w:tc>
          <w:tcPr>
            <w:tcW w:w="0" w:type="auto"/>
            <w:shd w:val="clear" w:color="auto" w:fill="auto"/>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Étouffement</w:t>
            </w: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20</w:t>
            </w:r>
          </w:p>
        </w:tc>
        <w:tc>
          <w:tcPr>
            <w:tcW w:w="0" w:type="auto"/>
            <w:tcBorders>
              <w:right w:val="single" w:sz="4" w:space="0" w:color="auto"/>
            </w:tcBorders>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40</w:t>
            </w:r>
          </w:p>
        </w:tc>
        <w:tc>
          <w:tcPr>
            <w:tcW w:w="0" w:type="auto"/>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tcPr>
          <w:p w:rsidR="00D11C98" w:rsidRPr="00422DDD" w:rsidRDefault="00D11C98" w:rsidP="000E795D">
            <w:pPr>
              <w:widowControl/>
              <w:autoSpaceDE w:val="0"/>
              <w:autoSpaceDN w:val="0"/>
              <w:adjustRightInd w:val="0"/>
              <w:jc w:val="left"/>
              <w:rPr>
                <w:rFonts w:cs="Tahoma"/>
                <w:color w:val="000000"/>
                <w:sz w:val="16"/>
                <w:szCs w:val="16"/>
              </w:rPr>
            </w:pPr>
            <w:r w:rsidRPr="00422DDD">
              <w:rPr>
                <w:rFonts w:cs="Tahoma"/>
                <w:color w:val="000000"/>
                <w:sz w:val="16"/>
                <w:szCs w:val="16"/>
              </w:rPr>
              <w:t xml:space="preserve">Si En(sou)x1 raté alors blessure </w:t>
            </w:r>
            <w:r w:rsidRPr="00422DDD">
              <w:rPr>
                <w:rFonts w:cs="Tahoma"/>
                <w:b/>
                <w:color w:val="000000"/>
                <w:sz w:val="16"/>
                <w:szCs w:val="16"/>
              </w:rPr>
              <w:t>0/0/3</w:t>
            </w:r>
            <w:r w:rsidRPr="00422DDD">
              <w:rPr>
                <w:rFonts w:cs="Tahoma"/>
                <w:color w:val="000000"/>
                <w:sz w:val="16"/>
                <w:szCs w:val="16"/>
              </w:rPr>
              <w:t xml:space="preserve"> au Thorax.</w:t>
            </w:r>
            <w:r w:rsidR="00FA1A00">
              <w:rPr>
                <w:rFonts w:cs="Tahoma"/>
                <w:color w:val="000000"/>
                <w:sz w:val="16"/>
                <w:szCs w:val="16"/>
              </w:rPr>
              <w:t xml:space="preserve"> </w:t>
            </w:r>
          </w:p>
          <w:p w:rsidR="00D11C98" w:rsidRPr="00422DDD" w:rsidRDefault="00D11C98" w:rsidP="000E795D">
            <w:pPr>
              <w:widowControl/>
              <w:autoSpaceDE w:val="0"/>
              <w:autoSpaceDN w:val="0"/>
              <w:adjustRightInd w:val="0"/>
              <w:jc w:val="left"/>
              <w:rPr>
                <w:rFonts w:cs="Tahoma"/>
                <w:color w:val="000000"/>
                <w:sz w:val="16"/>
                <w:szCs w:val="16"/>
              </w:rPr>
            </w:pPr>
            <w:r w:rsidRPr="00422DDD">
              <w:rPr>
                <w:rFonts w:cs="Tahoma"/>
                <w:color w:val="000000"/>
                <w:sz w:val="16"/>
                <w:szCs w:val="16"/>
              </w:rPr>
              <w:t>Automatiquement +3 Souffle /phase, récupérés en 1 ph si à l’air.</w:t>
            </w:r>
          </w:p>
        </w:tc>
        <w:tc>
          <w:tcPr>
            <w:tcW w:w="0" w:type="auto"/>
          </w:tcPr>
          <w:p w:rsidR="00D11C98" w:rsidRPr="00422DDD" w:rsidRDefault="00B67A1B" w:rsidP="000E795D">
            <w:pPr>
              <w:widowControl/>
              <w:autoSpaceDE w:val="0"/>
              <w:autoSpaceDN w:val="0"/>
              <w:adjustRightInd w:val="0"/>
              <w:jc w:val="left"/>
              <w:rPr>
                <w:rFonts w:cs="Tahoma"/>
                <w:color w:val="000000"/>
                <w:sz w:val="16"/>
                <w:szCs w:val="16"/>
              </w:rPr>
            </w:pPr>
            <w:r w:rsidRPr="00422DDD">
              <w:rPr>
                <w:rFonts w:cs="Tahoma"/>
                <w:color w:val="000000"/>
                <w:sz w:val="16"/>
                <w:szCs w:val="16"/>
              </w:rPr>
              <w:t>Aucune</w:t>
            </w:r>
          </w:p>
        </w:tc>
      </w:tr>
      <w:tr w:rsidR="00D11C98" w:rsidRPr="00422DDD" w:rsidTr="00D11C98">
        <w:tc>
          <w:tcPr>
            <w:tcW w:w="0" w:type="auto"/>
            <w:shd w:val="clear" w:color="auto" w:fill="F2F2F2"/>
          </w:tcPr>
          <w:p w:rsidR="00D11C98" w:rsidRPr="00422DDD" w:rsidRDefault="00D11C98" w:rsidP="00FE3B3D">
            <w:pPr>
              <w:widowControl/>
              <w:autoSpaceDE w:val="0"/>
              <w:autoSpaceDN w:val="0"/>
              <w:adjustRightInd w:val="0"/>
              <w:rPr>
                <w:rFonts w:cs="Tahoma"/>
                <w:color w:val="000000"/>
                <w:sz w:val="16"/>
                <w:szCs w:val="16"/>
              </w:rPr>
            </w:pPr>
            <w:r w:rsidRPr="00422DDD">
              <w:rPr>
                <w:rFonts w:cs="Tahoma"/>
                <w:color w:val="000000"/>
                <w:sz w:val="16"/>
                <w:szCs w:val="16"/>
              </w:rPr>
              <w:t>Feu naturel</w:t>
            </w:r>
          </w:p>
        </w:tc>
        <w:tc>
          <w:tcPr>
            <w:tcW w:w="0" w:type="auto"/>
            <w:shd w:val="clear" w:color="auto" w:fill="F2F2F2"/>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15</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30</w:t>
            </w:r>
          </w:p>
        </w:tc>
        <w:tc>
          <w:tcPr>
            <w:tcW w:w="0" w:type="auto"/>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5</w:t>
            </w:r>
          </w:p>
        </w:tc>
        <w:tc>
          <w:tcPr>
            <w:tcW w:w="0" w:type="auto"/>
            <w:shd w:val="clear" w:color="auto" w:fill="F2F2F2"/>
          </w:tcPr>
          <w:p w:rsidR="000A3D8B" w:rsidRDefault="00D11C98" w:rsidP="000E795D">
            <w:pPr>
              <w:widowControl/>
              <w:autoSpaceDE w:val="0"/>
              <w:autoSpaceDN w:val="0"/>
              <w:adjustRightInd w:val="0"/>
              <w:jc w:val="left"/>
              <w:rPr>
                <w:rFonts w:cs="Tahoma"/>
                <w:color w:val="000000"/>
                <w:sz w:val="16"/>
                <w:szCs w:val="16"/>
              </w:rPr>
            </w:pPr>
            <w:r w:rsidRPr="00422DDD">
              <w:rPr>
                <w:rFonts w:cs="Tahoma"/>
                <w:b/>
                <w:color w:val="000000"/>
                <w:sz w:val="16"/>
                <w:szCs w:val="16"/>
              </w:rPr>
              <w:t>2/4/0</w:t>
            </w:r>
            <w:r w:rsidRPr="00422DDD">
              <w:rPr>
                <w:rFonts w:cs="Tahoma"/>
                <w:color w:val="000000"/>
                <w:sz w:val="16"/>
                <w:szCs w:val="16"/>
              </w:rPr>
              <w:t xml:space="preserve"> </w:t>
            </w:r>
            <w:r w:rsidR="00CE18B5">
              <w:rPr>
                <w:rFonts w:cs="Tahoma"/>
                <w:color w:val="000000"/>
                <w:sz w:val="16"/>
                <w:szCs w:val="16"/>
              </w:rPr>
              <w:t>+</w:t>
            </w:r>
            <w:r w:rsidRPr="00422DDD">
              <w:rPr>
                <w:rFonts w:cs="Tahoma"/>
                <w:color w:val="000000"/>
                <w:sz w:val="16"/>
                <w:szCs w:val="16"/>
              </w:rPr>
              <w:t xml:space="preserve"> </w:t>
            </w:r>
            <w:r w:rsidR="00CE18B5">
              <w:rPr>
                <w:rFonts w:cs="Tahoma"/>
                <w:b/>
                <w:color w:val="000000"/>
                <w:sz w:val="16"/>
                <w:szCs w:val="16"/>
              </w:rPr>
              <w:t>2</w:t>
            </w:r>
            <w:r w:rsidRPr="000A3D8B">
              <w:rPr>
                <w:rFonts w:cs="Tahoma"/>
                <w:b/>
                <w:color w:val="000000"/>
                <w:sz w:val="16"/>
                <w:szCs w:val="16"/>
              </w:rPr>
              <w:t xml:space="preserve"> Malus</w:t>
            </w:r>
            <w:r w:rsidRPr="00422DDD">
              <w:rPr>
                <w:rFonts w:cs="Tahoma"/>
                <w:color w:val="000000"/>
                <w:sz w:val="16"/>
                <w:szCs w:val="16"/>
              </w:rPr>
              <w:t xml:space="preserve"> </w:t>
            </w:r>
            <w:r w:rsidR="00CE18B5">
              <w:rPr>
                <w:rFonts w:cs="Tahoma"/>
                <w:color w:val="000000"/>
                <w:sz w:val="16"/>
                <w:szCs w:val="16"/>
              </w:rPr>
              <w:t>/ph</w:t>
            </w:r>
          </w:p>
          <w:p w:rsidR="000A3D8B" w:rsidRDefault="000A3D8B" w:rsidP="000E795D">
            <w:pPr>
              <w:widowControl/>
              <w:autoSpaceDE w:val="0"/>
              <w:autoSpaceDN w:val="0"/>
              <w:adjustRightInd w:val="0"/>
              <w:jc w:val="left"/>
              <w:rPr>
                <w:rFonts w:cs="Tahoma"/>
                <w:color w:val="000000"/>
                <w:sz w:val="16"/>
                <w:szCs w:val="16"/>
              </w:rPr>
            </w:pPr>
            <w:r>
              <w:rPr>
                <w:rFonts w:cs="Tahoma"/>
                <w:color w:val="000000"/>
                <w:sz w:val="16"/>
                <w:szCs w:val="16"/>
              </w:rPr>
              <w:t xml:space="preserve">Test </w:t>
            </w:r>
            <w:r w:rsidR="00D11C98" w:rsidRPr="00422DDD">
              <w:rPr>
                <w:rFonts w:cs="Tahoma"/>
                <w:color w:val="000000"/>
                <w:sz w:val="16"/>
                <w:szCs w:val="16"/>
              </w:rPr>
              <w:t>max</w:t>
            </w:r>
            <w:r>
              <w:rPr>
                <w:rFonts w:cs="Tahoma"/>
                <w:color w:val="000000"/>
                <w:sz w:val="16"/>
                <w:szCs w:val="16"/>
              </w:rPr>
              <w:t xml:space="preserve"> </w:t>
            </w:r>
            <w:r w:rsidR="00D11C98" w:rsidRPr="00422DDD">
              <w:rPr>
                <w:rFonts w:cs="Tahoma"/>
                <w:color w:val="000000"/>
                <w:sz w:val="16"/>
                <w:szCs w:val="16"/>
              </w:rPr>
              <w:t>caract</w:t>
            </w:r>
            <w:r>
              <w:rPr>
                <w:rFonts w:cs="Tahoma"/>
                <w:color w:val="000000"/>
                <w:sz w:val="16"/>
                <w:szCs w:val="16"/>
              </w:rPr>
              <w:t>éristique (zone touchée), si &lt; alors -1</w:t>
            </w:r>
          </w:p>
          <w:p w:rsidR="00D11C98" w:rsidRPr="00422DDD" w:rsidRDefault="000A3D8B" w:rsidP="000E795D">
            <w:pPr>
              <w:widowControl/>
              <w:autoSpaceDE w:val="0"/>
              <w:autoSpaceDN w:val="0"/>
              <w:adjustRightInd w:val="0"/>
              <w:jc w:val="left"/>
              <w:rPr>
                <w:rFonts w:cs="Tahoma"/>
                <w:color w:val="000000"/>
                <w:sz w:val="16"/>
                <w:szCs w:val="16"/>
              </w:rPr>
            </w:pPr>
            <w:r>
              <w:rPr>
                <w:rFonts w:cs="Tahoma"/>
                <w:color w:val="000000"/>
                <w:sz w:val="16"/>
                <w:szCs w:val="16"/>
              </w:rPr>
              <w:t>Test Ap(cha &amp; beau), si &lt; alors -1</w:t>
            </w:r>
          </w:p>
          <w:p w:rsidR="00D11C98" w:rsidRPr="00422DDD" w:rsidRDefault="00D11C98" w:rsidP="000E795D">
            <w:pPr>
              <w:widowControl/>
              <w:autoSpaceDE w:val="0"/>
              <w:autoSpaceDN w:val="0"/>
              <w:adjustRightInd w:val="0"/>
              <w:jc w:val="left"/>
              <w:rPr>
                <w:sz w:val="16"/>
                <w:szCs w:val="16"/>
              </w:rPr>
            </w:pPr>
            <w:r w:rsidRPr="00422DDD">
              <w:rPr>
                <w:rFonts w:cs="Tahoma"/>
                <w:color w:val="000000"/>
                <w:sz w:val="16"/>
                <w:szCs w:val="16"/>
              </w:rPr>
              <w:t>Arrêté par un D(man)x1</w:t>
            </w:r>
            <w:r w:rsidR="000A3D8B">
              <w:rPr>
                <w:rFonts w:cs="Tahoma"/>
                <w:color w:val="000000"/>
                <w:sz w:val="16"/>
                <w:szCs w:val="16"/>
              </w:rPr>
              <w:t>,</w:t>
            </w:r>
            <w:r w:rsidRPr="00422DDD">
              <w:rPr>
                <w:rFonts w:cs="Tahoma"/>
                <w:color w:val="000000"/>
                <w:sz w:val="16"/>
                <w:szCs w:val="16"/>
              </w:rPr>
              <w:t xml:space="preserve"> +10/échec</w:t>
            </w:r>
            <w:r w:rsidR="000A3D8B">
              <w:rPr>
                <w:rFonts w:cs="Tahoma"/>
                <w:color w:val="000000"/>
                <w:sz w:val="16"/>
                <w:szCs w:val="16"/>
              </w:rPr>
              <w:t>, 1 test/phase</w:t>
            </w:r>
          </w:p>
          <w:p w:rsidR="00D11C98" w:rsidRPr="00CE18B5" w:rsidRDefault="00D11C98" w:rsidP="000E795D">
            <w:pPr>
              <w:widowControl/>
              <w:autoSpaceDE w:val="0"/>
              <w:autoSpaceDN w:val="0"/>
              <w:adjustRightInd w:val="0"/>
              <w:jc w:val="left"/>
              <w:rPr>
                <w:sz w:val="16"/>
                <w:szCs w:val="16"/>
              </w:rPr>
            </w:pPr>
            <w:r w:rsidRPr="00422DDD">
              <w:rPr>
                <w:sz w:val="16"/>
                <w:szCs w:val="16"/>
              </w:rPr>
              <w:t xml:space="preserve">20% </w:t>
            </w:r>
            <w:r w:rsidR="00CE18B5">
              <w:rPr>
                <w:sz w:val="16"/>
                <w:szCs w:val="16"/>
              </w:rPr>
              <w:t>/</w:t>
            </w:r>
            <w:r w:rsidRPr="00422DDD">
              <w:rPr>
                <w:sz w:val="16"/>
                <w:szCs w:val="16"/>
              </w:rPr>
              <w:t xml:space="preserve">ph de s’étendre à une zone adjacente du corps.  </w:t>
            </w:r>
          </w:p>
        </w:tc>
        <w:tc>
          <w:tcPr>
            <w:tcW w:w="0" w:type="auto"/>
            <w:shd w:val="clear" w:color="auto" w:fill="F2F2F2"/>
          </w:tcPr>
          <w:p w:rsidR="00D11C98" w:rsidRPr="00422DDD" w:rsidRDefault="00B67A1B" w:rsidP="000E795D">
            <w:pPr>
              <w:widowControl/>
              <w:autoSpaceDE w:val="0"/>
              <w:autoSpaceDN w:val="0"/>
              <w:adjustRightInd w:val="0"/>
              <w:jc w:val="left"/>
              <w:rPr>
                <w:rFonts w:cs="Tahoma"/>
                <w:color w:val="000000"/>
                <w:sz w:val="16"/>
                <w:szCs w:val="16"/>
              </w:rPr>
            </w:pPr>
            <w:r w:rsidRPr="00422DDD">
              <w:rPr>
                <w:rFonts w:cs="Tahoma"/>
                <w:color w:val="000000"/>
                <w:sz w:val="16"/>
                <w:szCs w:val="16"/>
              </w:rPr>
              <w:t>T/2 E/2</w:t>
            </w:r>
          </w:p>
        </w:tc>
      </w:tr>
      <w:tr w:rsidR="00D11C98" w:rsidRPr="00422DDD" w:rsidTr="00D11C98">
        <w:tc>
          <w:tcPr>
            <w:tcW w:w="0" w:type="auto"/>
            <w:shd w:val="clear" w:color="auto" w:fill="auto"/>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Froid naturel</w:t>
            </w: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23</w:t>
            </w:r>
          </w:p>
        </w:tc>
        <w:tc>
          <w:tcPr>
            <w:tcW w:w="0" w:type="auto"/>
            <w:tcBorders>
              <w:right w:val="single" w:sz="4" w:space="0" w:color="auto"/>
            </w:tcBorders>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tcPr>
          <w:p w:rsidR="00D11C98" w:rsidRPr="00422DDD" w:rsidRDefault="00D11C98" w:rsidP="000E795D">
            <w:pPr>
              <w:widowControl/>
              <w:autoSpaceDE w:val="0"/>
              <w:autoSpaceDN w:val="0"/>
              <w:adjustRightInd w:val="0"/>
              <w:jc w:val="left"/>
              <w:rPr>
                <w:rFonts w:cs="Tahoma"/>
                <w:color w:val="000000"/>
                <w:sz w:val="16"/>
                <w:szCs w:val="16"/>
              </w:rPr>
            </w:pPr>
            <w:r w:rsidRPr="00422DDD">
              <w:rPr>
                <w:rFonts w:cs="Tahoma"/>
                <w:b/>
                <w:color w:val="000000"/>
                <w:sz w:val="16"/>
                <w:szCs w:val="16"/>
              </w:rPr>
              <w:t>3/1/2</w:t>
            </w:r>
            <w:r w:rsidRPr="00422DDD">
              <w:rPr>
                <w:rFonts w:cs="Tahoma"/>
                <w:color w:val="000000"/>
                <w:sz w:val="16"/>
                <w:szCs w:val="16"/>
              </w:rPr>
              <w:t xml:space="preserve"> &amp; MVp-1 &amp; </w:t>
            </w:r>
            <w:r w:rsidRPr="00CE18B5">
              <w:rPr>
                <w:rFonts w:cs="Tahoma"/>
                <w:b/>
                <w:color w:val="000000"/>
                <w:sz w:val="16"/>
                <w:szCs w:val="16"/>
              </w:rPr>
              <w:t>2 Malus</w:t>
            </w:r>
            <w:r w:rsidRPr="00422DDD">
              <w:rPr>
                <w:rFonts w:cs="Tahoma"/>
                <w:color w:val="000000"/>
                <w:sz w:val="16"/>
                <w:szCs w:val="16"/>
              </w:rPr>
              <w:t xml:space="preserve"> &amp; </w:t>
            </w:r>
            <w:r w:rsidR="00CE18B5">
              <w:rPr>
                <w:rFonts w:cs="Tahoma"/>
                <w:color w:val="000000"/>
                <w:sz w:val="16"/>
                <w:szCs w:val="16"/>
              </w:rPr>
              <w:t xml:space="preserve">2 </w:t>
            </w:r>
            <w:r w:rsidRPr="00422DDD">
              <w:rPr>
                <w:rFonts w:cs="Tahoma"/>
                <w:color w:val="000000"/>
                <w:sz w:val="16"/>
                <w:szCs w:val="16"/>
              </w:rPr>
              <w:t xml:space="preserve">Temporaires selon zone touchée. </w:t>
            </w:r>
          </w:p>
          <w:p w:rsidR="00D11C98" w:rsidRPr="00422DDD" w:rsidRDefault="00D11C98" w:rsidP="000E795D">
            <w:pPr>
              <w:widowControl/>
              <w:autoSpaceDE w:val="0"/>
              <w:autoSpaceDN w:val="0"/>
              <w:adjustRightInd w:val="0"/>
              <w:jc w:val="left"/>
              <w:rPr>
                <w:rFonts w:cs="Tahoma"/>
                <w:color w:val="000000"/>
                <w:sz w:val="16"/>
                <w:szCs w:val="16"/>
              </w:rPr>
            </w:pPr>
            <w:r w:rsidRPr="00422DDD">
              <w:rPr>
                <w:rFonts w:cs="Tahoma"/>
                <w:color w:val="000000"/>
                <w:sz w:val="16"/>
                <w:szCs w:val="16"/>
              </w:rPr>
              <w:t>Une attaque par heure si froid naturel.</w:t>
            </w:r>
          </w:p>
        </w:tc>
        <w:tc>
          <w:tcPr>
            <w:tcW w:w="0" w:type="auto"/>
          </w:tcPr>
          <w:p w:rsidR="00D11C98" w:rsidRPr="00422DDD" w:rsidRDefault="00B67A1B" w:rsidP="000E795D">
            <w:pPr>
              <w:widowControl/>
              <w:autoSpaceDE w:val="0"/>
              <w:autoSpaceDN w:val="0"/>
              <w:adjustRightInd w:val="0"/>
              <w:jc w:val="left"/>
              <w:rPr>
                <w:rFonts w:cs="Tahoma"/>
                <w:color w:val="000000"/>
                <w:sz w:val="16"/>
                <w:szCs w:val="16"/>
              </w:rPr>
            </w:pPr>
            <w:r w:rsidRPr="00422DDD">
              <w:rPr>
                <w:rFonts w:cs="Tahoma"/>
                <w:color w:val="000000"/>
                <w:sz w:val="16"/>
                <w:szCs w:val="16"/>
              </w:rPr>
              <w:t>T/2 E/2</w:t>
            </w:r>
          </w:p>
        </w:tc>
      </w:tr>
      <w:tr w:rsidR="00D11C98" w:rsidRPr="00422DDD" w:rsidTr="00D11C98">
        <w:tc>
          <w:tcPr>
            <w:tcW w:w="0" w:type="auto"/>
            <w:shd w:val="clear" w:color="auto" w:fill="F2F2F2"/>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Magie</w:t>
            </w:r>
          </w:p>
        </w:tc>
        <w:tc>
          <w:tcPr>
            <w:tcW w:w="0" w:type="auto"/>
            <w:shd w:val="clear" w:color="auto" w:fill="F2F2F2"/>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29</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40</w:t>
            </w:r>
          </w:p>
        </w:tc>
        <w:tc>
          <w:tcPr>
            <w:tcW w:w="0" w:type="auto"/>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5</w:t>
            </w:r>
          </w:p>
        </w:tc>
        <w:tc>
          <w:tcPr>
            <w:tcW w:w="0" w:type="auto"/>
            <w:shd w:val="clear" w:color="auto" w:fill="F2F2F2"/>
          </w:tcPr>
          <w:p w:rsidR="00D11C98" w:rsidRPr="00422DDD" w:rsidRDefault="00D11C98" w:rsidP="00CB1E49">
            <w:pPr>
              <w:widowControl/>
              <w:autoSpaceDE w:val="0"/>
              <w:autoSpaceDN w:val="0"/>
              <w:adjustRightInd w:val="0"/>
              <w:jc w:val="left"/>
              <w:rPr>
                <w:rFonts w:cs="Tahoma"/>
                <w:color w:val="000000"/>
                <w:sz w:val="16"/>
                <w:szCs w:val="16"/>
              </w:rPr>
            </w:pPr>
            <w:r w:rsidRPr="00422DDD">
              <w:rPr>
                <w:rFonts w:cs="Tahoma"/>
                <w:color w:val="000000"/>
                <w:sz w:val="16"/>
                <w:szCs w:val="16"/>
              </w:rPr>
              <w:t xml:space="preserve">Voir </w:t>
            </w:r>
            <w:r w:rsidRPr="00422DDD">
              <w:rPr>
                <w:rFonts w:cs="Tahoma"/>
                <w:i/>
                <w:color w:val="000000"/>
                <w:sz w:val="16"/>
                <w:szCs w:val="16"/>
              </w:rPr>
              <w:t>Livre 3</w:t>
            </w:r>
            <w:r w:rsidRPr="00422DDD">
              <w:rPr>
                <w:rFonts w:cs="Tahoma"/>
                <w:color w:val="000000"/>
                <w:sz w:val="16"/>
                <w:szCs w:val="16"/>
              </w:rPr>
              <w:t xml:space="preserve"> </w:t>
            </w:r>
          </w:p>
        </w:tc>
        <w:tc>
          <w:tcPr>
            <w:tcW w:w="0" w:type="auto"/>
            <w:shd w:val="clear" w:color="auto" w:fill="F2F2F2"/>
          </w:tcPr>
          <w:p w:rsidR="00D11C98" w:rsidRPr="00422DDD" w:rsidRDefault="00B67A1B" w:rsidP="00CB1E49">
            <w:pPr>
              <w:widowControl/>
              <w:autoSpaceDE w:val="0"/>
              <w:autoSpaceDN w:val="0"/>
              <w:adjustRightInd w:val="0"/>
              <w:jc w:val="left"/>
              <w:rPr>
                <w:rFonts w:cs="Tahoma"/>
                <w:color w:val="000000"/>
                <w:sz w:val="16"/>
                <w:szCs w:val="16"/>
              </w:rPr>
            </w:pPr>
            <w:r w:rsidRPr="00422DDD">
              <w:rPr>
                <w:rFonts w:cs="Tahoma"/>
                <w:color w:val="000000"/>
                <w:sz w:val="16"/>
                <w:szCs w:val="16"/>
              </w:rPr>
              <w:t>Selon</w:t>
            </w:r>
          </w:p>
        </w:tc>
      </w:tr>
      <w:tr w:rsidR="00D11C98" w:rsidRPr="00422DDD" w:rsidTr="00D11C98">
        <w:tc>
          <w:tcPr>
            <w:tcW w:w="0" w:type="auto"/>
            <w:shd w:val="clear" w:color="auto" w:fill="auto"/>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Maladie</w:t>
            </w: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15</w:t>
            </w:r>
          </w:p>
        </w:tc>
        <w:tc>
          <w:tcPr>
            <w:tcW w:w="0" w:type="auto"/>
            <w:tcBorders>
              <w:right w:val="single" w:sz="4" w:space="0" w:color="auto"/>
            </w:tcBorders>
            <w:shd w:val="clear" w:color="auto" w:fill="auto"/>
          </w:tcPr>
          <w:p w:rsidR="00D11C98" w:rsidRPr="00422DDD" w:rsidRDefault="00D52AE1" w:rsidP="008D4CFB">
            <w:pPr>
              <w:widowControl/>
              <w:autoSpaceDE w:val="0"/>
              <w:autoSpaceDN w:val="0"/>
              <w:adjustRightInd w:val="0"/>
              <w:jc w:val="center"/>
              <w:rPr>
                <w:rFonts w:cs="Tahoma"/>
                <w:color w:val="000000"/>
                <w:sz w:val="16"/>
                <w:szCs w:val="16"/>
              </w:rPr>
            </w:pPr>
            <w:r w:rsidRPr="00422DDD">
              <w:rPr>
                <w:rFonts w:cs="Tahoma"/>
                <w:color w:val="000000"/>
                <w:sz w:val="16"/>
                <w:szCs w:val="16"/>
              </w:rPr>
              <w:t>5</w:t>
            </w:r>
            <w:r w:rsidR="00D11C98" w:rsidRPr="00422DDD">
              <w:rPr>
                <w:rFonts w:cs="Tahoma"/>
                <w:color w:val="000000"/>
                <w:sz w:val="16"/>
                <w:szCs w:val="16"/>
              </w:rPr>
              <w:t>0</w:t>
            </w:r>
          </w:p>
        </w:tc>
        <w:tc>
          <w:tcPr>
            <w:tcW w:w="0" w:type="auto"/>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0</w:t>
            </w:r>
          </w:p>
        </w:tc>
        <w:tc>
          <w:tcPr>
            <w:tcW w:w="0" w:type="auto"/>
          </w:tcPr>
          <w:p w:rsidR="00D11C98" w:rsidRPr="00422DDD" w:rsidRDefault="00D11C98" w:rsidP="00CE18B5">
            <w:pPr>
              <w:widowControl/>
              <w:autoSpaceDE w:val="0"/>
              <w:autoSpaceDN w:val="0"/>
              <w:adjustRightInd w:val="0"/>
              <w:jc w:val="left"/>
              <w:rPr>
                <w:rFonts w:cs="Tahoma"/>
                <w:color w:val="000000"/>
                <w:sz w:val="16"/>
                <w:szCs w:val="16"/>
              </w:rPr>
            </w:pPr>
            <w:r w:rsidRPr="00422DDD">
              <w:rPr>
                <w:rFonts w:cs="Tahoma"/>
                <w:color w:val="000000"/>
                <w:sz w:val="16"/>
                <w:szCs w:val="16"/>
              </w:rPr>
              <w:t xml:space="preserve">Voir </w:t>
            </w:r>
            <w:r w:rsidRPr="00422DDD">
              <w:rPr>
                <w:rFonts w:cs="Tahoma"/>
                <w:i/>
                <w:color w:val="000000"/>
                <w:sz w:val="16"/>
                <w:szCs w:val="16"/>
              </w:rPr>
              <w:t>Livre 6</w:t>
            </w:r>
          </w:p>
        </w:tc>
        <w:tc>
          <w:tcPr>
            <w:tcW w:w="0" w:type="auto"/>
          </w:tcPr>
          <w:p w:rsidR="00D11C98" w:rsidRPr="00422DDD" w:rsidRDefault="00B67A1B" w:rsidP="00CB1E49">
            <w:pPr>
              <w:widowControl/>
              <w:autoSpaceDE w:val="0"/>
              <w:autoSpaceDN w:val="0"/>
              <w:adjustRightInd w:val="0"/>
              <w:jc w:val="left"/>
              <w:rPr>
                <w:rFonts w:cs="Tahoma"/>
                <w:color w:val="000000"/>
                <w:sz w:val="16"/>
                <w:szCs w:val="16"/>
              </w:rPr>
            </w:pPr>
            <w:r w:rsidRPr="00422DDD">
              <w:rPr>
                <w:rFonts w:cs="Tahoma"/>
                <w:color w:val="000000"/>
                <w:sz w:val="16"/>
                <w:szCs w:val="16"/>
              </w:rPr>
              <w:t>Aucune</w:t>
            </w:r>
          </w:p>
        </w:tc>
      </w:tr>
      <w:tr w:rsidR="00D11C98" w:rsidRPr="00422DDD" w:rsidTr="00D11C98">
        <w:tc>
          <w:tcPr>
            <w:tcW w:w="0" w:type="auto"/>
            <w:shd w:val="clear" w:color="auto" w:fill="F2F2F2"/>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Martial</w:t>
            </w:r>
          </w:p>
        </w:tc>
        <w:tc>
          <w:tcPr>
            <w:tcW w:w="0" w:type="auto"/>
            <w:shd w:val="clear" w:color="auto" w:fill="F2F2F2"/>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8</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20</w:t>
            </w:r>
          </w:p>
        </w:tc>
        <w:tc>
          <w:tcPr>
            <w:tcW w:w="0" w:type="auto"/>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shd w:val="clear" w:color="auto" w:fill="F2F2F2"/>
          </w:tcPr>
          <w:p w:rsidR="00D11C98" w:rsidRPr="00422DDD" w:rsidRDefault="00D11C98" w:rsidP="000E795D">
            <w:pPr>
              <w:widowControl/>
              <w:autoSpaceDE w:val="0"/>
              <w:autoSpaceDN w:val="0"/>
              <w:adjustRightInd w:val="0"/>
              <w:jc w:val="left"/>
              <w:rPr>
                <w:rFonts w:cs="Tahoma"/>
                <w:color w:val="000000"/>
                <w:sz w:val="16"/>
                <w:szCs w:val="16"/>
              </w:rPr>
            </w:pPr>
            <w:r w:rsidRPr="00422DDD">
              <w:rPr>
                <w:rFonts w:cs="Tahoma"/>
                <w:b/>
                <w:color w:val="000000"/>
                <w:sz w:val="16"/>
                <w:szCs w:val="16"/>
              </w:rPr>
              <w:t>0/0/3</w:t>
            </w:r>
            <w:r w:rsidRPr="00422DDD">
              <w:rPr>
                <w:rFonts w:cs="Tahoma"/>
                <w:color w:val="000000"/>
                <w:sz w:val="16"/>
                <w:szCs w:val="16"/>
              </w:rPr>
              <w:t xml:space="preserve">. </w:t>
            </w:r>
            <w:r w:rsidRPr="00CE18B5">
              <w:rPr>
                <w:rFonts w:cs="Tahoma"/>
                <w:color w:val="000000"/>
                <w:sz w:val="16"/>
                <w:szCs w:val="16"/>
                <w:shd w:val="clear" w:color="auto" w:fill="FFFF00"/>
              </w:rPr>
              <w:t>CR fracture</w:t>
            </w:r>
            <w:r w:rsidRPr="00422DDD">
              <w:rPr>
                <w:rFonts w:cs="Tahoma"/>
                <w:color w:val="000000"/>
                <w:sz w:val="16"/>
                <w:szCs w:val="16"/>
              </w:rPr>
              <w:t>=C subis x2.</w:t>
            </w:r>
          </w:p>
        </w:tc>
        <w:tc>
          <w:tcPr>
            <w:tcW w:w="0" w:type="auto"/>
            <w:shd w:val="clear" w:color="auto" w:fill="F2F2F2"/>
          </w:tcPr>
          <w:p w:rsidR="00D11C98" w:rsidRPr="00422DDD" w:rsidRDefault="00B67A1B" w:rsidP="000E795D">
            <w:pPr>
              <w:widowControl/>
              <w:autoSpaceDE w:val="0"/>
              <w:autoSpaceDN w:val="0"/>
              <w:adjustRightInd w:val="0"/>
              <w:jc w:val="left"/>
              <w:rPr>
                <w:rFonts w:cs="Tahoma"/>
                <w:color w:val="000000"/>
                <w:sz w:val="16"/>
                <w:szCs w:val="16"/>
              </w:rPr>
            </w:pPr>
            <w:r w:rsidRPr="00422DDD">
              <w:rPr>
                <w:rFonts w:cs="Tahoma"/>
                <w:color w:val="000000"/>
                <w:sz w:val="16"/>
                <w:szCs w:val="16"/>
              </w:rPr>
              <w:t>Normale</w:t>
            </w:r>
          </w:p>
        </w:tc>
      </w:tr>
      <w:tr w:rsidR="00D11C98" w:rsidRPr="00422DDD" w:rsidTr="00D11C98">
        <w:tc>
          <w:tcPr>
            <w:tcW w:w="0" w:type="auto"/>
            <w:shd w:val="clear" w:color="auto" w:fill="auto"/>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Noyade</w:t>
            </w:r>
          </w:p>
        </w:tc>
        <w:tc>
          <w:tcPr>
            <w:tcW w:w="0" w:type="auto"/>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tcBorders>
              <w:right w:val="single" w:sz="4" w:space="0" w:color="auto"/>
            </w:tcBorders>
            <w:shd w:val="clear" w:color="auto" w:fill="auto"/>
          </w:tcPr>
          <w:p w:rsidR="00D11C98" w:rsidRPr="00422DDD" w:rsidRDefault="00D52AE1" w:rsidP="008D4CFB">
            <w:pPr>
              <w:widowControl/>
              <w:autoSpaceDE w:val="0"/>
              <w:autoSpaceDN w:val="0"/>
              <w:adjustRightInd w:val="0"/>
              <w:jc w:val="center"/>
              <w:rPr>
                <w:rFonts w:cs="Tahoma"/>
                <w:color w:val="000000"/>
                <w:sz w:val="16"/>
                <w:szCs w:val="16"/>
              </w:rPr>
            </w:pPr>
            <w:r w:rsidRPr="00422DDD">
              <w:rPr>
                <w:rFonts w:cs="Tahoma"/>
                <w:color w:val="000000"/>
                <w:sz w:val="16"/>
                <w:szCs w:val="16"/>
              </w:rPr>
              <w:t>4</w:t>
            </w:r>
            <w:r w:rsidR="00D11C98" w:rsidRPr="00422DDD">
              <w:rPr>
                <w:rFonts w:cs="Tahoma"/>
                <w:color w:val="000000"/>
                <w:sz w:val="16"/>
                <w:szCs w:val="16"/>
              </w:rPr>
              <w:t>0</w:t>
            </w:r>
          </w:p>
        </w:tc>
        <w:tc>
          <w:tcPr>
            <w:tcW w:w="0" w:type="auto"/>
            <w:shd w:val="clear" w:color="auto" w:fill="auto"/>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10</w:t>
            </w:r>
          </w:p>
        </w:tc>
        <w:tc>
          <w:tcPr>
            <w:tcW w:w="0" w:type="auto"/>
          </w:tcPr>
          <w:p w:rsidR="00D11C98" w:rsidRPr="00422DDD" w:rsidRDefault="00D11C98" w:rsidP="00CE18B5">
            <w:pPr>
              <w:widowControl/>
              <w:autoSpaceDE w:val="0"/>
              <w:autoSpaceDN w:val="0"/>
              <w:adjustRightInd w:val="0"/>
              <w:jc w:val="left"/>
              <w:rPr>
                <w:rFonts w:cs="Tahoma"/>
                <w:color w:val="000000"/>
                <w:sz w:val="16"/>
                <w:szCs w:val="16"/>
              </w:rPr>
            </w:pPr>
            <w:r w:rsidRPr="00422DDD">
              <w:rPr>
                <w:rFonts w:cs="Tahoma"/>
                <w:b/>
                <w:color w:val="000000"/>
                <w:sz w:val="16"/>
                <w:szCs w:val="16"/>
              </w:rPr>
              <w:t>0/0/3</w:t>
            </w:r>
            <w:r w:rsidR="00CE18B5">
              <w:rPr>
                <w:rFonts w:cs="Tahoma"/>
                <w:color w:val="000000"/>
                <w:sz w:val="16"/>
                <w:szCs w:val="16"/>
              </w:rPr>
              <w:t xml:space="preserve"> Thorax +5 Souffle/ph. R</w:t>
            </w:r>
            <w:r w:rsidRPr="00422DDD">
              <w:rPr>
                <w:rFonts w:cs="Tahoma"/>
                <w:color w:val="000000"/>
                <w:sz w:val="16"/>
                <w:szCs w:val="16"/>
              </w:rPr>
              <w:t xml:space="preserve">écupérés </w:t>
            </w:r>
            <w:r w:rsidR="00CE18B5">
              <w:rPr>
                <w:rFonts w:cs="Tahoma"/>
                <w:color w:val="000000"/>
                <w:sz w:val="16"/>
                <w:szCs w:val="16"/>
              </w:rPr>
              <w:t xml:space="preserve">en 1 ph </w:t>
            </w:r>
            <w:r w:rsidRPr="00422DDD">
              <w:rPr>
                <w:rFonts w:cs="Tahoma"/>
                <w:color w:val="000000"/>
                <w:sz w:val="16"/>
                <w:szCs w:val="16"/>
              </w:rPr>
              <w:t>si air disponible.</w:t>
            </w:r>
          </w:p>
        </w:tc>
        <w:tc>
          <w:tcPr>
            <w:tcW w:w="0" w:type="auto"/>
          </w:tcPr>
          <w:p w:rsidR="00D11C98" w:rsidRPr="00422DDD" w:rsidRDefault="00B67A1B" w:rsidP="00CB1E49">
            <w:pPr>
              <w:widowControl/>
              <w:autoSpaceDE w:val="0"/>
              <w:autoSpaceDN w:val="0"/>
              <w:adjustRightInd w:val="0"/>
              <w:jc w:val="left"/>
              <w:rPr>
                <w:rFonts w:cs="Tahoma"/>
                <w:b/>
                <w:color w:val="000000"/>
                <w:sz w:val="16"/>
                <w:szCs w:val="16"/>
              </w:rPr>
            </w:pPr>
            <w:r w:rsidRPr="00422DDD">
              <w:rPr>
                <w:rFonts w:cs="Tahoma"/>
                <w:color w:val="000000"/>
                <w:sz w:val="16"/>
                <w:szCs w:val="16"/>
              </w:rPr>
              <w:t>Aucune</w:t>
            </w:r>
          </w:p>
        </w:tc>
      </w:tr>
      <w:tr w:rsidR="00D11C98" w:rsidRPr="00422DDD" w:rsidTr="00D11C98">
        <w:tc>
          <w:tcPr>
            <w:tcW w:w="0" w:type="auto"/>
            <w:shd w:val="clear" w:color="auto" w:fill="F2F2F2"/>
          </w:tcPr>
          <w:p w:rsidR="00D11C98" w:rsidRPr="00422DDD" w:rsidRDefault="00D11C98">
            <w:pPr>
              <w:widowControl/>
              <w:autoSpaceDE w:val="0"/>
              <w:autoSpaceDN w:val="0"/>
              <w:adjustRightInd w:val="0"/>
              <w:rPr>
                <w:rFonts w:cs="Tahoma"/>
                <w:color w:val="000000"/>
                <w:sz w:val="16"/>
                <w:szCs w:val="16"/>
              </w:rPr>
            </w:pPr>
            <w:r w:rsidRPr="00422DDD">
              <w:rPr>
                <w:rFonts w:cs="Tahoma"/>
                <w:color w:val="000000"/>
                <w:sz w:val="16"/>
                <w:szCs w:val="16"/>
              </w:rPr>
              <w:t>Piège/mécanisme</w:t>
            </w:r>
          </w:p>
        </w:tc>
        <w:tc>
          <w:tcPr>
            <w:tcW w:w="0" w:type="auto"/>
            <w:shd w:val="clear" w:color="auto" w:fill="F2F2F2"/>
          </w:tcPr>
          <w:p w:rsidR="00D11C98" w:rsidRPr="00422DDD" w:rsidRDefault="00D11C98" w:rsidP="008E1C81">
            <w:pPr>
              <w:widowControl/>
              <w:autoSpaceDE w:val="0"/>
              <w:autoSpaceDN w:val="0"/>
              <w:adjustRightInd w:val="0"/>
              <w:jc w:val="center"/>
              <w:rPr>
                <w:rFonts w:cs="Tahoma"/>
                <w:color w:val="000000"/>
                <w:sz w:val="16"/>
                <w:szCs w:val="16"/>
              </w:rPr>
            </w:pPr>
            <w:r w:rsidRPr="00422DDD">
              <w:rPr>
                <w:rFonts w:cs="Tahoma"/>
                <w:color w:val="000000"/>
                <w:sz w:val="16"/>
                <w:szCs w:val="16"/>
              </w:rPr>
              <w:t>17</w:t>
            </w:r>
          </w:p>
        </w:tc>
        <w:tc>
          <w:tcPr>
            <w:tcW w:w="0" w:type="auto"/>
            <w:tcBorders>
              <w:right w:val="single" w:sz="4" w:space="0" w:color="auto"/>
            </w:tcBorders>
            <w:shd w:val="clear" w:color="auto" w:fill="F2F2F2"/>
          </w:tcPr>
          <w:p w:rsidR="00D11C98" w:rsidRPr="00422DDD" w:rsidRDefault="00D11C98" w:rsidP="008D4CFB">
            <w:pPr>
              <w:widowControl/>
              <w:autoSpaceDE w:val="0"/>
              <w:autoSpaceDN w:val="0"/>
              <w:adjustRightInd w:val="0"/>
              <w:jc w:val="center"/>
              <w:rPr>
                <w:rFonts w:cs="Tahoma"/>
                <w:color w:val="000000"/>
                <w:sz w:val="16"/>
                <w:szCs w:val="16"/>
              </w:rPr>
            </w:pPr>
            <w:r w:rsidRPr="00422DDD">
              <w:rPr>
                <w:rFonts w:cs="Tahoma"/>
                <w:color w:val="000000"/>
                <w:sz w:val="16"/>
                <w:szCs w:val="16"/>
              </w:rPr>
              <w:t>30</w:t>
            </w:r>
          </w:p>
        </w:tc>
        <w:tc>
          <w:tcPr>
            <w:tcW w:w="0" w:type="auto"/>
            <w:shd w:val="clear" w:color="auto" w:fill="F2F2F2"/>
          </w:tcPr>
          <w:p w:rsidR="00D11C98" w:rsidRPr="00422DDD" w:rsidRDefault="00CE18B5" w:rsidP="008D4CFB">
            <w:pPr>
              <w:widowControl/>
              <w:autoSpaceDE w:val="0"/>
              <w:autoSpaceDN w:val="0"/>
              <w:adjustRightInd w:val="0"/>
              <w:jc w:val="center"/>
              <w:rPr>
                <w:rFonts w:cs="Tahoma"/>
                <w:color w:val="000000"/>
                <w:sz w:val="16"/>
                <w:szCs w:val="16"/>
              </w:rPr>
            </w:pPr>
            <w:r>
              <w:rPr>
                <w:rFonts w:cs="Tahoma"/>
                <w:color w:val="000000"/>
                <w:sz w:val="16"/>
                <w:szCs w:val="16"/>
              </w:rPr>
              <w:t>20</w:t>
            </w:r>
          </w:p>
        </w:tc>
        <w:tc>
          <w:tcPr>
            <w:tcW w:w="0" w:type="auto"/>
            <w:shd w:val="clear" w:color="auto" w:fill="F2F2F2"/>
          </w:tcPr>
          <w:p w:rsidR="00D11C98" w:rsidRPr="00422DDD" w:rsidRDefault="00D11C98" w:rsidP="00254B67">
            <w:pPr>
              <w:widowControl/>
              <w:autoSpaceDE w:val="0"/>
              <w:autoSpaceDN w:val="0"/>
              <w:adjustRightInd w:val="0"/>
              <w:jc w:val="left"/>
              <w:rPr>
                <w:rFonts w:cs="Tahoma"/>
                <w:color w:val="000000"/>
                <w:sz w:val="16"/>
                <w:szCs w:val="16"/>
              </w:rPr>
            </w:pPr>
            <w:r w:rsidRPr="00422DDD">
              <w:rPr>
                <w:rFonts w:cs="Tahoma"/>
                <w:color w:val="000000"/>
                <w:sz w:val="16"/>
                <w:szCs w:val="16"/>
              </w:rPr>
              <w:t>VA + NE(piège)/5.</w:t>
            </w:r>
            <w:r w:rsidR="00254B67">
              <w:rPr>
                <w:rFonts w:cs="Tahoma"/>
                <w:color w:val="000000"/>
                <w:sz w:val="16"/>
                <w:szCs w:val="16"/>
              </w:rPr>
              <w:t xml:space="preserve"> Inflige</w:t>
            </w:r>
            <w:r w:rsidRPr="00422DDD">
              <w:rPr>
                <w:rFonts w:cs="Tahoma"/>
                <w:color w:val="000000"/>
                <w:sz w:val="16"/>
                <w:szCs w:val="16"/>
              </w:rPr>
              <w:t xml:space="preserve"> </w:t>
            </w:r>
            <w:r w:rsidR="00CE18B5" w:rsidRPr="00254B67">
              <w:rPr>
                <w:rFonts w:cs="Tahoma"/>
                <w:b/>
                <w:color w:val="000000"/>
                <w:sz w:val="16"/>
                <w:szCs w:val="16"/>
              </w:rPr>
              <w:t>d6+NE(piège)</w:t>
            </w:r>
            <w:r w:rsidR="00254B67" w:rsidRPr="00254B67">
              <w:rPr>
                <w:rFonts w:cs="Tahoma"/>
                <w:b/>
                <w:color w:val="000000"/>
                <w:sz w:val="16"/>
                <w:szCs w:val="16"/>
              </w:rPr>
              <w:t>/10</w:t>
            </w:r>
            <w:r w:rsidR="00CE18B5">
              <w:rPr>
                <w:rFonts w:cs="Tahoma"/>
                <w:color w:val="000000"/>
                <w:sz w:val="16"/>
                <w:szCs w:val="16"/>
              </w:rPr>
              <w:t xml:space="preserve"> </w:t>
            </w:r>
            <w:r w:rsidRPr="00422DDD">
              <w:rPr>
                <w:rFonts w:cs="Tahoma"/>
                <w:color w:val="000000"/>
                <w:sz w:val="16"/>
                <w:szCs w:val="16"/>
              </w:rPr>
              <w:t>blessure</w:t>
            </w:r>
            <w:r w:rsidR="00CE18B5">
              <w:rPr>
                <w:rFonts w:cs="Tahoma"/>
                <w:color w:val="000000"/>
                <w:sz w:val="16"/>
                <w:szCs w:val="16"/>
              </w:rPr>
              <w:t xml:space="preserve"> de</w:t>
            </w:r>
            <w:r w:rsidRPr="00422DDD">
              <w:rPr>
                <w:rFonts w:cs="Tahoma"/>
                <w:color w:val="000000"/>
                <w:sz w:val="16"/>
                <w:szCs w:val="16"/>
              </w:rPr>
              <w:t xml:space="preserve"> T/E/C (d3). </w:t>
            </w:r>
            <w:r w:rsidR="00CE18B5">
              <w:rPr>
                <w:rFonts w:cs="Tahoma"/>
                <w:color w:val="000000"/>
                <w:sz w:val="16"/>
                <w:szCs w:val="16"/>
              </w:rPr>
              <w:t>1 attaque/</w:t>
            </w:r>
            <w:r w:rsidRPr="00422DDD">
              <w:rPr>
                <w:rFonts w:cs="Tahoma"/>
                <w:color w:val="000000"/>
                <w:sz w:val="16"/>
                <w:szCs w:val="16"/>
              </w:rPr>
              <w:t>piège déclenché.</w:t>
            </w:r>
          </w:p>
        </w:tc>
        <w:tc>
          <w:tcPr>
            <w:tcW w:w="0" w:type="auto"/>
            <w:shd w:val="clear" w:color="auto" w:fill="F2F2F2"/>
          </w:tcPr>
          <w:p w:rsidR="00D11C98" w:rsidRPr="00422DDD" w:rsidRDefault="00B67A1B" w:rsidP="00D11C98">
            <w:pPr>
              <w:widowControl/>
              <w:autoSpaceDE w:val="0"/>
              <w:autoSpaceDN w:val="0"/>
              <w:adjustRightInd w:val="0"/>
              <w:jc w:val="left"/>
              <w:rPr>
                <w:rFonts w:cs="Tahoma"/>
                <w:color w:val="000000"/>
                <w:sz w:val="16"/>
                <w:szCs w:val="16"/>
              </w:rPr>
            </w:pPr>
            <w:r w:rsidRPr="00422DDD">
              <w:rPr>
                <w:rFonts w:cs="Tahoma"/>
                <w:color w:val="000000"/>
                <w:sz w:val="16"/>
                <w:szCs w:val="16"/>
              </w:rPr>
              <w:t>Normale</w:t>
            </w:r>
          </w:p>
        </w:tc>
      </w:tr>
    </w:tbl>
    <w:p w:rsidR="00CB1E49" w:rsidRPr="00422DDD" w:rsidRDefault="008D4CFB">
      <w:pPr>
        <w:tabs>
          <w:tab w:val="left" w:pos="3606"/>
          <w:tab w:val="left" w:pos="6755"/>
        </w:tabs>
      </w:pPr>
      <w:r w:rsidRPr="00422DDD">
        <w:t xml:space="preserve">Ajustez </w:t>
      </w:r>
      <w:r w:rsidR="00CB1E49" w:rsidRPr="00422DDD">
        <w:t xml:space="preserve">les </w:t>
      </w:r>
      <w:r w:rsidRPr="00422DDD">
        <w:t xml:space="preserve">valeurs </w:t>
      </w:r>
      <w:r w:rsidR="00CB1E49" w:rsidRPr="00422DDD">
        <w:t xml:space="preserve">VIT, VA et Crit </w:t>
      </w:r>
      <w:r w:rsidRPr="00422DDD">
        <w:t xml:space="preserve">de -50% à +100% selon l’ampleur de l’attaque. </w:t>
      </w:r>
      <w:r w:rsidR="00CE18B5">
        <w:t xml:space="preserve">Utilisez la </w:t>
      </w:r>
      <w:r w:rsidR="00CE18B5" w:rsidRPr="00CE18B5">
        <w:rPr>
          <w:b/>
        </w:rPr>
        <w:t>VDN(cible)</w:t>
      </w:r>
      <w:r w:rsidR="00CE18B5">
        <w:t xml:space="preserve">. </w:t>
      </w:r>
      <w:r w:rsidR="00CB1E49" w:rsidRPr="00422DDD">
        <w:t>L’attaque est résolue et l</w:t>
      </w:r>
      <w:r w:rsidR="000E795D" w:rsidRPr="00422DDD">
        <w:t>es</w:t>
      </w:r>
      <w:r w:rsidR="00CB1E49" w:rsidRPr="00422DDD">
        <w:t xml:space="preserve"> </w:t>
      </w:r>
      <w:r w:rsidR="000E795D" w:rsidRPr="00422DDD">
        <w:t xml:space="preserve">effets (blessure, malus, temporaire, maxima etc.) </w:t>
      </w:r>
      <w:r w:rsidR="00CB1E49" w:rsidRPr="00422DDD">
        <w:t>dépend</w:t>
      </w:r>
      <w:r w:rsidR="000E795D" w:rsidRPr="00422DDD">
        <w:t>ent</w:t>
      </w:r>
      <w:r w:rsidR="00CB1E49" w:rsidRPr="00422DDD">
        <w:t xml:space="preserve"> du résultat obtenu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084"/>
      </w:tblGrid>
      <w:tr w:rsidR="00CB1E49" w:rsidRPr="00422DDD" w:rsidTr="00CB1E49">
        <w:tc>
          <w:tcPr>
            <w:tcW w:w="0" w:type="auto"/>
          </w:tcPr>
          <w:p w:rsidR="00CB1E49" w:rsidRPr="00422DDD" w:rsidRDefault="00CB1E49" w:rsidP="00CB1E49">
            <w:pPr>
              <w:rPr>
                <w:b/>
                <w:sz w:val="16"/>
                <w:szCs w:val="16"/>
              </w:rPr>
            </w:pPr>
            <w:r w:rsidRPr="00422DDD">
              <w:rPr>
                <w:b/>
                <w:sz w:val="16"/>
                <w:szCs w:val="16"/>
              </w:rPr>
              <w:t>Résultat</w:t>
            </w:r>
          </w:p>
        </w:tc>
        <w:tc>
          <w:tcPr>
            <w:tcW w:w="0" w:type="auto"/>
          </w:tcPr>
          <w:p w:rsidR="00CB1E49" w:rsidRPr="00422DDD" w:rsidRDefault="00254B67" w:rsidP="000E795D">
            <w:pPr>
              <w:jc w:val="center"/>
              <w:rPr>
                <w:b/>
                <w:sz w:val="16"/>
                <w:szCs w:val="16"/>
              </w:rPr>
            </w:pPr>
            <w:r>
              <w:rPr>
                <w:b/>
                <w:sz w:val="16"/>
                <w:szCs w:val="16"/>
              </w:rPr>
              <w:t>Blessures</w:t>
            </w:r>
          </w:p>
        </w:tc>
      </w:tr>
      <w:tr w:rsidR="00CB1E49" w:rsidRPr="00422DDD" w:rsidTr="00CB1E49">
        <w:tc>
          <w:tcPr>
            <w:tcW w:w="0" w:type="auto"/>
            <w:shd w:val="clear" w:color="auto" w:fill="B3B3B3"/>
          </w:tcPr>
          <w:p w:rsidR="00CB1E49" w:rsidRPr="00422DDD" w:rsidRDefault="00CE18B5" w:rsidP="00CE18B5">
            <w:pPr>
              <w:rPr>
                <w:sz w:val="16"/>
                <w:szCs w:val="16"/>
              </w:rPr>
            </w:pPr>
            <w:r>
              <w:rPr>
                <w:sz w:val="16"/>
                <w:szCs w:val="16"/>
              </w:rPr>
              <w:t>é</w:t>
            </w:r>
            <w:r w:rsidR="00CB1E49" w:rsidRPr="00422DDD">
              <w:rPr>
                <w:sz w:val="16"/>
                <w:szCs w:val="16"/>
              </w:rPr>
              <w:t xml:space="preserve">chec critique  </w:t>
            </w:r>
          </w:p>
        </w:tc>
        <w:tc>
          <w:tcPr>
            <w:tcW w:w="0" w:type="auto"/>
            <w:shd w:val="clear" w:color="auto" w:fill="B3B3B3"/>
          </w:tcPr>
          <w:p w:rsidR="00CB1E49" w:rsidRPr="00422DDD" w:rsidRDefault="00CB1E49" w:rsidP="00CB1E49">
            <w:pPr>
              <w:jc w:val="center"/>
              <w:rPr>
                <w:sz w:val="16"/>
                <w:szCs w:val="16"/>
              </w:rPr>
            </w:pPr>
            <w:r w:rsidRPr="00422DDD">
              <w:rPr>
                <w:sz w:val="16"/>
                <w:szCs w:val="16"/>
              </w:rPr>
              <w:t>/3</w:t>
            </w:r>
          </w:p>
        </w:tc>
      </w:tr>
      <w:tr w:rsidR="00CB1E49" w:rsidRPr="00422DDD" w:rsidTr="00CB1E49">
        <w:tc>
          <w:tcPr>
            <w:tcW w:w="0" w:type="auto"/>
          </w:tcPr>
          <w:p w:rsidR="00CB1E49" w:rsidRPr="00422DDD" w:rsidRDefault="00CB1E49" w:rsidP="00CB1E49">
            <w:pPr>
              <w:rPr>
                <w:sz w:val="16"/>
                <w:szCs w:val="16"/>
              </w:rPr>
            </w:pPr>
            <w:r w:rsidRPr="00422DDD">
              <w:rPr>
                <w:sz w:val="16"/>
                <w:szCs w:val="16"/>
              </w:rPr>
              <w:t>Raté</w:t>
            </w:r>
          </w:p>
        </w:tc>
        <w:tc>
          <w:tcPr>
            <w:tcW w:w="0" w:type="auto"/>
          </w:tcPr>
          <w:p w:rsidR="00CB1E49" w:rsidRPr="00422DDD" w:rsidRDefault="00CB1E49" w:rsidP="00CB1E49">
            <w:pPr>
              <w:jc w:val="center"/>
              <w:rPr>
                <w:sz w:val="16"/>
                <w:szCs w:val="16"/>
              </w:rPr>
            </w:pPr>
            <w:r w:rsidRPr="00422DDD">
              <w:rPr>
                <w:sz w:val="16"/>
                <w:szCs w:val="16"/>
              </w:rPr>
              <w:t>/2</w:t>
            </w:r>
          </w:p>
        </w:tc>
      </w:tr>
      <w:tr w:rsidR="00CB1E49" w:rsidRPr="00422DDD" w:rsidTr="00CB1E49">
        <w:tc>
          <w:tcPr>
            <w:tcW w:w="0" w:type="auto"/>
            <w:shd w:val="clear" w:color="auto" w:fill="00CCFF"/>
          </w:tcPr>
          <w:p w:rsidR="00CB1E49" w:rsidRPr="00422DDD" w:rsidRDefault="00CB1E49" w:rsidP="00CB1E49">
            <w:pPr>
              <w:rPr>
                <w:sz w:val="16"/>
                <w:szCs w:val="16"/>
              </w:rPr>
            </w:pPr>
            <w:r w:rsidRPr="00422DDD">
              <w:rPr>
                <w:sz w:val="16"/>
                <w:szCs w:val="16"/>
              </w:rPr>
              <w:t>Bouclier</w:t>
            </w:r>
          </w:p>
        </w:tc>
        <w:tc>
          <w:tcPr>
            <w:tcW w:w="0" w:type="auto"/>
            <w:shd w:val="clear" w:color="auto" w:fill="00CCFF"/>
          </w:tcPr>
          <w:p w:rsidR="00CB1E49" w:rsidRPr="00422DDD" w:rsidRDefault="00CB1E49" w:rsidP="00CB1E49">
            <w:pPr>
              <w:jc w:val="center"/>
              <w:rPr>
                <w:sz w:val="16"/>
                <w:szCs w:val="16"/>
              </w:rPr>
            </w:pPr>
            <w:r w:rsidRPr="00422DDD">
              <w:rPr>
                <w:sz w:val="16"/>
                <w:szCs w:val="16"/>
              </w:rPr>
              <w:t>/2</w:t>
            </w:r>
          </w:p>
        </w:tc>
      </w:tr>
      <w:tr w:rsidR="00CB1E49" w:rsidRPr="00422DDD" w:rsidTr="00CB1E49">
        <w:tc>
          <w:tcPr>
            <w:tcW w:w="0" w:type="auto"/>
            <w:shd w:val="clear" w:color="auto" w:fill="FFFF66"/>
          </w:tcPr>
          <w:p w:rsidR="00CB1E49" w:rsidRPr="00422DDD" w:rsidRDefault="00CB1E49" w:rsidP="00CB1E49">
            <w:pPr>
              <w:rPr>
                <w:sz w:val="16"/>
                <w:szCs w:val="16"/>
              </w:rPr>
            </w:pPr>
            <w:r w:rsidRPr="00422DDD">
              <w:rPr>
                <w:sz w:val="16"/>
                <w:szCs w:val="16"/>
              </w:rPr>
              <w:t>Coup Normal</w:t>
            </w:r>
          </w:p>
        </w:tc>
        <w:tc>
          <w:tcPr>
            <w:tcW w:w="0" w:type="auto"/>
            <w:shd w:val="clear" w:color="auto" w:fill="FFFF66"/>
          </w:tcPr>
          <w:p w:rsidR="00CB1E49" w:rsidRPr="00422DDD" w:rsidRDefault="00CB1E49" w:rsidP="00CB1E49">
            <w:pPr>
              <w:jc w:val="center"/>
              <w:rPr>
                <w:sz w:val="16"/>
                <w:szCs w:val="16"/>
              </w:rPr>
            </w:pPr>
            <w:r w:rsidRPr="00422DDD">
              <w:rPr>
                <w:sz w:val="16"/>
                <w:szCs w:val="16"/>
              </w:rPr>
              <w:t>/2</w:t>
            </w:r>
          </w:p>
        </w:tc>
      </w:tr>
      <w:tr w:rsidR="00CB1E49" w:rsidRPr="00422DDD" w:rsidTr="00CB1E49">
        <w:tc>
          <w:tcPr>
            <w:tcW w:w="0" w:type="auto"/>
            <w:shd w:val="clear" w:color="auto" w:fill="FFCC00"/>
          </w:tcPr>
          <w:p w:rsidR="00CB1E49" w:rsidRPr="00422DDD" w:rsidRDefault="00CB1E49" w:rsidP="00CB1E49">
            <w:pPr>
              <w:rPr>
                <w:sz w:val="16"/>
                <w:szCs w:val="16"/>
              </w:rPr>
            </w:pPr>
            <w:r w:rsidRPr="00422DDD">
              <w:rPr>
                <w:sz w:val="16"/>
                <w:szCs w:val="16"/>
              </w:rPr>
              <w:t>Coup Sévère</w:t>
            </w:r>
          </w:p>
        </w:tc>
        <w:tc>
          <w:tcPr>
            <w:tcW w:w="0" w:type="auto"/>
            <w:shd w:val="clear" w:color="auto" w:fill="FFCC00"/>
          </w:tcPr>
          <w:p w:rsidR="00CB1E49" w:rsidRPr="00422DDD" w:rsidRDefault="00CB1E49" w:rsidP="00CB1E49">
            <w:pPr>
              <w:jc w:val="center"/>
              <w:rPr>
                <w:sz w:val="16"/>
                <w:szCs w:val="16"/>
              </w:rPr>
            </w:pPr>
            <w:r w:rsidRPr="00422DDD">
              <w:rPr>
                <w:sz w:val="16"/>
                <w:szCs w:val="16"/>
              </w:rPr>
              <w:t>X1</w:t>
            </w:r>
          </w:p>
        </w:tc>
      </w:tr>
      <w:tr w:rsidR="00CB1E49" w:rsidRPr="00422DDD" w:rsidTr="00CB1E49">
        <w:tc>
          <w:tcPr>
            <w:tcW w:w="0" w:type="auto"/>
            <w:shd w:val="clear" w:color="auto" w:fill="FF6600"/>
          </w:tcPr>
          <w:p w:rsidR="00CB1E49" w:rsidRPr="00422DDD" w:rsidRDefault="00CB1E49" w:rsidP="00CB1E49">
            <w:pPr>
              <w:rPr>
                <w:sz w:val="16"/>
                <w:szCs w:val="16"/>
              </w:rPr>
            </w:pPr>
            <w:r w:rsidRPr="00422DDD">
              <w:rPr>
                <w:sz w:val="16"/>
                <w:szCs w:val="16"/>
              </w:rPr>
              <w:t>Coup Mortel</w:t>
            </w:r>
          </w:p>
        </w:tc>
        <w:tc>
          <w:tcPr>
            <w:tcW w:w="0" w:type="auto"/>
            <w:shd w:val="clear" w:color="auto" w:fill="FF6600"/>
          </w:tcPr>
          <w:p w:rsidR="00CB1E49" w:rsidRPr="00422DDD" w:rsidRDefault="00CB1E49" w:rsidP="00CB1E49">
            <w:pPr>
              <w:jc w:val="center"/>
              <w:rPr>
                <w:sz w:val="16"/>
                <w:szCs w:val="16"/>
              </w:rPr>
            </w:pPr>
            <w:r w:rsidRPr="00422DDD">
              <w:rPr>
                <w:sz w:val="16"/>
                <w:szCs w:val="16"/>
              </w:rPr>
              <w:t>X1,5</w:t>
            </w:r>
          </w:p>
        </w:tc>
      </w:tr>
      <w:tr w:rsidR="00CB1E49" w:rsidRPr="00422DDD" w:rsidTr="00CB1E49">
        <w:tc>
          <w:tcPr>
            <w:tcW w:w="0" w:type="auto"/>
            <w:shd w:val="clear" w:color="auto" w:fill="993300"/>
          </w:tcPr>
          <w:p w:rsidR="00CB1E49" w:rsidRPr="00422DDD" w:rsidRDefault="00CB1E49" w:rsidP="00CB1E49">
            <w:pPr>
              <w:rPr>
                <w:sz w:val="16"/>
                <w:szCs w:val="16"/>
              </w:rPr>
            </w:pPr>
            <w:r w:rsidRPr="00422DDD">
              <w:rPr>
                <w:sz w:val="16"/>
                <w:szCs w:val="16"/>
              </w:rPr>
              <w:t>Coup Fatal</w:t>
            </w:r>
          </w:p>
        </w:tc>
        <w:tc>
          <w:tcPr>
            <w:tcW w:w="0" w:type="auto"/>
            <w:shd w:val="clear" w:color="auto" w:fill="993300"/>
          </w:tcPr>
          <w:p w:rsidR="00CB1E49" w:rsidRPr="00422DDD" w:rsidRDefault="00CB1E49" w:rsidP="00CB1E49">
            <w:pPr>
              <w:jc w:val="center"/>
              <w:rPr>
                <w:sz w:val="16"/>
                <w:szCs w:val="16"/>
              </w:rPr>
            </w:pPr>
            <w:r w:rsidRPr="00422DDD">
              <w:rPr>
                <w:sz w:val="16"/>
                <w:szCs w:val="16"/>
              </w:rPr>
              <w:t>X2</w:t>
            </w:r>
          </w:p>
        </w:tc>
      </w:tr>
      <w:tr w:rsidR="00CB1E49" w:rsidRPr="00422DDD" w:rsidTr="00CB1E49">
        <w:tc>
          <w:tcPr>
            <w:tcW w:w="0" w:type="auto"/>
            <w:shd w:val="clear" w:color="auto" w:fill="B3B3B3"/>
          </w:tcPr>
          <w:p w:rsidR="00CB1E49" w:rsidRPr="00422DDD" w:rsidRDefault="00CB1E49" w:rsidP="00CE18B5">
            <w:pPr>
              <w:rPr>
                <w:sz w:val="16"/>
                <w:szCs w:val="16"/>
              </w:rPr>
            </w:pPr>
            <w:r w:rsidRPr="00422DDD">
              <w:rPr>
                <w:sz w:val="16"/>
                <w:szCs w:val="16"/>
              </w:rPr>
              <w:t>Coup critique </w:t>
            </w:r>
          </w:p>
        </w:tc>
        <w:tc>
          <w:tcPr>
            <w:tcW w:w="0" w:type="auto"/>
            <w:shd w:val="clear" w:color="auto" w:fill="B3B3B3"/>
          </w:tcPr>
          <w:p w:rsidR="00CB1E49" w:rsidRPr="00422DDD" w:rsidRDefault="00CB1E49" w:rsidP="00CB1E49">
            <w:pPr>
              <w:jc w:val="center"/>
              <w:rPr>
                <w:sz w:val="16"/>
                <w:szCs w:val="16"/>
              </w:rPr>
            </w:pPr>
            <w:r w:rsidRPr="00422DDD">
              <w:rPr>
                <w:sz w:val="16"/>
                <w:szCs w:val="16"/>
              </w:rPr>
              <w:t>x2</w:t>
            </w:r>
          </w:p>
        </w:tc>
      </w:tr>
    </w:tbl>
    <w:p w:rsidR="001E7D26" w:rsidRPr="00422DDD" w:rsidRDefault="000E795D">
      <w:pPr>
        <w:tabs>
          <w:tab w:val="left" w:pos="3606"/>
          <w:tab w:val="left" w:pos="6755"/>
        </w:tabs>
      </w:pPr>
      <w:r w:rsidRPr="00422DDD">
        <w:t>Ajustez les effets critiques selon le type d’attaque.</w:t>
      </w:r>
      <w:r w:rsidR="00D11C98" w:rsidRPr="00422DDD">
        <w:t xml:space="preserve"> </w:t>
      </w:r>
      <w:r w:rsidR="00CA2757" w:rsidRPr="00422DDD">
        <w:t xml:space="preserve">Déterminez </w:t>
      </w:r>
      <w:r w:rsidR="00CB1E49" w:rsidRPr="00422DDD">
        <w:t xml:space="preserve">ensuite </w:t>
      </w:r>
      <w:r w:rsidR="00D2013B" w:rsidRPr="00422DDD">
        <w:t xml:space="preserve">la blessure </w:t>
      </w:r>
      <w:r w:rsidR="00CB1E49" w:rsidRPr="00422DDD">
        <w:t xml:space="preserve">subie </w:t>
      </w:r>
      <w:r w:rsidR="00D2013B" w:rsidRPr="00422DDD">
        <w:t xml:space="preserve">selon </w:t>
      </w:r>
      <w:r w:rsidR="00CB1E49" w:rsidRPr="00422DDD">
        <w:t>le coup infligé (Normal/Sévère/Mortel)</w:t>
      </w:r>
      <w:r w:rsidR="00D11C98" w:rsidRPr="00422DDD">
        <w:t xml:space="preserve">, voir </w:t>
      </w:r>
      <w:r w:rsidR="00CB1E49" w:rsidRPr="00422DDD">
        <w:t xml:space="preserve">colonne </w:t>
      </w:r>
      <w:r w:rsidR="00CB1E49" w:rsidRPr="00422DDD">
        <w:rPr>
          <w:b/>
        </w:rPr>
        <w:t>Blessures</w:t>
      </w:r>
      <w:r w:rsidR="001E7D26" w:rsidRPr="00422DDD">
        <w:t>.</w:t>
      </w:r>
      <w:r w:rsidR="00D2013B" w:rsidRPr="00422DDD">
        <w:t xml:space="preserve"> </w:t>
      </w:r>
      <w:r w:rsidR="00B67A1B" w:rsidRPr="00CE18B5">
        <w:t xml:space="preserve">La blessure finale ne peut </w:t>
      </w:r>
      <w:r w:rsidR="00B67A1B" w:rsidRPr="00CE18B5">
        <w:rPr>
          <w:shd w:val="clear" w:color="auto" w:fill="FFFF00"/>
        </w:rPr>
        <w:t>jamais être inférieure à la moitié</w:t>
      </w:r>
      <w:r w:rsidR="00B67A1B" w:rsidRPr="00CE18B5">
        <w:t xml:space="preserve"> de celle </w:t>
      </w:r>
      <w:r w:rsidR="00FE6CD9" w:rsidRPr="00CE18B5">
        <w:t>calculée</w:t>
      </w:r>
      <w:r w:rsidR="00B67A1B" w:rsidRPr="00CE18B5">
        <w:t xml:space="preserve"> dans la table !</w:t>
      </w:r>
      <w:r w:rsidR="00B67A1B" w:rsidRPr="00422DDD">
        <w:t xml:space="preserve"> </w:t>
      </w:r>
      <w:r w:rsidR="00D11C98" w:rsidRPr="00422DDD">
        <w:t>T</w:t>
      </w:r>
      <w:r w:rsidR="00106B20" w:rsidRPr="00422DDD">
        <w:t>enez compte des armures</w:t>
      </w:r>
      <w:r w:rsidR="00D11C98" w:rsidRPr="00422DDD">
        <w:t xml:space="preserve"> selon la colonne </w:t>
      </w:r>
      <w:r w:rsidR="00D11C98" w:rsidRPr="00422DDD">
        <w:rPr>
          <w:b/>
        </w:rPr>
        <w:t>Armure</w:t>
      </w:r>
      <w:r w:rsidR="00106B20" w:rsidRPr="00422DDD">
        <w:t>.</w:t>
      </w:r>
    </w:p>
    <w:p w:rsidR="00242E65" w:rsidRPr="00422DDD" w:rsidRDefault="00242E65" w:rsidP="00242E65">
      <w:pPr>
        <w:pStyle w:val="ex"/>
      </w:pPr>
      <w:r w:rsidRPr="00422DDD">
        <w:t>Exemple : un</w:t>
      </w:r>
      <w:r w:rsidR="00AF773E" w:rsidRPr="00422DDD">
        <w:t>e</w:t>
      </w:r>
      <w:r w:rsidRPr="00422DDD">
        <w:t xml:space="preserve"> crypte s’effondre sur X</w:t>
      </w:r>
      <w:r w:rsidR="00AF773E" w:rsidRPr="00422DDD">
        <w:t>avier</w:t>
      </w:r>
      <w:r w:rsidRPr="00422DDD">
        <w:t xml:space="preserve"> (</w:t>
      </w:r>
      <w:r w:rsidR="00AF773E" w:rsidRPr="00422DDD">
        <w:t>F(pou)=30),</w:t>
      </w:r>
      <w:r w:rsidRPr="00422DDD">
        <w:t>VDN=1</w:t>
      </w:r>
      <w:r w:rsidR="00AF773E" w:rsidRPr="00422DDD">
        <w:t>2</w:t>
      </w:r>
      <w:r w:rsidR="00B67A1B" w:rsidRPr="00422DDD">
        <w:t>, armure Broigne partout</w:t>
      </w:r>
      <w:r w:rsidRPr="00422DDD">
        <w:t>)</w:t>
      </w:r>
      <w:r w:rsidR="000E795D" w:rsidRPr="00422DDD">
        <w:t xml:space="preserve"> </w:t>
      </w:r>
      <w:r w:rsidR="00CE18B5">
        <w:t xml:space="preserve">sur </w:t>
      </w:r>
      <w:r w:rsidR="000E795D" w:rsidRPr="00422DDD">
        <w:t xml:space="preserve">qui </w:t>
      </w:r>
      <w:r w:rsidR="00CE18B5">
        <w:t xml:space="preserve">tombe </w:t>
      </w:r>
      <w:r w:rsidR="000E795D" w:rsidRPr="00422DDD">
        <w:t>10</w:t>
      </w:r>
      <w:r w:rsidR="00AF773E" w:rsidRPr="00422DDD">
        <w:t>0kg de pierre</w:t>
      </w:r>
      <w:r w:rsidRPr="00422DDD">
        <w:t>, le MdJ résout l’attaque</w:t>
      </w:r>
      <w:r w:rsidR="00CB1E49" w:rsidRPr="00422DDD">
        <w:t xml:space="preserve"> d’écrasement </w:t>
      </w:r>
      <w:r w:rsidRPr="00422DDD">
        <w:t xml:space="preserve">à </w:t>
      </w:r>
      <w:r w:rsidR="00CA2757" w:rsidRPr="00422DDD">
        <w:t>VA</w:t>
      </w:r>
      <w:r w:rsidRPr="00422DDD">
        <w:t>=10</w:t>
      </w:r>
      <w:r w:rsidR="00CE18B5">
        <w:t>+10</w:t>
      </w:r>
      <w:r w:rsidR="00AF773E" w:rsidRPr="00422DDD">
        <w:t>0/</w:t>
      </w:r>
      <w:r w:rsidR="00CE18B5">
        <w:t>10</w:t>
      </w:r>
      <w:r w:rsidR="00AF773E" w:rsidRPr="00422DDD">
        <w:t>=25</w:t>
      </w:r>
      <w:r w:rsidRPr="00422DDD">
        <w:t xml:space="preserve">, </w:t>
      </w:r>
      <w:r w:rsidR="00CE18B5">
        <w:t>colonne 25-12=+13. A</w:t>
      </w:r>
      <w:r w:rsidRPr="00422DDD">
        <w:t>vec un D100=1</w:t>
      </w:r>
      <w:r w:rsidR="00AF773E" w:rsidRPr="00422DDD">
        <w:t>8</w:t>
      </w:r>
      <w:r w:rsidRPr="00422DDD">
        <w:t>, c’est un</w:t>
      </w:r>
      <w:r w:rsidR="00CA2757" w:rsidRPr="00422DDD">
        <w:t>e</w:t>
      </w:r>
      <w:r w:rsidRPr="00422DDD">
        <w:t xml:space="preserve"> </w:t>
      </w:r>
      <w:r w:rsidR="00CA2757" w:rsidRPr="00422DDD">
        <w:t xml:space="preserve">blessure </w:t>
      </w:r>
      <w:r w:rsidRPr="00422DDD">
        <w:t>Sévère sur le Thorax.</w:t>
      </w:r>
      <w:r w:rsidR="00AF773E" w:rsidRPr="00422DDD">
        <w:t xml:space="preserve"> La blessure = </w:t>
      </w:r>
      <w:r w:rsidR="00CE18B5">
        <w:t>2Cx5 = 10C-2(armure)</w:t>
      </w:r>
      <w:r w:rsidR="00B6781A">
        <w:t>/2</w:t>
      </w:r>
      <w:r w:rsidR="00CE18B5">
        <w:t>=</w:t>
      </w:r>
      <w:r w:rsidR="00B6781A">
        <w:t>9</w:t>
      </w:r>
      <w:r w:rsidR="00CE18B5">
        <w:t>c</w:t>
      </w:r>
      <w:r w:rsidR="00B67A1B" w:rsidRPr="00422DDD">
        <w:t>.</w:t>
      </w:r>
      <w:r w:rsidR="00B6781A">
        <w:t xml:space="preserve"> 18% de fracture.</w:t>
      </w:r>
    </w:p>
    <w:p w:rsidR="00CB1E49" w:rsidRPr="00422DDD" w:rsidRDefault="00CB1E49" w:rsidP="00B6781A">
      <w:pPr>
        <w:pStyle w:val="ex"/>
      </w:pPr>
      <w:r w:rsidRPr="00422DDD">
        <w:t>Exemple : Zoé (portant un cuir 1/1/1)</w:t>
      </w:r>
      <w:r w:rsidR="00B6781A">
        <w:t>, VDN=5,</w:t>
      </w:r>
      <w:r w:rsidRPr="00422DDD">
        <w:t xml:space="preserve"> chute de 8m d’une falaise sur une terre meuble. La blessure de bas</w:t>
      </w:r>
      <w:r w:rsidR="00B67A1B" w:rsidRPr="00422DDD">
        <w:t>e = 8/8/8 sur une zone du corps</w:t>
      </w:r>
      <w:r w:rsidRPr="00422DDD">
        <w:t xml:space="preserve">. </w:t>
      </w:r>
      <w:r w:rsidR="00B67A1B" w:rsidRPr="00422DDD">
        <w:t>L’attaque a une VA=50+8=58</w:t>
      </w:r>
      <w:r w:rsidR="00B6781A">
        <w:t>-5=53</w:t>
      </w:r>
      <w:r w:rsidR="00B67A1B" w:rsidRPr="00422DDD">
        <w:t>, elle résulte en (D100=78) en un coup Normal donc 4/4/4 au (78=pair) Thorax</w:t>
      </w:r>
      <w:r w:rsidRPr="00422DDD">
        <w:t>.</w:t>
      </w:r>
      <w:r w:rsidR="00FE6CD9" w:rsidRPr="00422DDD">
        <w:t xml:space="preserve"> Le sol mou (/2) et l’armure (1/1/1) ne changent rien car la blessure minimale = 4/4/4</w:t>
      </w:r>
      <w:r w:rsidR="00B67A1B" w:rsidRPr="00422DDD">
        <w:t xml:space="preserve">. </w:t>
      </w:r>
      <w:r w:rsidRPr="00422DDD">
        <w:t>CR(frature)=(</w:t>
      </w:r>
      <w:r w:rsidR="00FE6CD9" w:rsidRPr="00422DDD">
        <w:t>4+4+4</w:t>
      </w:r>
      <w:r w:rsidRPr="00422DDD">
        <w:t>)x</w:t>
      </w:r>
      <w:r w:rsidR="00B6781A">
        <w:t>2</w:t>
      </w:r>
      <w:r w:rsidRPr="00422DDD">
        <w:t>=</w:t>
      </w:r>
      <w:r w:rsidR="00B6781A">
        <w:t>24</w:t>
      </w:r>
      <w:r w:rsidRPr="00422DDD">
        <w:t>%, avec D100=97, pas de fracture.</w:t>
      </w:r>
    </w:p>
    <w:p w:rsidR="00E1097F" w:rsidRPr="00422DDD" w:rsidRDefault="00E1097F" w:rsidP="002A261A">
      <w:pPr>
        <w:pStyle w:val="Titre2"/>
      </w:pPr>
      <w:bookmarkStart w:id="113" w:name="_Toc208477821"/>
      <w:r w:rsidRPr="00422DDD">
        <w:t>4.11 Attaques de corps</w:t>
      </w:r>
      <w:bookmarkEnd w:id="113"/>
    </w:p>
    <w:p w:rsidR="00DF0BB3" w:rsidRPr="00422DDD" w:rsidRDefault="00E1097F" w:rsidP="00914E92">
      <w:r w:rsidRPr="00422DDD">
        <w:t xml:space="preserve">Utilisez cette règle lorsque vous voulez résoudre </w:t>
      </w:r>
      <w:r w:rsidR="00DF0BB3" w:rsidRPr="00422DDD">
        <w:t>une attaque</w:t>
      </w:r>
      <w:r w:rsidRPr="00422DDD">
        <w:t xml:space="preserve"> de mêlée </w:t>
      </w:r>
      <w:r w:rsidR="00DF0BB3" w:rsidRPr="00422DDD">
        <w:t>visant</w:t>
      </w:r>
      <w:r w:rsidRPr="00422DDD">
        <w:t xml:space="preserve"> à faire tomber, fixer, retenir, presser, plaquer</w:t>
      </w:r>
      <w:r w:rsidR="00791BFE" w:rsidRPr="00422DDD">
        <w:t xml:space="preserve"> </w:t>
      </w:r>
      <w:r w:rsidR="00DF0BB3" w:rsidRPr="00422DDD">
        <w:t>ou</w:t>
      </w:r>
      <w:r w:rsidRPr="00422DDD">
        <w:t xml:space="preserve"> repousser un ennemi. En utilisant la règle de confrontation </w:t>
      </w:r>
      <w:r w:rsidR="001E7D26" w:rsidRPr="00422DDD">
        <w:t xml:space="preserve">(voir </w:t>
      </w:r>
      <w:r w:rsidR="001E7D26" w:rsidRPr="00422DDD">
        <w:rPr>
          <w:i/>
        </w:rPr>
        <w:t>Livre 6</w:t>
      </w:r>
      <w:r w:rsidR="001E7D26" w:rsidRPr="00422DDD">
        <w:t xml:space="preserve">) </w:t>
      </w:r>
      <w:r w:rsidRPr="00422DDD">
        <w:t xml:space="preserve">à raison d’un </w:t>
      </w:r>
      <w:r w:rsidR="00254B67">
        <w:t>test</w:t>
      </w:r>
      <w:r w:rsidRPr="00422DDD">
        <w:t xml:space="preserve"> par phase.</w:t>
      </w:r>
      <w:r w:rsidR="00B6781A">
        <w:t xml:space="preserve"> Le plus haut score gagne </w:t>
      </w:r>
      <w:r w:rsidR="00254B67">
        <w:t>immédiatement</w:t>
      </w:r>
      <w:r w:rsidR="00B6781A">
        <w:t>.</w:t>
      </w:r>
      <w:r w:rsidRPr="00422DDD">
        <w:t xml:space="preserve"> </w:t>
      </w:r>
    </w:p>
    <w:p w:rsidR="00E1097F" w:rsidRPr="00422DDD" w:rsidRDefault="00E1097F" w:rsidP="00914E92">
      <w:r w:rsidRPr="00422DDD">
        <w:t xml:space="preserve">La </w:t>
      </w:r>
      <w:r w:rsidRPr="00422DDD">
        <w:rPr>
          <w:b/>
        </w:rPr>
        <w:t>CR</w:t>
      </w:r>
      <w:r w:rsidR="001E7D26" w:rsidRPr="00422DDD">
        <w:rPr>
          <w:b/>
        </w:rPr>
        <w:t xml:space="preserve"> =</w:t>
      </w:r>
      <w:r w:rsidRPr="00422DDD">
        <w:rPr>
          <w:b/>
        </w:rPr>
        <w:t xml:space="preserve"> </w:t>
      </w:r>
      <w:r w:rsidR="001E7D26" w:rsidRPr="00422DDD">
        <w:rPr>
          <w:b/>
          <w:i/>
        </w:rPr>
        <w:t>Mêlée</w:t>
      </w:r>
      <w:r w:rsidRPr="00422DDD">
        <w:rPr>
          <w:b/>
        </w:rPr>
        <w:t xml:space="preserve"> </w:t>
      </w:r>
      <w:r w:rsidR="00DF0BB3" w:rsidRPr="00422DDD">
        <w:rPr>
          <w:b/>
        </w:rPr>
        <w:t>+</w:t>
      </w:r>
      <w:r w:rsidR="008D4CFB" w:rsidRPr="00422DDD">
        <w:rPr>
          <w:b/>
        </w:rPr>
        <w:t>bonus/malus</w:t>
      </w:r>
      <w:r w:rsidR="00DF0BB3" w:rsidRPr="00422DDD">
        <w:rPr>
          <w:b/>
        </w:rPr>
        <w:t xml:space="preserve"> +</w:t>
      </w:r>
      <w:r w:rsidR="001239C2" w:rsidRPr="00422DDD">
        <w:rPr>
          <w:b/>
        </w:rPr>
        <w:t>différen</w:t>
      </w:r>
      <w:r w:rsidR="001044BE" w:rsidRPr="00422DDD">
        <w:rPr>
          <w:b/>
        </w:rPr>
        <w:t xml:space="preserve">ce </w:t>
      </w:r>
      <w:r w:rsidR="008D4CFB" w:rsidRPr="00422DDD">
        <w:rPr>
          <w:b/>
        </w:rPr>
        <w:t xml:space="preserve">des </w:t>
      </w:r>
      <w:r w:rsidRPr="00422DDD">
        <w:rPr>
          <w:b/>
        </w:rPr>
        <w:t>VO</w:t>
      </w:r>
      <w:r w:rsidR="00526791" w:rsidRPr="00422DDD">
        <w:rPr>
          <w:b/>
        </w:rPr>
        <w:t>N</w:t>
      </w:r>
      <w:r w:rsidR="008D4CFB" w:rsidRPr="00422DDD">
        <w:t xml:space="preserve"> </w:t>
      </w:r>
      <w:r w:rsidR="00DF0BB3" w:rsidRPr="00422DDD">
        <w:t>+</w:t>
      </w:r>
      <w:r w:rsidRPr="00422DDD">
        <w:rPr>
          <w:b/>
        </w:rPr>
        <w:t>différence de poids/</w:t>
      </w:r>
      <w:r w:rsidR="00DF0BB3" w:rsidRPr="00422DDD">
        <w:rPr>
          <w:b/>
        </w:rPr>
        <w:t>5</w:t>
      </w:r>
      <w:r w:rsidRPr="00422DDD">
        <w:t xml:space="preserve"> </w:t>
      </w:r>
      <w:r w:rsidR="008D4CFB" w:rsidRPr="00422DDD">
        <w:t>(</w:t>
      </w:r>
      <w:r w:rsidR="00791BFE" w:rsidRPr="00422DDD">
        <w:t xml:space="preserve">bonus pour </w:t>
      </w:r>
      <w:r w:rsidR="00791BFE" w:rsidRPr="00422DDD">
        <w:lastRenderedPageBreak/>
        <w:t xml:space="preserve">le plus lourd et </w:t>
      </w:r>
      <w:r w:rsidRPr="00422DDD">
        <w:t xml:space="preserve">malus </w:t>
      </w:r>
      <w:r w:rsidR="001239C2" w:rsidRPr="00422DDD">
        <w:t xml:space="preserve">pour le </w:t>
      </w:r>
      <w:r w:rsidR="005D7500" w:rsidRPr="00422DDD">
        <w:t>plus léger</w:t>
      </w:r>
      <w:r w:rsidR="008D4CFB" w:rsidRPr="00422DDD">
        <w:t>)</w:t>
      </w:r>
      <w:r w:rsidRPr="00422DDD">
        <w:t xml:space="preserve">. </w:t>
      </w:r>
      <w:r w:rsidR="00502C71">
        <w:t xml:space="preserve">La différence de score obtenu est infligée comme perte de C sur le perdant dans une zone au hasard. </w:t>
      </w:r>
      <w:r w:rsidR="00B6781A">
        <w:t>Le gagnant réussit sa manœuvre et l</w:t>
      </w:r>
      <w:r w:rsidRPr="00422DDD">
        <w:t xml:space="preserve">e perdant de la confrontation subit une </w:t>
      </w:r>
      <w:r w:rsidRPr="00502C71">
        <w:rPr>
          <w:b/>
        </w:rPr>
        <w:t xml:space="preserve">blessure </w:t>
      </w:r>
      <w:r w:rsidR="008D4CFB" w:rsidRPr="00502C71">
        <w:rPr>
          <w:b/>
        </w:rPr>
        <w:t xml:space="preserve">Normale </w:t>
      </w:r>
      <w:r w:rsidR="005D7500" w:rsidRPr="00502C71">
        <w:t>de</w:t>
      </w:r>
      <w:r w:rsidR="005D7500" w:rsidRPr="00502C71">
        <w:rPr>
          <w:b/>
        </w:rPr>
        <w:t xml:space="preserve"> </w:t>
      </w:r>
      <w:r w:rsidR="001E7D26" w:rsidRPr="00502C71">
        <w:rPr>
          <w:b/>
          <w:i/>
        </w:rPr>
        <w:t>Mêlé</w:t>
      </w:r>
      <w:r w:rsidR="008D4CFB" w:rsidRPr="00502C71">
        <w:rPr>
          <w:b/>
          <w:i/>
        </w:rPr>
        <w:t>e</w:t>
      </w:r>
      <w:r w:rsidRPr="00422DDD">
        <w:t>.</w:t>
      </w:r>
      <w:r w:rsidR="00502C71">
        <w:t xml:space="preserve"> </w:t>
      </w:r>
    </w:p>
    <w:p w:rsidR="00CB1E49" w:rsidRPr="00422DDD" w:rsidRDefault="00D3212F" w:rsidP="00526791">
      <w:pPr>
        <w:pStyle w:val="ex"/>
      </w:pPr>
      <w:r w:rsidRPr="00422DDD">
        <w:t xml:space="preserve">Exemple : </w:t>
      </w:r>
      <w:r w:rsidR="00526791" w:rsidRPr="00422DDD">
        <w:t>Walter la brute (Mêlée 50, poids 80kg, VON=20, 5 malus de combat) fonce dans le tas pour renverser un magicien (Mêlée 10, poids 60 kg, VON=15) qui lance des sorts. Walter a une CR = 50-5+(20-15)+(80-60)/</w:t>
      </w:r>
      <w:r w:rsidR="00DF0BB3" w:rsidRPr="00422DDD">
        <w:t>5</w:t>
      </w:r>
      <w:r w:rsidR="00526791" w:rsidRPr="00422DDD">
        <w:t>=</w:t>
      </w:r>
      <w:r w:rsidR="00DF0BB3" w:rsidRPr="00422DDD">
        <w:t>54</w:t>
      </w:r>
      <w:r w:rsidR="00526791" w:rsidRPr="00422DDD">
        <w:t xml:space="preserve"> et l</w:t>
      </w:r>
      <w:r w:rsidR="001044BE" w:rsidRPr="00422DDD">
        <w:t>e</w:t>
      </w:r>
      <w:r w:rsidR="00526791" w:rsidRPr="00422DDD">
        <w:t xml:space="preserve"> magici</w:t>
      </w:r>
      <w:r w:rsidR="00DF0BB3" w:rsidRPr="00422DDD">
        <w:t>en a une CR=10+(15-20)+(60-80)/5</w:t>
      </w:r>
      <w:r w:rsidR="00526791" w:rsidRPr="00422DDD">
        <w:t xml:space="preserve"> = </w:t>
      </w:r>
      <w:r w:rsidR="00DF0BB3" w:rsidRPr="00422DDD">
        <w:t>1</w:t>
      </w:r>
      <w:r w:rsidR="00526791" w:rsidRPr="00422DDD">
        <w:t>.</w:t>
      </w:r>
    </w:p>
    <w:p w:rsidR="00CB1E49" w:rsidRPr="00422DDD" w:rsidRDefault="00CB1E49" w:rsidP="00FE1273">
      <w:pPr>
        <w:pStyle w:val="Titre2"/>
      </w:pPr>
      <w:bookmarkStart w:id="114" w:name="_Toc208477822"/>
      <w:r w:rsidRPr="00422DDD">
        <w:t>4.12 Attaque quelconque</w:t>
      </w:r>
      <w:bookmarkEnd w:id="114"/>
      <w:r w:rsidRPr="00422DDD">
        <w:t> </w:t>
      </w:r>
    </w:p>
    <w:p w:rsidR="00CB1E49" w:rsidRPr="00422DDD" w:rsidRDefault="00CB1E49" w:rsidP="00CB1E49">
      <w:pPr>
        <w:tabs>
          <w:tab w:val="left" w:pos="3606"/>
          <w:tab w:val="left" w:pos="6755"/>
        </w:tabs>
      </w:pPr>
      <w:r w:rsidRPr="00422DDD">
        <w:t xml:space="preserve">Pour déterminer </w:t>
      </w:r>
      <w:r w:rsidR="00C34A18">
        <w:t>la VO d’</w:t>
      </w:r>
      <w:r w:rsidRPr="00422DDD">
        <w:t>une attaque quelconque, inspirez-vous des paramètres suivants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3064"/>
      </w:tblGrid>
      <w:tr w:rsidR="00CB1E49" w:rsidRPr="00422DDD" w:rsidTr="00CB1E49">
        <w:tc>
          <w:tcPr>
            <w:tcW w:w="0" w:type="auto"/>
          </w:tcPr>
          <w:p w:rsidR="00CB1E49" w:rsidRPr="00422DDD" w:rsidRDefault="00CB1E49" w:rsidP="00CB1E49">
            <w:pPr>
              <w:tabs>
                <w:tab w:val="left" w:pos="3606"/>
                <w:tab w:val="left" w:pos="6755"/>
              </w:tabs>
              <w:rPr>
                <w:sz w:val="16"/>
                <w:szCs w:val="16"/>
              </w:rPr>
            </w:pPr>
            <w:r w:rsidRPr="00422DDD">
              <w:rPr>
                <w:sz w:val="16"/>
                <w:szCs w:val="16"/>
              </w:rPr>
              <w:t>VO magiques</w:t>
            </w:r>
          </w:p>
        </w:tc>
        <w:tc>
          <w:tcPr>
            <w:tcW w:w="0" w:type="auto"/>
          </w:tcPr>
          <w:p w:rsidR="00CB1E49" w:rsidRPr="00422DDD" w:rsidRDefault="00CB1E49" w:rsidP="00CB1E49">
            <w:pPr>
              <w:tabs>
                <w:tab w:val="left" w:pos="3606"/>
                <w:tab w:val="left" w:pos="6755"/>
              </w:tabs>
              <w:rPr>
                <w:sz w:val="16"/>
                <w:szCs w:val="16"/>
              </w:rPr>
            </w:pPr>
            <w:r w:rsidRPr="00422DDD">
              <w:rPr>
                <w:b/>
                <w:sz w:val="16"/>
                <w:szCs w:val="16"/>
              </w:rPr>
              <w:t>NEM(magicien)x2 + NE(sort)x5</w:t>
            </w:r>
          </w:p>
        </w:tc>
      </w:tr>
      <w:tr w:rsidR="00CB1E49" w:rsidRPr="00422DDD" w:rsidTr="00CB1E49">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VO diverses</w:t>
            </w:r>
          </w:p>
        </w:tc>
        <w:tc>
          <w:tcPr>
            <w:tcW w:w="0" w:type="auto"/>
            <w:shd w:val="clear" w:color="auto" w:fill="EAEAEA"/>
          </w:tcPr>
          <w:p w:rsidR="00CB1E49" w:rsidRPr="00422DDD" w:rsidRDefault="00CB1E49" w:rsidP="00CB1E49">
            <w:pPr>
              <w:tabs>
                <w:tab w:val="left" w:pos="3606"/>
                <w:tab w:val="left" w:pos="6755"/>
              </w:tabs>
              <w:rPr>
                <w:sz w:val="16"/>
                <w:szCs w:val="16"/>
              </w:rPr>
            </w:pPr>
            <w:r w:rsidRPr="00422DDD">
              <w:rPr>
                <w:b/>
                <w:sz w:val="16"/>
                <w:szCs w:val="16"/>
              </w:rPr>
              <w:t>NE(talent)/2 ou (d6-1)x10</w:t>
            </w:r>
          </w:p>
        </w:tc>
      </w:tr>
      <w:tr w:rsidR="00CB1E49" w:rsidRPr="00422DDD" w:rsidTr="00CB1E49">
        <w:tc>
          <w:tcPr>
            <w:tcW w:w="0" w:type="auto"/>
          </w:tcPr>
          <w:p w:rsidR="00CB1E49" w:rsidRPr="00422DDD" w:rsidRDefault="00CB1E49" w:rsidP="00CB1E49">
            <w:pPr>
              <w:tabs>
                <w:tab w:val="left" w:pos="3606"/>
                <w:tab w:val="left" w:pos="6755"/>
              </w:tabs>
              <w:rPr>
                <w:sz w:val="16"/>
                <w:szCs w:val="16"/>
              </w:rPr>
            </w:pPr>
            <w:r w:rsidRPr="00422DDD">
              <w:rPr>
                <w:sz w:val="16"/>
                <w:szCs w:val="16"/>
              </w:rPr>
              <w:t>VO défaut</w:t>
            </w:r>
          </w:p>
        </w:tc>
        <w:tc>
          <w:tcPr>
            <w:tcW w:w="0" w:type="auto"/>
          </w:tcPr>
          <w:p w:rsidR="00CB1E49" w:rsidRPr="00422DDD" w:rsidRDefault="00CB1E49" w:rsidP="00CB1E49">
            <w:pPr>
              <w:tabs>
                <w:tab w:val="left" w:pos="3606"/>
                <w:tab w:val="left" w:pos="6755"/>
              </w:tabs>
              <w:rPr>
                <w:sz w:val="16"/>
                <w:szCs w:val="16"/>
              </w:rPr>
            </w:pPr>
            <w:r w:rsidRPr="00422DDD">
              <w:rPr>
                <w:b/>
                <w:sz w:val="16"/>
                <w:szCs w:val="16"/>
              </w:rPr>
              <w:t>1D10* x 1D10</w:t>
            </w:r>
            <w:r w:rsidRPr="00422DDD">
              <w:rPr>
                <w:sz w:val="16"/>
                <w:szCs w:val="16"/>
              </w:rPr>
              <w:t xml:space="preserve"> </w:t>
            </w:r>
          </w:p>
        </w:tc>
      </w:tr>
      <w:tr w:rsidR="00CB1E49" w:rsidRPr="00422DDD" w:rsidTr="00CB1E49">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VD</w:t>
            </w:r>
          </w:p>
        </w:tc>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VO</w:t>
            </w:r>
          </w:p>
        </w:tc>
      </w:tr>
      <w:tr w:rsidR="00CB1E49" w:rsidRPr="00422DDD" w:rsidTr="00CB1E49">
        <w:tc>
          <w:tcPr>
            <w:tcW w:w="0" w:type="auto"/>
          </w:tcPr>
          <w:p w:rsidR="00CB1E49" w:rsidRPr="00422DDD" w:rsidRDefault="00CB1E49" w:rsidP="00CB1E49">
            <w:pPr>
              <w:tabs>
                <w:tab w:val="left" w:pos="3606"/>
                <w:tab w:val="left" w:pos="6755"/>
              </w:tabs>
              <w:rPr>
                <w:sz w:val="16"/>
                <w:szCs w:val="16"/>
              </w:rPr>
            </w:pPr>
            <w:r w:rsidRPr="00422DDD">
              <w:rPr>
                <w:sz w:val="16"/>
                <w:szCs w:val="16"/>
              </w:rPr>
              <w:t xml:space="preserve">Coup </w:t>
            </w:r>
          </w:p>
        </w:tc>
        <w:tc>
          <w:tcPr>
            <w:tcW w:w="0" w:type="auto"/>
          </w:tcPr>
          <w:p w:rsidR="00CB1E49" w:rsidRPr="00422DDD" w:rsidRDefault="00CB1E49" w:rsidP="00CB1E49">
            <w:pPr>
              <w:tabs>
                <w:tab w:val="left" w:pos="3606"/>
                <w:tab w:val="left" w:pos="6755"/>
              </w:tabs>
              <w:rPr>
                <w:sz w:val="16"/>
                <w:szCs w:val="16"/>
              </w:rPr>
            </w:pPr>
            <w:r w:rsidRPr="00422DDD">
              <w:rPr>
                <w:sz w:val="16"/>
                <w:szCs w:val="16"/>
              </w:rPr>
              <w:t>2D10* en T/E/C(d3)</w:t>
            </w:r>
          </w:p>
        </w:tc>
      </w:tr>
      <w:tr w:rsidR="00CB1E49" w:rsidRPr="00422DDD" w:rsidTr="00CB1E49">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Armure</w:t>
            </w:r>
          </w:p>
        </w:tc>
        <w:tc>
          <w:tcPr>
            <w:tcW w:w="0" w:type="auto"/>
            <w:shd w:val="clear" w:color="auto" w:fill="EAEAEA"/>
          </w:tcPr>
          <w:p w:rsidR="00CB1E49" w:rsidRPr="00422DDD" w:rsidRDefault="00CB1E49" w:rsidP="00502C71">
            <w:pPr>
              <w:tabs>
                <w:tab w:val="left" w:pos="3606"/>
                <w:tab w:val="left" w:pos="6755"/>
              </w:tabs>
              <w:rPr>
                <w:sz w:val="16"/>
                <w:szCs w:val="16"/>
              </w:rPr>
            </w:pPr>
            <w:r w:rsidRPr="00422DDD">
              <w:rPr>
                <w:sz w:val="16"/>
                <w:szCs w:val="16"/>
              </w:rPr>
              <w:t>1D10* - 1 en TEC</w:t>
            </w:r>
          </w:p>
        </w:tc>
      </w:tr>
      <w:tr w:rsidR="00CB1E49" w:rsidRPr="00422DDD" w:rsidTr="00CB1E49">
        <w:tc>
          <w:tcPr>
            <w:tcW w:w="0" w:type="auto"/>
          </w:tcPr>
          <w:p w:rsidR="00CB1E49" w:rsidRPr="00422DDD" w:rsidRDefault="00CB1E49" w:rsidP="00CB1E49">
            <w:pPr>
              <w:tabs>
                <w:tab w:val="left" w:pos="3606"/>
                <w:tab w:val="left" w:pos="6755"/>
              </w:tabs>
              <w:rPr>
                <w:sz w:val="16"/>
                <w:szCs w:val="16"/>
              </w:rPr>
            </w:pPr>
            <w:r w:rsidRPr="00422DDD">
              <w:rPr>
                <w:sz w:val="16"/>
                <w:szCs w:val="16"/>
              </w:rPr>
              <w:t>Vitesse</w:t>
            </w:r>
          </w:p>
        </w:tc>
        <w:tc>
          <w:tcPr>
            <w:tcW w:w="0" w:type="auto"/>
          </w:tcPr>
          <w:p w:rsidR="00CB1E49" w:rsidRPr="00422DDD" w:rsidRDefault="00CB1E49" w:rsidP="00CB1E49">
            <w:pPr>
              <w:tabs>
                <w:tab w:val="left" w:pos="3606"/>
                <w:tab w:val="left" w:pos="6755"/>
              </w:tabs>
              <w:rPr>
                <w:sz w:val="16"/>
                <w:szCs w:val="16"/>
              </w:rPr>
            </w:pPr>
            <w:r w:rsidRPr="00422DDD">
              <w:rPr>
                <w:sz w:val="16"/>
                <w:szCs w:val="16"/>
              </w:rPr>
              <w:t>2D10</w:t>
            </w:r>
          </w:p>
        </w:tc>
      </w:tr>
      <w:tr w:rsidR="00CB1E49" w:rsidRPr="00422DDD" w:rsidTr="00CB1E49">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Critique</w:t>
            </w:r>
          </w:p>
        </w:tc>
        <w:tc>
          <w:tcPr>
            <w:tcW w:w="0" w:type="auto"/>
            <w:shd w:val="clear" w:color="auto" w:fill="EAEAEA"/>
          </w:tcPr>
          <w:p w:rsidR="00CB1E49" w:rsidRPr="00422DDD" w:rsidRDefault="00CB1E49" w:rsidP="00CB1E49">
            <w:pPr>
              <w:tabs>
                <w:tab w:val="left" w:pos="3606"/>
                <w:tab w:val="left" w:pos="6755"/>
              </w:tabs>
              <w:rPr>
                <w:sz w:val="16"/>
                <w:szCs w:val="16"/>
              </w:rPr>
            </w:pPr>
            <w:r w:rsidRPr="00422DDD">
              <w:rPr>
                <w:sz w:val="16"/>
                <w:szCs w:val="16"/>
              </w:rPr>
              <w:t>(1D10-1D10)x2</w:t>
            </w:r>
          </w:p>
        </w:tc>
      </w:tr>
    </w:tbl>
    <w:p w:rsidR="00CB1E49" w:rsidRPr="00422DDD" w:rsidRDefault="00CB1E49" w:rsidP="00CB1E49">
      <w:pPr>
        <w:pStyle w:val="ex"/>
      </w:pPr>
      <w:r w:rsidRPr="00422DDD">
        <w:t xml:space="preserve">Exemple : Yvonne (VDN=15) se blesse en utilisant la corde d’une catapulte. La VO mécanisme = (d6-1=5) x10=50. La T/E/C = 2D10*(2+2)=4 (le MdJ prend 4C), la vitesse = 2D10 (5+8)=13, le critique = D10(3)-D10(8) x2= -10. Avec (D100=)07 sur la colonne 50-15=35, c’est un coup Mortel au Thorax. C’est donc 4x1,5=6C au Thorax avec un effet critique (d100=)52-10=42= (Puissance +3 blessures), donc 6+3=9C au total. </w:t>
      </w:r>
    </w:p>
    <w:p w:rsidR="00CB1E49" w:rsidRPr="00422DDD" w:rsidRDefault="00CB1E49" w:rsidP="00CB1E49">
      <w:pPr>
        <w:rPr>
          <w:sz w:val="16"/>
        </w:rPr>
      </w:pPr>
      <w:r w:rsidRPr="00422DDD">
        <w:rPr>
          <w:noProof/>
          <w:lang w:eastAsia="fr-BE"/>
        </w:rPr>
        <w:drawing>
          <wp:anchor distT="0" distB="0" distL="114300" distR="114300" simplePos="0" relativeHeight="251680256" behindDoc="1" locked="0" layoutInCell="1" allowOverlap="0" wp14:anchorId="0EB246D6" wp14:editId="417E984D">
            <wp:simplePos x="0" y="0"/>
            <wp:positionH relativeFrom="column">
              <wp:posOffset>2267585</wp:posOffset>
            </wp:positionH>
            <wp:positionV relativeFrom="paragraph">
              <wp:posOffset>379095</wp:posOffset>
            </wp:positionV>
            <wp:extent cx="1340485" cy="1106170"/>
            <wp:effectExtent l="95250" t="95250" r="88265" b="93980"/>
            <wp:wrapTight wrapText="bothSides">
              <wp:wrapPolygon edited="0">
                <wp:start x="-1535" y="-1860"/>
                <wp:lineTo x="-1535" y="23063"/>
                <wp:lineTo x="22715" y="23063"/>
                <wp:lineTo x="22715" y="-1860"/>
                <wp:lineTo x="-1535" y="-1860"/>
              </wp:wrapPolygon>
            </wp:wrapTight>
            <wp:docPr id="225" name="Picture 225" descr="frank_frazetta_l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frank_frazetta_luana"/>
                    <pic:cNvPicPr>
                      <a:picLocks noChangeAspect="1" noChangeArrowheads="1"/>
                    </pic:cNvPicPr>
                  </pic:nvPicPr>
                  <pic:blipFill>
                    <a:blip r:embed="rId30">
                      <a:lum contrast="-20000"/>
                      <a:extLst>
                        <a:ext uri="{28A0092B-C50C-407E-A947-70E740481C1C}">
                          <a14:useLocalDpi xmlns:a14="http://schemas.microsoft.com/office/drawing/2010/main" val="0"/>
                        </a:ext>
                      </a:extLst>
                    </a:blip>
                    <a:srcRect/>
                    <a:stretch>
                      <a:fillRect/>
                    </a:stretch>
                  </pic:blipFill>
                  <pic:spPr bwMode="auto">
                    <a:xfrm>
                      <a:off x="0" y="0"/>
                      <a:ext cx="1340485" cy="11061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422DDD">
        <w:br w:type="page"/>
      </w:r>
    </w:p>
    <w:p w:rsidR="00777865" w:rsidRPr="00422DDD" w:rsidRDefault="005E42B1">
      <w:pPr>
        <w:pStyle w:val="Titre1"/>
      </w:pPr>
      <w:bookmarkStart w:id="115" w:name="_Ref447717896"/>
      <w:bookmarkStart w:id="116" w:name="_Toc208477823"/>
      <w:r w:rsidRPr="00422DDD">
        <w:lastRenderedPageBreak/>
        <w:t xml:space="preserve">5. </w:t>
      </w:r>
      <w:r w:rsidR="00777865" w:rsidRPr="00422DDD">
        <w:t>Blessures</w:t>
      </w:r>
      <w:bookmarkEnd w:id="115"/>
      <w:bookmarkEnd w:id="116"/>
    </w:p>
    <w:p w:rsidR="00777865" w:rsidRPr="00422DDD" w:rsidRDefault="00777865">
      <w:bookmarkStart w:id="117" w:name="_Ref450471372"/>
      <w:r w:rsidRPr="00422DDD">
        <w:t>Les blessures sont gérées de manière précise</w:t>
      </w:r>
      <w:r w:rsidR="008D4CFB" w:rsidRPr="00422DDD">
        <w:t xml:space="preserve"> </w:t>
      </w:r>
      <w:r w:rsidRPr="00422DDD">
        <w:t xml:space="preserve">: </w:t>
      </w:r>
      <w:r w:rsidR="00FC1DF4" w:rsidRPr="00422DDD">
        <w:t xml:space="preserve">type de </w:t>
      </w:r>
      <w:r w:rsidR="00DF0BB3" w:rsidRPr="00422DDD">
        <w:t>blessure</w:t>
      </w:r>
      <w:r w:rsidR="00FC1DF4" w:rsidRPr="00422DDD">
        <w:t>, localisation</w:t>
      </w:r>
      <w:r w:rsidRPr="00422DDD">
        <w:t xml:space="preserve">, </w:t>
      </w:r>
      <w:r w:rsidR="00FC1DF4" w:rsidRPr="00422DDD">
        <w:t>effets</w:t>
      </w:r>
      <w:r w:rsidRPr="00422DDD">
        <w:t>, etc. Chaque blessure peut avoir des effets généraux et particuliers, entraînant malus et handicaps.</w:t>
      </w:r>
    </w:p>
    <w:p w:rsidR="00777865" w:rsidRPr="00422DDD" w:rsidRDefault="005E42B1" w:rsidP="002A261A">
      <w:pPr>
        <w:pStyle w:val="Titre2"/>
      </w:pPr>
      <w:bookmarkStart w:id="118" w:name="_Ref407698668"/>
      <w:bookmarkStart w:id="119" w:name="_Toc208477824"/>
      <w:r w:rsidRPr="00422DDD">
        <w:t xml:space="preserve">5.1 </w:t>
      </w:r>
      <w:r w:rsidR="001F2493" w:rsidRPr="00422DDD">
        <w:t>Localisation</w:t>
      </w:r>
      <w:bookmarkEnd w:id="118"/>
      <w:bookmarkEnd w:id="119"/>
    </w:p>
    <w:p w:rsidR="00DF0BB3" w:rsidRPr="00422DDD" w:rsidRDefault="00DF0BB3">
      <w:pPr>
        <w:widowControl/>
      </w:pPr>
      <w:r w:rsidRPr="00422DDD">
        <w:t xml:space="preserve">La localisation </w:t>
      </w:r>
      <w:r w:rsidR="00C140B2" w:rsidRPr="00422DDD">
        <w:t xml:space="preserve">sur le corps </w:t>
      </w:r>
      <w:r w:rsidRPr="00422DDD">
        <w:t xml:space="preserve">de la </w:t>
      </w:r>
      <w:r w:rsidR="00C140B2" w:rsidRPr="00422DDD">
        <w:t>cible touchée (quelle que soit l’attaque : magie, combat, accident etc.) est donnée</w:t>
      </w:r>
      <w:r w:rsidRPr="00422DDD">
        <w:t xml:space="preserve"> par :</w:t>
      </w:r>
    </w:p>
    <w:p w:rsidR="00DF0BB3" w:rsidRPr="00422DDD" w:rsidRDefault="00DF0BB3" w:rsidP="00CF0D93">
      <w:pPr>
        <w:pStyle w:val="Paragraphedeliste"/>
        <w:widowControl/>
        <w:numPr>
          <w:ilvl w:val="0"/>
          <w:numId w:val="11"/>
        </w:numPr>
      </w:pPr>
      <w:r w:rsidRPr="00422DDD">
        <w:t>la Table de Combat</w:t>
      </w:r>
    </w:p>
    <w:p w:rsidR="00C140B2" w:rsidRPr="00422DDD" w:rsidRDefault="00C140B2" w:rsidP="00CF0D93">
      <w:pPr>
        <w:pStyle w:val="Paragraphedeliste"/>
        <w:widowControl/>
        <w:numPr>
          <w:ilvl w:val="0"/>
          <w:numId w:val="11"/>
        </w:numPr>
      </w:pPr>
      <w:r w:rsidRPr="00422DDD">
        <w:t>la zone visée intentionnellement, suivie d’une attaque réussie</w:t>
      </w:r>
      <w:r w:rsidR="00C34A18">
        <w:t xml:space="preserve"> (</w:t>
      </w:r>
      <w:r w:rsidR="00C34A18" w:rsidRPr="00502C71">
        <w:rPr>
          <w:b/>
        </w:rPr>
        <w:t>Touché</w:t>
      </w:r>
      <w:r w:rsidR="00C34A18">
        <w:t xml:space="preserve"> ou mieux)</w:t>
      </w:r>
    </w:p>
    <w:p w:rsidR="00DF0BB3" w:rsidRPr="00422DDD" w:rsidRDefault="00DF0BB3" w:rsidP="00CF0D93">
      <w:pPr>
        <w:pStyle w:val="Paragraphedeliste"/>
        <w:widowControl/>
        <w:numPr>
          <w:ilvl w:val="0"/>
          <w:numId w:val="11"/>
        </w:numPr>
      </w:pPr>
      <w:r w:rsidRPr="00422DDD">
        <w:t>la somme des dé</w:t>
      </w:r>
      <w:r w:rsidR="00C140B2" w:rsidRPr="00422DDD">
        <w:t>s</w:t>
      </w:r>
      <w:r w:rsidRPr="00422DDD">
        <w:t xml:space="preserve"> </w:t>
      </w:r>
      <w:r w:rsidRPr="00422DDD">
        <w:rPr>
          <w:shd w:val="clear" w:color="auto" w:fill="FFC000"/>
        </w:rPr>
        <w:t>unités et dizaines</w:t>
      </w:r>
      <w:r w:rsidRPr="00422DDD">
        <w:t xml:space="preserve"> </w:t>
      </w:r>
      <w:r w:rsidR="0006794E" w:rsidRPr="00422DDD">
        <w:t>du dernier D100</w:t>
      </w:r>
      <w:r w:rsidR="00CC1C06" w:rsidRPr="00422DDD">
        <w:t xml:space="preserve"> lancé </w:t>
      </w:r>
      <w:r w:rsidR="00C34A18">
        <w:t>(voir ci-dessous)</w:t>
      </w:r>
    </w:p>
    <w:p w:rsidR="00777865" w:rsidRPr="00422DDD" w:rsidRDefault="006B1D62" w:rsidP="00CF0D93">
      <w:pPr>
        <w:pStyle w:val="Paragraphedeliste"/>
        <w:widowControl/>
        <w:numPr>
          <w:ilvl w:val="0"/>
          <w:numId w:val="11"/>
        </w:numPr>
      </w:pPr>
      <w:r w:rsidRPr="00422DDD">
        <w:t xml:space="preserve">un </w:t>
      </w:r>
      <w:r w:rsidRPr="00422DDD">
        <w:rPr>
          <w:shd w:val="clear" w:color="auto" w:fill="FFFF00"/>
        </w:rPr>
        <w:t>D100</w:t>
      </w:r>
      <w:r w:rsidR="00CC1C06" w:rsidRPr="00422DDD">
        <w:t xml:space="preserve"> </w:t>
      </w:r>
      <w:r w:rsidR="00C34A18">
        <w:t>sur la table suivante</w:t>
      </w:r>
    </w:p>
    <w:p w:rsidR="00C140B2" w:rsidRPr="00422DDD" w:rsidRDefault="00C140B2" w:rsidP="00C140B2">
      <w:pPr>
        <w:widowControl/>
      </w:pPr>
      <w:r w:rsidRPr="00422DDD">
        <w:t xml:space="preserve">Selon la morphologie de la cible, vous aurez la zone du corps touchée par l’attaque.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97"/>
        <w:gridCol w:w="702"/>
        <w:gridCol w:w="1369"/>
        <w:gridCol w:w="921"/>
        <w:gridCol w:w="932"/>
        <w:gridCol w:w="1122"/>
        <w:gridCol w:w="899"/>
        <w:gridCol w:w="696"/>
      </w:tblGrid>
      <w:tr w:rsidR="00B45631" w:rsidRPr="00422DDD" w:rsidTr="00C140B2">
        <w:trPr>
          <w:cantSplit/>
        </w:trPr>
        <w:tc>
          <w:tcPr>
            <w:tcW w:w="0" w:type="auto"/>
            <w:tcBorders>
              <w:right w:val="single" w:sz="18" w:space="0" w:color="auto"/>
            </w:tcBorders>
            <w:shd w:val="clear" w:color="auto" w:fill="FFC000"/>
          </w:tcPr>
          <w:p w:rsidR="00B45631" w:rsidRPr="00422DDD" w:rsidRDefault="00B45631" w:rsidP="0064611B">
            <w:pPr>
              <w:jc w:val="center"/>
              <w:rPr>
                <w:b/>
                <w:sz w:val="16"/>
                <w:szCs w:val="16"/>
              </w:rPr>
            </w:pPr>
            <w:r w:rsidRPr="00422DDD">
              <w:rPr>
                <w:b/>
                <w:sz w:val="16"/>
                <w:szCs w:val="16"/>
              </w:rPr>
              <w:t>Unités + Dizaines</w:t>
            </w:r>
          </w:p>
        </w:tc>
        <w:tc>
          <w:tcPr>
            <w:tcW w:w="0" w:type="auto"/>
            <w:tcBorders>
              <w:top w:val="single" w:sz="18" w:space="0" w:color="auto"/>
              <w:left w:val="single" w:sz="18" w:space="0" w:color="auto"/>
            </w:tcBorders>
          </w:tcPr>
          <w:p w:rsidR="00B45631" w:rsidRPr="00422DDD" w:rsidRDefault="00B45631" w:rsidP="00A667AF">
            <w:pPr>
              <w:widowControl/>
              <w:jc w:val="center"/>
              <w:rPr>
                <w:b/>
                <w:sz w:val="16"/>
              </w:rPr>
            </w:pPr>
            <w:r w:rsidRPr="00422DDD">
              <w:rPr>
                <w:b/>
                <w:sz w:val="16"/>
              </w:rPr>
              <w:t>Abbr.</w:t>
            </w:r>
          </w:p>
        </w:tc>
        <w:tc>
          <w:tcPr>
            <w:tcW w:w="0" w:type="auto"/>
            <w:tcBorders>
              <w:top w:val="single" w:sz="18" w:space="0" w:color="auto"/>
              <w:right w:val="single" w:sz="18" w:space="0" w:color="auto"/>
            </w:tcBorders>
          </w:tcPr>
          <w:p w:rsidR="00B45631" w:rsidRPr="00422DDD" w:rsidRDefault="00B45631">
            <w:pPr>
              <w:rPr>
                <w:b/>
                <w:sz w:val="16"/>
              </w:rPr>
            </w:pPr>
            <w:r w:rsidRPr="00422DDD">
              <w:rPr>
                <w:b/>
                <w:sz w:val="16"/>
              </w:rPr>
              <w:t>Humanoïde</w:t>
            </w:r>
          </w:p>
        </w:tc>
        <w:tc>
          <w:tcPr>
            <w:tcW w:w="0" w:type="auto"/>
            <w:tcBorders>
              <w:left w:val="single" w:sz="18" w:space="0" w:color="auto"/>
            </w:tcBorders>
          </w:tcPr>
          <w:p w:rsidR="00B45631" w:rsidRPr="00422DDD" w:rsidRDefault="00B45631" w:rsidP="00A667AF">
            <w:pPr>
              <w:jc w:val="center"/>
              <w:rPr>
                <w:b/>
                <w:sz w:val="16"/>
                <w:szCs w:val="16"/>
              </w:rPr>
            </w:pPr>
            <w:r w:rsidRPr="00422DDD">
              <w:rPr>
                <w:b/>
                <w:sz w:val="16"/>
                <w:szCs w:val="16"/>
              </w:rPr>
              <w:t>Serpent</w:t>
            </w:r>
          </w:p>
        </w:tc>
        <w:tc>
          <w:tcPr>
            <w:tcW w:w="0" w:type="auto"/>
          </w:tcPr>
          <w:p w:rsidR="00B45631" w:rsidRPr="00422DDD" w:rsidRDefault="00B45631" w:rsidP="00A667AF">
            <w:pPr>
              <w:jc w:val="center"/>
              <w:rPr>
                <w:b/>
                <w:sz w:val="16"/>
                <w:szCs w:val="16"/>
              </w:rPr>
            </w:pPr>
            <w:r w:rsidRPr="00422DDD">
              <w:rPr>
                <w:b/>
                <w:sz w:val="16"/>
                <w:szCs w:val="16"/>
              </w:rPr>
              <w:t>Poisson</w:t>
            </w:r>
          </w:p>
        </w:tc>
        <w:tc>
          <w:tcPr>
            <w:tcW w:w="0" w:type="auto"/>
          </w:tcPr>
          <w:p w:rsidR="00B45631" w:rsidRPr="00422DDD" w:rsidRDefault="00B45631" w:rsidP="00A667AF">
            <w:pPr>
              <w:jc w:val="center"/>
              <w:rPr>
                <w:b/>
                <w:sz w:val="16"/>
                <w:szCs w:val="16"/>
              </w:rPr>
            </w:pPr>
            <w:r w:rsidRPr="00422DDD">
              <w:rPr>
                <w:b/>
                <w:sz w:val="16"/>
                <w:szCs w:val="16"/>
              </w:rPr>
              <w:t>Arachnide</w:t>
            </w:r>
          </w:p>
        </w:tc>
        <w:tc>
          <w:tcPr>
            <w:tcW w:w="0" w:type="auto"/>
            <w:tcBorders>
              <w:right w:val="single" w:sz="12" w:space="0" w:color="auto"/>
            </w:tcBorders>
          </w:tcPr>
          <w:p w:rsidR="00B45631" w:rsidRPr="00422DDD" w:rsidRDefault="00B45631" w:rsidP="00A667AF">
            <w:pPr>
              <w:jc w:val="center"/>
              <w:rPr>
                <w:b/>
                <w:sz w:val="16"/>
                <w:szCs w:val="16"/>
              </w:rPr>
            </w:pPr>
            <w:r w:rsidRPr="00422DDD">
              <w:rPr>
                <w:b/>
                <w:sz w:val="16"/>
                <w:szCs w:val="16"/>
              </w:rPr>
              <w:t>Volatile</w:t>
            </w:r>
          </w:p>
        </w:tc>
        <w:tc>
          <w:tcPr>
            <w:tcW w:w="0" w:type="auto"/>
            <w:tcBorders>
              <w:top w:val="single" w:sz="12" w:space="0" w:color="auto"/>
              <w:left w:val="single" w:sz="12" w:space="0" w:color="auto"/>
              <w:bottom w:val="nil"/>
              <w:right w:val="single" w:sz="12" w:space="0" w:color="auto"/>
            </w:tcBorders>
            <w:shd w:val="clear" w:color="auto" w:fill="FFFF00"/>
          </w:tcPr>
          <w:p w:rsidR="00B45631" w:rsidRPr="00422DDD" w:rsidRDefault="00B45631" w:rsidP="00A667AF">
            <w:pPr>
              <w:jc w:val="center"/>
              <w:rPr>
                <w:b/>
                <w:sz w:val="16"/>
                <w:szCs w:val="16"/>
              </w:rPr>
            </w:pPr>
            <w:r w:rsidRPr="00422DDD">
              <w:rPr>
                <w:b/>
                <w:sz w:val="16"/>
                <w:szCs w:val="16"/>
              </w:rPr>
              <w:t>D100</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5 , 17</w:t>
            </w:r>
          </w:p>
        </w:tc>
        <w:tc>
          <w:tcPr>
            <w:tcW w:w="0" w:type="auto"/>
            <w:tcBorders>
              <w:left w:val="single" w:sz="18" w:space="0" w:color="auto"/>
            </w:tcBorders>
          </w:tcPr>
          <w:p w:rsidR="00B45631" w:rsidRPr="00422DDD" w:rsidRDefault="00B45631" w:rsidP="00A667AF">
            <w:pPr>
              <w:widowControl/>
              <w:jc w:val="center"/>
              <w:rPr>
                <w:sz w:val="16"/>
              </w:rPr>
            </w:pPr>
            <w:r w:rsidRPr="00422DDD">
              <w:rPr>
                <w:sz w:val="16"/>
              </w:rPr>
              <w:t>T</w:t>
            </w:r>
          </w:p>
        </w:tc>
        <w:tc>
          <w:tcPr>
            <w:tcW w:w="0" w:type="auto"/>
            <w:tcBorders>
              <w:right w:val="single" w:sz="18" w:space="0" w:color="auto"/>
            </w:tcBorders>
          </w:tcPr>
          <w:p w:rsidR="00B45631" w:rsidRPr="00422DDD" w:rsidRDefault="00B45631">
            <w:pPr>
              <w:rPr>
                <w:sz w:val="16"/>
              </w:rPr>
            </w:pPr>
            <w:r w:rsidRPr="00422DDD">
              <w:rPr>
                <w:sz w:val="16"/>
              </w:rPr>
              <w:t>Tête</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Tête</w:t>
            </w:r>
          </w:p>
        </w:tc>
        <w:tc>
          <w:tcPr>
            <w:tcW w:w="0" w:type="auto"/>
          </w:tcPr>
          <w:p w:rsidR="00B45631" w:rsidRPr="00422DDD" w:rsidRDefault="00B45631" w:rsidP="001220D1">
            <w:pPr>
              <w:jc w:val="center"/>
              <w:rPr>
                <w:sz w:val="16"/>
                <w:szCs w:val="16"/>
              </w:rPr>
            </w:pPr>
            <w:r w:rsidRPr="00422DDD">
              <w:rPr>
                <w:sz w:val="16"/>
              </w:rPr>
              <w:t>Tête</w:t>
            </w:r>
          </w:p>
        </w:tc>
        <w:tc>
          <w:tcPr>
            <w:tcW w:w="0" w:type="auto"/>
          </w:tcPr>
          <w:p w:rsidR="00B45631" w:rsidRPr="00422DDD" w:rsidRDefault="00B45631" w:rsidP="001220D1">
            <w:pPr>
              <w:jc w:val="center"/>
              <w:rPr>
                <w:sz w:val="16"/>
                <w:szCs w:val="16"/>
              </w:rPr>
            </w:pPr>
            <w:r w:rsidRPr="00422DDD">
              <w:rPr>
                <w:sz w:val="16"/>
              </w:rPr>
              <w:t>Tête</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rPr>
              <w:t>Tête</w:t>
            </w:r>
          </w:p>
        </w:tc>
        <w:tc>
          <w:tcPr>
            <w:tcW w:w="0" w:type="auto"/>
            <w:tcBorders>
              <w:top w:val="nil"/>
              <w:left w:val="single" w:sz="12" w:space="0" w:color="auto"/>
              <w:bottom w:val="nil"/>
              <w:right w:val="single" w:sz="12" w:space="0" w:color="auto"/>
            </w:tcBorders>
          </w:tcPr>
          <w:p w:rsidR="00B45631" w:rsidRPr="00422DDD" w:rsidRDefault="00B45631" w:rsidP="001220D1">
            <w:pPr>
              <w:jc w:val="center"/>
              <w:rPr>
                <w:sz w:val="16"/>
              </w:rPr>
            </w:pPr>
            <w:r w:rsidRPr="00422DDD">
              <w:rPr>
                <w:sz w:val="16"/>
              </w:rPr>
              <w:t>01-08</w:t>
            </w:r>
          </w:p>
        </w:tc>
      </w:tr>
      <w:tr w:rsidR="00B45631" w:rsidRPr="00422DDD" w:rsidTr="00A808FD">
        <w:trPr>
          <w:cantSplit/>
        </w:trPr>
        <w:tc>
          <w:tcPr>
            <w:tcW w:w="0" w:type="auto"/>
            <w:tcBorders>
              <w:right w:val="single" w:sz="18" w:space="0" w:color="auto"/>
            </w:tcBorders>
            <w:shd w:val="pct12" w:color="000000" w:fill="FFFFFF"/>
          </w:tcPr>
          <w:p w:rsidR="00B45631" w:rsidRPr="00422DDD" w:rsidRDefault="00B45631" w:rsidP="0064611B">
            <w:pPr>
              <w:jc w:val="center"/>
              <w:rPr>
                <w:sz w:val="16"/>
                <w:szCs w:val="16"/>
              </w:rPr>
            </w:pPr>
            <w:r w:rsidRPr="00422DDD">
              <w:rPr>
                <w:sz w:val="16"/>
                <w:szCs w:val="16"/>
              </w:rPr>
              <w:t>10 , 11, 12</w:t>
            </w:r>
          </w:p>
        </w:tc>
        <w:tc>
          <w:tcPr>
            <w:tcW w:w="0" w:type="auto"/>
            <w:tcBorders>
              <w:left w:val="single" w:sz="18" w:space="0" w:color="auto"/>
            </w:tcBorders>
            <w:shd w:val="pct12" w:color="000000" w:fill="FFFFFF"/>
          </w:tcPr>
          <w:p w:rsidR="00B45631" w:rsidRPr="00422DDD" w:rsidRDefault="00B45631" w:rsidP="00A667AF">
            <w:pPr>
              <w:widowControl/>
              <w:jc w:val="center"/>
              <w:rPr>
                <w:sz w:val="16"/>
              </w:rPr>
            </w:pPr>
            <w:r w:rsidRPr="00422DDD">
              <w:rPr>
                <w:sz w:val="16"/>
              </w:rPr>
              <w:t>Th</w:t>
            </w:r>
          </w:p>
        </w:tc>
        <w:tc>
          <w:tcPr>
            <w:tcW w:w="0" w:type="auto"/>
            <w:tcBorders>
              <w:right w:val="single" w:sz="18" w:space="0" w:color="auto"/>
            </w:tcBorders>
            <w:shd w:val="pct12" w:color="000000" w:fill="FFFFFF"/>
          </w:tcPr>
          <w:p w:rsidR="00B45631" w:rsidRPr="00422DDD" w:rsidRDefault="00B45631">
            <w:pPr>
              <w:rPr>
                <w:sz w:val="16"/>
              </w:rPr>
            </w:pPr>
            <w:r w:rsidRPr="00422DDD">
              <w:rPr>
                <w:sz w:val="16"/>
              </w:rPr>
              <w:t>Thorax</w:t>
            </w:r>
          </w:p>
        </w:tc>
        <w:tc>
          <w:tcPr>
            <w:tcW w:w="0" w:type="auto"/>
            <w:tcBorders>
              <w:left w:val="single" w:sz="18" w:space="0" w:color="auto"/>
            </w:tcBorders>
            <w:shd w:val="pct12" w:color="000000" w:fill="FFFFFF"/>
          </w:tcPr>
          <w:p w:rsidR="00B45631" w:rsidRPr="00422DDD" w:rsidRDefault="00B45631" w:rsidP="001220D1">
            <w:pPr>
              <w:jc w:val="center"/>
              <w:rPr>
                <w:sz w:val="16"/>
                <w:szCs w:val="16"/>
              </w:rPr>
            </w:pPr>
            <w:r w:rsidRPr="00422DDD">
              <w:rPr>
                <w:sz w:val="16"/>
              </w:rPr>
              <w:t>Thorax</w:t>
            </w:r>
          </w:p>
        </w:tc>
        <w:tc>
          <w:tcPr>
            <w:tcW w:w="0" w:type="auto"/>
            <w:shd w:val="pct12" w:color="000000" w:fill="FFFFFF"/>
          </w:tcPr>
          <w:p w:rsidR="00B45631" w:rsidRPr="00422DDD" w:rsidRDefault="00B45631" w:rsidP="001220D1">
            <w:pPr>
              <w:jc w:val="center"/>
              <w:rPr>
                <w:sz w:val="16"/>
                <w:szCs w:val="16"/>
              </w:rPr>
            </w:pPr>
            <w:r w:rsidRPr="00422DDD">
              <w:rPr>
                <w:sz w:val="16"/>
              </w:rPr>
              <w:t>Thorax</w:t>
            </w:r>
          </w:p>
        </w:tc>
        <w:tc>
          <w:tcPr>
            <w:tcW w:w="0" w:type="auto"/>
            <w:shd w:val="pct12" w:color="000000" w:fill="FFFFFF"/>
          </w:tcPr>
          <w:p w:rsidR="00B45631" w:rsidRPr="00422DDD" w:rsidRDefault="00B45631" w:rsidP="001220D1">
            <w:pPr>
              <w:jc w:val="center"/>
              <w:rPr>
                <w:sz w:val="16"/>
                <w:szCs w:val="16"/>
              </w:rPr>
            </w:pPr>
            <w:r w:rsidRPr="00422DDD">
              <w:rPr>
                <w:sz w:val="16"/>
              </w:rPr>
              <w:t>Thorax</w:t>
            </w:r>
          </w:p>
        </w:tc>
        <w:tc>
          <w:tcPr>
            <w:tcW w:w="0" w:type="auto"/>
            <w:tcBorders>
              <w:right w:val="single" w:sz="12" w:space="0" w:color="auto"/>
            </w:tcBorders>
            <w:shd w:val="pct12" w:color="000000" w:fill="FFFFFF"/>
          </w:tcPr>
          <w:p w:rsidR="00B45631" w:rsidRPr="00422DDD" w:rsidRDefault="00B45631" w:rsidP="001220D1">
            <w:pPr>
              <w:jc w:val="center"/>
              <w:rPr>
                <w:sz w:val="16"/>
                <w:szCs w:val="16"/>
              </w:rPr>
            </w:pPr>
            <w:r w:rsidRPr="00422DDD">
              <w:rPr>
                <w:sz w:val="16"/>
              </w:rPr>
              <w:t>Thorax</w:t>
            </w:r>
          </w:p>
        </w:tc>
        <w:tc>
          <w:tcPr>
            <w:tcW w:w="0" w:type="auto"/>
            <w:tcBorders>
              <w:top w:val="nil"/>
              <w:left w:val="single" w:sz="12" w:space="0" w:color="auto"/>
              <w:bottom w:val="nil"/>
              <w:right w:val="single" w:sz="12" w:space="0" w:color="auto"/>
            </w:tcBorders>
            <w:shd w:val="pct12" w:color="000000" w:fill="FFFFFF"/>
          </w:tcPr>
          <w:p w:rsidR="00B45631" w:rsidRPr="00422DDD" w:rsidRDefault="00B45631" w:rsidP="00B45631">
            <w:pPr>
              <w:jc w:val="center"/>
              <w:rPr>
                <w:sz w:val="16"/>
              </w:rPr>
            </w:pPr>
            <w:r w:rsidRPr="00422DDD">
              <w:rPr>
                <w:sz w:val="16"/>
              </w:rPr>
              <w:t>09-36</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8 ,9</w:t>
            </w:r>
          </w:p>
        </w:tc>
        <w:tc>
          <w:tcPr>
            <w:tcW w:w="0" w:type="auto"/>
            <w:tcBorders>
              <w:left w:val="single" w:sz="18" w:space="0" w:color="auto"/>
            </w:tcBorders>
          </w:tcPr>
          <w:p w:rsidR="00B45631" w:rsidRPr="00422DDD" w:rsidRDefault="00B45631" w:rsidP="00A667AF">
            <w:pPr>
              <w:widowControl/>
              <w:jc w:val="center"/>
              <w:rPr>
                <w:sz w:val="16"/>
              </w:rPr>
            </w:pPr>
            <w:r w:rsidRPr="00422DDD">
              <w:rPr>
                <w:sz w:val="16"/>
              </w:rPr>
              <w:t>BG</w:t>
            </w:r>
          </w:p>
        </w:tc>
        <w:tc>
          <w:tcPr>
            <w:tcW w:w="0" w:type="auto"/>
            <w:tcBorders>
              <w:right w:val="single" w:sz="18" w:space="0" w:color="auto"/>
            </w:tcBorders>
          </w:tcPr>
          <w:p w:rsidR="00B45631" w:rsidRPr="00422DDD" w:rsidRDefault="00B45631">
            <w:pPr>
              <w:rPr>
                <w:sz w:val="16"/>
              </w:rPr>
            </w:pPr>
            <w:r w:rsidRPr="00422DDD">
              <w:rPr>
                <w:sz w:val="16"/>
              </w:rPr>
              <w:t>Bras gauche</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Tête</w:t>
            </w:r>
          </w:p>
        </w:tc>
        <w:tc>
          <w:tcPr>
            <w:tcW w:w="0" w:type="auto"/>
          </w:tcPr>
          <w:p w:rsidR="00B45631" w:rsidRPr="00422DDD" w:rsidRDefault="00B45631" w:rsidP="001220D1">
            <w:pPr>
              <w:jc w:val="center"/>
              <w:rPr>
                <w:sz w:val="16"/>
                <w:szCs w:val="16"/>
              </w:rPr>
            </w:pPr>
            <w:r w:rsidRPr="00422DDD">
              <w:rPr>
                <w:sz w:val="16"/>
                <w:szCs w:val="16"/>
              </w:rPr>
              <w:t>Nageoire</w:t>
            </w:r>
          </w:p>
        </w:tc>
        <w:tc>
          <w:tcPr>
            <w:tcW w:w="0" w:type="auto"/>
          </w:tcPr>
          <w:p w:rsidR="00B45631" w:rsidRPr="00422DDD" w:rsidRDefault="00B45631" w:rsidP="001220D1">
            <w:pPr>
              <w:jc w:val="center"/>
              <w:rPr>
                <w:sz w:val="16"/>
                <w:szCs w:val="16"/>
              </w:rPr>
            </w:pPr>
            <w:r w:rsidRPr="00422DDD">
              <w:rPr>
                <w:sz w:val="16"/>
              </w:rPr>
              <w:t>Thorax</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szCs w:val="16"/>
              </w:rPr>
              <w:t>Aile</w:t>
            </w:r>
          </w:p>
        </w:tc>
        <w:tc>
          <w:tcPr>
            <w:tcW w:w="0" w:type="auto"/>
            <w:tcBorders>
              <w:top w:val="nil"/>
              <w:left w:val="single" w:sz="12" w:space="0" w:color="auto"/>
              <w:bottom w:val="nil"/>
              <w:right w:val="single" w:sz="12" w:space="0" w:color="auto"/>
            </w:tcBorders>
          </w:tcPr>
          <w:p w:rsidR="00B45631" w:rsidRPr="00422DDD" w:rsidRDefault="00B45631" w:rsidP="00B45631">
            <w:pPr>
              <w:jc w:val="center"/>
              <w:rPr>
                <w:sz w:val="16"/>
                <w:szCs w:val="16"/>
              </w:rPr>
            </w:pPr>
            <w:r w:rsidRPr="00422DDD">
              <w:rPr>
                <w:sz w:val="16"/>
                <w:szCs w:val="16"/>
              </w:rPr>
              <w:t>37-51</w:t>
            </w:r>
          </w:p>
        </w:tc>
      </w:tr>
      <w:tr w:rsidR="00B45631" w:rsidRPr="00422DDD" w:rsidTr="00A808FD">
        <w:trPr>
          <w:cantSplit/>
        </w:trPr>
        <w:tc>
          <w:tcPr>
            <w:tcW w:w="0" w:type="auto"/>
            <w:tcBorders>
              <w:right w:val="single" w:sz="18" w:space="0" w:color="auto"/>
            </w:tcBorders>
            <w:shd w:val="pct12" w:color="000000" w:fill="FFFFFF"/>
          </w:tcPr>
          <w:p w:rsidR="00B45631" w:rsidRPr="00422DDD" w:rsidRDefault="00B45631" w:rsidP="0064611B">
            <w:pPr>
              <w:jc w:val="center"/>
              <w:rPr>
                <w:sz w:val="16"/>
                <w:szCs w:val="16"/>
              </w:rPr>
            </w:pPr>
            <w:r w:rsidRPr="00422DDD">
              <w:rPr>
                <w:sz w:val="16"/>
                <w:szCs w:val="16"/>
              </w:rPr>
              <w:t>13 , 14</w:t>
            </w:r>
          </w:p>
        </w:tc>
        <w:tc>
          <w:tcPr>
            <w:tcW w:w="0" w:type="auto"/>
            <w:tcBorders>
              <w:left w:val="single" w:sz="18" w:space="0" w:color="auto"/>
            </w:tcBorders>
            <w:shd w:val="pct12" w:color="000000" w:fill="FFFFFF"/>
          </w:tcPr>
          <w:p w:rsidR="00B45631" w:rsidRPr="00422DDD" w:rsidRDefault="00B45631" w:rsidP="00A667AF">
            <w:pPr>
              <w:widowControl/>
              <w:jc w:val="center"/>
              <w:rPr>
                <w:sz w:val="16"/>
              </w:rPr>
            </w:pPr>
            <w:r w:rsidRPr="00422DDD">
              <w:rPr>
                <w:sz w:val="16"/>
              </w:rPr>
              <w:t>BD</w:t>
            </w:r>
          </w:p>
        </w:tc>
        <w:tc>
          <w:tcPr>
            <w:tcW w:w="0" w:type="auto"/>
            <w:tcBorders>
              <w:right w:val="single" w:sz="18" w:space="0" w:color="auto"/>
            </w:tcBorders>
            <w:shd w:val="pct12" w:color="000000" w:fill="FFFFFF"/>
          </w:tcPr>
          <w:p w:rsidR="00B45631" w:rsidRPr="00422DDD" w:rsidRDefault="00B45631">
            <w:pPr>
              <w:rPr>
                <w:sz w:val="16"/>
              </w:rPr>
            </w:pPr>
            <w:r w:rsidRPr="00422DDD">
              <w:rPr>
                <w:sz w:val="16"/>
              </w:rPr>
              <w:t>Bras droit</w:t>
            </w:r>
          </w:p>
        </w:tc>
        <w:tc>
          <w:tcPr>
            <w:tcW w:w="0" w:type="auto"/>
            <w:tcBorders>
              <w:left w:val="single" w:sz="18" w:space="0" w:color="auto"/>
            </w:tcBorders>
            <w:shd w:val="pct12" w:color="000000" w:fill="FFFFFF"/>
          </w:tcPr>
          <w:p w:rsidR="00B45631" w:rsidRPr="00422DDD" w:rsidRDefault="00B45631" w:rsidP="001220D1">
            <w:pPr>
              <w:jc w:val="center"/>
              <w:rPr>
                <w:sz w:val="16"/>
                <w:szCs w:val="16"/>
              </w:rPr>
            </w:pPr>
            <w:r w:rsidRPr="00422DDD">
              <w:rPr>
                <w:sz w:val="16"/>
              </w:rPr>
              <w:t>Tête</w:t>
            </w:r>
          </w:p>
        </w:tc>
        <w:tc>
          <w:tcPr>
            <w:tcW w:w="0" w:type="auto"/>
            <w:shd w:val="pct12" w:color="000000" w:fill="FFFFFF"/>
          </w:tcPr>
          <w:p w:rsidR="00B45631" w:rsidRPr="00422DDD" w:rsidRDefault="00B45631" w:rsidP="001220D1">
            <w:pPr>
              <w:jc w:val="center"/>
              <w:rPr>
                <w:sz w:val="16"/>
                <w:szCs w:val="16"/>
              </w:rPr>
            </w:pPr>
            <w:r w:rsidRPr="00422DDD">
              <w:rPr>
                <w:sz w:val="16"/>
                <w:szCs w:val="16"/>
              </w:rPr>
              <w:t>Nageoire</w:t>
            </w:r>
          </w:p>
        </w:tc>
        <w:tc>
          <w:tcPr>
            <w:tcW w:w="0" w:type="auto"/>
            <w:shd w:val="pct12" w:color="000000" w:fill="FFFFFF"/>
          </w:tcPr>
          <w:p w:rsidR="00B45631" w:rsidRPr="00422DDD" w:rsidRDefault="00B45631" w:rsidP="001220D1">
            <w:pPr>
              <w:jc w:val="center"/>
              <w:rPr>
                <w:sz w:val="16"/>
                <w:szCs w:val="16"/>
              </w:rPr>
            </w:pPr>
            <w:r w:rsidRPr="00422DDD">
              <w:rPr>
                <w:sz w:val="16"/>
                <w:szCs w:val="16"/>
              </w:rPr>
              <w:t>Tête</w:t>
            </w:r>
          </w:p>
        </w:tc>
        <w:tc>
          <w:tcPr>
            <w:tcW w:w="0" w:type="auto"/>
            <w:tcBorders>
              <w:right w:val="single" w:sz="12" w:space="0" w:color="auto"/>
            </w:tcBorders>
            <w:shd w:val="pct12" w:color="000000" w:fill="FFFFFF"/>
          </w:tcPr>
          <w:p w:rsidR="00B45631" w:rsidRPr="00422DDD" w:rsidRDefault="00B45631" w:rsidP="001220D1">
            <w:pPr>
              <w:jc w:val="center"/>
              <w:rPr>
                <w:sz w:val="16"/>
                <w:szCs w:val="16"/>
              </w:rPr>
            </w:pPr>
            <w:r w:rsidRPr="00422DDD">
              <w:rPr>
                <w:sz w:val="16"/>
                <w:szCs w:val="16"/>
              </w:rPr>
              <w:t>Aile</w:t>
            </w:r>
          </w:p>
        </w:tc>
        <w:tc>
          <w:tcPr>
            <w:tcW w:w="0" w:type="auto"/>
            <w:tcBorders>
              <w:top w:val="nil"/>
              <w:left w:val="single" w:sz="12" w:space="0" w:color="auto"/>
              <w:bottom w:val="nil"/>
              <w:right w:val="single" w:sz="12" w:space="0" w:color="auto"/>
            </w:tcBorders>
            <w:shd w:val="pct12" w:color="000000" w:fill="FFFFFF"/>
          </w:tcPr>
          <w:p w:rsidR="00B45631" w:rsidRPr="00422DDD" w:rsidRDefault="00B45631" w:rsidP="00B45631">
            <w:pPr>
              <w:jc w:val="center"/>
              <w:rPr>
                <w:sz w:val="16"/>
                <w:szCs w:val="16"/>
              </w:rPr>
            </w:pPr>
            <w:r w:rsidRPr="00422DDD">
              <w:rPr>
                <w:sz w:val="16"/>
                <w:szCs w:val="16"/>
              </w:rPr>
              <w:t>52-66</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6 , 16</w:t>
            </w:r>
          </w:p>
        </w:tc>
        <w:tc>
          <w:tcPr>
            <w:tcW w:w="0" w:type="auto"/>
            <w:tcBorders>
              <w:left w:val="single" w:sz="18" w:space="0" w:color="auto"/>
            </w:tcBorders>
          </w:tcPr>
          <w:p w:rsidR="00B45631" w:rsidRPr="00422DDD" w:rsidRDefault="00B45631" w:rsidP="00A667AF">
            <w:pPr>
              <w:widowControl/>
              <w:jc w:val="center"/>
              <w:rPr>
                <w:sz w:val="16"/>
              </w:rPr>
            </w:pPr>
            <w:r w:rsidRPr="00422DDD">
              <w:rPr>
                <w:sz w:val="16"/>
              </w:rPr>
              <w:t>V</w:t>
            </w:r>
          </w:p>
        </w:tc>
        <w:tc>
          <w:tcPr>
            <w:tcW w:w="0" w:type="auto"/>
            <w:tcBorders>
              <w:right w:val="single" w:sz="18" w:space="0" w:color="auto"/>
            </w:tcBorders>
          </w:tcPr>
          <w:p w:rsidR="00B45631" w:rsidRPr="00422DDD" w:rsidRDefault="00B45631">
            <w:pPr>
              <w:rPr>
                <w:sz w:val="16"/>
              </w:rPr>
            </w:pPr>
            <w:r w:rsidRPr="00422DDD">
              <w:rPr>
                <w:sz w:val="16"/>
              </w:rPr>
              <w:t>Ventre</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Ventre</w:t>
            </w:r>
          </w:p>
        </w:tc>
        <w:tc>
          <w:tcPr>
            <w:tcW w:w="0" w:type="auto"/>
          </w:tcPr>
          <w:p w:rsidR="00B45631" w:rsidRPr="00422DDD" w:rsidRDefault="00B45631" w:rsidP="001220D1">
            <w:pPr>
              <w:jc w:val="center"/>
              <w:rPr>
                <w:sz w:val="16"/>
                <w:szCs w:val="16"/>
              </w:rPr>
            </w:pPr>
            <w:r w:rsidRPr="00422DDD">
              <w:rPr>
                <w:sz w:val="16"/>
              </w:rPr>
              <w:t>Ventre</w:t>
            </w:r>
          </w:p>
        </w:tc>
        <w:tc>
          <w:tcPr>
            <w:tcW w:w="0" w:type="auto"/>
          </w:tcPr>
          <w:p w:rsidR="00B45631" w:rsidRPr="00422DDD" w:rsidRDefault="00B45631" w:rsidP="001220D1">
            <w:pPr>
              <w:jc w:val="center"/>
              <w:rPr>
                <w:sz w:val="16"/>
                <w:szCs w:val="16"/>
              </w:rPr>
            </w:pPr>
            <w:r w:rsidRPr="00422DDD">
              <w:rPr>
                <w:sz w:val="16"/>
                <w:szCs w:val="16"/>
              </w:rPr>
              <w:t>Ventre</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szCs w:val="16"/>
              </w:rPr>
              <w:t>Ventre</w:t>
            </w:r>
          </w:p>
        </w:tc>
        <w:tc>
          <w:tcPr>
            <w:tcW w:w="0" w:type="auto"/>
            <w:tcBorders>
              <w:top w:val="nil"/>
              <w:left w:val="single" w:sz="12" w:space="0" w:color="auto"/>
              <w:bottom w:val="nil"/>
              <w:right w:val="single" w:sz="12" w:space="0" w:color="auto"/>
            </w:tcBorders>
          </w:tcPr>
          <w:p w:rsidR="00B45631" w:rsidRPr="00422DDD" w:rsidRDefault="00B45631" w:rsidP="00B45631">
            <w:pPr>
              <w:jc w:val="center"/>
              <w:rPr>
                <w:sz w:val="16"/>
                <w:szCs w:val="16"/>
              </w:rPr>
            </w:pPr>
            <w:r w:rsidRPr="00422DDD">
              <w:rPr>
                <w:sz w:val="16"/>
                <w:szCs w:val="16"/>
              </w:rPr>
              <w:t>67-76</w:t>
            </w:r>
          </w:p>
        </w:tc>
      </w:tr>
      <w:tr w:rsidR="00B45631" w:rsidRPr="00422DDD" w:rsidTr="00A808FD">
        <w:trPr>
          <w:cantSplit/>
        </w:trPr>
        <w:tc>
          <w:tcPr>
            <w:tcW w:w="0" w:type="auto"/>
            <w:tcBorders>
              <w:right w:val="single" w:sz="18" w:space="0" w:color="auto"/>
            </w:tcBorders>
            <w:shd w:val="pct12" w:color="000000" w:fill="FFFFFF"/>
          </w:tcPr>
          <w:p w:rsidR="00B45631" w:rsidRPr="00422DDD" w:rsidRDefault="00B45631" w:rsidP="0064611B">
            <w:pPr>
              <w:jc w:val="center"/>
              <w:rPr>
                <w:sz w:val="16"/>
                <w:szCs w:val="16"/>
              </w:rPr>
            </w:pPr>
            <w:r w:rsidRPr="00422DDD">
              <w:rPr>
                <w:sz w:val="16"/>
                <w:szCs w:val="16"/>
              </w:rPr>
              <w:t>4 , 7</w:t>
            </w:r>
          </w:p>
        </w:tc>
        <w:tc>
          <w:tcPr>
            <w:tcW w:w="0" w:type="auto"/>
            <w:tcBorders>
              <w:left w:val="single" w:sz="18" w:space="0" w:color="auto"/>
            </w:tcBorders>
            <w:shd w:val="pct12" w:color="000000" w:fill="FFFFFF"/>
          </w:tcPr>
          <w:p w:rsidR="00B45631" w:rsidRPr="00422DDD" w:rsidRDefault="00B45631" w:rsidP="00A667AF">
            <w:pPr>
              <w:widowControl/>
              <w:jc w:val="center"/>
              <w:rPr>
                <w:sz w:val="16"/>
              </w:rPr>
            </w:pPr>
            <w:r w:rsidRPr="00422DDD">
              <w:rPr>
                <w:sz w:val="16"/>
              </w:rPr>
              <w:t>JG</w:t>
            </w:r>
          </w:p>
        </w:tc>
        <w:tc>
          <w:tcPr>
            <w:tcW w:w="0" w:type="auto"/>
            <w:tcBorders>
              <w:right w:val="single" w:sz="18" w:space="0" w:color="auto"/>
            </w:tcBorders>
            <w:shd w:val="pct12" w:color="000000" w:fill="FFFFFF"/>
          </w:tcPr>
          <w:p w:rsidR="00B45631" w:rsidRPr="00422DDD" w:rsidRDefault="00B45631">
            <w:pPr>
              <w:rPr>
                <w:sz w:val="16"/>
              </w:rPr>
            </w:pPr>
            <w:r w:rsidRPr="00422DDD">
              <w:rPr>
                <w:sz w:val="16"/>
              </w:rPr>
              <w:t>Jambe gauche</w:t>
            </w:r>
          </w:p>
        </w:tc>
        <w:tc>
          <w:tcPr>
            <w:tcW w:w="0" w:type="auto"/>
            <w:tcBorders>
              <w:left w:val="single" w:sz="18" w:space="0" w:color="auto"/>
            </w:tcBorders>
            <w:shd w:val="pct12" w:color="000000" w:fill="FFFFFF"/>
          </w:tcPr>
          <w:p w:rsidR="00B45631" w:rsidRPr="00422DDD" w:rsidRDefault="00B45631" w:rsidP="001220D1">
            <w:pPr>
              <w:jc w:val="center"/>
              <w:rPr>
                <w:sz w:val="16"/>
                <w:szCs w:val="16"/>
              </w:rPr>
            </w:pPr>
            <w:r w:rsidRPr="00422DDD">
              <w:rPr>
                <w:sz w:val="16"/>
              </w:rPr>
              <w:t>Thorax</w:t>
            </w:r>
          </w:p>
        </w:tc>
        <w:tc>
          <w:tcPr>
            <w:tcW w:w="0" w:type="auto"/>
            <w:shd w:val="pct12" w:color="000000" w:fill="FFFFFF"/>
          </w:tcPr>
          <w:p w:rsidR="00B45631" w:rsidRPr="00422DDD" w:rsidRDefault="00B45631" w:rsidP="001220D1">
            <w:pPr>
              <w:jc w:val="center"/>
              <w:rPr>
                <w:sz w:val="16"/>
                <w:szCs w:val="16"/>
              </w:rPr>
            </w:pPr>
            <w:r w:rsidRPr="00422DDD">
              <w:rPr>
                <w:sz w:val="16"/>
                <w:szCs w:val="16"/>
              </w:rPr>
              <w:t>Nageoire</w:t>
            </w:r>
          </w:p>
        </w:tc>
        <w:tc>
          <w:tcPr>
            <w:tcW w:w="0" w:type="auto"/>
            <w:shd w:val="pct12" w:color="000000" w:fill="FFFFFF"/>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shd w:val="pct12" w:color="000000" w:fill="FFFFFF"/>
          </w:tcPr>
          <w:p w:rsidR="00B45631" w:rsidRPr="00422DDD" w:rsidRDefault="00B45631" w:rsidP="001220D1">
            <w:pPr>
              <w:jc w:val="center"/>
              <w:rPr>
                <w:sz w:val="16"/>
                <w:szCs w:val="16"/>
              </w:rPr>
            </w:pPr>
            <w:r w:rsidRPr="00422DDD">
              <w:rPr>
                <w:sz w:val="16"/>
                <w:szCs w:val="16"/>
              </w:rPr>
              <w:t>Patte</w:t>
            </w:r>
          </w:p>
        </w:tc>
        <w:tc>
          <w:tcPr>
            <w:tcW w:w="0" w:type="auto"/>
            <w:tcBorders>
              <w:top w:val="nil"/>
              <w:left w:val="single" w:sz="12" w:space="0" w:color="auto"/>
              <w:bottom w:val="nil"/>
              <w:right w:val="single" w:sz="12" w:space="0" w:color="auto"/>
            </w:tcBorders>
            <w:shd w:val="pct12" w:color="000000" w:fill="FFFFFF"/>
          </w:tcPr>
          <w:p w:rsidR="00B45631" w:rsidRPr="00422DDD" w:rsidRDefault="00B45631" w:rsidP="00B45631">
            <w:pPr>
              <w:jc w:val="center"/>
              <w:rPr>
                <w:sz w:val="16"/>
                <w:szCs w:val="16"/>
              </w:rPr>
            </w:pPr>
            <w:r w:rsidRPr="00422DDD">
              <w:rPr>
                <w:sz w:val="16"/>
                <w:szCs w:val="16"/>
              </w:rPr>
              <w:t>77-85</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15 , 18</w:t>
            </w:r>
          </w:p>
        </w:tc>
        <w:tc>
          <w:tcPr>
            <w:tcW w:w="0" w:type="auto"/>
            <w:tcBorders>
              <w:left w:val="single" w:sz="18" w:space="0" w:color="auto"/>
            </w:tcBorders>
          </w:tcPr>
          <w:p w:rsidR="00B45631" w:rsidRPr="00422DDD" w:rsidRDefault="00B45631" w:rsidP="00A667AF">
            <w:pPr>
              <w:widowControl/>
              <w:jc w:val="center"/>
              <w:rPr>
                <w:sz w:val="16"/>
              </w:rPr>
            </w:pPr>
            <w:r w:rsidRPr="00422DDD">
              <w:rPr>
                <w:sz w:val="16"/>
              </w:rPr>
              <w:t>JD</w:t>
            </w:r>
          </w:p>
        </w:tc>
        <w:tc>
          <w:tcPr>
            <w:tcW w:w="0" w:type="auto"/>
            <w:tcBorders>
              <w:right w:val="single" w:sz="18" w:space="0" w:color="auto"/>
            </w:tcBorders>
          </w:tcPr>
          <w:p w:rsidR="00B45631" w:rsidRPr="00422DDD" w:rsidRDefault="00B45631">
            <w:pPr>
              <w:rPr>
                <w:sz w:val="16"/>
              </w:rPr>
            </w:pPr>
            <w:r w:rsidRPr="00422DDD">
              <w:rPr>
                <w:sz w:val="16"/>
              </w:rPr>
              <w:t>Jambe droite</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Thorax</w:t>
            </w:r>
          </w:p>
        </w:tc>
        <w:tc>
          <w:tcPr>
            <w:tcW w:w="0" w:type="auto"/>
          </w:tcPr>
          <w:p w:rsidR="00B45631" w:rsidRPr="00422DDD" w:rsidRDefault="00B45631" w:rsidP="001220D1">
            <w:pPr>
              <w:jc w:val="center"/>
              <w:rPr>
                <w:sz w:val="16"/>
                <w:szCs w:val="16"/>
              </w:rPr>
            </w:pPr>
            <w:r w:rsidRPr="00422DDD">
              <w:rPr>
                <w:sz w:val="16"/>
                <w:szCs w:val="16"/>
              </w:rPr>
              <w:t>Nageoire</w:t>
            </w:r>
          </w:p>
        </w:tc>
        <w:tc>
          <w:tcPr>
            <w:tcW w:w="0" w:type="auto"/>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szCs w:val="16"/>
              </w:rPr>
              <w:t>Patte</w:t>
            </w:r>
          </w:p>
        </w:tc>
        <w:tc>
          <w:tcPr>
            <w:tcW w:w="0" w:type="auto"/>
            <w:tcBorders>
              <w:top w:val="nil"/>
              <w:left w:val="single" w:sz="12" w:space="0" w:color="auto"/>
              <w:bottom w:val="nil"/>
              <w:right w:val="single" w:sz="12" w:space="0" w:color="auto"/>
            </w:tcBorders>
          </w:tcPr>
          <w:p w:rsidR="00B45631" w:rsidRPr="00422DDD" w:rsidRDefault="00B45631" w:rsidP="00B45631">
            <w:pPr>
              <w:jc w:val="center"/>
              <w:rPr>
                <w:sz w:val="16"/>
                <w:szCs w:val="16"/>
              </w:rPr>
            </w:pPr>
            <w:r w:rsidRPr="00422DDD">
              <w:rPr>
                <w:sz w:val="16"/>
                <w:szCs w:val="16"/>
              </w:rPr>
              <w:t>86-94</w:t>
            </w:r>
          </w:p>
        </w:tc>
      </w:tr>
      <w:tr w:rsidR="00B45631" w:rsidRPr="00422DDD" w:rsidTr="00A808FD">
        <w:trPr>
          <w:cantSplit/>
        </w:trPr>
        <w:tc>
          <w:tcPr>
            <w:tcW w:w="0" w:type="auto"/>
            <w:tcBorders>
              <w:right w:val="single" w:sz="18" w:space="0" w:color="auto"/>
            </w:tcBorders>
            <w:shd w:val="clear" w:color="auto" w:fill="E0E0E0"/>
          </w:tcPr>
          <w:p w:rsidR="00B45631" w:rsidRPr="00422DDD" w:rsidRDefault="00B45631" w:rsidP="0064611B">
            <w:pPr>
              <w:jc w:val="center"/>
              <w:rPr>
                <w:sz w:val="16"/>
                <w:szCs w:val="16"/>
              </w:rPr>
            </w:pPr>
            <w:r w:rsidRPr="00422DDD">
              <w:rPr>
                <w:sz w:val="16"/>
                <w:szCs w:val="16"/>
              </w:rPr>
              <w:t>3</w:t>
            </w:r>
          </w:p>
        </w:tc>
        <w:tc>
          <w:tcPr>
            <w:tcW w:w="0" w:type="auto"/>
            <w:tcBorders>
              <w:left w:val="single" w:sz="18" w:space="0" w:color="auto"/>
            </w:tcBorders>
            <w:shd w:val="clear" w:color="auto" w:fill="E0E0E0"/>
          </w:tcPr>
          <w:p w:rsidR="00B45631" w:rsidRPr="00422DDD" w:rsidRDefault="00B45631" w:rsidP="00A667AF">
            <w:pPr>
              <w:jc w:val="center"/>
              <w:rPr>
                <w:sz w:val="16"/>
              </w:rPr>
            </w:pPr>
            <w:r w:rsidRPr="00422DDD">
              <w:rPr>
                <w:sz w:val="16"/>
              </w:rPr>
              <w:t>MG</w:t>
            </w:r>
          </w:p>
        </w:tc>
        <w:tc>
          <w:tcPr>
            <w:tcW w:w="0" w:type="auto"/>
            <w:tcBorders>
              <w:right w:val="single" w:sz="18" w:space="0" w:color="auto"/>
            </w:tcBorders>
            <w:shd w:val="clear" w:color="auto" w:fill="E0E0E0"/>
          </w:tcPr>
          <w:p w:rsidR="00B45631" w:rsidRPr="00422DDD" w:rsidRDefault="00B45631">
            <w:pPr>
              <w:rPr>
                <w:sz w:val="16"/>
              </w:rPr>
            </w:pPr>
            <w:r w:rsidRPr="00422DDD">
              <w:rPr>
                <w:sz w:val="16"/>
              </w:rPr>
              <w:t>Main gauche</w:t>
            </w:r>
          </w:p>
        </w:tc>
        <w:tc>
          <w:tcPr>
            <w:tcW w:w="0" w:type="auto"/>
            <w:tcBorders>
              <w:left w:val="single" w:sz="18" w:space="0" w:color="auto"/>
            </w:tcBorders>
            <w:shd w:val="clear" w:color="auto" w:fill="E0E0E0"/>
          </w:tcPr>
          <w:p w:rsidR="00B45631" w:rsidRPr="00422DDD" w:rsidRDefault="00B45631" w:rsidP="001220D1">
            <w:pPr>
              <w:jc w:val="center"/>
              <w:rPr>
                <w:sz w:val="16"/>
                <w:szCs w:val="16"/>
              </w:rPr>
            </w:pPr>
            <w:r w:rsidRPr="00422DDD">
              <w:rPr>
                <w:sz w:val="16"/>
              </w:rPr>
              <w:t>Thorax</w:t>
            </w:r>
          </w:p>
        </w:tc>
        <w:tc>
          <w:tcPr>
            <w:tcW w:w="0" w:type="auto"/>
            <w:shd w:val="clear" w:color="auto" w:fill="E0E0E0"/>
          </w:tcPr>
          <w:p w:rsidR="00B45631" w:rsidRPr="00422DDD" w:rsidRDefault="00B45631" w:rsidP="001220D1">
            <w:pPr>
              <w:jc w:val="center"/>
              <w:rPr>
                <w:sz w:val="16"/>
                <w:szCs w:val="16"/>
              </w:rPr>
            </w:pPr>
            <w:r w:rsidRPr="00422DDD">
              <w:rPr>
                <w:sz w:val="16"/>
              </w:rPr>
              <w:t>Thorax</w:t>
            </w:r>
          </w:p>
        </w:tc>
        <w:tc>
          <w:tcPr>
            <w:tcW w:w="0" w:type="auto"/>
            <w:shd w:val="clear" w:color="auto" w:fill="E0E0E0"/>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shd w:val="clear" w:color="auto" w:fill="E0E0E0"/>
          </w:tcPr>
          <w:p w:rsidR="00B45631" w:rsidRPr="00422DDD" w:rsidRDefault="00B45631" w:rsidP="001220D1">
            <w:pPr>
              <w:jc w:val="center"/>
              <w:rPr>
                <w:sz w:val="16"/>
                <w:szCs w:val="16"/>
              </w:rPr>
            </w:pPr>
            <w:r w:rsidRPr="00422DDD">
              <w:rPr>
                <w:sz w:val="16"/>
                <w:szCs w:val="16"/>
              </w:rPr>
              <w:t>Aile</w:t>
            </w:r>
          </w:p>
        </w:tc>
        <w:tc>
          <w:tcPr>
            <w:tcW w:w="0" w:type="auto"/>
            <w:tcBorders>
              <w:top w:val="nil"/>
              <w:left w:val="single" w:sz="12" w:space="0" w:color="auto"/>
              <w:bottom w:val="nil"/>
              <w:right w:val="single" w:sz="12" w:space="0" w:color="auto"/>
            </w:tcBorders>
            <w:shd w:val="clear" w:color="auto" w:fill="E0E0E0"/>
          </w:tcPr>
          <w:p w:rsidR="00B45631" w:rsidRPr="00422DDD" w:rsidRDefault="00B45631" w:rsidP="00B45631">
            <w:pPr>
              <w:jc w:val="center"/>
              <w:rPr>
                <w:sz w:val="16"/>
                <w:szCs w:val="16"/>
              </w:rPr>
            </w:pPr>
            <w:r w:rsidRPr="00422DDD">
              <w:rPr>
                <w:sz w:val="16"/>
                <w:szCs w:val="16"/>
              </w:rPr>
              <w:t>95-96</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19</w:t>
            </w:r>
          </w:p>
        </w:tc>
        <w:tc>
          <w:tcPr>
            <w:tcW w:w="0" w:type="auto"/>
            <w:tcBorders>
              <w:left w:val="single" w:sz="18" w:space="0" w:color="auto"/>
            </w:tcBorders>
          </w:tcPr>
          <w:p w:rsidR="00B45631" w:rsidRPr="00422DDD" w:rsidRDefault="00B45631" w:rsidP="00A667AF">
            <w:pPr>
              <w:jc w:val="center"/>
              <w:rPr>
                <w:sz w:val="16"/>
              </w:rPr>
            </w:pPr>
            <w:r w:rsidRPr="00422DDD">
              <w:rPr>
                <w:sz w:val="16"/>
              </w:rPr>
              <w:t>MD</w:t>
            </w:r>
          </w:p>
        </w:tc>
        <w:tc>
          <w:tcPr>
            <w:tcW w:w="0" w:type="auto"/>
            <w:tcBorders>
              <w:right w:val="single" w:sz="18" w:space="0" w:color="auto"/>
            </w:tcBorders>
          </w:tcPr>
          <w:p w:rsidR="00B45631" w:rsidRPr="00422DDD" w:rsidRDefault="00B45631">
            <w:pPr>
              <w:rPr>
                <w:sz w:val="16"/>
              </w:rPr>
            </w:pPr>
            <w:r w:rsidRPr="00422DDD">
              <w:rPr>
                <w:sz w:val="16"/>
              </w:rPr>
              <w:t>Main droite</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Thorax</w:t>
            </w:r>
          </w:p>
        </w:tc>
        <w:tc>
          <w:tcPr>
            <w:tcW w:w="0" w:type="auto"/>
          </w:tcPr>
          <w:p w:rsidR="00B45631" w:rsidRPr="00422DDD" w:rsidRDefault="00B45631" w:rsidP="001220D1">
            <w:pPr>
              <w:jc w:val="center"/>
              <w:rPr>
                <w:sz w:val="16"/>
                <w:szCs w:val="16"/>
              </w:rPr>
            </w:pPr>
            <w:r w:rsidRPr="00422DDD">
              <w:rPr>
                <w:sz w:val="16"/>
              </w:rPr>
              <w:t>Thorax</w:t>
            </w:r>
          </w:p>
        </w:tc>
        <w:tc>
          <w:tcPr>
            <w:tcW w:w="0" w:type="auto"/>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szCs w:val="16"/>
              </w:rPr>
              <w:t>Aile</w:t>
            </w:r>
          </w:p>
        </w:tc>
        <w:tc>
          <w:tcPr>
            <w:tcW w:w="0" w:type="auto"/>
            <w:tcBorders>
              <w:top w:val="nil"/>
              <w:left w:val="single" w:sz="12" w:space="0" w:color="auto"/>
              <w:bottom w:val="nil"/>
              <w:right w:val="single" w:sz="12" w:space="0" w:color="auto"/>
            </w:tcBorders>
          </w:tcPr>
          <w:p w:rsidR="00B45631" w:rsidRPr="00422DDD" w:rsidRDefault="00B45631" w:rsidP="00B45631">
            <w:pPr>
              <w:jc w:val="center"/>
              <w:rPr>
                <w:sz w:val="16"/>
                <w:szCs w:val="16"/>
              </w:rPr>
            </w:pPr>
            <w:r w:rsidRPr="00422DDD">
              <w:rPr>
                <w:sz w:val="16"/>
                <w:szCs w:val="16"/>
              </w:rPr>
              <w:t>97-98</w:t>
            </w:r>
          </w:p>
        </w:tc>
      </w:tr>
      <w:tr w:rsidR="00B45631" w:rsidRPr="00422DDD" w:rsidTr="00A808FD">
        <w:trPr>
          <w:cantSplit/>
        </w:trPr>
        <w:tc>
          <w:tcPr>
            <w:tcW w:w="0" w:type="auto"/>
            <w:tcBorders>
              <w:right w:val="single" w:sz="18" w:space="0" w:color="auto"/>
            </w:tcBorders>
            <w:shd w:val="clear" w:color="auto" w:fill="E0E0E0"/>
          </w:tcPr>
          <w:p w:rsidR="00B45631" w:rsidRPr="00422DDD" w:rsidRDefault="00B45631" w:rsidP="0064611B">
            <w:pPr>
              <w:jc w:val="center"/>
              <w:rPr>
                <w:sz w:val="16"/>
                <w:szCs w:val="16"/>
              </w:rPr>
            </w:pPr>
            <w:r w:rsidRPr="00422DDD">
              <w:rPr>
                <w:sz w:val="16"/>
                <w:szCs w:val="16"/>
              </w:rPr>
              <w:t>2</w:t>
            </w:r>
          </w:p>
        </w:tc>
        <w:tc>
          <w:tcPr>
            <w:tcW w:w="0" w:type="auto"/>
            <w:tcBorders>
              <w:left w:val="single" w:sz="18" w:space="0" w:color="auto"/>
            </w:tcBorders>
            <w:shd w:val="clear" w:color="auto" w:fill="E0E0E0"/>
          </w:tcPr>
          <w:p w:rsidR="00B45631" w:rsidRPr="00422DDD" w:rsidRDefault="00B45631" w:rsidP="00A667AF">
            <w:pPr>
              <w:jc w:val="center"/>
              <w:rPr>
                <w:sz w:val="16"/>
              </w:rPr>
            </w:pPr>
            <w:r w:rsidRPr="00422DDD">
              <w:rPr>
                <w:sz w:val="16"/>
              </w:rPr>
              <w:t>PG</w:t>
            </w:r>
          </w:p>
        </w:tc>
        <w:tc>
          <w:tcPr>
            <w:tcW w:w="0" w:type="auto"/>
            <w:tcBorders>
              <w:right w:val="single" w:sz="18" w:space="0" w:color="auto"/>
            </w:tcBorders>
            <w:shd w:val="clear" w:color="auto" w:fill="E0E0E0"/>
          </w:tcPr>
          <w:p w:rsidR="00B45631" w:rsidRPr="00422DDD" w:rsidRDefault="00B45631">
            <w:pPr>
              <w:rPr>
                <w:sz w:val="16"/>
              </w:rPr>
            </w:pPr>
            <w:r w:rsidRPr="00422DDD">
              <w:rPr>
                <w:sz w:val="16"/>
              </w:rPr>
              <w:t>Pied gauche</w:t>
            </w:r>
          </w:p>
        </w:tc>
        <w:tc>
          <w:tcPr>
            <w:tcW w:w="0" w:type="auto"/>
            <w:tcBorders>
              <w:left w:val="single" w:sz="18" w:space="0" w:color="auto"/>
            </w:tcBorders>
            <w:shd w:val="clear" w:color="auto" w:fill="E0E0E0"/>
          </w:tcPr>
          <w:p w:rsidR="00B45631" w:rsidRPr="00422DDD" w:rsidRDefault="00B45631" w:rsidP="001220D1">
            <w:pPr>
              <w:jc w:val="center"/>
              <w:rPr>
                <w:sz w:val="16"/>
                <w:szCs w:val="16"/>
              </w:rPr>
            </w:pPr>
            <w:r w:rsidRPr="00422DDD">
              <w:rPr>
                <w:sz w:val="16"/>
              </w:rPr>
              <w:t>Ventre</w:t>
            </w:r>
          </w:p>
        </w:tc>
        <w:tc>
          <w:tcPr>
            <w:tcW w:w="0" w:type="auto"/>
            <w:shd w:val="clear" w:color="auto" w:fill="E0E0E0"/>
          </w:tcPr>
          <w:p w:rsidR="00B45631" w:rsidRPr="00422DDD" w:rsidRDefault="00B45631" w:rsidP="001220D1">
            <w:pPr>
              <w:jc w:val="center"/>
              <w:rPr>
                <w:sz w:val="16"/>
                <w:szCs w:val="16"/>
              </w:rPr>
            </w:pPr>
            <w:r w:rsidRPr="00422DDD">
              <w:rPr>
                <w:sz w:val="16"/>
              </w:rPr>
              <w:t>Ventre</w:t>
            </w:r>
          </w:p>
        </w:tc>
        <w:tc>
          <w:tcPr>
            <w:tcW w:w="0" w:type="auto"/>
            <w:shd w:val="clear" w:color="auto" w:fill="E0E0E0"/>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shd w:val="clear" w:color="auto" w:fill="E0E0E0"/>
          </w:tcPr>
          <w:p w:rsidR="00B45631" w:rsidRPr="00422DDD" w:rsidRDefault="00B45631" w:rsidP="001220D1">
            <w:pPr>
              <w:jc w:val="center"/>
              <w:rPr>
                <w:sz w:val="16"/>
                <w:szCs w:val="16"/>
              </w:rPr>
            </w:pPr>
            <w:r w:rsidRPr="00422DDD">
              <w:rPr>
                <w:sz w:val="16"/>
                <w:szCs w:val="16"/>
              </w:rPr>
              <w:t>Patte</w:t>
            </w:r>
          </w:p>
        </w:tc>
        <w:tc>
          <w:tcPr>
            <w:tcW w:w="0" w:type="auto"/>
            <w:tcBorders>
              <w:top w:val="nil"/>
              <w:left w:val="single" w:sz="12" w:space="0" w:color="auto"/>
              <w:bottom w:val="nil"/>
              <w:right w:val="single" w:sz="12" w:space="0" w:color="auto"/>
            </w:tcBorders>
            <w:shd w:val="clear" w:color="auto" w:fill="E0E0E0"/>
          </w:tcPr>
          <w:p w:rsidR="00B45631" w:rsidRPr="00422DDD" w:rsidRDefault="00B45631" w:rsidP="001220D1">
            <w:pPr>
              <w:jc w:val="center"/>
              <w:rPr>
                <w:sz w:val="16"/>
                <w:szCs w:val="16"/>
              </w:rPr>
            </w:pPr>
            <w:r w:rsidRPr="00422DDD">
              <w:rPr>
                <w:sz w:val="16"/>
                <w:szCs w:val="16"/>
              </w:rPr>
              <w:t>99</w:t>
            </w:r>
          </w:p>
        </w:tc>
      </w:tr>
      <w:tr w:rsidR="00B45631" w:rsidRPr="00422DDD" w:rsidTr="00A808FD">
        <w:trPr>
          <w:cantSplit/>
        </w:trPr>
        <w:tc>
          <w:tcPr>
            <w:tcW w:w="0" w:type="auto"/>
            <w:tcBorders>
              <w:right w:val="single" w:sz="18" w:space="0" w:color="auto"/>
            </w:tcBorders>
          </w:tcPr>
          <w:p w:rsidR="00B45631" w:rsidRPr="00422DDD" w:rsidRDefault="00B45631" w:rsidP="0064611B">
            <w:pPr>
              <w:jc w:val="center"/>
              <w:rPr>
                <w:sz w:val="16"/>
                <w:szCs w:val="16"/>
              </w:rPr>
            </w:pPr>
            <w:r w:rsidRPr="00422DDD">
              <w:rPr>
                <w:sz w:val="16"/>
                <w:szCs w:val="16"/>
              </w:rPr>
              <w:t>20</w:t>
            </w:r>
          </w:p>
        </w:tc>
        <w:tc>
          <w:tcPr>
            <w:tcW w:w="0" w:type="auto"/>
            <w:tcBorders>
              <w:left w:val="single" w:sz="18" w:space="0" w:color="auto"/>
              <w:bottom w:val="single" w:sz="18" w:space="0" w:color="auto"/>
            </w:tcBorders>
          </w:tcPr>
          <w:p w:rsidR="00B45631" w:rsidRPr="00422DDD" w:rsidRDefault="00B45631" w:rsidP="00A667AF">
            <w:pPr>
              <w:jc w:val="center"/>
              <w:rPr>
                <w:sz w:val="16"/>
              </w:rPr>
            </w:pPr>
            <w:r w:rsidRPr="00422DDD">
              <w:rPr>
                <w:sz w:val="16"/>
              </w:rPr>
              <w:t>PD</w:t>
            </w:r>
          </w:p>
        </w:tc>
        <w:tc>
          <w:tcPr>
            <w:tcW w:w="0" w:type="auto"/>
            <w:tcBorders>
              <w:bottom w:val="single" w:sz="18" w:space="0" w:color="auto"/>
              <w:right w:val="single" w:sz="18" w:space="0" w:color="auto"/>
            </w:tcBorders>
          </w:tcPr>
          <w:p w:rsidR="00B45631" w:rsidRPr="00422DDD" w:rsidRDefault="00B45631">
            <w:pPr>
              <w:rPr>
                <w:sz w:val="16"/>
              </w:rPr>
            </w:pPr>
            <w:r w:rsidRPr="00422DDD">
              <w:rPr>
                <w:sz w:val="16"/>
              </w:rPr>
              <w:t>Pied droit</w:t>
            </w:r>
          </w:p>
        </w:tc>
        <w:tc>
          <w:tcPr>
            <w:tcW w:w="0" w:type="auto"/>
            <w:tcBorders>
              <w:left w:val="single" w:sz="18" w:space="0" w:color="auto"/>
            </w:tcBorders>
          </w:tcPr>
          <w:p w:rsidR="00B45631" w:rsidRPr="00422DDD" w:rsidRDefault="00B45631" w:rsidP="001220D1">
            <w:pPr>
              <w:jc w:val="center"/>
              <w:rPr>
                <w:sz w:val="16"/>
                <w:szCs w:val="16"/>
              </w:rPr>
            </w:pPr>
            <w:r w:rsidRPr="00422DDD">
              <w:rPr>
                <w:sz w:val="16"/>
              </w:rPr>
              <w:t>Ventre</w:t>
            </w:r>
          </w:p>
        </w:tc>
        <w:tc>
          <w:tcPr>
            <w:tcW w:w="0" w:type="auto"/>
          </w:tcPr>
          <w:p w:rsidR="00B45631" w:rsidRPr="00422DDD" w:rsidRDefault="00B45631" w:rsidP="001220D1">
            <w:pPr>
              <w:jc w:val="center"/>
              <w:rPr>
                <w:sz w:val="16"/>
                <w:szCs w:val="16"/>
              </w:rPr>
            </w:pPr>
            <w:r w:rsidRPr="00422DDD">
              <w:rPr>
                <w:sz w:val="16"/>
              </w:rPr>
              <w:t>Ventre</w:t>
            </w:r>
          </w:p>
        </w:tc>
        <w:tc>
          <w:tcPr>
            <w:tcW w:w="0" w:type="auto"/>
          </w:tcPr>
          <w:p w:rsidR="00B45631" w:rsidRPr="00422DDD" w:rsidRDefault="00B45631" w:rsidP="001220D1">
            <w:pPr>
              <w:jc w:val="center"/>
              <w:rPr>
                <w:sz w:val="16"/>
                <w:szCs w:val="16"/>
              </w:rPr>
            </w:pPr>
            <w:r w:rsidRPr="00422DDD">
              <w:rPr>
                <w:sz w:val="16"/>
                <w:szCs w:val="16"/>
              </w:rPr>
              <w:t>Patte</w:t>
            </w:r>
          </w:p>
        </w:tc>
        <w:tc>
          <w:tcPr>
            <w:tcW w:w="0" w:type="auto"/>
            <w:tcBorders>
              <w:right w:val="single" w:sz="12" w:space="0" w:color="auto"/>
            </w:tcBorders>
          </w:tcPr>
          <w:p w:rsidR="00B45631" w:rsidRPr="00422DDD" w:rsidRDefault="00B45631" w:rsidP="001220D1">
            <w:pPr>
              <w:jc w:val="center"/>
              <w:rPr>
                <w:sz w:val="16"/>
                <w:szCs w:val="16"/>
              </w:rPr>
            </w:pPr>
            <w:r w:rsidRPr="00422DDD">
              <w:rPr>
                <w:sz w:val="16"/>
                <w:szCs w:val="16"/>
              </w:rPr>
              <w:t>Patte</w:t>
            </w:r>
          </w:p>
        </w:tc>
        <w:tc>
          <w:tcPr>
            <w:tcW w:w="0" w:type="auto"/>
            <w:tcBorders>
              <w:top w:val="nil"/>
              <w:left w:val="single" w:sz="12" w:space="0" w:color="auto"/>
              <w:bottom w:val="single" w:sz="12" w:space="0" w:color="auto"/>
              <w:right w:val="single" w:sz="12" w:space="0" w:color="auto"/>
            </w:tcBorders>
          </w:tcPr>
          <w:p w:rsidR="00B45631" w:rsidRPr="00422DDD" w:rsidRDefault="00B45631" w:rsidP="001220D1">
            <w:pPr>
              <w:jc w:val="center"/>
              <w:rPr>
                <w:sz w:val="16"/>
                <w:szCs w:val="16"/>
              </w:rPr>
            </w:pPr>
            <w:r w:rsidRPr="00422DDD">
              <w:rPr>
                <w:sz w:val="16"/>
                <w:szCs w:val="16"/>
              </w:rPr>
              <w:t>100</w:t>
            </w:r>
          </w:p>
        </w:tc>
      </w:tr>
    </w:tbl>
    <w:p w:rsidR="00883AAE" w:rsidRPr="00422DDD" w:rsidRDefault="00777865">
      <w:r w:rsidRPr="00422DDD">
        <w:t xml:space="preserve">Adaptez </w:t>
      </w:r>
      <w:r w:rsidR="00C140B2" w:rsidRPr="00422DDD">
        <w:t xml:space="preserve">ces résultats </w:t>
      </w:r>
      <w:r w:rsidRPr="00422DDD">
        <w:t>selon la morphologie</w:t>
      </w:r>
      <w:r w:rsidR="006B1D62" w:rsidRPr="00422DDD">
        <w:t xml:space="preserve"> et la taille</w:t>
      </w:r>
      <w:r w:rsidRPr="00422DDD">
        <w:t xml:space="preserve"> de la cible</w:t>
      </w:r>
      <w:r w:rsidR="002E06AF" w:rsidRPr="00422DDD">
        <w:t xml:space="preserve">. </w:t>
      </w:r>
    </w:p>
    <w:p w:rsidR="00C140B2" w:rsidRPr="00422DDD" w:rsidRDefault="00C140B2" w:rsidP="00C140B2">
      <w:pPr>
        <w:pStyle w:val="ex"/>
        <w:rPr>
          <w:rStyle w:val="Accentuation"/>
        </w:rPr>
      </w:pPr>
      <w:r w:rsidRPr="00422DDD">
        <w:rPr>
          <w:rStyle w:val="Accentuation"/>
        </w:rPr>
        <w:t xml:space="preserve">Exemple : un petit dragon est attaqué par une magie de feu dont le sort réussit avec un D100=32, c’est la (3+2=5) tête qui est touchée, il chute ensuite sur le sol, la zone du corps la plus impactée par la chute est déterminée par un (D100=87) qui sur un volatile donnera une Patte. </w:t>
      </w:r>
    </w:p>
    <w:p w:rsidR="00777865" w:rsidRPr="00422DDD" w:rsidRDefault="005E42B1" w:rsidP="002A261A">
      <w:pPr>
        <w:pStyle w:val="Titre2"/>
      </w:pPr>
      <w:bookmarkStart w:id="120" w:name="_Toc208477825"/>
      <w:r w:rsidRPr="00422DDD">
        <w:t xml:space="preserve">5.2 </w:t>
      </w:r>
      <w:r w:rsidR="00791BFE" w:rsidRPr="00422DDD">
        <w:t>Coup d’un Perso</w:t>
      </w:r>
      <w:bookmarkEnd w:id="120"/>
      <w:r w:rsidR="00777865" w:rsidRPr="00422DDD">
        <w:t xml:space="preserve"> </w:t>
      </w:r>
    </w:p>
    <w:p w:rsidR="00EB769B" w:rsidRPr="00422DDD" w:rsidRDefault="00DA36AC" w:rsidP="00F50E4E">
      <w:pPr>
        <w:widowControl/>
      </w:pPr>
      <w:r w:rsidRPr="00422DDD">
        <w:t xml:space="preserve">Lorsque qu’une </w:t>
      </w:r>
      <w:r w:rsidR="00777865" w:rsidRPr="00422DDD">
        <w:t xml:space="preserve">attaque </w:t>
      </w:r>
      <w:r w:rsidR="00253D88" w:rsidRPr="00422DDD">
        <w:t>touche la cible</w:t>
      </w:r>
      <w:r w:rsidRPr="00422DDD">
        <w:t xml:space="preserve">, les blessures infligées sont </w:t>
      </w:r>
      <w:r w:rsidR="0065274C" w:rsidRPr="00422DDD">
        <w:t xml:space="preserve">exprimées </w:t>
      </w:r>
      <w:r w:rsidRPr="00422DDD">
        <w:t xml:space="preserve">en </w:t>
      </w:r>
      <w:r w:rsidR="00777865" w:rsidRPr="00422DDD">
        <w:t xml:space="preserve">coups de </w:t>
      </w:r>
      <w:r w:rsidR="00777865" w:rsidRPr="00422DDD">
        <w:rPr>
          <w:b/>
        </w:rPr>
        <w:t>Taille</w:t>
      </w:r>
      <w:r w:rsidR="00112D71" w:rsidRPr="00422DDD">
        <w:t>(coupant)</w:t>
      </w:r>
      <w:r w:rsidR="00CC1C06" w:rsidRPr="00422DDD">
        <w:t xml:space="preserve"> et/ou</w:t>
      </w:r>
      <w:r w:rsidR="00777865" w:rsidRPr="00422DDD">
        <w:t xml:space="preserve"> d’</w:t>
      </w:r>
      <w:r w:rsidR="00777865" w:rsidRPr="00422DDD">
        <w:rPr>
          <w:b/>
        </w:rPr>
        <w:t>Estoc</w:t>
      </w:r>
      <w:r w:rsidR="00112D71" w:rsidRPr="00422DDD">
        <w:t>(perforant)</w:t>
      </w:r>
      <w:r w:rsidR="00777865" w:rsidRPr="00422DDD">
        <w:t xml:space="preserve"> et</w:t>
      </w:r>
      <w:r w:rsidR="0065274C" w:rsidRPr="00422DDD">
        <w:t>/ou</w:t>
      </w:r>
      <w:r w:rsidR="00777865" w:rsidRPr="00422DDD">
        <w:t xml:space="preserve"> </w:t>
      </w:r>
      <w:r w:rsidR="00777865" w:rsidRPr="00422DDD">
        <w:rPr>
          <w:b/>
        </w:rPr>
        <w:t>Concussion</w:t>
      </w:r>
      <w:r w:rsidR="00112D71" w:rsidRPr="00422DDD">
        <w:t>(écrasant)</w:t>
      </w:r>
      <w:r w:rsidR="00777865" w:rsidRPr="00422DDD">
        <w:t xml:space="preserve"> </w:t>
      </w:r>
      <w:r w:rsidRPr="00422DDD">
        <w:t>(appelé</w:t>
      </w:r>
      <w:r w:rsidR="006B1D62" w:rsidRPr="00422DDD">
        <w:t>s</w:t>
      </w:r>
      <w:r w:rsidRPr="00422DDD">
        <w:t xml:space="preserve"> TEC) </w:t>
      </w:r>
      <w:r w:rsidR="00997794" w:rsidRPr="00422DDD">
        <w:t xml:space="preserve">comme indiqué dans la </w:t>
      </w:r>
      <w:r w:rsidR="00997794" w:rsidRPr="00422DDD">
        <w:rPr>
          <w:i/>
        </w:rPr>
        <w:t>Table des Armes</w:t>
      </w:r>
      <w:r w:rsidR="006B1D62" w:rsidRPr="00422DDD">
        <w:rPr>
          <w:i/>
        </w:rPr>
        <w:t xml:space="preserve"> du Livre</w:t>
      </w:r>
      <w:r w:rsidR="00C140B2" w:rsidRPr="00422DDD">
        <w:rPr>
          <w:i/>
        </w:rPr>
        <w:t xml:space="preserve"> </w:t>
      </w:r>
      <w:r w:rsidR="006B1D62" w:rsidRPr="00422DDD">
        <w:rPr>
          <w:i/>
        </w:rPr>
        <w:t>1</w:t>
      </w:r>
      <w:r w:rsidR="00253D88" w:rsidRPr="00422DDD">
        <w:rPr>
          <w:i/>
        </w:rPr>
        <w:t>.</w:t>
      </w:r>
      <w:r w:rsidR="00253D88" w:rsidRPr="00422DDD">
        <w:t xml:space="preserve"> Voici le calcul :</w:t>
      </w:r>
      <w:r w:rsidR="00997794" w:rsidRPr="00422DDD">
        <w:t xml:space="preserve"> </w:t>
      </w:r>
    </w:p>
    <w:p w:rsidR="00EE3BEF" w:rsidRPr="00422DDD" w:rsidRDefault="00EE3BEF" w:rsidP="00CF0D93">
      <w:pPr>
        <w:widowControl/>
        <w:numPr>
          <w:ilvl w:val="0"/>
          <w:numId w:val="18"/>
        </w:numPr>
      </w:pPr>
      <w:r w:rsidRPr="00422DDD">
        <w:t xml:space="preserve">Prenez la valeur indiquée dans la </w:t>
      </w:r>
      <w:r w:rsidR="006B1D62" w:rsidRPr="00422DDD">
        <w:t>t</w:t>
      </w:r>
      <w:r w:rsidRPr="00422DDD">
        <w:t>able</w:t>
      </w:r>
      <w:r w:rsidR="00CC1C06" w:rsidRPr="00422DDD">
        <w:t xml:space="preserve"> des Armes/Autres</w:t>
      </w:r>
      <w:r w:rsidR="00253D88" w:rsidRPr="00422DDD">
        <w:t>/PNJ</w:t>
      </w:r>
      <w:r w:rsidRPr="00422DDD">
        <w:t>.</w:t>
      </w:r>
    </w:p>
    <w:p w:rsidR="00253D88" w:rsidRPr="00422DDD" w:rsidRDefault="00701A17" w:rsidP="00CF0D93">
      <w:pPr>
        <w:widowControl/>
        <w:numPr>
          <w:ilvl w:val="0"/>
          <w:numId w:val="18"/>
        </w:numPr>
      </w:pPr>
      <w:r w:rsidRPr="00422DDD">
        <w:t xml:space="preserve">Ajoutez le </w:t>
      </w:r>
      <w:r w:rsidRPr="00422DDD">
        <w:rPr>
          <w:b/>
        </w:rPr>
        <w:t>bonus/malus de l’arme</w:t>
      </w:r>
      <w:r w:rsidR="00EE3BEF" w:rsidRPr="00422DDD">
        <w:rPr>
          <w:b/>
        </w:rPr>
        <w:t xml:space="preserve"> </w:t>
      </w:r>
    </w:p>
    <w:p w:rsidR="00253D88" w:rsidRPr="00422DDD" w:rsidRDefault="00253D88" w:rsidP="00CF0D93">
      <w:pPr>
        <w:widowControl/>
        <w:numPr>
          <w:ilvl w:val="0"/>
          <w:numId w:val="18"/>
        </w:numPr>
      </w:pPr>
      <w:r w:rsidRPr="00422DDD">
        <w:t>Ajoutez</w:t>
      </w:r>
      <w:r w:rsidRPr="00422DDD">
        <w:rPr>
          <w:b/>
        </w:rPr>
        <w:t xml:space="preserve"> </w:t>
      </w:r>
      <w:r w:rsidR="00C140B2" w:rsidRPr="00422DDD">
        <w:rPr>
          <w:b/>
        </w:rPr>
        <w:t>+</w:t>
      </w:r>
      <w:r w:rsidR="00F47480" w:rsidRPr="00422DDD">
        <w:rPr>
          <w:b/>
        </w:rPr>
        <w:t xml:space="preserve"> </w:t>
      </w:r>
      <w:r w:rsidR="00701A17" w:rsidRPr="00422DDD">
        <w:rPr>
          <w:b/>
        </w:rPr>
        <w:t>F(pui)/20</w:t>
      </w:r>
      <w:r w:rsidRPr="00422DDD">
        <w:rPr>
          <w:b/>
        </w:rPr>
        <w:t xml:space="preserve"> </w:t>
      </w:r>
      <w:r w:rsidRPr="00422DDD">
        <w:t>pour les armes de mêlée.</w:t>
      </w:r>
    </w:p>
    <w:p w:rsidR="00701A17" w:rsidRPr="00422DDD" w:rsidRDefault="00253D88" w:rsidP="00CF0D93">
      <w:pPr>
        <w:widowControl/>
        <w:numPr>
          <w:ilvl w:val="0"/>
          <w:numId w:val="18"/>
        </w:numPr>
      </w:pPr>
      <w:r w:rsidRPr="00422DDD">
        <w:t xml:space="preserve">Ajoutez le modificateur de </w:t>
      </w:r>
      <w:r w:rsidRPr="00422DDD">
        <w:rPr>
          <w:i/>
        </w:rPr>
        <w:fldChar w:fldCharType="begin"/>
      </w:r>
      <w:r w:rsidRPr="00422DDD">
        <w:rPr>
          <w:i/>
        </w:rPr>
        <w:instrText xml:space="preserve"> REF _Ref448925837 \h  \* MERGEFORMAT </w:instrText>
      </w:r>
      <w:r w:rsidRPr="00422DDD">
        <w:rPr>
          <w:i/>
        </w:rPr>
      </w:r>
      <w:r w:rsidRPr="00422DDD">
        <w:rPr>
          <w:i/>
        </w:rPr>
        <w:fldChar w:fldCharType="separate"/>
      </w:r>
      <w:r w:rsidR="00DD1A28" w:rsidRPr="00DD1A28">
        <w:rPr>
          <w:i/>
        </w:rPr>
        <w:t>2.4.5 Puissance du coup selon la distance</w:t>
      </w:r>
      <w:r w:rsidRPr="00422DDD">
        <w:rPr>
          <w:i/>
        </w:rPr>
        <w:fldChar w:fldCharType="end"/>
      </w:r>
      <w:r w:rsidRPr="00422DDD">
        <w:t xml:space="preserve"> pour le tir</w:t>
      </w:r>
      <w:r w:rsidR="00701A17" w:rsidRPr="00422DDD">
        <w:t>.</w:t>
      </w:r>
    </w:p>
    <w:p w:rsidR="00253D88" w:rsidRPr="00422DDD" w:rsidRDefault="00F47480" w:rsidP="00CF0D93">
      <w:pPr>
        <w:widowControl/>
        <w:numPr>
          <w:ilvl w:val="0"/>
          <w:numId w:val="18"/>
        </w:numPr>
      </w:pPr>
      <w:r w:rsidRPr="00422DDD">
        <w:t xml:space="preserve">Cette valeur </w:t>
      </w:r>
      <w:r w:rsidR="00253D88" w:rsidRPr="00422DDD">
        <w:t xml:space="preserve">de </w:t>
      </w:r>
      <w:r w:rsidR="00253D88" w:rsidRPr="00422DDD">
        <w:rPr>
          <w:shd w:val="clear" w:color="auto" w:fill="FFFF00"/>
        </w:rPr>
        <w:t>BASE</w:t>
      </w:r>
      <w:r w:rsidR="00253D88" w:rsidRPr="00422DDD">
        <w:t xml:space="preserve"> correspond au coup </w:t>
      </w:r>
      <w:r w:rsidR="00253D88" w:rsidRPr="00C34A18">
        <w:rPr>
          <w:b/>
        </w:rPr>
        <w:t>Sévère</w:t>
      </w:r>
      <w:r w:rsidR="00253D88" w:rsidRPr="00422DDD">
        <w:t>.</w:t>
      </w:r>
    </w:p>
    <w:p w:rsidR="00EE3BEF" w:rsidRPr="00422DDD" w:rsidRDefault="00253D88" w:rsidP="00CF0D93">
      <w:pPr>
        <w:widowControl/>
        <w:numPr>
          <w:ilvl w:val="0"/>
          <w:numId w:val="18"/>
        </w:numPr>
      </w:pPr>
      <w:r w:rsidRPr="00422DDD">
        <w:t xml:space="preserve">Le coup </w:t>
      </w:r>
      <w:r w:rsidR="00C34A18" w:rsidRPr="00C34A18">
        <w:rPr>
          <w:shd w:val="clear" w:color="auto" w:fill="FFFF00"/>
        </w:rPr>
        <w:t>N</w:t>
      </w:r>
      <w:r w:rsidRPr="00C34A18">
        <w:rPr>
          <w:shd w:val="clear" w:color="auto" w:fill="FFFF00"/>
        </w:rPr>
        <w:t>ormal</w:t>
      </w:r>
      <w:r w:rsidRPr="00422DDD">
        <w:t xml:space="preserve"> = Sevère/2, </w:t>
      </w:r>
      <w:r w:rsidR="003F1D80" w:rsidRPr="00C34A18">
        <w:rPr>
          <w:shd w:val="clear" w:color="auto" w:fill="FFFF00"/>
        </w:rPr>
        <w:t>Mortel</w:t>
      </w:r>
      <w:r w:rsidRPr="00422DDD">
        <w:t xml:space="preserve"> = Sévère</w:t>
      </w:r>
      <w:r w:rsidR="003F1D80" w:rsidRPr="00422DDD">
        <w:t xml:space="preserve"> </w:t>
      </w:r>
      <w:r w:rsidR="006B1D62" w:rsidRPr="00422DDD">
        <w:t>x1,5</w:t>
      </w:r>
      <w:r w:rsidRPr="00422DDD">
        <w:t>.</w:t>
      </w:r>
    </w:p>
    <w:p w:rsidR="00436951" w:rsidRPr="00436951" w:rsidRDefault="00253D88" w:rsidP="00CF0D93">
      <w:pPr>
        <w:widowControl/>
        <w:numPr>
          <w:ilvl w:val="0"/>
          <w:numId w:val="18"/>
        </w:numPr>
      </w:pPr>
      <w:r w:rsidRPr="00422DDD">
        <w:t>Selon la zone touchée </w:t>
      </w:r>
      <w:r w:rsidR="00791BFE" w:rsidRPr="00422DDD">
        <w:t xml:space="preserve">sur la cible </w:t>
      </w:r>
      <w:r w:rsidRPr="00422DDD">
        <w:t>:</w:t>
      </w:r>
      <w:r w:rsidRPr="00422DDD">
        <w:rPr>
          <w:b/>
        </w:rPr>
        <w:t xml:space="preserve"> </w:t>
      </w:r>
    </w:p>
    <w:p w:rsidR="00436951" w:rsidRDefault="006B1D62" w:rsidP="00436951">
      <w:pPr>
        <w:widowControl/>
        <w:numPr>
          <w:ilvl w:val="1"/>
          <w:numId w:val="18"/>
        </w:numPr>
      </w:pPr>
      <w:r w:rsidRPr="00422DDD">
        <w:rPr>
          <w:b/>
        </w:rPr>
        <w:t>Mains/Pieds</w:t>
      </w:r>
      <w:r w:rsidR="00436951">
        <w:t xml:space="preserve"> : </w:t>
      </w:r>
      <w:r w:rsidRPr="00422DDD">
        <w:t>T</w:t>
      </w:r>
      <w:r w:rsidR="00436951">
        <w:t xml:space="preserve"> </w:t>
      </w:r>
      <w:r w:rsidRPr="00422DDD">
        <w:t>x</w:t>
      </w:r>
      <w:r w:rsidR="00436951">
        <w:t xml:space="preserve"> </w:t>
      </w:r>
      <w:r w:rsidRPr="00422DDD">
        <w:t>1,5</w:t>
      </w:r>
    </w:p>
    <w:p w:rsidR="00436951" w:rsidRDefault="00701A17" w:rsidP="00436951">
      <w:pPr>
        <w:widowControl/>
        <w:numPr>
          <w:ilvl w:val="1"/>
          <w:numId w:val="18"/>
        </w:numPr>
      </w:pPr>
      <w:r w:rsidRPr="00422DDD">
        <w:rPr>
          <w:b/>
        </w:rPr>
        <w:t>Ventre</w:t>
      </w:r>
      <w:r w:rsidR="00436951">
        <w:t xml:space="preserve"> : </w:t>
      </w:r>
      <w:r w:rsidRPr="00422DDD">
        <w:t>E</w:t>
      </w:r>
      <w:r w:rsidR="00436951">
        <w:t xml:space="preserve"> </w:t>
      </w:r>
      <w:r w:rsidR="00B45631" w:rsidRPr="00422DDD">
        <w:t>x</w:t>
      </w:r>
      <w:r w:rsidR="00436951">
        <w:t xml:space="preserve"> </w:t>
      </w:r>
      <w:r w:rsidR="00B45631" w:rsidRPr="00422DDD">
        <w:t xml:space="preserve">1,5 </w:t>
      </w:r>
    </w:p>
    <w:p w:rsidR="00701A17" w:rsidRPr="00422DDD" w:rsidRDefault="00701A17" w:rsidP="00436951">
      <w:pPr>
        <w:widowControl/>
        <w:numPr>
          <w:ilvl w:val="1"/>
          <w:numId w:val="18"/>
        </w:numPr>
      </w:pPr>
      <w:r w:rsidRPr="00422DDD">
        <w:rPr>
          <w:b/>
        </w:rPr>
        <w:t>Tête</w:t>
      </w:r>
      <w:r w:rsidR="00436951">
        <w:t xml:space="preserve"> : </w:t>
      </w:r>
      <w:r w:rsidRPr="00422DDD">
        <w:t>C</w:t>
      </w:r>
      <w:r w:rsidR="00436951">
        <w:t xml:space="preserve"> </w:t>
      </w:r>
      <w:r w:rsidR="00B45631" w:rsidRPr="00422DDD">
        <w:t>x</w:t>
      </w:r>
      <w:r w:rsidR="00436951">
        <w:t xml:space="preserve"> </w:t>
      </w:r>
      <w:r w:rsidR="00B45631" w:rsidRPr="00422DDD">
        <w:t>1,5</w:t>
      </w:r>
    </w:p>
    <w:p w:rsidR="00701A17" w:rsidRPr="00422DDD" w:rsidRDefault="00701A17" w:rsidP="00CF0D93">
      <w:pPr>
        <w:widowControl/>
        <w:numPr>
          <w:ilvl w:val="0"/>
          <w:numId w:val="18"/>
        </w:numPr>
      </w:pPr>
      <w:r w:rsidRPr="00422DDD">
        <w:t>Ajoutez toutes les autres modifications</w:t>
      </w:r>
      <w:r w:rsidR="00F47480" w:rsidRPr="00422DDD">
        <w:t xml:space="preserve"> du coup</w:t>
      </w:r>
      <w:r w:rsidR="00387FB2" w:rsidRPr="00422DDD">
        <w:t xml:space="preserve"> (différence de </w:t>
      </w:r>
      <w:r w:rsidR="00387FB2" w:rsidRPr="00422DDD">
        <w:rPr>
          <w:b/>
        </w:rPr>
        <w:t>taille</w:t>
      </w:r>
      <w:r w:rsidR="00387FB2" w:rsidRPr="00422DDD">
        <w:t xml:space="preserve"> et de </w:t>
      </w:r>
      <w:r w:rsidR="00387FB2" w:rsidRPr="00422DDD">
        <w:rPr>
          <w:b/>
        </w:rPr>
        <w:t>poids</w:t>
      </w:r>
      <w:r w:rsidR="00387FB2" w:rsidRPr="00422DDD">
        <w:t xml:space="preserve">, </w:t>
      </w:r>
      <w:r w:rsidR="00387FB2" w:rsidRPr="00422DDD">
        <w:rPr>
          <w:b/>
        </w:rPr>
        <w:t>embuscade</w:t>
      </w:r>
      <w:r w:rsidR="00387FB2" w:rsidRPr="00422DDD">
        <w:t xml:space="preserve">, </w:t>
      </w:r>
      <w:r w:rsidR="00387FB2" w:rsidRPr="00422DDD">
        <w:rPr>
          <w:b/>
        </w:rPr>
        <w:t>magie</w:t>
      </w:r>
      <w:r w:rsidR="00387FB2" w:rsidRPr="00422DDD">
        <w:t xml:space="preserve">, </w:t>
      </w:r>
      <w:r w:rsidR="00387FB2" w:rsidRPr="00422DDD">
        <w:rPr>
          <w:b/>
        </w:rPr>
        <w:t>relique</w:t>
      </w:r>
      <w:r w:rsidR="00387FB2" w:rsidRPr="00422DDD">
        <w:t xml:space="preserve">, effets </w:t>
      </w:r>
      <w:r w:rsidR="00387FB2" w:rsidRPr="00422DDD">
        <w:rPr>
          <w:b/>
        </w:rPr>
        <w:t>blessures</w:t>
      </w:r>
      <w:r w:rsidR="00387FB2" w:rsidRPr="00422DDD">
        <w:t xml:space="preserve">, </w:t>
      </w:r>
      <w:r w:rsidR="00791BFE" w:rsidRPr="00422DDD">
        <w:rPr>
          <w:b/>
        </w:rPr>
        <w:t>bonus</w:t>
      </w:r>
      <w:r w:rsidR="00791BFE" w:rsidRPr="00422DDD">
        <w:t xml:space="preserve"> spéciaux </w:t>
      </w:r>
      <w:r w:rsidR="00387FB2" w:rsidRPr="00422DDD">
        <w:t>etc.)</w:t>
      </w:r>
      <w:r w:rsidRPr="00422DDD">
        <w:t>.</w:t>
      </w:r>
    </w:p>
    <w:p w:rsidR="00EB769B" w:rsidRPr="00422DDD" w:rsidRDefault="00777865" w:rsidP="00CF0D93">
      <w:pPr>
        <w:widowControl/>
        <w:numPr>
          <w:ilvl w:val="0"/>
          <w:numId w:val="18"/>
        </w:numPr>
      </w:pPr>
      <w:r w:rsidRPr="00422DDD">
        <w:t xml:space="preserve">Réduisez les </w:t>
      </w:r>
      <w:r w:rsidR="0065274C" w:rsidRPr="00422DDD">
        <w:t xml:space="preserve">coups </w:t>
      </w:r>
      <w:r w:rsidR="00253D88" w:rsidRPr="00422DDD">
        <w:t xml:space="preserve">infligés </w:t>
      </w:r>
      <w:r w:rsidRPr="00422DDD">
        <w:t xml:space="preserve">par la valeur </w:t>
      </w:r>
      <w:r w:rsidRPr="00422DDD">
        <w:rPr>
          <w:b/>
        </w:rPr>
        <w:t>d’armure</w:t>
      </w:r>
      <w:r w:rsidRPr="00422DDD">
        <w:t xml:space="preserve"> de la cible sur la zone touchée. </w:t>
      </w:r>
    </w:p>
    <w:p w:rsidR="00777865" w:rsidRPr="00422DDD" w:rsidRDefault="00072AC8" w:rsidP="00CF0D93">
      <w:pPr>
        <w:widowControl/>
        <w:numPr>
          <w:ilvl w:val="0"/>
          <w:numId w:val="18"/>
        </w:numPr>
      </w:pPr>
      <w:r w:rsidRPr="00422DDD">
        <w:t xml:space="preserve">S’il reste des </w:t>
      </w:r>
      <w:r w:rsidR="00387FB2" w:rsidRPr="00422DDD">
        <w:t>points</w:t>
      </w:r>
      <w:r w:rsidR="0065274C" w:rsidRPr="00422DDD">
        <w:t xml:space="preserve"> </w:t>
      </w:r>
      <w:r w:rsidR="00550EA0" w:rsidRPr="00422DDD">
        <w:t>alors</w:t>
      </w:r>
      <w:r w:rsidR="00777865" w:rsidRPr="00422DDD">
        <w:t xml:space="preserve"> </w:t>
      </w:r>
      <w:r w:rsidR="00701A17" w:rsidRPr="00422DDD">
        <w:t xml:space="preserve">une </w:t>
      </w:r>
      <w:r w:rsidR="00777865" w:rsidRPr="00422DDD">
        <w:t>blessure</w:t>
      </w:r>
      <w:r w:rsidR="00701A17" w:rsidRPr="00422DDD">
        <w:t xml:space="preserve"> </w:t>
      </w:r>
      <w:r w:rsidR="00387FB2" w:rsidRPr="00422DDD">
        <w:t xml:space="preserve">est </w:t>
      </w:r>
      <w:r w:rsidR="00701A17" w:rsidRPr="00422DDD">
        <w:t>infligée</w:t>
      </w:r>
      <w:r w:rsidR="00777865" w:rsidRPr="00422DDD">
        <w:t xml:space="preserve">. </w:t>
      </w:r>
    </w:p>
    <w:p w:rsidR="00212B79" w:rsidRPr="00422DDD" w:rsidRDefault="0065274C" w:rsidP="00FC0ADC">
      <w:pPr>
        <w:pStyle w:val="ex"/>
        <w:rPr>
          <w:rStyle w:val="Accentuation"/>
        </w:rPr>
      </w:pPr>
      <w:r w:rsidRPr="00422DDD">
        <w:rPr>
          <w:rStyle w:val="Accentuation"/>
        </w:rPr>
        <w:t>Exemple : une épée large</w:t>
      </w:r>
      <w:r w:rsidR="006B1D62" w:rsidRPr="00422DDD">
        <w:rPr>
          <w:rStyle w:val="Accentuation"/>
        </w:rPr>
        <w:t>(coup+1)</w:t>
      </w:r>
      <w:r w:rsidRPr="00422DDD">
        <w:rPr>
          <w:rStyle w:val="Accentuation"/>
        </w:rPr>
        <w:t xml:space="preserve">, 5TE(C), </w:t>
      </w:r>
      <w:r w:rsidR="006B1D62" w:rsidRPr="00422DDD">
        <w:rPr>
          <w:rStyle w:val="Accentuation"/>
        </w:rPr>
        <w:t xml:space="preserve">utilisée en E pour </w:t>
      </w:r>
      <w:r w:rsidRPr="00422DDD">
        <w:rPr>
          <w:rStyle w:val="Accentuation"/>
        </w:rPr>
        <w:t xml:space="preserve">une attaque d’estoc, manipulée par un être à F(pui)=40 (bonus+2), touche en coup Normal le ventre d’une cible </w:t>
      </w:r>
      <w:r w:rsidR="006B1D62" w:rsidRPr="00422DDD">
        <w:rPr>
          <w:rStyle w:val="Accentuation"/>
        </w:rPr>
        <w:t xml:space="preserve">ayant </w:t>
      </w:r>
      <w:r w:rsidRPr="00422DDD">
        <w:rPr>
          <w:rStyle w:val="Accentuation"/>
        </w:rPr>
        <w:t>une armure de 2, les coups infligés sont = 5</w:t>
      </w:r>
      <w:r w:rsidR="006B1D62" w:rsidRPr="00422DDD">
        <w:rPr>
          <w:rStyle w:val="Accentuation"/>
        </w:rPr>
        <w:t>E</w:t>
      </w:r>
      <w:r w:rsidR="00C16971" w:rsidRPr="00422DDD">
        <w:rPr>
          <w:rStyle w:val="Accentuation"/>
        </w:rPr>
        <w:t>+1(arme)+2(</w:t>
      </w:r>
      <w:r w:rsidR="00253D88" w:rsidRPr="00422DDD">
        <w:rPr>
          <w:rStyle w:val="Accentuation"/>
        </w:rPr>
        <w:t>force</w:t>
      </w:r>
      <w:r w:rsidR="00C16971" w:rsidRPr="00422DDD">
        <w:rPr>
          <w:rStyle w:val="Accentuation"/>
        </w:rPr>
        <w:t>) = 8 /2 (coup normal)=4 x1,5 (Ventre) = 6 -2(armure) = 4 blessure</w:t>
      </w:r>
      <w:r w:rsidR="00253D88" w:rsidRPr="00422DDD">
        <w:rPr>
          <w:rStyle w:val="Accentuation"/>
        </w:rPr>
        <w:t>s</w:t>
      </w:r>
      <w:r w:rsidR="00C16971" w:rsidRPr="00422DDD">
        <w:rPr>
          <w:rStyle w:val="Accentuation"/>
        </w:rPr>
        <w:t>.</w:t>
      </w:r>
    </w:p>
    <w:p w:rsidR="00997794" w:rsidRPr="00422DDD" w:rsidRDefault="005E42B1" w:rsidP="002A261A">
      <w:pPr>
        <w:pStyle w:val="Titre2"/>
      </w:pPr>
      <w:bookmarkStart w:id="121" w:name="_Toc208477826"/>
      <w:bookmarkEnd w:id="117"/>
      <w:r w:rsidRPr="00422DDD">
        <w:t xml:space="preserve">5.3 </w:t>
      </w:r>
      <w:r w:rsidR="00DF0BB3" w:rsidRPr="00422DDD">
        <w:t xml:space="preserve">Blessures </w:t>
      </w:r>
      <w:r w:rsidR="00550EA0" w:rsidRPr="00422DDD">
        <w:t>sur Perso</w:t>
      </w:r>
      <w:bookmarkEnd w:id="121"/>
    </w:p>
    <w:p w:rsidR="00997794" w:rsidRPr="00422DDD" w:rsidRDefault="00CB15BA" w:rsidP="00997794">
      <w:r w:rsidRPr="00422DDD">
        <w:t xml:space="preserve">Les points de blessure qui passent l’armure sont </w:t>
      </w:r>
      <w:r w:rsidR="00883AAE" w:rsidRPr="00422DDD">
        <w:t>ac</w:t>
      </w:r>
      <w:r w:rsidRPr="00422DDD">
        <w:t xml:space="preserve">cumulés </w:t>
      </w:r>
      <w:r w:rsidR="00253D88" w:rsidRPr="00422DDD">
        <w:t>un</w:t>
      </w:r>
      <w:r w:rsidR="008D254D" w:rsidRPr="00422DDD">
        <w:t>e</w:t>
      </w:r>
      <w:r w:rsidR="00253D88" w:rsidRPr="00422DDD">
        <w:t xml:space="preserve"> </w:t>
      </w:r>
      <w:r w:rsidR="00563F3B" w:rsidRPr="00422DDD">
        <w:t>des</w:t>
      </w:r>
      <w:r w:rsidR="00A726D7" w:rsidRPr="00422DDD">
        <w:t xml:space="preserve"> </w:t>
      </w:r>
      <w:r w:rsidR="00563F3B" w:rsidRPr="00422DDD">
        <w:t xml:space="preserve">11 </w:t>
      </w:r>
      <w:r w:rsidRPr="00422DDD">
        <w:t>zone</w:t>
      </w:r>
      <w:r w:rsidR="00563F3B" w:rsidRPr="00422DDD">
        <w:t>s</w:t>
      </w:r>
      <w:r w:rsidRPr="00422DDD">
        <w:t xml:space="preserve"> du corps</w:t>
      </w:r>
      <w:r w:rsidR="00C34A18">
        <w:t xml:space="preserve"> du Perso</w:t>
      </w:r>
      <w:r w:rsidR="00883AAE" w:rsidRPr="00422DDD">
        <w:t>.</w:t>
      </w:r>
      <w:r w:rsidRPr="00422DDD">
        <w:t xml:space="preserve"> </w:t>
      </w:r>
      <w:r w:rsidR="00883AAE" w:rsidRPr="00422DDD">
        <w:t xml:space="preserve">Chaque zone du corps </w:t>
      </w:r>
      <w:r w:rsidRPr="00422DDD">
        <w:t xml:space="preserve">a une capacité </w:t>
      </w:r>
      <w:r w:rsidR="00253D88" w:rsidRPr="00422DDD">
        <w:t>de résistance</w:t>
      </w:r>
      <w:r w:rsidR="00606A03" w:rsidRPr="00422DDD">
        <w:t xml:space="preserve"> </w:t>
      </w:r>
      <w:r w:rsidR="00563F3B" w:rsidRPr="00422DDD">
        <w:t xml:space="preserve">basée sur les </w:t>
      </w:r>
      <w:r w:rsidR="00606A03" w:rsidRPr="00422DDD">
        <w:t xml:space="preserve">PDC </w:t>
      </w:r>
      <w:r w:rsidR="00563F3B" w:rsidRPr="00422DDD">
        <w:t>et la RM</w:t>
      </w:r>
      <w:r w:rsidR="00253D88" w:rsidRPr="00422DDD">
        <w:t>. C</w:t>
      </w:r>
      <w:r w:rsidR="00606A03" w:rsidRPr="00422DDD">
        <w:t>elle-ci</w:t>
      </w:r>
      <w:r w:rsidR="00883AAE" w:rsidRPr="00422DDD">
        <w:t xml:space="preserve"> est</w:t>
      </w:r>
      <w:r w:rsidRPr="00422DDD">
        <w:t xml:space="preserve"> répartie en </w:t>
      </w:r>
      <w:r w:rsidRPr="00422DDD">
        <w:rPr>
          <w:b/>
        </w:rPr>
        <w:t>trois niveaux</w:t>
      </w:r>
      <w:r w:rsidRPr="00422DDD">
        <w:t xml:space="preserve"> </w:t>
      </w:r>
      <w:r w:rsidR="00A726D7" w:rsidRPr="00422DDD">
        <w:t xml:space="preserve">de blessure : </w:t>
      </w:r>
      <w:r w:rsidR="00563F3B" w:rsidRPr="00422DDD">
        <w:rPr>
          <w:b/>
        </w:rPr>
        <w:t>Moyen</w:t>
      </w:r>
      <w:r w:rsidR="007C6EC1" w:rsidRPr="00422DDD">
        <w:rPr>
          <w:b/>
        </w:rPr>
        <w:t>ne</w:t>
      </w:r>
      <w:r w:rsidR="00CD5D66">
        <w:rPr>
          <w:b/>
        </w:rPr>
        <w:t xml:space="preserve"> </w:t>
      </w:r>
      <w:r w:rsidRPr="00422DDD">
        <w:rPr>
          <w:b/>
        </w:rPr>
        <w:t>N1</w:t>
      </w:r>
      <w:r w:rsidR="008F0844" w:rsidRPr="00422DDD">
        <w:rPr>
          <w:b/>
        </w:rPr>
        <w:t>(=N2/2)</w:t>
      </w:r>
      <w:r w:rsidRPr="00422DDD">
        <w:t xml:space="preserve">, </w:t>
      </w:r>
      <w:r w:rsidR="00563F3B" w:rsidRPr="00422DDD">
        <w:rPr>
          <w:b/>
        </w:rPr>
        <w:t>Grave</w:t>
      </w:r>
      <w:r w:rsidR="00CD5D66">
        <w:rPr>
          <w:b/>
        </w:rPr>
        <w:t xml:space="preserve"> </w:t>
      </w:r>
      <w:r w:rsidRPr="00422DDD">
        <w:rPr>
          <w:b/>
        </w:rPr>
        <w:t>N2</w:t>
      </w:r>
      <w:r w:rsidR="008F0844" w:rsidRPr="00422DDD">
        <w:t>(voir table</w:t>
      </w:r>
      <w:r w:rsidR="009D771B" w:rsidRPr="00422DDD">
        <w:t xml:space="preserve"> ci-dessous</w:t>
      </w:r>
      <w:r w:rsidR="008F0844" w:rsidRPr="00422DDD">
        <w:t>)</w:t>
      </w:r>
      <w:r w:rsidRPr="00422DDD">
        <w:t xml:space="preserve"> et </w:t>
      </w:r>
      <w:r w:rsidR="00563F3B" w:rsidRPr="00422DDD">
        <w:rPr>
          <w:b/>
        </w:rPr>
        <w:t>Mortel</w:t>
      </w:r>
      <w:r w:rsidR="007C6EC1" w:rsidRPr="00422DDD">
        <w:rPr>
          <w:b/>
        </w:rPr>
        <w:t>le</w:t>
      </w:r>
      <w:r w:rsidR="00CD5D66">
        <w:rPr>
          <w:b/>
        </w:rPr>
        <w:t xml:space="preserve"> </w:t>
      </w:r>
      <w:r w:rsidRPr="00422DDD">
        <w:rPr>
          <w:b/>
        </w:rPr>
        <w:t>N3</w:t>
      </w:r>
      <w:r w:rsidR="008F0844" w:rsidRPr="00422DDD">
        <w:rPr>
          <w:b/>
        </w:rPr>
        <w:t>(=N2+RM)</w:t>
      </w:r>
      <w:r w:rsidR="00606A03" w:rsidRPr="00422DDD">
        <w:rPr>
          <w:b/>
        </w:rPr>
        <w:t xml:space="preserve">. </w:t>
      </w:r>
      <w:r w:rsidR="00606A03" w:rsidRPr="00422DDD">
        <w:t xml:space="preserve">L’accumulation des blessures dans une zone du corps </w:t>
      </w:r>
      <w:r w:rsidR="00253D88" w:rsidRPr="00422DDD">
        <w:t xml:space="preserve">fait </w:t>
      </w:r>
      <w:r w:rsidR="00606A03" w:rsidRPr="00422DDD">
        <w:t xml:space="preserve">atteindre ou dépasser un de ces </w:t>
      </w:r>
      <w:r w:rsidR="00606A03" w:rsidRPr="00C34A18">
        <w:rPr>
          <w:b/>
        </w:rPr>
        <w:t>niveaux</w:t>
      </w:r>
      <w:r w:rsidR="00606A03" w:rsidRPr="00422DDD">
        <w:t xml:space="preserve">. </w:t>
      </w:r>
      <w:r w:rsidR="00253D88" w:rsidRPr="00422DDD">
        <w:t>Lorsq</w:t>
      </w:r>
      <w:r w:rsidR="00606A03" w:rsidRPr="00422DDD">
        <w:t>u’un ou plu</w:t>
      </w:r>
      <w:r w:rsidR="00253D88" w:rsidRPr="00422DDD">
        <w:t>sieurs niveaux est/sont atteints</w:t>
      </w:r>
      <w:r w:rsidR="00606A03" w:rsidRPr="00422DDD">
        <w:t xml:space="preserve">/dépassés, il y a des conséquences </w:t>
      </w:r>
      <w:r w:rsidR="00253D88" w:rsidRPr="00422DDD">
        <w:t>immédiate</w:t>
      </w:r>
      <w:r w:rsidR="00C34A18">
        <w:t>s</w:t>
      </w:r>
      <w:r w:rsidR="00253D88" w:rsidRPr="00422DDD">
        <w:t xml:space="preserve"> pour la victime</w:t>
      </w:r>
      <w:r w:rsidR="00606A03" w:rsidRPr="00422DDD">
        <w:t>:</w:t>
      </w:r>
    </w:p>
    <w:tbl>
      <w:tblPr>
        <w:tblW w:w="0" w:type="auto"/>
        <w:tblInd w:w="720" w:type="dxa"/>
        <w:tblCellMar>
          <w:left w:w="70" w:type="dxa"/>
          <w:right w:w="70" w:type="dxa"/>
        </w:tblCellMar>
        <w:tblLook w:val="0000" w:firstRow="0" w:lastRow="0" w:firstColumn="0" w:lastColumn="0" w:noHBand="0" w:noVBand="0"/>
      </w:tblPr>
      <w:tblGrid>
        <w:gridCol w:w="1794"/>
        <w:gridCol w:w="1242"/>
        <w:gridCol w:w="1942"/>
        <w:gridCol w:w="2359"/>
      </w:tblGrid>
      <w:tr w:rsidR="00833CF0" w:rsidRPr="00422DDD" w:rsidTr="000B770D">
        <w:tc>
          <w:tcPr>
            <w:tcW w:w="1794" w:type="dxa"/>
            <w:tcBorders>
              <w:top w:val="single" w:sz="8" w:space="0" w:color="auto"/>
              <w:left w:val="single" w:sz="8" w:space="0" w:color="auto"/>
              <w:bottom w:val="single" w:sz="18" w:space="0" w:color="auto"/>
              <w:right w:val="nil"/>
            </w:tcBorders>
            <w:shd w:val="clear" w:color="auto" w:fill="auto"/>
            <w:noWrap/>
            <w:vAlign w:val="bottom"/>
          </w:tcPr>
          <w:p w:rsidR="00833CF0" w:rsidRPr="00422DDD" w:rsidRDefault="00833CF0" w:rsidP="000B770D">
            <w:pPr>
              <w:jc w:val="left"/>
              <w:rPr>
                <w:rFonts w:cs="Tahoma"/>
                <w:b/>
                <w:bCs/>
                <w:sz w:val="16"/>
                <w:szCs w:val="16"/>
              </w:rPr>
            </w:pPr>
            <w:r w:rsidRPr="00422DDD">
              <w:rPr>
                <w:rFonts w:cs="Tahoma"/>
                <w:b/>
                <w:bCs/>
                <w:sz w:val="16"/>
                <w:szCs w:val="16"/>
              </w:rPr>
              <w:t xml:space="preserve">Zone </w:t>
            </w:r>
          </w:p>
        </w:tc>
        <w:tc>
          <w:tcPr>
            <w:tcW w:w="0" w:type="auto"/>
            <w:tcBorders>
              <w:top w:val="single" w:sz="8" w:space="0" w:color="auto"/>
              <w:left w:val="single" w:sz="8" w:space="0" w:color="auto"/>
              <w:bottom w:val="single" w:sz="18" w:space="0" w:color="auto"/>
              <w:right w:val="single" w:sz="4" w:space="0" w:color="auto"/>
            </w:tcBorders>
            <w:shd w:val="clear" w:color="auto" w:fill="FFCC99"/>
            <w:noWrap/>
            <w:vAlign w:val="bottom"/>
          </w:tcPr>
          <w:p w:rsidR="00833CF0" w:rsidRPr="00422DDD" w:rsidRDefault="00087421" w:rsidP="000B770D">
            <w:pPr>
              <w:jc w:val="center"/>
              <w:rPr>
                <w:rFonts w:cs="Tahoma"/>
                <w:b/>
                <w:bCs/>
                <w:sz w:val="16"/>
                <w:szCs w:val="16"/>
              </w:rPr>
            </w:pPr>
            <w:r w:rsidRPr="00422DDD">
              <w:rPr>
                <w:rFonts w:cs="Tahoma"/>
                <w:b/>
                <w:bCs/>
                <w:sz w:val="16"/>
                <w:szCs w:val="16"/>
              </w:rPr>
              <w:t>N1</w:t>
            </w:r>
          </w:p>
        </w:tc>
        <w:tc>
          <w:tcPr>
            <w:tcW w:w="0" w:type="auto"/>
            <w:tcBorders>
              <w:top w:val="single" w:sz="8" w:space="0" w:color="auto"/>
              <w:left w:val="nil"/>
              <w:bottom w:val="single" w:sz="18" w:space="0" w:color="auto"/>
              <w:right w:val="single" w:sz="4" w:space="0" w:color="auto"/>
            </w:tcBorders>
            <w:shd w:val="clear" w:color="auto" w:fill="FF9900"/>
            <w:noWrap/>
            <w:vAlign w:val="bottom"/>
          </w:tcPr>
          <w:p w:rsidR="00833CF0" w:rsidRPr="00422DDD" w:rsidRDefault="00833CF0" w:rsidP="000B770D">
            <w:pPr>
              <w:jc w:val="center"/>
              <w:rPr>
                <w:rFonts w:cs="Tahoma"/>
                <w:b/>
                <w:bCs/>
                <w:sz w:val="16"/>
                <w:szCs w:val="16"/>
              </w:rPr>
            </w:pPr>
            <w:r w:rsidRPr="00422DDD">
              <w:rPr>
                <w:rFonts w:cs="Tahoma"/>
                <w:b/>
                <w:bCs/>
                <w:sz w:val="16"/>
                <w:szCs w:val="16"/>
              </w:rPr>
              <w:t>N2</w:t>
            </w:r>
          </w:p>
        </w:tc>
        <w:tc>
          <w:tcPr>
            <w:tcW w:w="0" w:type="auto"/>
            <w:tcBorders>
              <w:top w:val="single" w:sz="8" w:space="0" w:color="auto"/>
              <w:left w:val="nil"/>
              <w:bottom w:val="single" w:sz="18" w:space="0" w:color="auto"/>
              <w:right w:val="single" w:sz="8" w:space="0" w:color="auto"/>
            </w:tcBorders>
            <w:shd w:val="clear" w:color="auto" w:fill="FF6600"/>
            <w:noWrap/>
            <w:vAlign w:val="bottom"/>
          </w:tcPr>
          <w:p w:rsidR="00833CF0" w:rsidRPr="00422DDD" w:rsidRDefault="00087421" w:rsidP="000B770D">
            <w:pPr>
              <w:jc w:val="center"/>
              <w:rPr>
                <w:rFonts w:cs="Tahoma"/>
                <w:b/>
                <w:bCs/>
                <w:sz w:val="16"/>
                <w:szCs w:val="16"/>
              </w:rPr>
            </w:pPr>
            <w:r w:rsidRPr="00422DDD">
              <w:rPr>
                <w:rFonts w:cs="Tahoma"/>
                <w:b/>
                <w:bCs/>
                <w:sz w:val="16"/>
                <w:szCs w:val="16"/>
              </w:rPr>
              <w:t>N3</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lastRenderedPageBreak/>
              <w:t>Tête</w:t>
            </w:r>
            <w:r w:rsidRPr="00422DDD">
              <w:rPr>
                <w:rFonts w:cs="Tahoma"/>
                <w:b/>
                <w:bCs/>
                <w:sz w:val="16"/>
                <w:szCs w:val="16"/>
              </w:rPr>
              <w:tab/>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436951" w:rsidP="00117AD9">
            <w:pPr>
              <w:rPr>
                <w:rFonts w:cs="Tahoma"/>
                <w:sz w:val="16"/>
                <w:szCs w:val="16"/>
              </w:rPr>
            </w:pPr>
            <w:r w:rsidRPr="00436951">
              <w:rPr>
                <w:rFonts w:cs="Tahoma"/>
                <w:sz w:val="16"/>
                <w:szCs w:val="16"/>
              </w:rPr>
              <w:t>TG</w:t>
            </w:r>
            <w:r>
              <w:rPr>
                <w:rFonts w:cs="Tahoma"/>
                <w:sz w:val="16"/>
                <w:szCs w:val="16"/>
              </w:rPr>
              <w:t>-1</w:t>
            </w:r>
            <w:r w:rsidR="0021437A" w:rsidRPr="00422DDD">
              <w:rPr>
                <w:rFonts w:cs="Tahoma"/>
                <w:sz w:val="16"/>
                <w:szCs w:val="16"/>
              </w:rPr>
              <w:t>0</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942071" w:rsidP="00FE3D42">
            <w:pPr>
              <w:rPr>
                <w:rFonts w:cs="Tahoma"/>
                <w:sz w:val="16"/>
                <w:szCs w:val="16"/>
              </w:rPr>
            </w:pPr>
            <w:r>
              <w:rPr>
                <w:rFonts w:cs="Tahoma"/>
                <w:sz w:val="16"/>
                <w:szCs w:val="16"/>
              </w:rPr>
              <w:t>TG</w:t>
            </w:r>
            <w:r w:rsidR="00436951">
              <w:rPr>
                <w:rFonts w:cs="Tahoma"/>
                <w:sz w:val="16"/>
                <w:szCs w:val="16"/>
              </w:rPr>
              <w:t>-2</w:t>
            </w:r>
            <w:r w:rsidR="0021437A" w:rsidRPr="00422DDD">
              <w:rPr>
                <w:rFonts w:cs="Tahoma"/>
                <w:sz w:val="16"/>
                <w:szCs w:val="16"/>
              </w:rPr>
              <w:t>0</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684083" w:rsidRDefault="00833CF0">
            <w:pPr>
              <w:rPr>
                <w:rFonts w:cs="Tahoma"/>
                <w:b/>
                <w:sz w:val="16"/>
                <w:szCs w:val="16"/>
              </w:rPr>
            </w:pPr>
            <w:r w:rsidRPr="00684083">
              <w:rPr>
                <w:rFonts w:cs="Tahoma"/>
                <w:b/>
                <w:sz w:val="16"/>
                <w:szCs w:val="16"/>
              </w:rPr>
              <w:t>Mort</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w:t>
            </w:r>
            <w:r w:rsidR="000C3C56" w:rsidRPr="00422DDD">
              <w:rPr>
                <w:rFonts w:cs="Tahoma"/>
                <w:sz w:val="16"/>
                <w:szCs w:val="16"/>
              </w:rPr>
              <w:t>3</w:t>
            </w:r>
            <w:r w:rsidRPr="00422DDD">
              <w:rPr>
                <w:rFonts w:cs="Tahoma"/>
                <w:sz w:val="16"/>
                <w:szCs w:val="16"/>
              </w:rPr>
              <w:t xml:space="preserve"> </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F218D1">
            <w:pPr>
              <w:rPr>
                <w:rFonts w:cs="Tahoma"/>
                <w:sz w:val="16"/>
                <w:szCs w:val="16"/>
              </w:rPr>
            </w:pPr>
            <w:r w:rsidRPr="00422DDD">
              <w:rPr>
                <w:rFonts w:cs="Tahoma"/>
                <w:sz w:val="16"/>
                <w:szCs w:val="16"/>
              </w:rPr>
              <w:t>Malus+</w:t>
            </w:r>
            <w:r w:rsidR="00472F82" w:rsidRPr="00422DDD">
              <w:rPr>
                <w:rFonts w:cs="Tahoma"/>
                <w:sz w:val="16"/>
                <w:szCs w:val="16"/>
              </w:rPr>
              <w:t>5</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833CF0" w:rsidP="008C06C8">
            <w:pPr>
              <w:rPr>
                <w:rFonts w:cs="Tahoma"/>
                <w:sz w:val="16"/>
                <w:szCs w:val="16"/>
              </w:rPr>
            </w:pPr>
            <w:r w:rsidRPr="00422DDD">
              <w:rPr>
                <w:rFonts w:cs="Tahoma"/>
                <w:sz w:val="16"/>
                <w:szCs w:val="16"/>
              </w:rPr>
              <w:t>Malus+1</w:t>
            </w:r>
            <w:r w:rsidR="00472F82" w:rsidRPr="00422DDD">
              <w:rPr>
                <w:rFonts w:cs="Tahoma"/>
                <w:sz w:val="16"/>
                <w:szCs w:val="16"/>
              </w:rPr>
              <w:t>0</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pPr>
              <w:rPr>
                <w:rFonts w:cs="Tahoma"/>
                <w:b/>
                <w:sz w:val="16"/>
                <w:szCs w:val="16"/>
              </w:rPr>
            </w:pPr>
            <w:r w:rsidRPr="00422DDD">
              <w:rPr>
                <w:rFonts w:cs="Tahoma"/>
                <w:b/>
                <w:sz w:val="16"/>
                <w:szCs w:val="16"/>
              </w:rPr>
              <w:t>Mort</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V(car)</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942071" w:rsidP="00FE3D42">
            <w:pPr>
              <w:rPr>
                <w:rFonts w:cs="Tahoma"/>
                <w:sz w:val="16"/>
                <w:szCs w:val="16"/>
              </w:rPr>
            </w:pPr>
            <w:r>
              <w:rPr>
                <w:rFonts w:cs="Tahoma"/>
                <w:sz w:val="16"/>
                <w:szCs w:val="16"/>
              </w:rPr>
              <w:t>Fin Visée</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942071" w:rsidP="00436951">
            <w:pPr>
              <w:rPr>
                <w:rFonts w:cs="Tahoma"/>
                <w:sz w:val="16"/>
                <w:szCs w:val="16"/>
              </w:rPr>
            </w:pPr>
            <w:r>
              <w:rPr>
                <w:rFonts w:cs="Tahoma"/>
                <w:sz w:val="16"/>
                <w:szCs w:val="16"/>
              </w:rPr>
              <w:t>Fin Mode Attaque</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833CF0" w:rsidP="00942071">
            <w:pPr>
              <w:rPr>
                <w:rFonts w:cs="Tahoma"/>
                <w:sz w:val="16"/>
                <w:szCs w:val="16"/>
              </w:rPr>
            </w:pPr>
            <w:r w:rsidRPr="00422DDD">
              <w:rPr>
                <w:rFonts w:cs="Tahoma"/>
                <w:sz w:val="16"/>
                <w:szCs w:val="16"/>
              </w:rPr>
              <w:t>Coma</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Thorax </w:t>
            </w:r>
            <w:r w:rsidRPr="00422DDD">
              <w:rPr>
                <w:rFonts w:cs="Tahoma"/>
                <w:b/>
                <w:bCs/>
                <w:sz w:val="16"/>
                <w:szCs w:val="16"/>
              </w:rPr>
              <w:tab/>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rsidP="008C06C8">
            <w:pPr>
              <w:rPr>
                <w:rFonts w:cs="Tahoma"/>
                <w:sz w:val="16"/>
                <w:szCs w:val="16"/>
              </w:rPr>
            </w:pPr>
            <w:r w:rsidRPr="00422DDD">
              <w:rPr>
                <w:rFonts w:cs="Tahoma"/>
                <w:sz w:val="16"/>
                <w:szCs w:val="16"/>
              </w:rPr>
              <w:t>Malus+</w:t>
            </w:r>
            <w:r w:rsidR="00472F82" w:rsidRPr="00422DDD">
              <w:rPr>
                <w:rFonts w:cs="Tahoma"/>
                <w:sz w:val="16"/>
                <w:szCs w:val="16"/>
              </w:rPr>
              <w:t>3</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942071" w:rsidP="008C06C8">
            <w:pPr>
              <w:rPr>
                <w:rFonts w:cs="Tahoma"/>
                <w:sz w:val="16"/>
                <w:szCs w:val="16"/>
              </w:rPr>
            </w:pPr>
            <w:r>
              <w:rPr>
                <w:rFonts w:cs="Tahoma"/>
                <w:sz w:val="16"/>
                <w:szCs w:val="16"/>
              </w:rPr>
              <w:t>Malus+5</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422DDD" w:rsidRDefault="00942071" w:rsidP="00942071">
            <w:pPr>
              <w:rPr>
                <w:rFonts w:cs="Tahoma"/>
                <w:sz w:val="16"/>
                <w:szCs w:val="16"/>
              </w:rPr>
            </w:pPr>
            <w:r>
              <w:rPr>
                <w:rFonts w:cs="Tahoma"/>
                <w:sz w:val="16"/>
                <w:szCs w:val="16"/>
              </w:rPr>
              <w:t>Coma</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N2=PdC/2</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8C06C8">
            <w:pPr>
              <w:rPr>
                <w:rFonts w:cs="Tahoma"/>
                <w:sz w:val="16"/>
                <w:szCs w:val="16"/>
              </w:rPr>
            </w:pPr>
            <w:r w:rsidRPr="00422DDD">
              <w:rPr>
                <w:rFonts w:cs="Tahoma"/>
                <w:sz w:val="16"/>
                <w:szCs w:val="16"/>
              </w:rPr>
              <w:t>Malus+</w:t>
            </w:r>
            <w:r w:rsidR="00942071">
              <w:rPr>
                <w:rFonts w:cs="Tahoma"/>
                <w:sz w:val="16"/>
                <w:szCs w:val="16"/>
              </w:rPr>
              <w:t>1</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833CF0" w:rsidP="00942071">
            <w:pPr>
              <w:rPr>
                <w:rFonts w:cs="Tahoma"/>
                <w:sz w:val="16"/>
                <w:szCs w:val="16"/>
              </w:rPr>
            </w:pPr>
            <w:r w:rsidRPr="00422DDD">
              <w:rPr>
                <w:rFonts w:cs="Tahoma"/>
                <w:i/>
                <w:sz w:val="16"/>
                <w:szCs w:val="16"/>
              </w:rPr>
              <w:t>Charge</w:t>
            </w:r>
            <w:r w:rsidRPr="00422DDD">
              <w:rPr>
                <w:rFonts w:cs="Tahoma"/>
                <w:sz w:val="16"/>
                <w:szCs w:val="16"/>
              </w:rPr>
              <w:t xml:space="preserve"> &amp; </w:t>
            </w:r>
            <w:r w:rsidRPr="00422DDD">
              <w:rPr>
                <w:rFonts w:cs="Tahoma"/>
                <w:i/>
                <w:sz w:val="16"/>
                <w:szCs w:val="16"/>
              </w:rPr>
              <w:t>Fuite</w:t>
            </w:r>
            <w:r w:rsidR="000B770D" w:rsidRPr="00422DDD">
              <w:rPr>
                <w:rFonts w:cs="Tahoma"/>
                <w:sz w:val="16"/>
                <w:szCs w:val="16"/>
              </w:rPr>
              <w:t xml:space="preserve"> </w:t>
            </w:r>
            <w:r w:rsidR="00942071">
              <w:rPr>
                <w:rFonts w:cs="Tahoma"/>
                <w:sz w:val="16"/>
                <w:szCs w:val="16"/>
              </w:rPr>
              <w:t>-20</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E95A46">
            <w:pPr>
              <w:rPr>
                <w:rFonts w:cs="Tahoma"/>
                <w:b/>
                <w:sz w:val="16"/>
                <w:szCs w:val="16"/>
              </w:rPr>
            </w:pPr>
            <w:r w:rsidRPr="00422DDD">
              <w:rPr>
                <w:rFonts w:cs="Tahoma"/>
                <w:b/>
                <w:sz w:val="16"/>
                <w:szCs w:val="16"/>
              </w:rPr>
              <w:t>Mort</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En(sou)</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942071" w:rsidP="00901E68">
            <w:pPr>
              <w:rPr>
                <w:rFonts w:cs="Tahoma"/>
                <w:sz w:val="16"/>
                <w:szCs w:val="16"/>
              </w:rPr>
            </w:pPr>
            <w:r>
              <w:rPr>
                <w:rFonts w:cs="Tahoma"/>
                <w:sz w:val="16"/>
                <w:szCs w:val="16"/>
              </w:rPr>
              <w:t>Souffle+3</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833CF0" w:rsidP="008F0844">
            <w:pPr>
              <w:rPr>
                <w:rFonts w:cs="Tahoma"/>
                <w:sz w:val="16"/>
                <w:szCs w:val="16"/>
              </w:rPr>
            </w:pPr>
            <w:r w:rsidRPr="00422DDD">
              <w:rPr>
                <w:rFonts w:cs="Tahoma"/>
                <w:sz w:val="16"/>
                <w:szCs w:val="16"/>
              </w:rPr>
              <w:t xml:space="preserve">+1 </w:t>
            </w:r>
            <w:r w:rsidR="008F0844" w:rsidRPr="00422DDD">
              <w:rPr>
                <w:rFonts w:cs="Tahoma"/>
                <w:sz w:val="16"/>
                <w:szCs w:val="16"/>
              </w:rPr>
              <w:t>S</w:t>
            </w:r>
            <w:r w:rsidRPr="00422DDD">
              <w:rPr>
                <w:rFonts w:cs="Tahoma"/>
                <w:sz w:val="16"/>
                <w:szCs w:val="16"/>
              </w:rPr>
              <w:t>ouffle/ph.</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833CF0" w:rsidP="000319F8">
            <w:pPr>
              <w:rPr>
                <w:rFonts w:cs="Tahoma"/>
                <w:sz w:val="16"/>
                <w:szCs w:val="16"/>
              </w:rPr>
            </w:pPr>
            <w:r w:rsidRPr="00422DDD">
              <w:rPr>
                <w:rFonts w:cs="Tahoma"/>
                <w:sz w:val="16"/>
                <w:szCs w:val="16"/>
              </w:rPr>
              <w:t xml:space="preserve">+2 </w:t>
            </w:r>
            <w:r w:rsidR="008F0844" w:rsidRPr="00422DDD">
              <w:rPr>
                <w:rFonts w:cs="Tahoma"/>
                <w:sz w:val="16"/>
                <w:szCs w:val="16"/>
              </w:rPr>
              <w:t>S</w:t>
            </w:r>
            <w:r w:rsidRPr="00422DDD">
              <w:rPr>
                <w:rFonts w:cs="Tahoma"/>
                <w:sz w:val="16"/>
                <w:szCs w:val="16"/>
              </w:rPr>
              <w:t xml:space="preserve">ouffle/ph, </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Ventre </w:t>
            </w:r>
            <w:r w:rsidRPr="00422DDD">
              <w:rPr>
                <w:rFonts w:cs="Tahoma"/>
                <w:b/>
                <w:bCs/>
                <w:sz w:val="16"/>
                <w:szCs w:val="16"/>
              </w:rPr>
              <w:tab/>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rsidP="008C06C8">
            <w:pPr>
              <w:rPr>
                <w:rFonts w:cs="Tahoma"/>
                <w:sz w:val="16"/>
                <w:szCs w:val="16"/>
              </w:rPr>
            </w:pPr>
            <w:r w:rsidRPr="00422DDD">
              <w:rPr>
                <w:rFonts w:cs="Tahoma"/>
                <w:sz w:val="16"/>
                <w:szCs w:val="16"/>
              </w:rPr>
              <w:t>Malus+</w:t>
            </w:r>
            <w:r w:rsidR="00472F82" w:rsidRPr="00422DDD">
              <w:rPr>
                <w:rFonts w:cs="Tahoma"/>
                <w:sz w:val="16"/>
                <w:szCs w:val="16"/>
              </w:rPr>
              <w:t>3</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CA4B8B">
            <w:pPr>
              <w:rPr>
                <w:rFonts w:cs="Tahoma"/>
                <w:sz w:val="16"/>
                <w:szCs w:val="16"/>
              </w:rPr>
            </w:pPr>
            <w:r w:rsidRPr="00422DDD">
              <w:rPr>
                <w:rFonts w:cs="Tahoma"/>
                <w:sz w:val="16"/>
                <w:szCs w:val="16"/>
              </w:rPr>
              <w:t>+1 malus/ph</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422DDD" w:rsidRDefault="00942071" w:rsidP="00942071">
            <w:pPr>
              <w:rPr>
                <w:rFonts w:cs="Tahoma"/>
                <w:sz w:val="16"/>
                <w:szCs w:val="16"/>
              </w:rPr>
            </w:pPr>
            <w:r>
              <w:rPr>
                <w:rFonts w:cs="Tahoma"/>
                <w:sz w:val="16"/>
                <w:szCs w:val="16"/>
              </w:rPr>
              <w:t>Coma</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w:t>
            </w:r>
            <w:r w:rsidR="000C3C56" w:rsidRPr="00422DDD">
              <w:rPr>
                <w:rFonts w:cs="Tahoma"/>
                <w:sz w:val="16"/>
                <w:szCs w:val="16"/>
              </w:rPr>
              <w:t>3</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8C06C8">
            <w:pPr>
              <w:rPr>
                <w:rFonts w:cs="Tahoma"/>
                <w:sz w:val="16"/>
                <w:szCs w:val="16"/>
              </w:rPr>
            </w:pPr>
            <w:r w:rsidRPr="00422DDD">
              <w:rPr>
                <w:rFonts w:cs="Tahoma"/>
                <w:sz w:val="16"/>
                <w:szCs w:val="16"/>
              </w:rPr>
              <w:t>Malus+</w:t>
            </w:r>
            <w:r w:rsidR="00472F82" w:rsidRPr="00422DDD">
              <w:rPr>
                <w:rFonts w:cs="Tahoma"/>
                <w:sz w:val="16"/>
                <w:szCs w:val="16"/>
              </w:rPr>
              <w:t>1</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833CF0" w:rsidP="009B7157">
            <w:pPr>
              <w:rPr>
                <w:rFonts w:cs="Tahoma"/>
                <w:sz w:val="16"/>
                <w:szCs w:val="16"/>
              </w:rPr>
            </w:pPr>
            <w:r w:rsidRPr="00422DDD">
              <w:rPr>
                <w:rFonts w:cs="Tahoma"/>
                <w:sz w:val="16"/>
                <w:szCs w:val="16"/>
              </w:rPr>
              <w:t>+2 malus/ph</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9B7157">
            <w:pPr>
              <w:rPr>
                <w:rFonts w:cs="Tahoma"/>
                <w:b/>
                <w:sz w:val="16"/>
                <w:szCs w:val="16"/>
              </w:rPr>
            </w:pPr>
            <w:r w:rsidRPr="00422DDD">
              <w:rPr>
                <w:rFonts w:cs="Tahoma"/>
                <w:b/>
                <w:sz w:val="16"/>
                <w:szCs w:val="16"/>
              </w:rPr>
              <w:t>Mort</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C(rob)</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8F0844" w:rsidP="008F0844">
            <w:pPr>
              <w:rPr>
                <w:rFonts w:cs="Tahoma"/>
                <w:sz w:val="16"/>
                <w:szCs w:val="16"/>
              </w:rPr>
            </w:pPr>
            <w:r w:rsidRPr="00422DDD">
              <w:rPr>
                <w:rFonts w:cs="Tahoma"/>
                <w:sz w:val="16"/>
                <w:szCs w:val="16"/>
              </w:rPr>
              <w:t>S</w:t>
            </w:r>
            <w:r w:rsidR="00942071">
              <w:rPr>
                <w:rFonts w:cs="Tahoma"/>
                <w:sz w:val="16"/>
                <w:szCs w:val="16"/>
              </w:rPr>
              <w:t>ouffle+3</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8F0844" w:rsidP="008F0844">
            <w:pPr>
              <w:rPr>
                <w:rFonts w:cs="Tahoma"/>
                <w:sz w:val="16"/>
                <w:szCs w:val="16"/>
              </w:rPr>
            </w:pPr>
            <w:r w:rsidRPr="00422DDD">
              <w:rPr>
                <w:rFonts w:cs="Tahoma"/>
                <w:sz w:val="16"/>
                <w:szCs w:val="16"/>
              </w:rPr>
              <w:t>S</w:t>
            </w:r>
            <w:r w:rsidR="00942071">
              <w:rPr>
                <w:rFonts w:cs="Tahoma"/>
                <w:sz w:val="16"/>
                <w:szCs w:val="16"/>
              </w:rPr>
              <w:t>ouffle+5</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833CF0" w:rsidP="00F218D1">
            <w:pPr>
              <w:rPr>
                <w:rFonts w:cs="Tahoma"/>
                <w:sz w:val="16"/>
                <w:szCs w:val="16"/>
              </w:rPr>
            </w:pPr>
            <w:r w:rsidRPr="00422DDD">
              <w:rPr>
                <w:rFonts w:cs="Tahoma"/>
                <w:sz w:val="16"/>
                <w:szCs w:val="16"/>
              </w:rPr>
              <w:t>Étourdi 3 ph</w:t>
            </w:r>
          </w:p>
        </w:tc>
      </w:tr>
      <w:tr w:rsidR="00833CF0" w:rsidRPr="00515DC9"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Bras Gauche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rsidP="000B770D">
            <w:pPr>
              <w:rPr>
                <w:rFonts w:cs="Tahoma"/>
                <w:sz w:val="16"/>
                <w:szCs w:val="16"/>
              </w:rPr>
            </w:pPr>
            <w:r w:rsidRPr="00422DDD">
              <w:rPr>
                <w:rFonts w:cs="Tahoma"/>
                <w:sz w:val="16"/>
                <w:szCs w:val="16"/>
              </w:rPr>
              <w:t xml:space="preserve">VD-5, </w:t>
            </w:r>
            <w:r w:rsidR="000B770D" w:rsidRPr="00422DDD">
              <w:rPr>
                <w:rFonts w:cs="Tahoma"/>
                <w:sz w:val="16"/>
                <w:szCs w:val="16"/>
              </w:rPr>
              <w:t>VIT</w:t>
            </w:r>
            <w:r w:rsidRPr="00422DDD">
              <w:rPr>
                <w:rFonts w:cs="Tahoma"/>
                <w:sz w:val="16"/>
                <w:szCs w:val="16"/>
              </w:rPr>
              <w:t>-1</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sz w:val="16"/>
                <w:szCs w:val="16"/>
              </w:rPr>
              <w:t xml:space="preserve">VD-10, </w:t>
            </w:r>
            <w:r w:rsidR="000B770D" w:rsidRPr="00422DDD">
              <w:rPr>
                <w:rFonts w:cs="Tahoma"/>
                <w:sz w:val="16"/>
                <w:szCs w:val="16"/>
              </w:rPr>
              <w:t xml:space="preserve">max 1 main </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877622" w:rsidRDefault="00833CF0" w:rsidP="00F6614A">
            <w:pPr>
              <w:rPr>
                <w:rFonts w:cs="Tahoma"/>
                <w:sz w:val="16"/>
                <w:szCs w:val="16"/>
                <w:lang w:val="en-GB"/>
              </w:rPr>
            </w:pPr>
            <w:r w:rsidRPr="00877622">
              <w:rPr>
                <w:rFonts w:cs="Tahoma"/>
                <w:b/>
                <w:sz w:val="16"/>
                <w:szCs w:val="16"/>
                <w:lang w:val="en-GB"/>
              </w:rPr>
              <w:t>F/2, VD/2</w:t>
            </w:r>
            <w:r w:rsidRPr="00877622">
              <w:rPr>
                <w:rFonts w:cs="Tahoma"/>
                <w:sz w:val="16"/>
                <w:szCs w:val="16"/>
                <w:lang w:val="en-GB"/>
              </w:rPr>
              <w:t xml:space="preserve">, </w:t>
            </w:r>
            <w:r w:rsidRPr="00877622">
              <w:rPr>
                <w:rFonts w:cs="Tahoma"/>
                <w:b/>
                <w:sz w:val="16"/>
                <w:szCs w:val="16"/>
                <w:lang w:val="en-GB"/>
              </w:rPr>
              <w:t>perte BG/MG</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N2=PdC/3</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0B770D">
            <w:pPr>
              <w:rPr>
                <w:rFonts w:cs="Tahoma"/>
                <w:sz w:val="16"/>
                <w:szCs w:val="16"/>
              </w:rPr>
            </w:pPr>
            <w:r w:rsidRPr="00422DDD">
              <w:rPr>
                <w:rFonts w:cs="Tahoma"/>
                <w:sz w:val="16"/>
                <w:szCs w:val="16"/>
              </w:rPr>
              <w:t>Coup</w:t>
            </w:r>
            <w:r w:rsidR="000B770D" w:rsidRPr="00422DDD">
              <w:rPr>
                <w:rFonts w:cs="Tahoma"/>
                <w:sz w:val="16"/>
                <w:szCs w:val="16"/>
              </w:rPr>
              <w:t xml:space="preserve"> -1</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942071" w:rsidP="00942071">
            <w:pPr>
              <w:rPr>
                <w:rFonts w:cs="Tahoma"/>
                <w:sz w:val="16"/>
                <w:szCs w:val="16"/>
              </w:rPr>
            </w:pPr>
            <w:r w:rsidRPr="00942071">
              <w:rPr>
                <w:rFonts w:cs="Tahoma"/>
                <w:i/>
                <w:sz w:val="16"/>
                <w:szCs w:val="16"/>
              </w:rPr>
              <w:t>Esquive</w:t>
            </w:r>
            <w:r w:rsidRPr="00942071">
              <w:rPr>
                <w:rFonts w:cs="Tahoma"/>
                <w:sz w:val="16"/>
                <w:szCs w:val="16"/>
              </w:rPr>
              <w:t>-20</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356E9B">
            <w:pPr>
              <w:rPr>
                <w:rFonts w:cs="Tahoma"/>
                <w:sz w:val="16"/>
                <w:szCs w:val="16"/>
              </w:rPr>
            </w:pPr>
            <w:r w:rsidRPr="00422DDD">
              <w:rPr>
                <w:rFonts w:cs="Tahoma"/>
                <w:b/>
                <w:sz w:val="16"/>
                <w:szCs w:val="16"/>
              </w:rPr>
              <w:t>F/2</w:t>
            </w:r>
            <w:r w:rsidRPr="00422DDD">
              <w:rPr>
                <w:rFonts w:cs="Tahoma"/>
                <w:sz w:val="16"/>
                <w:szCs w:val="16"/>
              </w:rPr>
              <w:t xml:space="preserve">, </w:t>
            </w:r>
            <w:r w:rsidRPr="00422DDD">
              <w:rPr>
                <w:rFonts w:cs="Tahoma"/>
                <w:b/>
                <w:sz w:val="16"/>
                <w:szCs w:val="16"/>
              </w:rPr>
              <w:t>fin bouclier/2arme</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F(pou)</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1C6E00" w:rsidP="001C6E00">
            <w:pPr>
              <w:rPr>
                <w:rFonts w:cs="Tahoma"/>
                <w:sz w:val="16"/>
                <w:szCs w:val="16"/>
              </w:rPr>
            </w:pPr>
            <w:r w:rsidRPr="00422DDD">
              <w:rPr>
                <w:rFonts w:cs="Tahoma"/>
                <w:sz w:val="16"/>
                <w:szCs w:val="16"/>
              </w:rPr>
              <w:t>C</w:t>
            </w:r>
            <w:r w:rsidR="000B770D" w:rsidRPr="00422DDD">
              <w:rPr>
                <w:rFonts w:cs="Tahoma"/>
                <w:sz w:val="16"/>
                <w:szCs w:val="16"/>
              </w:rPr>
              <w:t xml:space="preserve">oup </w:t>
            </w:r>
            <w:r w:rsidRPr="00422DDD">
              <w:rPr>
                <w:rFonts w:cs="Tahoma"/>
                <w:sz w:val="16"/>
                <w:szCs w:val="16"/>
              </w:rPr>
              <w:t>max +</w:t>
            </w:r>
            <w:r w:rsidR="000B770D" w:rsidRPr="00422DDD">
              <w:rPr>
                <w:rFonts w:cs="Tahoma"/>
                <w:sz w:val="16"/>
                <w:szCs w:val="16"/>
              </w:rPr>
              <w:t>0</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684083" w:rsidP="00684083">
            <w:pPr>
              <w:rPr>
                <w:rFonts w:cs="Tahoma"/>
                <w:sz w:val="16"/>
                <w:szCs w:val="16"/>
              </w:rPr>
            </w:pPr>
            <w:r>
              <w:rPr>
                <w:rFonts w:cs="Tahoma"/>
                <w:sz w:val="16"/>
                <w:szCs w:val="16"/>
              </w:rPr>
              <w:t xml:space="preserve">Fin </w:t>
            </w:r>
            <w:r w:rsidRPr="00684083">
              <w:rPr>
                <w:rFonts w:cs="Tahoma"/>
                <w:i/>
                <w:sz w:val="16"/>
                <w:szCs w:val="16"/>
              </w:rPr>
              <w:t>Bouclier</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684083" w:rsidP="001B39BE">
            <w:pPr>
              <w:rPr>
                <w:rFonts w:cs="Tahoma"/>
                <w:sz w:val="16"/>
                <w:szCs w:val="16"/>
              </w:rPr>
            </w:pPr>
            <w:r w:rsidRPr="00684083">
              <w:rPr>
                <w:rFonts w:cs="Tahoma"/>
                <w:b/>
                <w:sz w:val="16"/>
                <w:szCs w:val="16"/>
              </w:rPr>
              <w:t>Coup-2</w:t>
            </w:r>
            <w:r w:rsidR="00833CF0" w:rsidRPr="00422DDD">
              <w:rPr>
                <w:rFonts w:cs="Tahoma"/>
                <w:sz w:val="16"/>
                <w:szCs w:val="16"/>
              </w:rPr>
              <w:t>, VD</w:t>
            </w:r>
            <w:r w:rsidR="000B770D" w:rsidRPr="00422DDD">
              <w:rPr>
                <w:rFonts w:cs="Tahoma"/>
                <w:sz w:val="16"/>
                <w:szCs w:val="16"/>
              </w:rPr>
              <w:t>-20</w:t>
            </w:r>
          </w:p>
        </w:tc>
      </w:tr>
      <w:tr w:rsidR="00833CF0" w:rsidRPr="00515DC9"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Bras Droit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rsidP="000B770D">
            <w:pPr>
              <w:rPr>
                <w:rFonts w:cs="Tahoma"/>
                <w:sz w:val="16"/>
                <w:szCs w:val="16"/>
              </w:rPr>
            </w:pPr>
            <w:r w:rsidRPr="00422DDD">
              <w:rPr>
                <w:rFonts w:cs="Tahoma"/>
                <w:sz w:val="16"/>
                <w:szCs w:val="16"/>
              </w:rPr>
              <w:t xml:space="preserve">VO-5, </w:t>
            </w:r>
            <w:r w:rsidR="000B770D" w:rsidRPr="00422DDD">
              <w:rPr>
                <w:rFonts w:cs="Tahoma"/>
                <w:sz w:val="16"/>
                <w:szCs w:val="16"/>
              </w:rPr>
              <w:t>VIT</w:t>
            </w:r>
            <w:r w:rsidRPr="00422DDD">
              <w:rPr>
                <w:rFonts w:cs="Tahoma"/>
                <w:sz w:val="16"/>
                <w:szCs w:val="16"/>
              </w:rPr>
              <w:t>-3</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sz w:val="16"/>
                <w:szCs w:val="16"/>
              </w:rPr>
              <w:t xml:space="preserve">VO-10, </w:t>
            </w:r>
            <w:r w:rsidR="000B770D" w:rsidRPr="00422DDD">
              <w:rPr>
                <w:rFonts w:cs="Tahoma"/>
                <w:sz w:val="16"/>
                <w:szCs w:val="16"/>
              </w:rPr>
              <w:t xml:space="preserve">max 1 </w:t>
            </w:r>
            <w:r w:rsidRPr="00422DDD">
              <w:rPr>
                <w:rFonts w:cs="Tahoma"/>
                <w:sz w:val="16"/>
                <w:szCs w:val="16"/>
              </w:rPr>
              <w:t>attaque</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775C1D" w:rsidRDefault="00833CF0" w:rsidP="003E68AC">
            <w:pPr>
              <w:rPr>
                <w:rFonts w:cs="Tahoma"/>
                <w:sz w:val="16"/>
                <w:szCs w:val="16"/>
                <w:lang w:val="de-DE"/>
              </w:rPr>
            </w:pPr>
            <w:r w:rsidRPr="00775C1D">
              <w:rPr>
                <w:rFonts w:cs="Tahoma"/>
                <w:b/>
                <w:sz w:val="16"/>
                <w:szCs w:val="16"/>
                <w:lang w:val="de-DE"/>
              </w:rPr>
              <w:t>F/3, VO/3</w:t>
            </w:r>
            <w:r w:rsidRPr="00775C1D">
              <w:rPr>
                <w:rFonts w:cs="Tahoma"/>
                <w:sz w:val="16"/>
                <w:szCs w:val="16"/>
                <w:lang w:val="de-DE"/>
              </w:rPr>
              <w:t xml:space="preserve">, </w:t>
            </w:r>
            <w:r w:rsidRPr="00775C1D">
              <w:rPr>
                <w:rFonts w:cs="Tahoma"/>
                <w:b/>
                <w:sz w:val="16"/>
                <w:szCs w:val="16"/>
                <w:lang w:val="de-DE"/>
              </w:rPr>
              <w:t>perte BD/MD</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N2=PdC/3</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A6251D">
            <w:pPr>
              <w:rPr>
                <w:rFonts w:cs="Tahoma"/>
                <w:sz w:val="16"/>
                <w:szCs w:val="16"/>
              </w:rPr>
            </w:pPr>
            <w:r w:rsidRPr="00422DDD">
              <w:rPr>
                <w:rFonts w:cs="Tahoma"/>
                <w:sz w:val="16"/>
                <w:szCs w:val="16"/>
              </w:rPr>
              <w:t>Coup-</w:t>
            </w:r>
            <w:r w:rsidR="000B770D" w:rsidRPr="00422DDD">
              <w:rPr>
                <w:rFonts w:cs="Tahoma"/>
                <w:sz w:val="16"/>
                <w:szCs w:val="16"/>
              </w:rPr>
              <w:t>2</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833CF0" w:rsidP="00DD251F">
            <w:pPr>
              <w:rPr>
                <w:rFonts w:cs="Tahoma"/>
                <w:sz w:val="16"/>
                <w:szCs w:val="16"/>
              </w:rPr>
            </w:pPr>
            <w:r w:rsidRPr="00422DDD">
              <w:rPr>
                <w:rFonts w:cs="Tahoma"/>
                <w:sz w:val="16"/>
                <w:szCs w:val="16"/>
              </w:rPr>
              <w:t>Coup-4</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356E9B">
            <w:pPr>
              <w:rPr>
                <w:rFonts w:cs="Tahoma"/>
                <w:b/>
                <w:sz w:val="16"/>
                <w:szCs w:val="16"/>
              </w:rPr>
            </w:pPr>
            <w:r w:rsidRPr="00422DDD">
              <w:rPr>
                <w:rFonts w:cs="Tahoma"/>
                <w:b/>
                <w:sz w:val="16"/>
                <w:szCs w:val="16"/>
              </w:rPr>
              <w:t>F/2, fin arme</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F(pui)</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684083" w:rsidP="003B4DBE">
            <w:pPr>
              <w:rPr>
                <w:rFonts w:cs="Tahoma"/>
                <w:sz w:val="16"/>
                <w:szCs w:val="16"/>
              </w:rPr>
            </w:pPr>
            <w:r w:rsidRPr="00422DDD">
              <w:rPr>
                <w:rFonts w:cs="Tahoma"/>
                <w:sz w:val="16"/>
                <w:szCs w:val="16"/>
              </w:rPr>
              <w:t>Coup max +0</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684083" w:rsidP="000B770D">
            <w:pPr>
              <w:rPr>
                <w:rFonts w:cs="Tahoma"/>
                <w:sz w:val="16"/>
                <w:szCs w:val="16"/>
              </w:rPr>
            </w:pPr>
            <w:r>
              <w:rPr>
                <w:rFonts w:cs="Tahoma"/>
                <w:sz w:val="16"/>
                <w:szCs w:val="16"/>
              </w:rPr>
              <w:t>Fin mode attaque</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833CF0" w:rsidP="00684083">
            <w:pPr>
              <w:rPr>
                <w:rFonts w:cs="Tahoma"/>
                <w:sz w:val="16"/>
                <w:szCs w:val="16"/>
              </w:rPr>
            </w:pPr>
            <w:r w:rsidRPr="00684083">
              <w:rPr>
                <w:rFonts w:cs="Tahoma"/>
                <w:b/>
                <w:sz w:val="16"/>
                <w:szCs w:val="16"/>
              </w:rPr>
              <w:t>Coup-</w:t>
            </w:r>
            <w:r w:rsidR="00684083" w:rsidRPr="00684083">
              <w:rPr>
                <w:rFonts w:cs="Tahoma"/>
                <w:b/>
                <w:sz w:val="16"/>
                <w:szCs w:val="16"/>
              </w:rPr>
              <w:t>2</w:t>
            </w:r>
            <w:r w:rsidR="00684083">
              <w:rPr>
                <w:rFonts w:cs="Tahoma"/>
                <w:sz w:val="16"/>
                <w:szCs w:val="16"/>
              </w:rPr>
              <w:t>, VO-20</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Main Gauche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pPr>
              <w:rPr>
                <w:rFonts w:cs="Tahoma"/>
                <w:sz w:val="16"/>
                <w:szCs w:val="16"/>
              </w:rPr>
            </w:pPr>
            <w:r w:rsidRPr="00422DDD">
              <w:rPr>
                <w:rFonts w:cs="Tahoma"/>
                <w:sz w:val="16"/>
                <w:szCs w:val="16"/>
              </w:rPr>
              <w:t>VD-5</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sz w:val="16"/>
                <w:szCs w:val="16"/>
              </w:rPr>
              <w:t xml:space="preserve">VD-10, </w:t>
            </w:r>
            <w:r w:rsidR="000B770D" w:rsidRPr="00422DDD">
              <w:rPr>
                <w:rFonts w:cs="Tahoma"/>
                <w:sz w:val="16"/>
                <w:szCs w:val="16"/>
              </w:rPr>
              <w:t>max 1 main</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422DDD" w:rsidRDefault="00833CF0" w:rsidP="00E33B78">
            <w:pPr>
              <w:rPr>
                <w:rFonts w:cs="Tahoma"/>
                <w:b/>
                <w:sz w:val="16"/>
                <w:szCs w:val="16"/>
              </w:rPr>
            </w:pPr>
            <w:r w:rsidRPr="00422DDD">
              <w:rPr>
                <w:rFonts w:cs="Tahoma"/>
                <w:b/>
                <w:sz w:val="16"/>
                <w:szCs w:val="16"/>
              </w:rPr>
              <w:t>VD-20, D/2, fin MG</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N2=PdC/4</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8C06C8">
            <w:pPr>
              <w:rPr>
                <w:rFonts w:cs="Tahoma"/>
                <w:sz w:val="16"/>
                <w:szCs w:val="16"/>
              </w:rPr>
            </w:pPr>
            <w:r w:rsidRPr="00422DDD">
              <w:rPr>
                <w:rFonts w:cs="Tahoma"/>
                <w:sz w:val="16"/>
                <w:szCs w:val="16"/>
              </w:rPr>
              <w:t>Malus+</w:t>
            </w:r>
            <w:r w:rsidR="00472F82" w:rsidRPr="00422DDD">
              <w:rPr>
                <w:rFonts w:cs="Tahoma"/>
                <w:sz w:val="16"/>
                <w:szCs w:val="16"/>
              </w:rPr>
              <w:t>3</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472F82" w:rsidP="000B770D">
            <w:pPr>
              <w:rPr>
                <w:rFonts w:cs="Tahoma"/>
                <w:sz w:val="16"/>
                <w:szCs w:val="16"/>
              </w:rPr>
            </w:pPr>
            <w:r w:rsidRPr="00422DDD">
              <w:rPr>
                <w:rFonts w:cs="Tahoma"/>
                <w:sz w:val="16"/>
                <w:szCs w:val="16"/>
              </w:rPr>
              <w:t>Malus+5</w:t>
            </w:r>
            <w:r w:rsidR="00833CF0" w:rsidRPr="00422DDD">
              <w:rPr>
                <w:rFonts w:cs="Tahoma"/>
                <w:sz w:val="16"/>
                <w:szCs w:val="16"/>
              </w:rPr>
              <w:t xml:space="preserve">, </w:t>
            </w:r>
            <w:r w:rsidR="000B770D" w:rsidRPr="00422DDD">
              <w:rPr>
                <w:rFonts w:cs="Tahoma"/>
                <w:sz w:val="16"/>
                <w:szCs w:val="16"/>
              </w:rPr>
              <w:t>VIT</w:t>
            </w:r>
            <w:r w:rsidR="00833CF0" w:rsidRPr="00422DDD">
              <w:rPr>
                <w:rFonts w:cs="Tahoma"/>
                <w:sz w:val="16"/>
                <w:szCs w:val="16"/>
              </w:rPr>
              <w:t>-5</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pPr>
              <w:rPr>
                <w:rFonts w:cs="Tahoma"/>
                <w:sz w:val="16"/>
                <w:szCs w:val="16"/>
              </w:rPr>
            </w:pPr>
            <w:r w:rsidRPr="00422DDD">
              <w:rPr>
                <w:rFonts w:cs="Tahoma"/>
                <w:b/>
                <w:sz w:val="16"/>
                <w:szCs w:val="16"/>
              </w:rPr>
              <w:t>D/2</w:t>
            </w:r>
            <w:r w:rsidRPr="00422DDD">
              <w:rPr>
                <w:rFonts w:cs="Tahoma"/>
                <w:sz w:val="16"/>
                <w:szCs w:val="16"/>
              </w:rPr>
              <w:t xml:space="preserve">, </w:t>
            </w:r>
            <w:r w:rsidRPr="00422DDD">
              <w:rPr>
                <w:rFonts w:cs="Tahoma"/>
                <w:b/>
                <w:sz w:val="16"/>
                <w:szCs w:val="16"/>
              </w:rPr>
              <w:t>fin bouclier/2arme</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D(coo)</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684083" w:rsidP="000B770D">
            <w:pPr>
              <w:rPr>
                <w:rFonts w:cs="Tahoma"/>
                <w:sz w:val="16"/>
                <w:szCs w:val="16"/>
              </w:rPr>
            </w:pPr>
            <w:r>
              <w:rPr>
                <w:rFonts w:cs="Tahoma"/>
                <w:sz w:val="16"/>
                <w:szCs w:val="16"/>
              </w:rPr>
              <w:t>TC-5</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684083" w:rsidP="00684083">
            <w:pPr>
              <w:rPr>
                <w:rFonts w:cs="Tahoma"/>
                <w:sz w:val="16"/>
                <w:szCs w:val="16"/>
              </w:rPr>
            </w:pPr>
            <w:r>
              <w:rPr>
                <w:rFonts w:cs="Tahoma"/>
                <w:sz w:val="16"/>
                <w:szCs w:val="16"/>
              </w:rPr>
              <w:t xml:space="preserve">VD-5, </w:t>
            </w:r>
            <w:r w:rsidR="00833CF0" w:rsidRPr="00422DDD">
              <w:rPr>
                <w:rFonts w:cs="Tahoma"/>
                <w:sz w:val="16"/>
                <w:szCs w:val="16"/>
              </w:rPr>
              <w:t>TC-10</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684083" w:rsidP="00684083">
            <w:pPr>
              <w:rPr>
                <w:rFonts w:cs="Tahoma"/>
                <w:sz w:val="16"/>
                <w:szCs w:val="16"/>
              </w:rPr>
            </w:pPr>
            <w:r w:rsidRPr="00684083">
              <w:rPr>
                <w:rFonts w:cs="Tahoma"/>
                <w:b/>
                <w:sz w:val="16"/>
                <w:szCs w:val="16"/>
              </w:rPr>
              <w:t>VD-5</w:t>
            </w:r>
            <w:r>
              <w:rPr>
                <w:rFonts w:cs="Tahoma"/>
                <w:sz w:val="16"/>
                <w:szCs w:val="16"/>
              </w:rPr>
              <w:t xml:space="preserve">, </w:t>
            </w:r>
            <w:r w:rsidR="00833CF0" w:rsidRPr="00422DDD">
              <w:rPr>
                <w:rFonts w:cs="Tahoma"/>
                <w:sz w:val="16"/>
                <w:szCs w:val="16"/>
              </w:rPr>
              <w:t>TC-</w:t>
            </w:r>
            <w:r>
              <w:rPr>
                <w:rFonts w:cs="Tahoma"/>
                <w:sz w:val="16"/>
                <w:szCs w:val="16"/>
              </w:rPr>
              <w:t>20</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Main Droite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rsidP="00684083">
            <w:pPr>
              <w:rPr>
                <w:rFonts w:cs="Tahoma"/>
                <w:sz w:val="16"/>
                <w:szCs w:val="16"/>
              </w:rPr>
            </w:pPr>
            <w:r w:rsidRPr="00422DDD">
              <w:rPr>
                <w:rFonts w:cs="Tahoma"/>
                <w:sz w:val="16"/>
                <w:szCs w:val="16"/>
              </w:rPr>
              <w:t>VO-5</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sz w:val="16"/>
                <w:szCs w:val="16"/>
              </w:rPr>
              <w:t xml:space="preserve">VO-10, </w:t>
            </w:r>
            <w:r w:rsidR="000B770D" w:rsidRPr="00422DDD">
              <w:rPr>
                <w:rFonts w:cs="Tahoma"/>
                <w:sz w:val="16"/>
                <w:szCs w:val="16"/>
              </w:rPr>
              <w:t>max 1 main</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422DDD" w:rsidRDefault="00833CF0" w:rsidP="003E68AC">
            <w:pPr>
              <w:rPr>
                <w:rFonts w:cs="Tahoma"/>
                <w:b/>
                <w:sz w:val="16"/>
                <w:szCs w:val="16"/>
              </w:rPr>
            </w:pPr>
            <w:r w:rsidRPr="00422DDD">
              <w:rPr>
                <w:rFonts w:cs="Tahoma"/>
                <w:b/>
                <w:sz w:val="16"/>
                <w:szCs w:val="16"/>
              </w:rPr>
              <w:t>VO-20, D/3, fin MD</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N2=PdC/4</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833CF0" w:rsidP="008F6C3B">
            <w:pPr>
              <w:rPr>
                <w:rFonts w:cs="Tahoma"/>
                <w:sz w:val="16"/>
                <w:szCs w:val="16"/>
              </w:rPr>
            </w:pPr>
            <w:r w:rsidRPr="00422DDD">
              <w:rPr>
                <w:rFonts w:cs="Tahoma"/>
                <w:sz w:val="16"/>
                <w:szCs w:val="16"/>
              </w:rPr>
              <w:t>Malus+</w:t>
            </w:r>
            <w:r w:rsidR="00472F82" w:rsidRPr="00422DDD">
              <w:rPr>
                <w:rFonts w:cs="Tahoma"/>
                <w:sz w:val="16"/>
                <w:szCs w:val="16"/>
              </w:rPr>
              <w:t>3</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472F82" w:rsidP="000B770D">
            <w:pPr>
              <w:rPr>
                <w:rFonts w:cs="Tahoma"/>
                <w:sz w:val="16"/>
                <w:szCs w:val="16"/>
              </w:rPr>
            </w:pPr>
            <w:r w:rsidRPr="00422DDD">
              <w:rPr>
                <w:rFonts w:cs="Tahoma"/>
                <w:sz w:val="16"/>
                <w:szCs w:val="16"/>
              </w:rPr>
              <w:t>Malus+5</w:t>
            </w:r>
            <w:r w:rsidR="00833CF0" w:rsidRPr="00422DDD">
              <w:rPr>
                <w:rFonts w:cs="Tahoma"/>
                <w:sz w:val="16"/>
                <w:szCs w:val="16"/>
              </w:rPr>
              <w:t xml:space="preserve">, </w:t>
            </w:r>
            <w:r w:rsidR="000B770D" w:rsidRPr="00422DDD">
              <w:rPr>
                <w:rFonts w:cs="Tahoma"/>
                <w:sz w:val="16"/>
                <w:szCs w:val="16"/>
              </w:rPr>
              <w:t>VIT</w:t>
            </w:r>
            <w:r w:rsidR="00833CF0" w:rsidRPr="00422DDD">
              <w:rPr>
                <w:rFonts w:cs="Tahoma"/>
                <w:sz w:val="16"/>
                <w:szCs w:val="16"/>
              </w:rPr>
              <w:t>-5</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7F3174">
            <w:pPr>
              <w:rPr>
                <w:rFonts w:cs="Tahoma"/>
                <w:b/>
                <w:sz w:val="16"/>
                <w:szCs w:val="16"/>
              </w:rPr>
            </w:pPr>
            <w:r w:rsidRPr="00422DDD">
              <w:rPr>
                <w:rFonts w:cs="Tahoma"/>
                <w:b/>
                <w:sz w:val="16"/>
                <w:szCs w:val="16"/>
              </w:rPr>
              <w:t>D/2, fin arme</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D(man)</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833CF0" w:rsidP="00684083">
            <w:pPr>
              <w:rPr>
                <w:rFonts w:cs="Tahoma"/>
                <w:sz w:val="16"/>
                <w:szCs w:val="16"/>
              </w:rPr>
            </w:pPr>
            <w:r w:rsidRPr="00422DDD">
              <w:rPr>
                <w:rFonts w:cs="Tahoma"/>
                <w:sz w:val="16"/>
                <w:szCs w:val="16"/>
              </w:rPr>
              <w:t>TC-10</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833CF0" w:rsidP="00684083">
            <w:pPr>
              <w:rPr>
                <w:rFonts w:cs="Tahoma"/>
                <w:sz w:val="16"/>
                <w:szCs w:val="16"/>
              </w:rPr>
            </w:pPr>
            <w:r w:rsidRPr="00422DDD">
              <w:rPr>
                <w:rFonts w:cs="Tahoma"/>
                <w:sz w:val="16"/>
                <w:szCs w:val="16"/>
              </w:rPr>
              <w:t>VD-5, TC -20</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833CF0" w:rsidP="00684083">
            <w:pPr>
              <w:rPr>
                <w:rFonts w:cs="Tahoma"/>
                <w:sz w:val="16"/>
                <w:szCs w:val="16"/>
              </w:rPr>
            </w:pPr>
            <w:r w:rsidRPr="00684083">
              <w:rPr>
                <w:rFonts w:cs="Tahoma"/>
                <w:b/>
                <w:sz w:val="16"/>
                <w:szCs w:val="16"/>
              </w:rPr>
              <w:t>V</w:t>
            </w:r>
            <w:r w:rsidR="00684083" w:rsidRPr="00684083">
              <w:rPr>
                <w:rFonts w:cs="Tahoma"/>
                <w:b/>
                <w:sz w:val="16"/>
                <w:szCs w:val="16"/>
              </w:rPr>
              <w:t>D-5</w:t>
            </w:r>
            <w:r w:rsidR="00684083">
              <w:rPr>
                <w:rFonts w:cs="Tahoma"/>
                <w:sz w:val="16"/>
                <w:szCs w:val="16"/>
              </w:rPr>
              <w:t xml:space="preserve">, </w:t>
            </w:r>
            <w:r w:rsidRPr="00422DDD">
              <w:rPr>
                <w:rFonts w:cs="Tahoma"/>
                <w:sz w:val="16"/>
                <w:szCs w:val="16"/>
              </w:rPr>
              <w:t>TC-30</w:t>
            </w:r>
          </w:p>
        </w:tc>
      </w:tr>
      <w:tr w:rsidR="00833CF0"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b/>
                <w:bCs/>
                <w:sz w:val="16"/>
                <w:szCs w:val="16"/>
              </w:rPr>
              <w:t xml:space="preserve">Jambe Gauche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833CF0" w:rsidRPr="00422DDD" w:rsidRDefault="00833CF0">
            <w:pPr>
              <w:rPr>
                <w:rFonts w:cs="Tahoma"/>
                <w:sz w:val="16"/>
                <w:szCs w:val="16"/>
              </w:rPr>
            </w:pPr>
            <w:r w:rsidRPr="00422DDD">
              <w:rPr>
                <w:rFonts w:cs="Tahoma"/>
                <w:i/>
                <w:sz w:val="16"/>
                <w:szCs w:val="16"/>
              </w:rPr>
              <w:t>Charge</w:t>
            </w:r>
            <w:r w:rsidR="000B770D" w:rsidRPr="00422DDD">
              <w:rPr>
                <w:rFonts w:cs="Tahoma"/>
                <w:sz w:val="16"/>
                <w:szCs w:val="16"/>
              </w:rPr>
              <w:t>-20</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i/>
                <w:sz w:val="16"/>
                <w:szCs w:val="16"/>
              </w:rPr>
              <w:t>Fuite</w:t>
            </w:r>
            <w:r w:rsidR="000B770D" w:rsidRPr="00422DDD">
              <w:rPr>
                <w:rFonts w:cs="Tahoma"/>
                <w:sz w:val="16"/>
                <w:szCs w:val="16"/>
              </w:rPr>
              <w:t>-20</w:t>
            </w:r>
            <w:r w:rsidRPr="00422DDD">
              <w:rPr>
                <w:rFonts w:cs="Tahoma"/>
                <w:sz w:val="16"/>
                <w:szCs w:val="16"/>
              </w:rPr>
              <w:t xml:space="preserve">, </w:t>
            </w:r>
            <w:r w:rsidRPr="00422DDD">
              <w:rPr>
                <w:rFonts w:cs="Tahoma"/>
                <w:i/>
                <w:sz w:val="16"/>
                <w:szCs w:val="16"/>
              </w:rPr>
              <w:t>Esquive</w:t>
            </w:r>
            <w:r w:rsidR="000B770D" w:rsidRPr="00422DDD">
              <w:rPr>
                <w:rFonts w:cs="Tahoma"/>
                <w:sz w:val="16"/>
                <w:szCs w:val="16"/>
              </w:rPr>
              <w:t>-20</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833CF0" w:rsidRPr="00422DDD" w:rsidRDefault="00833CF0" w:rsidP="003E68AC">
            <w:pPr>
              <w:rPr>
                <w:rFonts w:cs="Tahoma"/>
                <w:b/>
                <w:sz w:val="16"/>
                <w:szCs w:val="16"/>
              </w:rPr>
            </w:pPr>
            <w:r w:rsidRPr="00422DDD">
              <w:rPr>
                <w:rFonts w:cs="Tahoma"/>
                <w:b/>
                <w:sz w:val="16"/>
                <w:szCs w:val="16"/>
              </w:rPr>
              <w:t>A/3, fin JG</w:t>
            </w:r>
            <w:r w:rsidR="00684083">
              <w:rPr>
                <w:rFonts w:cs="Tahoma"/>
                <w:b/>
                <w:sz w:val="16"/>
                <w:szCs w:val="16"/>
              </w:rPr>
              <w:t>/PG</w:t>
            </w:r>
          </w:p>
        </w:tc>
      </w:tr>
      <w:tr w:rsidR="00833CF0" w:rsidRPr="00422DDD" w:rsidTr="000B770D">
        <w:tc>
          <w:tcPr>
            <w:tcW w:w="1794" w:type="dxa"/>
            <w:tcBorders>
              <w:top w:val="nil"/>
              <w:left w:val="single" w:sz="18" w:space="0" w:color="auto"/>
              <w:bottom w:val="nil"/>
              <w:right w:val="nil"/>
            </w:tcBorders>
            <w:shd w:val="clear" w:color="auto" w:fill="auto"/>
            <w:noWrap/>
            <w:vAlign w:val="bottom"/>
          </w:tcPr>
          <w:p w:rsidR="00833CF0" w:rsidRPr="00422DDD" w:rsidRDefault="00833CF0" w:rsidP="000B770D">
            <w:pPr>
              <w:jc w:val="left"/>
              <w:rPr>
                <w:rFonts w:cs="Tahoma"/>
                <w:sz w:val="16"/>
                <w:szCs w:val="16"/>
              </w:rPr>
            </w:pPr>
            <w:r w:rsidRPr="00422DDD">
              <w:rPr>
                <w:rFonts w:cs="Tahoma"/>
                <w:sz w:val="16"/>
                <w:szCs w:val="16"/>
              </w:rPr>
              <w:t>N2=PdC/3</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833CF0" w:rsidRPr="00422DDD" w:rsidRDefault="00684083">
            <w:pPr>
              <w:rPr>
                <w:rFonts w:cs="Tahoma"/>
                <w:sz w:val="16"/>
                <w:szCs w:val="16"/>
              </w:rPr>
            </w:pPr>
            <w:r>
              <w:rPr>
                <w:rFonts w:cs="Tahoma"/>
                <w:sz w:val="16"/>
                <w:szCs w:val="16"/>
              </w:rPr>
              <w:t>VO-5</w:t>
            </w:r>
          </w:p>
        </w:tc>
        <w:tc>
          <w:tcPr>
            <w:tcW w:w="0" w:type="auto"/>
            <w:tcBorders>
              <w:top w:val="nil"/>
              <w:left w:val="nil"/>
              <w:bottom w:val="single" w:sz="4" w:space="0" w:color="auto"/>
              <w:right w:val="single" w:sz="4" w:space="0" w:color="auto"/>
            </w:tcBorders>
            <w:shd w:val="clear" w:color="auto" w:fill="FF9900"/>
            <w:noWrap/>
            <w:vAlign w:val="bottom"/>
          </w:tcPr>
          <w:p w:rsidR="00833CF0" w:rsidRPr="00422DDD" w:rsidRDefault="00684083">
            <w:pPr>
              <w:rPr>
                <w:rFonts w:cs="Tahoma"/>
                <w:sz w:val="16"/>
                <w:szCs w:val="16"/>
              </w:rPr>
            </w:pPr>
            <w:r>
              <w:rPr>
                <w:rFonts w:cs="Tahoma"/>
                <w:sz w:val="16"/>
                <w:szCs w:val="16"/>
              </w:rPr>
              <w:t>VO-10</w:t>
            </w:r>
            <w:r w:rsidR="00833CF0" w:rsidRPr="00422DDD">
              <w:rPr>
                <w:rFonts w:cs="Tahoma"/>
                <w:sz w:val="16"/>
                <w:szCs w:val="16"/>
              </w:rPr>
              <w:t>, MVp</w:t>
            </w:r>
            <w:r w:rsidR="000B770D" w:rsidRPr="00422DDD">
              <w:rPr>
                <w:rFonts w:cs="Tahoma"/>
                <w:sz w:val="16"/>
                <w:szCs w:val="16"/>
              </w:rPr>
              <w:t>-2</w:t>
            </w:r>
          </w:p>
        </w:tc>
        <w:tc>
          <w:tcPr>
            <w:tcW w:w="0" w:type="auto"/>
            <w:tcBorders>
              <w:top w:val="nil"/>
              <w:left w:val="nil"/>
              <w:bottom w:val="single" w:sz="4" w:space="0" w:color="auto"/>
              <w:right w:val="single" w:sz="18" w:space="0" w:color="auto"/>
            </w:tcBorders>
            <w:shd w:val="clear" w:color="auto" w:fill="FF6600"/>
            <w:noWrap/>
            <w:vAlign w:val="bottom"/>
          </w:tcPr>
          <w:p w:rsidR="00833CF0" w:rsidRPr="00422DDD" w:rsidRDefault="00833CF0" w:rsidP="00684083">
            <w:pPr>
              <w:rPr>
                <w:rFonts w:cs="Tahoma"/>
                <w:sz w:val="16"/>
                <w:szCs w:val="16"/>
              </w:rPr>
            </w:pPr>
            <w:r w:rsidRPr="00422DDD">
              <w:rPr>
                <w:rFonts w:cs="Tahoma"/>
                <w:b/>
                <w:sz w:val="16"/>
                <w:szCs w:val="16"/>
              </w:rPr>
              <w:t>VO&amp;VD-10</w:t>
            </w:r>
          </w:p>
        </w:tc>
      </w:tr>
      <w:tr w:rsidR="00833CF0"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833CF0" w:rsidRPr="00422DDD" w:rsidRDefault="00472F82" w:rsidP="000B770D">
            <w:pPr>
              <w:jc w:val="left"/>
              <w:rPr>
                <w:rFonts w:cs="Tahoma"/>
                <w:sz w:val="16"/>
                <w:szCs w:val="16"/>
              </w:rPr>
            </w:pPr>
            <w:r w:rsidRPr="00422DDD">
              <w:rPr>
                <w:rFonts w:cs="Tahoma"/>
                <w:sz w:val="16"/>
                <w:szCs w:val="16"/>
              </w:rPr>
              <w:t>Carac = A(sop)</w:t>
            </w:r>
            <w:r w:rsidRPr="00422DDD">
              <w:rPr>
                <w:rFonts w:cs="Tahoma"/>
                <w:sz w:val="16"/>
                <w:szCs w:val="16"/>
              </w:rPr>
              <w:tab/>
            </w:r>
            <w:r w:rsidR="00833CF0" w:rsidRPr="00422DDD">
              <w:rPr>
                <w:rFonts w:cs="Tahoma"/>
                <w:sz w:val="16"/>
                <w:szCs w:val="16"/>
              </w:rPr>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833CF0" w:rsidRPr="00422DDD" w:rsidRDefault="000B770D" w:rsidP="007F3174">
            <w:pPr>
              <w:rPr>
                <w:rFonts w:cs="Tahoma"/>
                <w:sz w:val="16"/>
                <w:szCs w:val="16"/>
              </w:rPr>
            </w:pPr>
            <w:r w:rsidRPr="00422DDD">
              <w:rPr>
                <w:rFonts w:cs="Tahoma"/>
                <w:sz w:val="16"/>
                <w:szCs w:val="16"/>
              </w:rPr>
              <w:t>MVp</w:t>
            </w:r>
            <w:r w:rsidR="00833CF0" w:rsidRPr="00422DDD">
              <w:rPr>
                <w:rFonts w:cs="Tahoma"/>
                <w:sz w:val="16"/>
                <w:szCs w:val="16"/>
              </w:rPr>
              <w:t>-</w:t>
            </w:r>
            <w:r w:rsidRPr="00422DDD">
              <w:rPr>
                <w:rFonts w:cs="Tahoma"/>
                <w:sz w:val="16"/>
                <w:szCs w:val="16"/>
              </w:rPr>
              <w:t>2</w:t>
            </w:r>
          </w:p>
        </w:tc>
        <w:tc>
          <w:tcPr>
            <w:tcW w:w="0" w:type="auto"/>
            <w:tcBorders>
              <w:top w:val="nil"/>
              <w:left w:val="nil"/>
              <w:bottom w:val="single" w:sz="18" w:space="0" w:color="auto"/>
              <w:right w:val="single" w:sz="4" w:space="0" w:color="auto"/>
            </w:tcBorders>
            <w:shd w:val="clear" w:color="auto" w:fill="FF9900"/>
            <w:noWrap/>
            <w:vAlign w:val="bottom"/>
          </w:tcPr>
          <w:p w:rsidR="00833CF0" w:rsidRPr="00422DDD" w:rsidRDefault="00833CF0" w:rsidP="000B770D">
            <w:pPr>
              <w:rPr>
                <w:rFonts w:cs="Tahoma"/>
                <w:sz w:val="16"/>
                <w:szCs w:val="16"/>
              </w:rPr>
            </w:pPr>
            <w:r w:rsidRPr="00422DDD">
              <w:rPr>
                <w:rFonts w:cs="Tahoma"/>
                <w:sz w:val="16"/>
                <w:szCs w:val="16"/>
              </w:rPr>
              <w:t>MVp-4</w:t>
            </w:r>
          </w:p>
        </w:tc>
        <w:tc>
          <w:tcPr>
            <w:tcW w:w="0" w:type="auto"/>
            <w:tcBorders>
              <w:top w:val="nil"/>
              <w:left w:val="nil"/>
              <w:bottom w:val="single" w:sz="18" w:space="0" w:color="auto"/>
              <w:right w:val="single" w:sz="18" w:space="0" w:color="auto"/>
            </w:tcBorders>
            <w:shd w:val="clear" w:color="auto" w:fill="FF6600"/>
            <w:noWrap/>
            <w:vAlign w:val="bottom"/>
          </w:tcPr>
          <w:p w:rsidR="00833CF0" w:rsidRPr="00422DDD" w:rsidRDefault="00684083" w:rsidP="000B770D">
            <w:pPr>
              <w:rPr>
                <w:rFonts w:cs="Tahoma"/>
                <w:sz w:val="16"/>
                <w:szCs w:val="16"/>
              </w:rPr>
            </w:pPr>
            <w:r w:rsidRPr="00684083">
              <w:rPr>
                <w:rFonts w:cs="Tahoma"/>
                <w:b/>
                <w:sz w:val="16"/>
                <w:szCs w:val="16"/>
              </w:rPr>
              <w:t>MVp-2</w:t>
            </w:r>
          </w:p>
        </w:tc>
      </w:tr>
      <w:tr w:rsidR="000B770D"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b/>
                <w:bCs/>
                <w:sz w:val="16"/>
                <w:szCs w:val="16"/>
              </w:rPr>
              <w:t xml:space="preserve">Jambe Droite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0B770D" w:rsidRPr="00422DDD" w:rsidRDefault="000B770D" w:rsidP="008645D5">
            <w:pPr>
              <w:rPr>
                <w:rFonts w:cs="Tahoma"/>
                <w:sz w:val="16"/>
                <w:szCs w:val="16"/>
              </w:rPr>
            </w:pPr>
            <w:r w:rsidRPr="00422DDD">
              <w:rPr>
                <w:rFonts w:cs="Tahoma"/>
                <w:i/>
                <w:sz w:val="16"/>
                <w:szCs w:val="16"/>
              </w:rPr>
              <w:t>Charge</w:t>
            </w:r>
            <w:r w:rsidRPr="00422DDD">
              <w:rPr>
                <w:rFonts w:cs="Tahoma"/>
                <w:sz w:val="16"/>
                <w:szCs w:val="16"/>
              </w:rPr>
              <w:t>-20</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0B770D" w:rsidRPr="00422DDD" w:rsidRDefault="000B770D" w:rsidP="008645D5">
            <w:pPr>
              <w:rPr>
                <w:rFonts w:cs="Tahoma"/>
                <w:sz w:val="16"/>
                <w:szCs w:val="16"/>
              </w:rPr>
            </w:pPr>
            <w:r w:rsidRPr="00422DDD">
              <w:rPr>
                <w:rFonts w:cs="Tahoma"/>
                <w:i/>
                <w:sz w:val="16"/>
                <w:szCs w:val="16"/>
              </w:rPr>
              <w:t>Fuite</w:t>
            </w:r>
            <w:r w:rsidRPr="00422DDD">
              <w:rPr>
                <w:rFonts w:cs="Tahoma"/>
                <w:sz w:val="16"/>
                <w:szCs w:val="16"/>
              </w:rPr>
              <w:t xml:space="preserve">-20, </w:t>
            </w:r>
            <w:r w:rsidRPr="00422DDD">
              <w:rPr>
                <w:rFonts w:cs="Tahoma"/>
                <w:i/>
                <w:sz w:val="16"/>
                <w:szCs w:val="16"/>
              </w:rPr>
              <w:t>Esquive</w:t>
            </w:r>
            <w:r w:rsidRPr="00422DDD">
              <w:rPr>
                <w:rFonts w:cs="Tahoma"/>
                <w:sz w:val="16"/>
                <w:szCs w:val="16"/>
              </w:rPr>
              <w:t>-20</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0B770D" w:rsidRPr="00422DDD" w:rsidRDefault="000B770D" w:rsidP="008645D5">
            <w:pPr>
              <w:rPr>
                <w:rFonts w:cs="Tahoma"/>
                <w:b/>
                <w:sz w:val="16"/>
                <w:szCs w:val="16"/>
              </w:rPr>
            </w:pPr>
            <w:r w:rsidRPr="00422DDD">
              <w:rPr>
                <w:rFonts w:cs="Tahoma"/>
                <w:b/>
                <w:sz w:val="16"/>
                <w:szCs w:val="16"/>
              </w:rPr>
              <w:t>A/3, fin JG</w:t>
            </w:r>
            <w:r w:rsidR="00684083">
              <w:rPr>
                <w:rFonts w:cs="Tahoma"/>
                <w:b/>
                <w:sz w:val="16"/>
                <w:szCs w:val="16"/>
              </w:rPr>
              <w:t>/PG</w:t>
            </w:r>
          </w:p>
        </w:tc>
      </w:tr>
      <w:tr w:rsidR="000B770D" w:rsidRPr="00422DDD" w:rsidTr="000B770D">
        <w:tc>
          <w:tcPr>
            <w:tcW w:w="1794" w:type="dxa"/>
            <w:tcBorders>
              <w:top w:val="nil"/>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N2=PdC/3</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0B770D" w:rsidRPr="00422DDD" w:rsidRDefault="00684083" w:rsidP="008645D5">
            <w:pPr>
              <w:rPr>
                <w:rFonts w:cs="Tahoma"/>
                <w:sz w:val="16"/>
                <w:szCs w:val="16"/>
              </w:rPr>
            </w:pPr>
            <w:r>
              <w:rPr>
                <w:rFonts w:cs="Tahoma"/>
                <w:sz w:val="16"/>
                <w:szCs w:val="16"/>
              </w:rPr>
              <w:t>VO-5</w:t>
            </w:r>
          </w:p>
        </w:tc>
        <w:tc>
          <w:tcPr>
            <w:tcW w:w="0" w:type="auto"/>
            <w:tcBorders>
              <w:top w:val="nil"/>
              <w:left w:val="nil"/>
              <w:bottom w:val="single" w:sz="4" w:space="0" w:color="auto"/>
              <w:right w:val="single" w:sz="4" w:space="0" w:color="auto"/>
            </w:tcBorders>
            <w:shd w:val="clear" w:color="auto" w:fill="FF9900"/>
            <w:noWrap/>
            <w:vAlign w:val="bottom"/>
          </w:tcPr>
          <w:p w:rsidR="000B770D" w:rsidRPr="00422DDD" w:rsidRDefault="00684083" w:rsidP="008645D5">
            <w:pPr>
              <w:rPr>
                <w:rFonts w:cs="Tahoma"/>
                <w:sz w:val="16"/>
                <w:szCs w:val="16"/>
              </w:rPr>
            </w:pPr>
            <w:r>
              <w:rPr>
                <w:rFonts w:cs="Tahoma"/>
                <w:sz w:val="16"/>
                <w:szCs w:val="16"/>
              </w:rPr>
              <w:t>VO-10</w:t>
            </w:r>
            <w:r w:rsidR="000B770D" w:rsidRPr="00422DDD">
              <w:rPr>
                <w:rFonts w:cs="Tahoma"/>
                <w:sz w:val="16"/>
                <w:szCs w:val="16"/>
              </w:rPr>
              <w:t>, MVp-2</w:t>
            </w:r>
          </w:p>
        </w:tc>
        <w:tc>
          <w:tcPr>
            <w:tcW w:w="0" w:type="auto"/>
            <w:tcBorders>
              <w:top w:val="nil"/>
              <w:left w:val="nil"/>
              <w:bottom w:val="single" w:sz="4" w:space="0" w:color="auto"/>
              <w:right w:val="single" w:sz="18" w:space="0" w:color="auto"/>
            </w:tcBorders>
            <w:shd w:val="clear" w:color="auto" w:fill="FF6600"/>
            <w:noWrap/>
            <w:vAlign w:val="bottom"/>
          </w:tcPr>
          <w:p w:rsidR="000B770D" w:rsidRPr="00422DDD" w:rsidRDefault="000B770D" w:rsidP="00684083">
            <w:pPr>
              <w:rPr>
                <w:rFonts w:cs="Tahoma"/>
                <w:sz w:val="16"/>
                <w:szCs w:val="16"/>
              </w:rPr>
            </w:pPr>
            <w:r w:rsidRPr="00422DDD">
              <w:rPr>
                <w:rFonts w:cs="Tahoma"/>
                <w:b/>
                <w:sz w:val="16"/>
                <w:szCs w:val="16"/>
              </w:rPr>
              <w:t>VO&amp;VD-10</w:t>
            </w:r>
          </w:p>
        </w:tc>
      </w:tr>
      <w:tr w:rsidR="000B770D"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Carac = A(sop)</w:t>
            </w:r>
            <w:r w:rsidRPr="00422DDD">
              <w:rPr>
                <w:rFonts w:cs="Tahoma"/>
                <w:sz w:val="16"/>
                <w:szCs w:val="16"/>
              </w:rPr>
              <w:tab/>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0B770D" w:rsidRPr="00422DDD" w:rsidRDefault="000B770D" w:rsidP="008645D5">
            <w:pPr>
              <w:rPr>
                <w:rFonts w:cs="Tahoma"/>
                <w:sz w:val="16"/>
                <w:szCs w:val="16"/>
              </w:rPr>
            </w:pPr>
            <w:r w:rsidRPr="00422DDD">
              <w:rPr>
                <w:rFonts w:cs="Tahoma"/>
                <w:sz w:val="16"/>
                <w:szCs w:val="16"/>
              </w:rPr>
              <w:t>MVp-2</w:t>
            </w:r>
          </w:p>
        </w:tc>
        <w:tc>
          <w:tcPr>
            <w:tcW w:w="0" w:type="auto"/>
            <w:tcBorders>
              <w:top w:val="nil"/>
              <w:left w:val="nil"/>
              <w:bottom w:val="single" w:sz="18" w:space="0" w:color="auto"/>
              <w:right w:val="single" w:sz="4" w:space="0" w:color="auto"/>
            </w:tcBorders>
            <w:shd w:val="clear" w:color="auto" w:fill="FF9900"/>
            <w:noWrap/>
            <w:vAlign w:val="bottom"/>
          </w:tcPr>
          <w:p w:rsidR="000B770D" w:rsidRPr="00422DDD" w:rsidRDefault="000B770D" w:rsidP="008645D5">
            <w:pPr>
              <w:rPr>
                <w:rFonts w:cs="Tahoma"/>
                <w:sz w:val="16"/>
                <w:szCs w:val="16"/>
              </w:rPr>
            </w:pPr>
            <w:r w:rsidRPr="00422DDD">
              <w:rPr>
                <w:rFonts w:cs="Tahoma"/>
                <w:sz w:val="16"/>
                <w:szCs w:val="16"/>
              </w:rPr>
              <w:t>MVp-4</w:t>
            </w:r>
          </w:p>
        </w:tc>
        <w:tc>
          <w:tcPr>
            <w:tcW w:w="0" w:type="auto"/>
            <w:tcBorders>
              <w:top w:val="nil"/>
              <w:left w:val="nil"/>
              <w:bottom w:val="single" w:sz="18" w:space="0" w:color="auto"/>
              <w:right w:val="single" w:sz="18" w:space="0" w:color="auto"/>
            </w:tcBorders>
            <w:shd w:val="clear" w:color="auto" w:fill="FF6600"/>
            <w:noWrap/>
            <w:vAlign w:val="bottom"/>
          </w:tcPr>
          <w:p w:rsidR="000B770D" w:rsidRPr="00684083" w:rsidRDefault="00684083" w:rsidP="008645D5">
            <w:pPr>
              <w:rPr>
                <w:rFonts w:cs="Tahoma"/>
                <w:b/>
                <w:sz w:val="16"/>
                <w:szCs w:val="16"/>
              </w:rPr>
            </w:pPr>
            <w:r w:rsidRPr="00684083">
              <w:rPr>
                <w:rFonts w:cs="Tahoma"/>
                <w:b/>
                <w:sz w:val="16"/>
                <w:szCs w:val="16"/>
              </w:rPr>
              <w:t>MVp-2</w:t>
            </w:r>
          </w:p>
        </w:tc>
      </w:tr>
      <w:tr w:rsidR="000B770D"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b/>
                <w:bCs/>
                <w:sz w:val="16"/>
                <w:szCs w:val="16"/>
              </w:rPr>
              <w:t xml:space="preserve">Pied Gauche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0B770D" w:rsidRPr="00422DDD" w:rsidRDefault="000B770D">
            <w:pPr>
              <w:rPr>
                <w:rFonts w:cs="Tahoma"/>
                <w:sz w:val="16"/>
                <w:szCs w:val="16"/>
              </w:rPr>
            </w:pPr>
            <w:r w:rsidRPr="00422DDD">
              <w:rPr>
                <w:rFonts w:cs="Tahoma"/>
                <w:sz w:val="16"/>
                <w:szCs w:val="16"/>
              </w:rPr>
              <w:t>MVp-2</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0B770D" w:rsidRPr="00422DDD" w:rsidRDefault="000B770D" w:rsidP="0095344C">
            <w:pPr>
              <w:rPr>
                <w:rFonts w:cs="Tahoma"/>
                <w:sz w:val="16"/>
                <w:szCs w:val="16"/>
              </w:rPr>
            </w:pPr>
            <w:r w:rsidRPr="00422DDD">
              <w:rPr>
                <w:rFonts w:cs="Tahoma"/>
                <w:sz w:val="16"/>
                <w:szCs w:val="16"/>
              </w:rPr>
              <w:t>MVp-4</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0B770D" w:rsidRPr="00422DDD" w:rsidRDefault="000B770D" w:rsidP="00763A2C">
            <w:pPr>
              <w:rPr>
                <w:rFonts w:cs="Tahoma"/>
                <w:sz w:val="16"/>
                <w:szCs w:val="16"/>
              </w:rPr>
            </w:pPr>
            <w:r w:rsidRPr="00422DDD">
              <w:rPr>
                <w:rFonts w:cs="Tahoma"/>
                <w:sz w:val="16"/>
                <w:szCs w:val="16"/>
              </w:rPr>
              <w:t xml:space="preserve">Chute, </w:t>
            </w:r>
            <w:r w:rsidRPr="00422DDD">
              <w:rPr>
                <w:rFonts w:cs="Tahoma"/>
                <w:b/>
                <w:sz w:val="16"/>
                <w:szCs w:val="16"/>
              </w:rPr>
              <w:t>MVp/4</w:t>
            </w:r>
          </w:p>
        </w:tc>
      </w:tr>
      <w:tr w:rsidR="000B770D" w:rsidRPr="00422DDD" w:rsidTr="000B770D">
        <w:tc>
          <w:tcPr>
            <w:tcW w:w="1794" w:type="dxa"/>
            <w:tcBorders>
              <w:top w:val="nil"/>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N2=PdC/4</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0B770D" w:rsidRPr="00422DDD" w:rsidRDefault="000B770D">
            <w:pPr>
              <w:rPr>
                <w:rFonts w:cs="Tahoma"/>
                <w:sz w:val="16"/>
                <w:szCs w:val="16"/>
              </w:rPr>
            </w:pPr>
            <w:r w:rsidRPr="00422DDD">
              <w:rPr>
                <w:rFonts w:cs="Tahoma"/>
                <w:sz w:val="16"/>
                <w:szCs w:val="16"/>
              </w:rPr>
              <w:t>Malus+3</w:t>
            </w:r>
          </w:p>
        </w:tc>
        <w:tc>
          <w:tcPr>
            <w:tcW w:w="0" w:type="auto"/>
            <w:tcBorders>
              <w:top w:val="nil"/>
              <w:left w:val="nil"/>
              <w:bottom w:val="single" w:sz="4" w:space="0" w:color="auto"/>
              <w:right w:val="single" w:sz="4" w:space="0" w:color="auto"/>
            </w:tcBorders>
            <w:shd w:val="clear" w:color="auto" w:fill="FF9900"/>
            <w:noWrap/>
            <w:vAlign w:val="bottom"/>
          </w:tcPr>
          <w:p w:rsidR="000B770D" w:rsidRPr="00422DDD" w:rsidRDefault="000B770D" w:rsidP="00F218D1">
            <w:pPr>
              <w:rPr>
                <w:rFonts w:cs="Tahoma"/>
                <w:sz w:val="16"/>
                <w:szCs w:val="16"/>
              </w:rPr>
            </w:pPr>
            <w:r w:rsidRPr="00422DDD">
              <w:rPr>
                <w:rFonts w:cs="Tahoma"/>
                <w:sz w:val="16"/>
                <w:szCs w:val="16"/>
              </w:rPr>
              <w:t>Malus+5, VD-5</w:t>
            </w:r>
          </w:p>
        </w:tc>
        <w:tc>
          <w:tcPr>
            <w:tcW w:w="0" w:type="auto"/>
            <w:tcBorders>
              <w:top w:val="nil"/>
              <w:left w:val="nil"/>
              <w:bottom w:val="single" w:sz="4" w:space="0" w:color="auto"/>
              <w:right w:val="single" w:sz="18" w:space="0" w:color="auto"/>
            </w:tcBorders>
            <w:shd w:val="clear" w:color="auto" w:fill="FF6600"/>
            <w:noWrap/>
            <w:vAlign w:val="bottom"/>
          </w:tcPr>
          <w:p w:rsidR="000B770D" w:rsidRPr="00422DDD" w:rsidRDefault="000B770D">
            <w:pPr>
              <w:rPr>
                <w:rFonts w:cs="Tahoma"/>
                <w:b/>
                <w:sz w:val="16"/>
                <w:szCs w:val="16"/>
              </w:rPr>
            </w:pPr>
            <w:r w:rsidRPr="00422DDD">
              <w:rPr>
                <w:rFonts w:cs="Tahoma"/>
                <w:b/>
                <w:sz w:val="16"/>
                <w:szCs w:val="16"/>
              </w:rPr>
              <w:t>VD-10, Fin PG</w:t>
            </w:r>
          </w:p>
        </w:tc>
      </w:tr>
      <w:tr w:rsidR="000B770D"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Carac = A(equ)</w:t>
            </w:r>
            <w:r w:rsidRPr="00422DDD">
              <w:rPr>
                <w:rFonts w:cs="Tahoma"/>
                <w:sz w:val="16"/>
                <w:szCs w:val="16"/>
              </w:rPr>
              <w:tab/>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0B770D" w:rsidRPr="00422DDD" w:rsidRDefault="000B770D" w:rsidP="00763A2C">
            <w:pPr>
              <w:rPr>
                <w:rFonts w:cs="Tahoma"/>
                <w:sz w:val="16"/>
                <w:szCs w:val="16"/>
              </w:rPr>
            </w:pPr>
            <w:r w:rsidRPr="00422DDD">
              <w:rPr>
                <w:rFonts w:cs="Tahoma"/>
                <w:sz w:val="16"/>
                <w:szCs w:val="16"/>
              </w:rPr>
              <w:t>VD-10</w:t>
            </w:r>
          </w:p>
        </w:tc>
        <w:tc>
          <w:tcPr>
            <w:tcW w:w="0" w:type="auto"/>
            <w:tcBorders>
              <w:top w:val="nil"/>
              <w:left w:val="nil"/>
              <w:bottom w:val="single" w:sz="18" w:space="0" w:color="auto"/>
              <w:right w:val="single" w:sz="4" w:space="0" w:color="auto"/>
            </w:tcBorders>
            <w:shd w:val="clear" w:color="auto" w:fill="FF9900"/>
            <w:noWrap/>
            <w:vAlign w:val="bottom"/>
          </w:tcPr>
          <w:p w:rsidR="000B770D" w:rsidRPr="00422DDD" w:rsidRDefault="000B770D" w:rsidP="0095344C">
            <w:pPr>
              <w:rPr>
                <w:rFonts w:cs="Tahoma"/>
                <w:sz w:val="16"/>
                <w:szCs w:val="16"/>
              </w:rPr>
            </w:pPr>
            <w:r w:rsidRPr="00422DDD">
              <w:rPr>
                <w:rFonts w:cs="Tahoma"/>
                <w:sz w:val="16"/>
                <w:szCs w:val="16"/>
              </w:rPr>
              <w:t>VO-5, MVp-2, VD-20</w:t>
            </w:r>
          </w:p>
        </w:tc>
        <w:tc>
          <w:tcPr>
            <w:tcW w:w="0" w:type="auto"/>
            <w:tcBorders>
              <w:top w:val="nil"/>
              <w:left w:val="nil"/>
              <w:bottom w:val="single" w:sz="18" w:space="0" w:color="auto"/>
              <w:right w:val="single" w:sz="18" w:space="0" w:color="auto"/>
            </w:tcBorders>
            <w:shd w:val="clear" w:color="auto" w:fill="FF6600"/>
            <w:noWrap/>
            <w:vAlign w:val="bottom"/>
          </w:tcPr>
          <w:p w:rsidR="000B770D" w:rsidRPr="00422DDD" w:rsidRDefault="00684083" w:rsidP="00684083">
            <w:pPr>
              <w:rPr>
                <w:rFonts w:cs="Tahoma"/>
                <w:sz w:val="16"/>
                <w:szCs w:val="16"/>
              </w:rPr>
            </w:pPr>
            <w:r w:rsidRPr="00684083">
              <w:rPr>
                <w:rFonts w:cs="Tahoma"/>
                <w:b/>
                <w:sz w:val="16"/>
                <w:szCs w:val="16"/>
              </w:rPr>
              <w:t>VO-5</w:t>
            </w:r>
            <w:r w:rsidR="000B770D" w:rsidRPr="00684083">
              <w:rPr>
                <w:rFonts w:cs="Tahoma"/>
                <w:b/>
                <w:sz w:val="16"/>
                <w:szCs w:val="16"/>
              </w:rPr>
              <w:t>,</w:t>
            </w:r>
            <w:r w:rsidR="000B770D" w:rsidRPr="00422DDD">
              <w:rPr>
                <w:rFonts w:cs="Tahoma"/>
                <w:sz w:val="16"/>
                <w:szCs w:val="16"/>
              </w:rPr>
              <w:t xml:space="preserve"> </w:t>
            </w:r>
            <w:r w:rsidR="000B770D" w:rsidRPr="00684083">
              <w:rPr>
                <w:rFonts w:cs="Tahoma"/>
                <w:b/>
                <w:sz w:val="16"/>
                <w:szCs w:val="16"/>
              </w:rPr>
              <w:t>MVp-</w:t>
            </w:r>
            <w:r w:rsidRPr="00684083">
              <w:rPr>
                <w:rFonts w:cs="Tahoma"/>
                <w:b/>
                <w:sz w:val="16"/>
                <w:szCs w:val="16"/>
              </w:rPr>
              <w:t>2</w:t>
            </w:r>
          </w:p>
        </w:tc>
      </w:tr>
      <w:tr w:rsidR="000B770D" w:rsidRPr="00422DDD" w:rsidTr="000B770D">
        <w:tc>
          <w:tcPr>
            <w:tcW w:w="1794" w:type="dxa"/>
            <w:tcBorders>
              <w:top w:val="single" w:sz="18" w:space="0" w:color="auto"/>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b/>
                <w:bCs/>
                <w:sz w:val="16"/>
                <w:szCs w:val="16"/>
              </w:rPr>
              <w:t xml:space="preserve">Pied Droit </w:t>
            </w:r>
            <w:r w:rsidRPr="00422DDD">
              <w:rPr>
                <w:rFonts w:cs="Tahoma"/>
                <w:b/>
                <w:bCs/>
                <w:sz w:val="16"/>
                <w:szCs w:val="16"/>
              </w:rPr>
              <w:tab/>
            </w:r>
            <w:r w:rsidRPr="00422DDD">
              <w:rPr>
                <w:rFonts w:cs="Tahoma"/>
                <w:sz w:val="16"/>
                <w:szCs w:val="16"/>
              </w:rPr>
              <w:t>T</w:t>
            </w:r>
          </w:p>
        </w:tc>
        <w:tc>
          <w:tcPr>
            <w:tcW w:w="0" w:type="auto"/>
            <w:tcBorders>
              <w:top w:val="single" w:sz="18" w:space="0" w:color="auto"/>
              <w:left w:val="single" w:sz="8" w:space="0" w:color="auto"/>
              <w:bottom w:val="single" w:sz="4" w:space="0" w:color="auto"/>
              <w:right w:val="single" w:sz="4" w:space="0" w:color="auto"/>
            </w:tcBorders>
            <w:shd w:val="clear" w:color="auto" w:fill="FFCC99"/>
            <w:noWrap/>
            <w:vAlign w:val="bottom"/>
          </w:tcPr>
          <w:p w:rsidR="000B770D" w:rsidRPr="00422DDD" w:rsidRDefault="000B770D" w:rsidP="003B4DBE">
            <w:pPr>
              <w:rPr>
                <w:rFonts w:cs="Tahoma"/>
                <w:sz w:val="16"/>
                <w:szCs w:val="16"/>
              </w:rPr>
            </w:pPr>
            <w:r w:rsidRPr="00422DDD">
              <w:rPr>
                <w:rFonts w:cs="Tahoma"/>
                <w:sz w:val="16"/>
                <w:szCs w:val="16"/>
              </w:rPr>
              <w:t>MVp-2</w:t>
            </w:r>
          </w:p>
        </w:tc>
        <w:tc>
          <w:tcPr>
            <w:tcW w:w="0" w:type="auto"/>
            <w:tcBorders>
              <w:top w:val="single" w:sz="18" w:space="0" w:color="auto"/>
              <w:left w:val="nil"/>
              <w:bottom w:val="single" w:sz="4" w:space="0" w:color="auto"/>
              <w:right w:val="single" w:sz="4" w:space="0" w:color="auto"/>
            </w:tcBorders>
            <w:shd w:val="clear" w:color="auto" w:fill="FF9900"/>
            <w:noWrap/>
            <w:vAlign w:val="bottom"/>
          </w:tcPr>
          <w:p w:rsidR="000B770D" w:rsidRPr="00422DDD" w:rsidRDefault="000B770D" w:rsidP="00F218D1">
            <w:pPr>
              <w:rPr>
                <w:rFonts w:cs="Tahoma"/>
                <w:sz w:val="16"/>
                <w:szCs w:val="16"/>
              </w:rPr>
            </w:pPr>
            <w:r w:rsidRPr="00422DDD">
              <w:rPr>
                <w:rFonts w:cs="Tahoma"/>
                <w:sz w:val="16"/>
                <w:szCs w:val="16"/>
              </w:rPr>
              <w:t>MVp-4</w:t>
            </w:r>
          </w:p>
        </w:tc>
        <w:tc>
          <w:tcPr>
            <w:tcW w:w="0" w:type="auto"/>
            <w:tcBorders>
              <w:top w:val="single" w:sz="18" w:space="0" w:color="auto"/>
              <w:left w:val="nil"/>
              <w:bottom w:val="single" w:sz="4" w:space="0" w:color="auto"/>
              <w:right w:val="single" w:sz="18" w:space="0" w:color="auto"/>
            </w:tcBorders>
            <w:shd w:val="clear" w:color="auto" w:fill="FF6600"/>
            <w:noWrap/>
            <w:vAlign w:val="bottom"/>
          </w:tcPr>
          <w:p w:rsidR="000B770D" w:rsidRPr="00422DDD" w:rsidRDefault="000B770D" w:rsidP="003B4DBE">
            <w:pPr>
              <w:rPr>
                <w:rFonts w:cs="Tahoma"/>
                <w:sz w:val="16"/>
                <w:szCs w:val="16"/>
              </w:rPr>
            </w:pPr>
            <w:r w:rsidRPr="00422DDD">
              <w:rPr>
                <w:rFonts w:cs="Tahoma"/>
                <w:sz w:val="16"/>
                <w:szCs w:val="16"/>
              </w:rPr>
              <w:t xml:space="preserve">Chute, </w:t>
            </w:r>
            <w:r w:rsidRPr="00422DDD">
              <w:rPr>
                <w:rFonts w:cs="Tahoma"/>
                <w:b/>
                <w:sz w:val="16"/>
                <w:szCs w:val="16"/>
              </w:rPr>
              <w:t>MVp/4</w:t>
            </w:r>
          </w:p>
        </w:tc>
      </w:tr>
      <w:tr w:rsidR="000B770D" w:rsidRPr="00422DDD" w:rsidTr="000B770D">
        <w:tc>
          <w:tcPr>
            <w:tcW w:w="1794" w:type="dxa"/>
            <w:tcBorders>
              <w:top w:val="nil"/>
              <w:left w:val="single" w:sz="18" w:space="0" w:color="auto"/>
              <w:bottom w:val="nil"/>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N2=PdC/4</w:t>
            </w:r>
            <w:r w:rsidRPr="00422DDD">
              <w:rPr>
                <w:rFonts w:cs="Tahoma"/>
                <w:sz w:val="16"/>
                <w:szCs w:val="16"/>
              </w:rPr>
              <w:tab/>
              <w:t>E</w:t>
            </w:r>
          </w:p>
        </w:tc>
        <w:tc>
          <w:tcPr>
            <w:tcW w:w="0" w:type="auto"/>
            <w:tcBorders>
              <w:top w:val="nil"/>
              <w:left w:val="single" w:sz="8" w:space="0" w:color="auto"/>
              <w:bottom w:val="single" w:sz="4" w:space="0" w:color="auto"/>
              <w:right w:val="single" w:sz="4" w:space="0" w:color="auto"/>
            </w:tcBorders>
            <w:shd w:val="clear" w:color="auto" w:fill="FFCC99"/>
            <w:noWrap/>
            <w:vAlign w:val="bottom"/>
          </w:tcPr>
          <w:p w:rsidR="000B770D" w:rsidRPr="00422DDD" w:rsidRDefault="000B770D" w:rsidP="003B4DBE">
            <w:pPr>
              <w:rPr>
                <w:rFonts w:cs="Tahoma"/>
                <w:sz w:val="16"/>
                <w:szCs w:val="16"/>
              </w:rPr>
            </w:pPr>
            <w:r w:rsidRPr="00422DDD">
              <w:rPr>
                <w:rFonts w:cs="Tahoma"/>
                <w:sz w:val="16"/>
                <w:szCs w:val="16"/>
              </w:rPr>
              <w:t>Malus+3</w:t>
            </w:r>
          </w:p>
        </w:tc>
        <w:tc>
          <w:tcPr>
            <w:tcW w:w="0" w:type="auto"/>
            <w:tcBorders>
              <w:top w:val="nil"/>
              <w:left w:val="nil"/>
              <w:bottom w:val="single" w:sz="4" w:space="0" w:color="auto"/>
              <w:right w:val="single" w:sz="4" w:space="0" w:color="auto"/>
            </w:tcBorders>
            <w:shd w:val="clear" w:color="auto" w:fill="FF9900"/>
            <w:noWrap/>
            <w:vAlign w:val="bottom"/>
          </w:tcPr>
          <w:p w:rsidR="000B770D" w:rsidRPr="00422DDD" w:rsidRDefault="000B770D" w:rsidP="00F218D1">
            <w:pPr>
              <w:rPr>
                <w:rFonts w:cs="Tahoma"/>
                <w:sz w:val="16"/>
                <w:szCs w:val="16"/>
              </w:rPr>
            </w:pPr>
            <w:r w:rsidRPr="00422DDD">
              <w:rPr>
                <w:rFonts w:cs="Tahoma"/>
                <w:sz w:val="16"/>
                <w:szCs w:val="16"/>
              </w:rPr>
              <w:t>Malus+5, VD-5</w:t>
            </w:r>
          </w:p>
        </w:tc>
        <w:tc>
          <w:tcPr>
            <w:tcW w:w="0" w:type="auto"/>
            <w:tcBorders>
              <w:top w:val="nil"/>
              <w:left w:val="nil"/>
              <w:bottom w:val="single" w:sz="4" w:space="0" w:color="auto"/>
              <w:right w:val="single" w:sz="18" w:space="0" w:color="auto"/>
            </w:tcBorders>
            <w:shd w:val="clear" w:color="auto" w:fill="FF6600"/>
            <w:noWrap/>
            <w:vAlign w:val="bottom"/>
          </w:tcPr>
          <w:p w:rsidR="000B770D" w:rsidRPr="00422DDD" w:rsidRDefault="000B770D" w:rsidP="003B4DBE">
            <w:pPr>
              <w:rPr>
                <w:rFonts w:cs="Tahoma"/>
                <w:b/>
                <w:sz w:val="16"/>
                <w:szCs w:val="16"/>
              </w:rPr>
            </w:pPr>
            <w:r w:rsidRPr="00422DDD">
              <w:rPr>
                <w:rFonts w:cs="Tahoma"/>
                <w:b/>
                <w:sz w:val="16"/>
                <w:szCs w:val="16"/>
              </w:rPr>
              <w:t>VD-10, Fin PG</w:t>
            </w:r>
          </w:p>
        </w:tc>
      </w:tr>
      <w:tr w:rsidR="000B770D" w:rsidRPr="00422DDD" w:rsidTr="000B770D">
        <w:tc>
          <w:tcPr>
            <w:tcW w:w="1794" w:type="dxa"/>
            <w:tcBorders>
              <w:top w:val="nil"/>
              <w:left w:val="single" w:sz="18" w:space="0" w:color="auto"/>
              <w:bottom w:val="single" w:sz="18" w:space="0" w:color="auto"/>
              <w:right w:val="nil"/>
            </w:tcBorders>
            <w:shd w:val="clear" w:color="auto" w:fill="auto"/>
            <w:noWrap/>
            <w:vAlign w:val="bottom"/>
          </w:tcPr>
          <w:p w:rsidR="000B770D" w:rsidRPr="00422DDD" w:rsidRDefault="000B770D" w:rsidP="000B770D">
            <w:pPr>
              <w:jc w:val="left"/>
              <w:rPr>
                <w:rFonts w:cs="Tahoma"/>
                <w:sz w:val="16"/>
                <w:szCs w:val="16"/>
              </w:rPr>
            </w:pPr>
            <w:r w:rsidRPr="00422DDD">
              <w:rPr>
                <w:rFonts w:cs="Tahoma"/>
                <w:sz w:val="16"/>
                <w:szCs w:val="16"/>
              </w:rPr>
              <w:t>Carac = A(equ)</w:t>
            </w:r>
            <w:r w:rsidRPr="00422DDD">
              <w:rPr>
                <w:rFonts w:cs="Tahoma"/>
                <w:sz w:val="16"/>
                <w:szCs w:val="16"/>
              </w:rPr>
              <w:tab/>
              <w:t>C</w:t>
            </w:r>
          </w:p>
        </w:tc>
        <w:tc>
          <w:tcPr>
            <w:tcW w:w="0" w:type="auto"/>
            <w:tcBorders>
              <w:top w:val="nil"/>
              <w:left w:val="single" w:sz="8" w:space="0" w:color="auto"/>
              <w:bottom w:val="single" w:sz="18" w:space="0" w:color="auto"/>
              <w:right w:val="single" w:sz="4" w:space="0" w:color="auto"/>
            </w:tcBorders>
            <w:shd w:val="clear" w:color="auto" w:fill="FFCC99"/>
            <w:noWrap/>
            <w:vAlign w:val="bottom"/>
          </w:tcPr>
          <w:p w:rsidR="000B770D" w:rsidRPr="00422DDD" w:rsidRDefault="000B770D" w:rsidP="003B4DBE">
            <w:pPr>
              <w:rPr>
                <w:rFonts w:cs="Tahoma"/>
                <w:sz w:val="16"/>
                <w:szCs w:val="16"/>
              </w:rPr>
            </w:pPr>
            <w:r w:rsidRPr="00422DDD">
              <w:rPr>
                <w:rFonts w:cs="Tahoma"/>
                <w:sz w:val="16"/>
                <w:szCs w:val="16"/>
              </w:rPr>
              <w:t>VD-10</w:t>
            </w:r>
          </w:p>
        </w:tc>
        <w:tc>
          <w:tcPr>
            <w:tcW w:w="0" w:type="auto"/>
            <w:tcBorders>
              <w:top w:val="nil"/>
              <w:left w:val="nil"/>
              <w:bottom w:val="single" w:sz="18" w:space="0" w:color="auto"/>
              <w:right w:val="single" w:sz="4" w:space="0" w:color="auto"/>
            </w:tcBorders>
            <w:shd w:val="clear" w:color="auto" w:fill="FF9900"/>
            <w:noWrap/>
            <w:vAlign w:val="bottom"/>
          </w:tcPr>
          <w:p w:rsidR="000B770D" w:rsidRPr="00422DDD" w:rsidRDefault="000B770D" w:rsidP="003B4DBE">
            <w:pPr>
              <w:rPr>
                <w:rFonts w:cs="Tahoma"/>
                <w:sz w:val="16"/>
                <w:szCs w:val="16"/>
              </w:rPr>
            </w:pPr>
            <w:r w:rsidRPr="00422DDD">
              <w:rPr>
                <w:rFonts w:cs="Tahoma"/>
                <w:sz w:val="16"/>
                <w:szCs w:val="16"/>
              </w:rPr>
              <w:t>VO-5, MVp-2, VD-20</w:t>
            </w:r>
          </w:p>
        </w:tc>
        <w:tc>
          <w:tcPr>
            <w:tcW w:w="0" w:type="auto"/>
            <w:tcBorders>
              <w:top w:val="nil"/>
              <w:left w:val="nil"/>
              <w:bottom w:val="single" w:sz="18" w:space="0" w:color="auto"/>
              <w:right w:val="single" w:sz="18" w:space="0" w:color="auto"/>
            </w:tcBorders>
            <w:shd w:val="clear" w:color="auto" w:fill="FF6600"/>
            <w:noWrap/>
            <w:vAlign w:val="bottom"/>
          </w:tcPr>
          <w:p w:rsidR="000B770D" w:rsidRPr="00684083" w:rsidRDefault="00684083" w:rsidP="003B4DBE">
            <w:pPr>
              <w:rPr>
                <w:rFonts w:cs="Tahoma"/>
                <w:b/>
                <w:sz w:val="16"/>
                <w:szCs w:val="16"/>
              </w:rPr>
            </w:pPr>
            <w:r w:rsidRPr="00684083">
              <w:rPr>
                <w:rFonts w:cs="Tahoma"/>
                <w:b/>
                <w:sz w:val="16"/>
                <w:szCs w:val="16"/>
              </w:rPr>
              <w:t>VO-5, MVp-2</w:t>
            </w:r>
          </w:p>
        </w:tc>
      </w:tr>
    </w:tbl>
    <w:p w:rsidR="000B770D" w:rsidRPr="00422DDD" w:rsidRDefault="000B770D" w:rsidP="00CF0D93">
      <w:pPr>
        <w:numPr>
          <w:ilvl w:val="0"/>
          <w:numId w:val="11"/>
        </w:numPr>
        <w:rPr>
          <w:sz w:val="16"/>
        </w:rPr>
      </w:pPr>
      <w:r w:rsidRPr="00422DDD">
        <w:rPr>
          <w:sz w:val="16"/>
        </w:rPr>
        <w:t>l</w:t>
      </w:r>
      <w:r w:rsidR="00A726D7" w:rsidRPr="00422DDD">
        <w:rPr>
          <w:sz w:val="16"/>
        </w:rPr>
        <w:t xml:space="preserve">es </w:t>
      </w:r>
      <w:r w:rsidR="00A726D7" w:rsidRPr="00422DDD">
        <w:rPr>
          <w:b/>
          <w:sz w:val="16"/>
        </w:rPr>
        <w:t>effets</w:t>
      </w:r>
      <w:r w:rsidR="00356E9B" w:rsidRPr="00422DDD">
        <w:rPr>
          <w:b/>
          <w:sz w:val="16"/>
        </w:rPr>
        <w:t xml:space="preserve"> </w:t>
      </w:r>
      <w:r w:rsidR="0095344C" w:rsidRPr="00422DDD">
        <w:rPr>
          <w:b/>
          <w:sz w:val="16"/>
        </w:rPr>
        <w:t>indiqué en gras</w:t>
      </w:r>
      <w:r w:rsidR="00356E9B" w:rsidRPr="00422DDD">
        <w:rPr>
          <w:sz w:val="16"/>
        </w:rPr>
        <w:t xml:space="preserve"> </w:t>
      </w:r>
      <w:r w:rsidR="00A726D7" w:rsidRPr="00422DDD">
        <w:rPr>
          <w:sz w:val="16"/>
        </w:rPr>
        <w:t xml:space="preserve">sont </w:t>
      </w:r>
      <w:r w:rsidR="0095344C" w:rsidRPr="00422DDD">
        <w:rPr>
          <w:sz w:val="16"/>
        </w:rPr>
        <w:t>permanents</w:t>
      </w:r>
      <w:r w:rsidRPr="00422DDD">
        <w:rPr>
          <w:sz w:val="16"/>
        </w:rPr>
        <w:t xml:space="preserve"> : </w:t>
      </w:r>
      <w:r w:rsidR="006B1D62" w:rsidRPr="00422DDD">
        <w:rPr>
          <w:sz w:val="16"/>
        </w:rPr>
        <w:t xml:space="preserve">ils </w:t>
      </w:r>
      <w:r w:rsidR="00B138B8" w:rsidRPr="00422DDD">
        <w:rPr>
          <w:sz w:val="16"/>
        </w:rPr>
        <w:t>affectent les maxima</w:t>
      </w:r>
      <w:r w:rsidRPr="00422DDD">
        <w:rPr>
          <w:sz w:val="16"/>
        </w:rPr>
        <w:t>, les sens, la perte d’un membre, la diminution du MVp, de la VO/VD</w:t>
      </w:r>
      <w:r w:rsidR="00BB254A" w:rsidRPr="00422DDD">
        <w:rPr>
          <w:sz w:val="16"/>
        </w:rPr>
        <w:t>. Lorsque plusieurs type</w:t>
      </w:r>
      <w:r w:rsidR="00253D88" w:rsidRPr="00422DDD">
        <w:rPr>
          <w:sz w:val="16"/>
        </w:rPr>
        <w:t>s</w:t>
      </w:r>
      <w:r w:rsidR="00BB254A" w:rsidRPr="00422DDD">
        <w:rPr>
          <w:sz w:val="16"/>
        </w:rPr>
        <w:t xml:space="preserve"> de blessures sont concernés</w:t>
      </w:r>
      <w:r w:rsidR="00253D88" w:rsidRPr="00422DDD">
        <w:rPr>
          <w:sz w:val="16"/>
        </w:rPr>
        <w:t xml:space="preserve"> simultanément</w:t>
      </w:r>
      <w:r w:rsidR="00BB254A" w:rsidRPr="00422DDD">
        <w:rPr>
          <w:sz w:val="16"/>
        </w:rPr>
        <w:t xml:space="preserve">, </w:t>
      </w:r>
      <w:r w:rsidR="00BB254A" w:rsidRPr="00422DDD">
        <w:rPr>
          <w:b/>
          <w:sz w:val="16"/>
        </w:rPr>
        <w:t>fusionne</w:t>
      </w:r>
      <w:r w:rsidR="00253D88" w:rsidRPr="00422DDD">
        <w:rPr>
          <w:b/>
          <w:sz w:val="16"/>
        </w:rPr>
        <w:t>z</w:t>
      </w:r>
      <w:r w:rsidR="00BB254A" w:rsidRPr="00422DDD">
        <w:rPr>
          <w:sz w:val="16"/>
        </w:rPr>
        <w:t xml:space="preserve"> les effets.</w:t>
      </w:r>
    </w:p>
    <w:p w:rsidR="000B770D" w:rsidRPr="00422DDD" w:rsidRDefault="000B770D" w:rsidP="00CF0D93">
      <w:pPr>
        <w:numPr>
          <w:ilvl w:val="0"/>
          <w:numId w:val="11"/>
        </w:numPr>
        <w:rPr>
          <w:sz w:val="16"/>
        </w:rPr>
      </w:pPr>
      <w:r w:rsidRPr="00422DDD">
        <w:rPr>
          <w:b/>
          <w:sz w:val="16"/>
        </w:rPr>
        <w:t>fin XX</w:t>
      </w:r>
      <w:r w:rsidRPr="00422DDD">
        <w:rPr>
          <w:sz w:val="16"/>
        </w:rPr>
        <w:t> : signifie la perte d’usage du membre,</w:t>
      </w:r>
      <w:r w:rsidR="008F0844" w:rsidRPr="00422DDD">
        <w:rPr>
          <w:sz w:val="16"/>
        </w:rPr>
        <w:t xml:space="preserve"> d’un talent, d’une capacité</w:t>
      </w:r>
    </w:p>
    <w:p w:rsidR="00253D88" w:rsidRPr="00422DDD" w:rsidRDefault="000B770D" w:rsidP="00CF0D93">
      <w:pPr>
        <w:widowControl/>
        <w:numPr>
          <w:ilvl w:val="0"/>
          <w:numId w:val="11"/>
        </w:numPr>
        <w:rPr>
          <w:sz w:val="16"/>
          <w:szCs w:val="16"/>
        </w:rPr>
      </w:pPr>
      <w:r w:rsidRPr="00422DDD">
        <w:rPr>
          <w:b/>
          <w:sz w:val="16"/>
        </w:rPr>
        <w:t>Malus</w:t>
      </w:r>
      <w:r w:rsidRPr="00422DDD">
        <w:rPr>
          <w:sz w:val="16"/>
        </w:rPr>
        <w:t> </w:t>
      </w:r>
      <w:r w:rsidR="008F0844" w:rsidRPr="00422DDD">
        <w:rPr>
          <w:sz w:val="16"/>
        </w:rPr>
        <w:t>+X</w:t>
      </w:r>
      <w:r w:rsidRPr="00422DDD">
        <w:rPr>
          <w:sz w:val="16"/>
        </w:rPr>
        <w:t>: ajoutez au malus de combat, +x/</w:t>
      </w:r>
      <w:r w:rsidR="00253D88" w:rsidRPr="00422DDD">
        <w:rPr>
          <w:sz w:val="16"/>
        </w:rPr>
        <w:t>ph signifie une perte continue par phase</w:t>
      </w:r>
    </w:p>
    <w:p w:rsidR="000B770D" w:rsidRPr="00422DDD" w:rsidRDefault="00253D88" w:rsidP="00CF0D93">
      <w:pPr>
        <w:widowControl/>
        <w:numPr>
          <w:ilvl w:val="0"/>
          <w:numId w:val="11"/>
        </w:numPr>
        <w:rPr>
          <w:sz w:val="16"/>
          <w:szCs w:val="16"/>
        </w:rPr>
      </w:pPr>
      <w:r w:rsidRPr="00422DDD">
        <w:rPr>
          <w:b/>
          <w:sz w:val="16"/>
        </w:rPr>
        <w:t>Souffle</w:t>
      </w:r>
      <w:r w:rsidR="00684083">
        <w:rPr>
          <w:b/>
          <w:sz w:val="16"/>
        </w:rPr>
        <w:t xml:space="preserve"> </w:t>
      </w:r>
      <w:r w:rsidRPr="00422DDD">
        <w:rPr>
          <w:sz w:val="16"/>
        </w:rPr>
        <w:t>+X: ajoutez au malus de souffle, +x/ph signifie une perte continue par phase</w:t>
      </w:r>
    </w:p>
    <w:p w:rsidR="00427A35" w:rsidRPr="00422DDD" w:rsidRDefault="006B1D62" w:rsidP="00CF0D93">
      <w:pPr>
        <w:widowControl/>
        <w:numPr>
          <w:ilvl w:val="0"/>
          <w:numId w:val="11"/>
        </w:numPr>
        <w:rPr>
          <w:sz w:val="16"/>
          <w:szCs w:val="16"/>
        </w:rPr>
      </w:pPr>
      <w:r w:rsidRPr="00422DDD">
        <w:rPr>
          <w:b/>
          <w:sz w:val="16"/>
        </w:rPr>
        <w:t>TC/TG</w:t>
      </w:r>
      <w:r w:rsidRPr="00422DDD">
        <w:rPr>
          <w:sz w:val="16"/>
        </w:rPr>
        <w:t>-X</w:t>
      </w:r>
      <w:r w:rsidR="00427A35" w:rsidRPr="00422DDD">
        <w:rPr>
          <w:sz w:val="16"/>
        </w:rPr>
        <w:t>: malus aux tests de ces talents</w:t>
      </w:r>
    </w:p>
    <w:p w:rsidR="000B770D" w:rsidRPr="00422DDD" w:rsidRDefault="000B770D" w:rsidP="00CF0D93">
      <w:pPr>
        <w:widowControl/>
        <w:numPr>
          <w:ilvl w:val="0"/>
          <w:numId w:val="11"/>
        </w:numPr>
        <w:rPr>
          <w:sz w:val="16"/>
          <w:szCs w:val="16"/>
        </w:rPr>
      </w:pPr>
      <w:r w:rsidRPr="00422DDD">
        <w:rPr>
          <w:b/>
          <w:sz w:val="16"/>
        </w:rPr>
        <w:t>VO, VD</w:t>
      </w:r>
      <w:r w:rsidR="008F0844" w:rsidRPr="00422DDD">
        <w:rPr>
          <w:b/>
          <w:sz w:val="16"/>
        </w:rPr>
        <w:t>,</w:t>
      </w:r>
      <w:r w:rsidRPr="00422DDD">
        <w:rPr>
          <w:b/>
          <w:sz w:val="16"/>
        </w:rPr>
        <w:t xml:space="preserve"> Coup, </w:t>
      </w:r>
      <w:r w:rsidR="00427A35" w:rsidRPr="00422DDD">
        <w:rPr>
          <w:b/>
          <w:sz w:val="16"/>
        </w:rPr>
        <w:t xml:space="preserve">VIT, </w:t>
      </w:r>
      <w:r w:rsidRPr="00422DDD">
        <w:rPr>
          <w:b/>
          <w:sz w:val="16"/>
        </w:rPr>
        <w:t>Talent</w:t>
      </w:r>
      <w:r w:rsidRPr="00422DDD">
        <w:rPr>
          <w:sz w:val="16"/>
        </w:rPr>
        <w:t xml:space="preserve"> –X : indique le malus appliqué </w:t>
      </w:r>
      <w:r w:rsidRPr="00422DDD">
        <w:rPr>
          <w:sz w:val="16"/>
          <w:shd w:val="clear" w:color="auto" w:fill="FFFF00"/>
        </w:rPr>
        <w:t>tant que la blessure est à ce niveau</w:t>
      </w:r>
      <w:r w:rsidRPr="00422DDD">
        <w:rPr>
          <w:sz w:val="16"/>
        </w:rPr>
        <w:t xml:space="preserve"> ou plus</w:t>
      </w:r>
    </w:p>
    <w:p w:rsidR="008F0844" w:rsidRPr="004E1991" w:rsidRDefault="008F0844" w:rsidP="00CF0D93">
      <w:pPr>
        <w:widowControl/>
        <w:numPr>
          <w:ilvl w:val="0"/>
          <w:numId w:val="11"/>
        </w:numPr>
        <w:rPr>
          <w:sz w:val="16"/>
          <w:szCs w:val="16"/>
        </w:rPr>
      </w:pPr>
      <w:r w:rsidRPr="00422DDD">
        <w:rPr>
          <w:b/>
          <w:sz w:val="16"/>
        </w:rPr>
        <w:t>Chute</w:t>
      </w:r>
      <w:r w:rsidRPr="00422DDD">
        <w:rPr>
          <w:sz w:val="16"/>
        </w:rPr>
        <w:t xml:space="preserve"> : sur le sol, voir </w:t>
      </w:r>
      <w:r w:rsidR="004E1991" w:rsidRPr="004E1991">
        <w:rPr>
          <w:i/>
          <w:sz w:val="12"/>
        </w:rPr>
        <w:fldChar w:fldCharType="begin"/>
      </w:r>
      <w:r w:rsidR="004E1991" w:rsidRPr="004E1991">
        <w:rPr>
          <w:i/>
          <w:sz w:val="12"/>
        </w:rPr>
        <w:instrText xml:space="preserve"> REF _Ref198284133 \h  \* MERGEFORMAT </w:instrText>
      </w:r>
      <w:r w:rsidR="004E1991" w:rsidRPr="004E1991">
        <w:rPr>
          <w:i/>
          <w:sz w:val="12"/>
        </w:rPr>
      </w:r>
      <w:r w:rsidR="004E1991" w:rsidRPr="004E1991">
        <w:rPr>
          <w:i/>
          <w:sz w:val="12"/>
        </w:rPr>
        <w:fldChar w:fldCharType="separate"/>
      </w:r>
      <w:r w:rsidR="00DD1A28" w:rsidRPr="00DD1A28">
        <w:rPr>
          <w:i/>
          <w:sz w:val="16"/>
        </w:rPr>
        <w:t>5.4.6 Chute</w:t>
      </w:r>
      <w:r w:rsidR="004E1991" w:rsidRPr="004E1991">
        <w:rPr>
          <w:i/>
          <w:sz w:val="12"/>
        </w:rPr>
        <w:fldChar w:fldCharType="end"/>
      </w:r>
    </w:p>
    <w:p w:rsidR="004E1991" w:rsidRPr="004E1991" w:rsidRDefault="004E1991" w:rsidP="00CF0D93">
      <w:pPr>
        <w:widowControl/>
        <w:numPr>
          <w:ilvl w:val="0"/>
          <w:numId w:val="11"/>
        </w:numPr>
        <w:rPr>
          <w:sz w:val="16"/>
          <w:szCs w:val="16"/>
        </w:rPr>
      </w:pPr>
      <w:r>
        <w:rPr>
          <w:b/>
          <w:sz w:val="16"/>
        </w:rPr>
        <w:t>Coup Max </w:t>
      </w:r>
      <w:r>
        <w:rPr>
          <w:sz w:val="16"/>
        </w:rPr>
        <w:t>: le bonus de coup (si positif) est ignoré</w:t>
      </w:r>
    </w:p>
    <w:p w:rsidR="004E1991" w:rsidRDefault="004E1991" w:rsidP="00CF0D93">
      <w:pPr>
        <w:widowControl/>
        <w:numPr>
          <w:ilvl w:val="0"/>
          <w:numId w:val="11"/>
        </w:numPr>
        <w:rPr>
          <w:sz w:val="16"/>
          <w:szCs w:val="16"/>
        </w:rPr>
      </w:pPr>
      <w:r>
        <w:rPr>
          <w:b/>
          <w:sz w:val="16"/>
        </w:rPr>
        <w:t>MVp </w:t>
      </w:r>
      <w:r w:rsidRPr="004E1991">
        <w:rPr>
          <w:sz w:val="16"/>
          <w:szCs w:val="16"/>
        </w:rPr>
        <w:t>:</w:t>
      </w:r>
      <w:r>
        <w:rPr>
          <w:sz w:val="16"/>
          <w:szCs w:val="16"/>
        </w:rPr>
        <w:t xml:space="preserve"> le</w:t>
      </w:r>
      <w:r w:rsidR="00BB49CB">
        <w:rPr>
          <w:sz w:val="16"/>
          <w:szCs w:val="16"/>
        </w:rPr>
        <w:t xml:space="preserve"> mouvement est limité, minimum 1</w:t>
      </w:r>
    </w:p>
    <w:p w:rsidR="00BB49CB" w:rsidRPr="004E1991" w:rsidRDefault="00BB49CB" w:rsidP="00CF0D93">
      <w:pPr>
        <w:widowControl/>
        <w:numPr>
          <w:ilvl w:val="0"/>
          <w:numId w:val="11"/>
        </w:numPr>
        <w:rPr>
          <w:sz w:val="16"/>
          <w:szCs w:val="16"/>
        </w:rPr>
      </w:pPr>
      <w:r>
        <w:rPr>
          <w:b/>
          <w:sz w:val="16"/>
        </w:rPr>
        <w:t>Mode </w:t>
      </w:r>
      <w:r w:rsidRPr="00BB49CB">
        <w:rPr>
          <w:sz w:val="16"/>
          <w:szCs w:val="16"/>
        </w:rPr>
        <w:t>:</w:t>
      </w:r>
      <w:r>
        <w:rPr>
          <w:sz w:val="16"/>
          <w:szCs w:val="16"/>
        </w:rPr>
        <w:t xml:space="preserve"> attaque/défense obligé ou interdit</w:t>
      </w:r>
    </w:p>
    <w:p w:rsidR="004E1991" w:rsidRDefault="004E1991" w:rsidP="004E1991">
      <w:pPr>
        <w:pStyle w:val="Titre3"/>
      </w:pPr>
      <w:bookmarkStart w:id="122" w:name="_Toc208477827"/>
      <w:r>
        <w:t>5.3.1 Pertes Temporaires</w:t>
      </w:r>
      <w:bookmarkEnd w:id="122"/>
    </w:p>
    <w:p w:rsidR="000B770D" w:rsidRPr="004E1991" w:rsidRDefault="004E1991" w:rsidP="004E1991">
      <w:r>
        <w:t xml:space="preserve">Chaque zone du corps est liée à une caractéristique comme indiqué dans le tableau. Chaque fois qu’un niveau supérieur est atteint lors d’une blessure, cette caractéristique subit une perte temporaire </w:t>
      </w:r>
      <w:r w:rsidRPr="004E1991">
        <w:t>de</w:t>
      </w:r>
      <w:r>
        <w:rPr>
          <w:b/>
        </w:rPr>
        <w:t xml:space="preserve"> </w:t>
      </w:r>
      <w:r w:rsidR="00C34A18" w:rsidRPr="004E1991">
        <w:rPr>
          <w:b/>
        </w:rPr>
        <w:t xml:space="preserve">10% </w:t>
      </w:r>
      <w:r>
        <w:rPr>
          <w:b/>
        </w:rPr>
        <w:t xml:space="preserve">de sa valeur </w:t>
      </w:r>
      <w:r w:rsidR="00C34A18" w:rsidRPr="004E1991">
        <w:rPr>
          <w:b/>
        </w:rPr>
        <w:t>courante</w:t>
      </w:r>
      <w:r>
        <w:rPr>
          <w:b/>
        </w:rPr>
        <w:t xml:space="preserve">. </w:t>
      </w:r>
      <w:r>
        <w:t>La valeur de cette caractéristique est maintenant réduite de cette perte qui se soigne par la CS ou la magie.</w:t>
      </w:r>
    </w:p>
    <w:p w:rsidR="004E1991" w:rsidRDefault="004E1991" w:rsidP="004E1991">
      <w:pPr>
        <w:pStyle w:val="Titre3"/>
      </w:pPr>
      <w:bookmarkStart w:id="123" w:name="_Toc208477828"/>
      <w:r>
        <w:t xml:space="preserve">5.3.2 </w:t>
      </w:r>
      <w:r w:rsidR="00942071">
        <w:t>Maxima</w:t>
      </w:r>
      <w:bookmarkEnd w:id="123"/>
    </w:p>
    <w:p w:rsidR="00942071" w:rsidRPr="00942071" w:rsidRDefault="004E1991" w:rsidP="00606A03">
      <w:r>
        <w:t>T</w:t>
      </w:r>
      <w:r w:rsidR="00942071">
        <w:t xml:space="preserve">oute </w:t>
      </w:r>
      <w:r w:rsidR="00942071" w:rsidRPr="00942071">
        <w:rPr>
          <w:shd w:val="clear" w:color="auto" w:fill="FFFF00"/>
        </w:rPr>
        <w:t xml:space="preserve">blessure </w:t>
      </w:r>
      <w:r w:rsidR="00942071" w:rsidRPr="00AD569F">
        <w:rPr>
          <w:b/>
          <w:shd w:val="clear" w:color="auto" w:fill="FFFF00"/>
        </w:rPr>
        <w:t>N2</w:t>
      </w:r>
      <w:r w:rsidR="00942071" w:rsidRPr="00942071">
        <w:rPr>
          <w:shd w:val="clear" w:color="auto" w:fill="FFFF00"/>
        </w:rPr>
        <w:t xml:space="preserve"> </w:t>
      </w:r>
      <w:r w:rsidR="00942071">
        <w:t xml:space="preserve">atteinte demande un test </w:t>
      </w:r>
      <w:r w:rsidR="00942071" w:rsidRPr="004E1991">
        <w:rPr>
          <w:u w:val="single"/>
        </w:rPr>
        <w:t>non modifié</w:t>
      </w:r>
      <w:r w:rsidR="00942071">
        <w:t xml:space="preserve"> de la caractéristique indiquée. En cas de réussite, le </w:t>
      </w:r>
      <w:r w:rsidR="00942071" w:rsidRPr="00942071">
        <w:rPr>
          <w:shd w:val="clear" w:color="auto" w:fill="FFFF00"/>
        </w:rPr>
        <w:t>maximum diminue de 1</w:t>
      </w:r>
      <w:r w:rsidR="00942071">
        <w:t>.</w:t>
      </w:r>
    </w:p>
    <w:p w:rsidR="004E1991" w:rsidRDefault="004E1991" w:rsidP="004E1991">
      <w:pPr>
        <w:pStyle w:val="Titre3"/>
      </w:pPr>
      <w:bookmarkStart w:id="124" w:name="_Toc208477829"/>
      <w:r>
        <w:t xml:space="preserve">5.3.3 </w:t>
      </w:r>
      <w:r w:rsidR="00BB49CB">
        <w:t>Blessure N3</w:t>
      </w:r>
      <w:bookmarkEnd w:id="124"/>
    </w:p>
    <w:p w:rsidR="00BB49CB" w:rsidRPr="00BB49CB" w:rsidRDefault="00BB49CB" w:rsidP="00BB49CB">
      <w:r>
        <w:t>Ces blessures ont des effets continus supplémentaire</w:t>
      </w:r>
      <w:r w:rsidR="00985053">
        <w:t>s :</w:t>
      </w:r>
    </w:p>
    <w:p w:rsidR="00BB49CB" w:rsidRDefault="00985053" w:rsidP="00985053">
      <w:pPr>
        <w:pStyle w:val="Paragraphedeliste"/>
        <w:numPr>
          <w:ilvl w:val="0"/>
          <w:numId w:val="11"/>
        </w:numPr>
        <w:jc w:val="left"/>
      </w:pPr>
      <w:r>
        <w:t xml:space="preserve">Un N3 en </w:t>
      </w:r>
      <w:r w:rsidR="00BB49CB">
        <w:t xml:space="preserve">T entraîne une perte de </w:t>
      </w:r>
      <w:r>
        <w:rPr>
          <w:b/>
        </w:rPr>
        <w:t xml:space="preserve">d6 </w:t>
      </w:r>
      <w:r w:rsidRPr="00985053">
        <w:rPr>
          <w:b/>
        </w:rPr>
        <w:t>point d’EN</w:t>
      </w:r>
      <w:r>
        <w:t xml:space="preserve"> </w:t>
      </w:r>
      <w:r w:rsidR="00BB49CB">
        <w:t>par phase.</w:t>
      </w:r>
    </w:p>
    <w:p w:rsidR="00BB49CB" w:rsidRDefault="00985053" w:rsidP="00BB49CB">
      <w:pPr>
        <w:pStyle w:val="Paragraphedeliste"/>
        <w:numPr>
          <w:ilvl w:val="0"/>
          <w:numId w:val="11"/>
        </w:numPr>
      </w:pPr>
      <w:r>
        <w:t xml:space="preserve">Un N3 en </w:t>
      </w:r>
      <w:r w:rsidR="00BB49CB">
        <w:t xml:space="preserve">E entraîne </w:t>
      </w:r>
      <w:r>
        <w:rPr>
          <w:b/>
        </w:rPr>
        <w:t xml:space="preserve">d6 </w:t>
      </w:r>
      <w:r w:rsidR="00BB49CB" w:rsidRPr="00985053">
        <w:rPr>
          <w:b/>
        </w:rPr>
        <w:t>Malus</w:t>
      </w:r>
      <w:r w:rsidR="00BB49CB">
        <w:t xml:space="preserve"> par phase</w:t>
      </w:r>
    </w:p>
    <w:p w:rsidR="00985053" w:rsidRPr="00BB49CB" w:rsidRDefault="00985053" w:rsidP="00BB49CB">
      <w:pPr>
        <w:pStyle w:val="Paragraphedeliste"/>
        <w:numPr>
          <w:ilvl w:val="0"/>
          <w:numId w:val="11"/>
        </w:numPr>
      </w:pPr>
      <w:r>
        <w:t xml:space="preserve">Un N3 en C entraîne </w:t>
      </w:r>
      <w:r w:rsidRPr="00985053">
        <w:rPr>
          <w:b/>
        </w:rPr>
        <w:t>d6 Souffle</w:t>
      </w:r>
      <w:r>
        <w:t xml:space="preserve"> par phase.</w:t>
      </w:r>
    </w:p>
    <w:p w:rsidR="00BB49CB" w:rsidRDefault="00BB49CB" w:rsidP="00BB49CB">
      <w:pPr>
        <w:pStyle w:val="Titre3"/>
      </w:pPr>
      <w:bookmarkStart w:id="125" w:name="_Toc208477830"/>
      <w:r>
        <w:t xml:space="preserve">5.3.4 </w:t>
      </w:r>
      <w:r w:rsidRPr="00CD5D66">
        <w:t>Effets</w:t>
      </w:r>
      <w:bookmarkEnd w:id="125"/>
    </w:p>
    <w:p w:rsidR="000B770D" w:rsidRPr="00422DDD" w:rsidRDefault="004E1991" w:rsidP="00606A03">
      <w:r>
        <w:t>C</w:t>
      </w:r>
      <w:r w:rsidR="00E33B78" w:rsidRPr="00422DDD">
        <w:t>umulez les effets de tous les niveaux inférieurs à celui atteint</w:t>
      </w:r>
      <w:r w:rsidR="00763A2C" w:rsidRPr="00422DDD">
        <w:t xml:space="preserve"> si </w:t>
      </w:r>
      <w:r w:rsidR="00CD5D66">
        <w:t xml:space="preserve">le niveau </w:t>
      </w:r>
      <w:r w:rsidR="00985053">
        <w:t>N</w:t>
      </w:r>
      <w:r w:rsidR="00CD5D66">
        <w:t>2/</w:t>
      </w:r>
      <w:r w:rsidR="00985053">
        <w:t>N</w:t>
      </w:r>
      <w:r w:rsidR="00CD5D66">
        <w:t xml:space="preserve">3 est atteint </w:t>
      </w:r>
      <w:r w:rsidR="00763A2C" w:rsidRPr="00422DDD">
        <w:t xml:space="preserve">d’un </w:t>
      </w:r>
      <w:r w:rsidR="003E68AC" w:rsidRPr="00422DDD">
        <w:t xml:space="preserve">seul </w:t>
      </w:r>
      <w:r w:rsidR="00763A2C" w:rsidRPr="00422DDD">
        <w:t>coup</w:t>
      </w:r>
      <w:r w:rsidR="00E33B78" w:rsidRPr="00422DDD">
        <w:t>.</w:t>
      </w:r>
      <w:r w:rsidR="007F3174" w:rsidRPr="00422DDD">
        <w:t xml:space="preserve"> </w:t>
      </w:r>
      <w:r w:rsidR="00763A2C" w:rsidRPr="00422DDD">
        <w:t xml:space="preserve">Tous les effets </w:t>
      </w:r>
      <w:r w:rsidR="00253D88" w:rsidRPr="00422DDD">
        <w:t xml:space="preserve">de toutes les zones touchées </w:t>
      </w:r>
      <w:r w:rsidR="00763A2C" w:rsidRPr="00422DDD">
        <w:t>sont cumulatifs.</w:t>
      </w:r>
      <w:r w:rsidR="003E68AC" w:rsidRPr="00422DDD">
        <w:t xml:space="preserve"> </w:t>
      </w:r>
    </w:p>
    <w:p w:rsidR="00B064D9" w:rsidRDefault="006B1D62" w:rsidP="00B064D9">
      <w:pPr>
        <w:pStyle w:val="ex"/>
      </w:pPr>
      <w:r w:rsidRPr="00422DDD">
        <w:lastRenderedPageBreak/>
        <w:t>Exemple : Yvette (PdC 25, RM 6, A(sop)=40) subit un terrible coup de Taille à la jambe droite infligeant 10T. Le N2=25/3=8, N1=8/2=4 et N3=8+6=14</w:t>
      </w:r>
      <w:r w:rsidR="00253D88" w:rsidRPr="00422DDD">
        <w:t xml:space="preserve"> Cela donne un N1=4-7, N2=8-13 et N3=13+</w:t>
      </w:r>
      <w:r w:rsidRPr="00422DDD">
        <w:t>. La blessure fait passer directement au N2 en T à la Jambe Droite.</w:t>
      </w:r>
      <w:r w:rsidR="00253D88" w:rsidRPr="00422DDD">
        <w:t xml:space="preserve"> Les effets sont Charge-20 (N1), </w:t>
      </w:r>
      <w:r w:rsidRPr="00422DDD">
        <w:t xml:space="preserve">Fuite-20 </w:t>
      </w:r>
      <w:r w:rsidR="00253D88" w:rsidRPr="00422DDD">
        <w:t xml:space="preserve"> et </w:t>
      </w:r>
      <w:r w:rsidRPr="00422DDD">
        <w:t xml:space="preserve">Esquive-20(N2). De plus l’A(sop) passe temporairement à 40-5-5=30. </w:t>
      </w:r>
    </w:p>
    <w:p w:rsidR="00B064D9" w:rsidRPr="00422DDD" w:rsidRDefault="004E1991" w:rsidP="00B064D9">
      <w:pPr>
        <w:pStyle w:val="Titre3"/>
      </w:pPr>
      <w:bookmarkStart w:id="126" w:name="_Toc208477831"/>
      <w:r>
        <w:t>5.3.</w:t>
      </w:r>
      <w:r w:rsidR="00BB49CB">
        <w:t>5</w:t>
      </w:r>
      <w:r>
        <w:t xml:space="preserve"> </w:t>
      </w:r>
      <w:r w:rsidR="00B064D9" w:rsidRPr="00422DDD">
        <w:t>Attaque massive</w:t>
      </w:r>
      <w:bookmarkEnd w:id="126"/>
      <w:r w:rsidR="00B064D9" w:rsidRPr="00422DDD">
        <w:t xml:space="preserve"> </w:t>
      </w:r>
    </w:p>
    <w:p w:rsidR="00B064D9" w:rsidRDefault="00B064D9" w:rsidP="00B064D9">
      <w:pPr>
        <w:widowControl/>
      </w:pPr>
      <w:r w:rsidRPr="00422DDD">
        <w:t xml:space="preserve">Lorsqu’une cible est touchée </w:t>
      </w:r>
      <w:r>
        <w:t xml:space="preserve">(subi une blessure) </w:t>
      </w:r>
      <w:r w:rsidRPr="00422DDD">
        <w:t xml:space="preserve">par une attaque bien plus massive qu’elle (un être avec une différence de Force/poids/taille&gt;100(kg/cm), une </w:t>
      </w:r>
      <w:r w:rsidRPr="00422DDD">
        <w:rPr>
          <w:b/>
        </w:rPr>
        <w:t>avalanche</w:t>
      </w:r>
      <w:r w:rsidRPr="00422DDD">
        <w:t xml:space="preserve">, une baliste/un </w:t>
      </w:r>
      <w:r w:rsidRPr="00422DDD">
        <w:rPr>
          <w:b/>
        </w:rPr>
        <w:t>boulet</w:t>
      </w:r>
      <w:r w:rsidRPr="00422DDD">
        <w:t xml:space="preserve">, un </w:t>
      </w:r>
      <w:r w:rsidRPr="00422DDD">
        <w:rPr>
          <w:b/>
        </w:rPr>
        <w:t>tremblement de terre</w:t>
      </w:r>
      <w:r w:rsidRPr="00422DDD">
        <w:t xml:space="preserve"> etc.) il y a une chance qu’elle soit </w:t>
      </w:r>
      <w:r w:rsidRPr="00422DDD">
        <w:rPr>
          <w:highlight w:val="yellow"/>
        </w:rPr>
        <w:t>projetée dans le sens de l’attaque</w:t>
      </w:r>
      <w:r>
        <w:t xml:space="preserve">. La CR dépend du la blessure subie, </w:t>
      </w:r>
      <w:r w:rsidRPr="00CD5D66">
        <w:rPr>
          <w:b/>
        </w:rPr>
        <w:t>Bouclier=20, Normal=40, Sévère=60, Mortel=80</w:t>
      </w:r>
      <w:r w:rsidRPr="00422DDD">
        <w:t xml:space="preserve">. Si le test passe, </w:t>
      </w:r>
      <w:r>
        <w:t xml:space="preserve">alors </w:t>
      </w:r>
      <w:r w:rsidRPr="00CD5D66">
        <w:rPr>
          <w:shd w:val="clear" w:color="auto" w:fill="FFFF00"/>
        </w:rPr>
        <w:t xml:space="preserve">dé dizaine = nombre de mètres de projection </w:t>
      </w:r>
      <w:r>
        <w:t xml:space="preserve">= </w:t>
      </w:r>
      <w:r w:rsidRPr="00422DDD">
        <w:t>points de concussion subis dans une zone du corps au hasard.</w:t>
      </w:r>
    </w:p>
    <w:p w:rsidR="00B064D9" w:rsidRPr="00422DDD" w:rsidRDefault="00B064D9" w:rsidP="00B064D9">
      <w:pPr>
        <w:pStyle w:val="ex"/>
      </w:pPr>
    </w:p>
    <w:p w:rsidR="00777865" w:rsidRPr="00422DDD" w:rsidRDefault="005E42B1" w:rsidP="002A261A">
      <w:pPr>
        <w:pStyle w:val="Titre2"/>
      </w:pPr>
      <w:bookmarkStart w:id="127" w:name="_Ref401129475"/>
      <w:bookmarkStart w:id="128" w:name="_Toc208477832"/>
      <w:r w:rsidRPr="00422DDD">
        <w:t xml:space="preserve">5.4 </w:t>
      </w:r>
      <w:r w:rsidR="00777865" w:rsidRPr="00422DDD">
        <w:t>Effets supplémentaires</w:t>
      </w:r>
      <w:bookmarkEnd w:id="127"/>
      <w:bookmarkEnd w:id="128"/>
    </w:p>
    <w:p w:rsidR="00777865" w:rsidRPr="00422DDD" w:rsidRDefault="0071104F">
      <w:pPr>
        <w:widowControl/>
      </w:pPr>
      <w:r w:rsidRPr="00422DDD">
        <w:t xml:space="preserve">Si </w:t>
      </w:r>
      <w:r w:rsidR="004C1D07" w:rsidRPr="00422DDD">
        <w:t xml:space="preserve">un </w:t>
      </w:r>
      <w:r w:rsidR="00CA76BD" w:rsidRPr="000D5E22">
        <w:rPr>
          <w:shd w:val="clear" w:color="auto" w:fill="FFFF00"/>
        </w:rPr>
        <w:t xml:space="preserve">nouveau </w:t>
      </w:r>
      <w:r w:rsidR="004C1D07" w:rsidRPr="000D5E22">
        <w:rPr>
          <w:shd w:val="clear" w:color="auto" w:fill="FFFF00"/>
        </w:rPr>
        <w:t>niveau</w:t>
      </w:r>
      <w:r w:rsidR="003F1D80" w:rsidRPr="000D5E22">
        <w:rPr>
          <w:shd w:val="clear" w:color="auto" w:fill="FFFF00"/>
        </w:rPr>
        <w:t xml:space="preserve"> de blessure</w:t>
      </w:r>
      <w:r w:rsidR="003F1D80" w:rsidRPr="00422DDD">
        <w:t xml:space="preserve"> a été atteint </w:t>
      </w:r>
      <w:r w:rsidR="000143E3" w:rsidRPr="00422DDD">
        <w:t>ou dépassé</w:t>
      </w:r>
      <w:r w:rsidRPr="00422DDD">
        <w:t>, test</w:t>
      </w:r>
      <w:r w:rsidR="00CA76BD" w:rsidRPr="00422DDD">
        <w:t xml:space="preserve">ez </w:t>
      </w:r>
      <w:r w:rsidR="00CA76BD" w:rsidRPr="00422DDD">
        <w:rPr>
          <w:b/>
          <w:i/>
        </w:rPr>
        <w:t>Résistance</w:t>
      </w:r>
      <w:r w:rsidR="001C6E00" w:rsidRPr="00422DDD">
        <w:rPr>
          <w:szCs w:val="16"/>
        </w:rPr>
        <w:t xml:space="preserve">+ </w:t>
      </w:r>
      <w:r w:rsidR="001C6E00" w:rsidRPr="00422DDD">
        <w:rPr>
          <w:b/>
          <w:szCs w:val="16"/>
        </w:rPr>
        <w:t>Carac</w:t>
      </w:r>
      <w:r w:rsidR="001C6E00" w:rsidRPr="00422DDD">
        <w:rPr>
          <w:szCs w:val="16"/>
        </w:rPr>
        <w:t xml:space="preserve"> (</w:t>
      </w:r>
      <w:r w:rsidR="00253D88" w:rsidRPr="00422DDD">
        <w:rPr>
          <w:szCs w:val="16"/>
        </w:rPr>
        <w:t xml:space="preserve">selon la zone touchée, </w:t>
      </w:r>
      <w:r w:rsidR="001C6E00" w:rsidRPr="00422DDD">
        <w:rPr>
          <w:szCs w:val="16"/>
        </w:rPr>
        <w:t>voir table</w:t>
      </w:r>
      <w:r w:rsidR="00253D88" w:rsidRPr="00422DDD">
        <w:rPr>
          <w:szCs w:val="16"/>
        </w:rPr>
        <w:t xml:space="preserve"> </w:t>
      </w:r>
      <w:r w:rsidR="0057682F" w:rsidRPr="00422DDD">
        <w:rPr>
          <w:szCs w:val="16"/>
        </w:rPr>
        <w:t>précédente</w:t>
      </w:r>
      <w:r w:rsidR="001C6E00" w:rsidRPr="00422DDD">
        <w:rPr>
          <w:szCs w:val="16"/>
        </w:rPr>
        <w:t>)</w:t>
      </w:r>
      <w:r w:rsidRPr="00422DDD">
        <w:t xml:space="preserve"> </w:t>
      </w:r>
      <w:r w:rsidR="00253D88" w:rsidRPr="00422DDD">
        <w:rPr>
          <w:b/>
        </w:rPr>
        <w:t xml:space="preserve">divisé par </w:t>
      </w:r>
      <w:r w:rsidR="006362E0" w:rsidRPr="00422DDD">
        <w:rPr>
          <w:b/>
        </w:rPr>
        <w:t>1</w:t>
      </w:r>
      <w:r w:rsidR="00CA76BD" w:rsidRPr="00422DDD">
        <w:rPr>
          <w:b/>
        </w:rPr>
        <w:t>,2,</w:t>
      </w:r>
      <w:r w:rsidR="006362E0" w:rsidRPr="00422DDD">
        <w:rPr>
          <w:b/>
        </w:rPr>
        <w:t>3</w:t>
      </w:r>
      <w:r w:rsidR="00CA76BD" w:rsidRPr="00422DDD">
        <w:rPr>
          <w:szCs w:val="16"/>
        </w:rPr>
        <w:t xml:space="preserve"> s</w:t>
      </w:r>
      <w:r w:rsidR="00253D88" w:rsidRPr="00422DDD">
        <w:rPr>
          <w:szCs w:val="16"/>
        </w:rPr>
        <w:t xml:space="preserve">elon que le </w:t>
      </w:r>
      <w:r w:rsidR="00CA76BD" w:rsidRPr="00422DDD">
        <w:rPr>
          <w:szCs w:val="16"/>
        </w:rPr>
        <w:t>N</w:t>
      </w:r>
      <w:r w:rsidR="006362E0" w:rsidRPr="00422DDD">
        <w:rPr>
          <w:szCs w:val="16"/>
        </w:rPr>
        <w:t>1</w:t>
      </w:r>
      <w:r w:rsidR="00CA76BD" w:rsidRPr="00422DDD">
        <w:rPr>
          <w:szCs w:val="16"/>
        </w:rPr>
        <w:t>,2,</w:t>
      </w:r>
      <w:r w:rsidR="006362E0" w:rsidRPr="00422DDD">
        <w:rPr>
          <w:szCs w:val="16"/>
        </w:rPr>
        <w:t>3</w:t>
      </w:r>
      <w:r w:rsidR="00CA76BD" w:rsidRPr="00422DDD">
        <w:rPr>
          <w:szCs w:val="16"/>
        </w:rPr>
        <w:t xml:space="preserve"> </w:t>
      </w:r>
      <w:r w:rsidR="00253D88" w:rsidRPr="00422DDD">
        <w:rPr>
          <w:szCs w:val="16"/>
        </w:rPr>
        <w:t xml:space="preserve">a été </w:t>
      </w:r>
      <w:r w:rsidR="00CA76BD" w:rsidRPr="00422DDD">
        <w:rPr>
          <w:szCs w:val="16"/>
        </w:rPr>
        <w:t>atteint</w:t>
      </w:r>
      <w:r w:rsidR="006362E0" w:rsidRPr="00422DDD">
        <w:rPr>
          <w:szCs w:val="16"/>
        </w:rPr>
        <w:t xml:space="preserve"> ou dépassé</w:t>
      </w:r>
      <w:r w:rsidR="00CA76BD" w:rsidRPr="00422DDD">
        <w:rPr>
          <w:szCs w:val="16"/>
        </w:rPr>
        <w:t xml:space="preserve"> </w:t>
      </w:r>
      <w:r w:rsidR="00253D88" w:rsidRPr="00422DDD">
        <w:rPr>
          <w:szCs w:val="16"/>
        </w:rPr>
        <w:t xml:space="preserve">et </w:t>
      </w:r>
      <w:r w:rsidR="00CA76BD" w:rsidRPr="00422DDD">
        <w:rPr>
          <w:b/>
          <w:szCs w:val="16"/>
        </w:rPr>
        <w:t>-20</w:t>
      </w:r>
      <w:r w:rsidR="00CA76BD" w:rsidRPr="00422DDD">
        <w:rPr>
          <w:szCs w:val="16"/>
        </w:rPr>
        <w:t xml:space="preserve"> si touché par arme </w:t>
      </w:r>
      <w:r w:rsidR="00B33F3D" w:rsidRPr="00422DDD">
        <w:rPr>
          <w:szCs w:val="16"/>
        </w:rPr>
        <w:t>à 2</w:t>
      </w:r>
      <w:r w:rsidR="006B1D62" w:rsidRPr="00422DDD">
        <w:rPr>
          <w:szCs w:val="16"/>
        </w:rPr>
        <w:t xml:space="preserve"> mains ou </w:t>
      </w:r>
      <w:r w:rsidR="00253D88" w:rsidRPr="00422DDD">
        <w:rPr>
          <w:szCs w:val="16"/>
        </w:rPr>
        <w:t xml:space="preserve">une </w:t>
      </w:r>
      <w:r w:rsidR="00253D88" w:rsidRPr="000D5E22">
        <w:rPr>
          <w:szCs w:val="16"/>
          <w:shd w:val="clear" w:color="auto" w:fill="FFFF00"/>
        </w:rPr>
        <w:t xml:space="preserve">attaque </w:t>
      </w:r>
      <w:r w:rsidR="006B1D62" w:rsidRPr="000D5E22">
        <w:rPr>
          <w:szCs w:val="16"/>
          <w:shd w:val="clear" w:color="auto" w:fill="FFFF00"/>
        </w:rPr>
        <w:t>lourde</w:t>
      </w:r>
      <w:r w:rsidR="00253D88" w:rsidRPr="000D5E22">
        <w:rPr>
          <w:szCs w:val="16"/>
          <w:shd w:val="clear" w:color="auto" w:fill="FFFF00"/>
        </w:rPr>
        <w:t>(L)</w:t>
      </w:r>
      <w:r w:rsidR="00CA76BD" w:rsidRPr="00422DDD">
        <w:rPr>
          <w:szCs w:val="16"/>
        </w:rPr>
        <w:t>. En cas d’échec</w:t>
      </w:r>
      <w:r w:rsidR="00B33F3D" w:rsidRPr="00422DDD">
        <w:rPr>
          <w:szCs w:val="16"/>
        </w:rPr>
        <w:t>,</w:t>
      </w:r>
      <w:r w:rsidR="00CA76BD" w:rsidRPr="00422DDD">
        <w:rPr>
          <w:szCs w:val="16"/>
        </w:rPr>
        <w:t xml:space="preserve"> appliquez l’effet suivant selon la zone touchée et le type de coup subi</w:t>
      </w:r>
      <w:r w:rsidR="0057682F" w:rsidRPr="00422DDD">
        <w:rPr>
          <w:szCs w:val="16"/>
        </w:rPr>
        <w:t xml:space="preserve"> le plus élevé</w:t>
      </w:r>
      <w:r w:rsidR="00CA76BD" w:rsidRPr="00422DDD">
        <w:rPr>
          <w:szCs w:val="16"/>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846"/>
        <w:gridCol w:w="1925"/>
        <w:gridCol w:w="1177"/>
        <w:gridCol w:w="1244"/>
      </w:tblGrid>
      <w:tr w:rsidR="006B1D62" w:rsidRPr="00422DDD" w:rsidTr="001C6E00">
        <w:tc>
          <w:tcPr>
            <w:tcW w:w="1033" w:type="dxa"/>
          </w:tcPr>
          <w:p w:rsidR="006B1D62" w:rsidRPr="00422DDD" w:rsidRDefault="006B1D62" w:rsidP="001C6E00">
            <w:pPr>
              <w:rPr>
                <w:rFonts w:cs="Tahoma"/>
                <w:b/>
                <w:bCs/>
                <w:sz w:val="16"/>
                <w:szCs w:val="16"/>
              </w:rPr>
            </w:pPr>
            <w:r w:rsidRPr="00422DDD">
              <w:rPr>
                <w:rFonts w:cs="Tahoma"/>
                <w:b/>
                <w:bCs/>
                <w:sz w:val="16"/>
                <w:szCs w:val="16"/>
              </w:rPr>
              <w:t xml:space="preserve">Zone </w:t>
            </w:r>
          </w:p>
        </w:tc>
        <w:tc>
          <w:tcPr>
            <w:tcW w:w="0" w:type="auto"/>
          </w:tcPr>
          <w:p w:rsidR="006B1D62" w:rsidRPr="00422DDD" w:rsidRDefault="006B1D62" w:rsidP="001E5EDC">
            <w:pPr>
              <w:rPr>
                <w:rFonts w:cs="Tahoma"/>
                <w:b/>
                <w:sz w:val="16"/>
                <w:szCs w:val="16"/>
              </w:rPr>
            </w:pPr>
            <w:r w:rsidRPr="00422DDD">
              <w:rPr>
                <w:rFonts w:cs="Tahoma"/>
                <w:b/>
                <w:sz w:val="16"/>
                <w:szCs w:val="16"/>
              </w:rPr>
              <w:t>Carac</w:t>
            </w:r>
          </w:p>
        </w:tc>
        <w:tc>
          <w:tcPr>
            <w:tcW w:w="0" w:type="auto"/>
          </w:tcPr>
          <w:p w:rsidR="006B1D62" w:rsidRPr="00422DDD" w:rsidRDefault="006B1D62" w:rsidP="00AD569F">
            <w:pPr>
              <w:jc w:val="center"/>
              <w:rPr>
                <w:rFonts w:cs="Tahoma"/>
                <w:b/>
                <w:sz w:val="16"/>
                <w:szCs w:val="16"/>
              </w:rPr>
            </w:pPr>
            <w:r w:rsidRPr="00422DDD">
              <w:rPr>
                <w:rFonts w:cs="Tahoma"/>
                <w:b/>
                <w:sz w:val="16"/>
                <w:szCs w:val="16"/>
              </w:rPr>
              <w:t>T</w:t>
            </w:r>
          </w:p>
        </w:tc>
        <w:tc>
          <w:tcPr>
            <w:tcW w:w="0" w:type="auto"/>
          </w:tcPr>
          <w:p w:rsidR="006B1D62" w:rsidRPr="00422DDD" w:rsidRDefault="006B1D62" w:rsidP="00AD569F">
            <w:pPr>
              <w:jc w:val="center"/>
              <w:rPr>
                <w:rFonts w:cs="Tahoma"/>
                <w:b/>
                <w:sz w:val="16"/>
                <w:szCs w:val="16"/>
              </w:rPr>
            </w:pPr>
            <w:r w:rsidRPr="00422DDD">
              <w:rPr>
                <w:rFonts w:cs="Tahoma"/>
                <w:b/>
                <w:sz w:val="16"/>
                <w:szCs w:val="16"/>
              </w:rPr>
              <w:t>E</w:t>
            </w:r>
          </w:p>
        </w:tc>
        <w:tc>
          <w:tcPr>
            <w:tcW w:w="0" w:type="auto"/>
          </w:tcPr>
          <w:p w:rsidR="006B1D62" w:rsidRPr="00422DDD" w:rsidRDefault="006B1D62" w:rsidP="00AD569F">
            <w:pPr>
              <w:jc w:val="center"/>
              <w:rPr>
                <w:rFonts w:cs="Tahoma"/>
                <w:b/>
                <w:sz w:val="16"/>
                <w:szCs w:val="16"/>
              </w:rPr>
            </w:pPr>
            <w:r w:rsidRPr="00422DDD">
              <w:rPr>
                <w:rFonts w:cs="Tahoma"/>
                <w:b/>
                <w:sz w:val="16"/>
                <w:szCs w:val="16"/>
              </w:rPr>
              <w:t>C</w:t>
            </w:r>
            <w:r w:rsidR="00AD569F">
              <w:rPr>
                <w:rFonts w:cs="Tahoma"/>
                <w:b/>
                <w:sz w:val="16"/>
                <w:szCs w:val="16"/>
              </w:rPr>
              <w:t>²</w:t>
            </w:r>
          </w:p>
        </w:tc>
      </w:tr>
      <w:tr w:rsidR="006B1D62" w:rsidRPr="00422DDD" w:rsidTr="00B064D9">
        <w:tc>
          <w:tcPr>
            <w:tcW w:w="1033" w:type="dxa"/>
          </w:tcPr>
          <w:p w:rsidR="006B1D62" w:rsidRPr="00422DDD" w:rsidRDefault="006B1D62" w:rsidP="004F6565">
            <w:pPr>
              <w:rPr>
                <w:rFonts w:cs="Tahoma"/>
                <w:b/>
                <w:bCs/>
                <w:sz w:val="16"/>
                <w:szCs w:val="16"/>
              </w:rPr>
            </w:pPr>
            <w:r w:rsidRPr="00422DDD">
              <w:rPr>
                <w:rFonts w:cs="Tahoma"/>
                <w:b/>
                <w:bCs/>
                <w:sz w:val="16"/>
                <w:szCs w:val="16"/>
              </w:rPr>
              <w:t xml:space="preserve">T-ête </w:t>
            </w:r>
          </w:p>
        </w:tc>
        <w:tc>
          <w:tcPr>
            <w:tcW w:w="0" w:type="auto"/>
          </w:tcPr>
          <w:p w:rsidR="006B1D62" w:rsidRPr="00422DDD" w:rsidRDefault="006B1D62" w:rsidP="006B1D62">
            <w:pPr>
              <w:rPr>
                <w:rFonts w:cs="Tahoma"/>
                <w:sz w:val="16"/>
                <w:szCs w:val="16"/>
              </w:rPr>
            </w:pPr>
            <w:r w:rsidRPr="00422DDD">
              <w:rPr>
                <w:rFonts w:cs="Tahoma"/>
                <w:sz w:val="16"/>
                <w:szCs w:val="16"/>
              </w:rPr>
              <w:t>V(car)</w:t>
            </w:r>
          </w:p>
        </w:tc>
        <w:tc>
          <w:tcPr>
            <w:tcW w:w="0" w:type="auto"/>
            <w:shd w:val="clear" w:color="auto" w:fill="auto"/>
          </w:tcPr>
          <w:p w:rsidR="006B1D62" w:rsidRPr="00422DDD" w:rsidRDefault="006B1D62" w:rsidP="00B33F3D">
            <w:pPr>
              <w:rPr>
                <w:rFonts w:cs="Tahoma"/>
                <w:sz w:val="16"/>
                <w:szCs w:val="16"/>
              </w:rPr>
            </w:pPr>
            <w:r w:rsidRPr="00422DDD">
              <w:rPr>
                <w:rFonts w:cs="Tahoma"/>
                <w:sz w:val="16"/>
                <w:szCs w:val="16"/>
              </w:rPr>
              <w:t>Aveuglé VON/VDN=0</w:t>
            </w:r>
          </w:p>
        </w:tc>
        <w:tc>
          <w:tcPr>
            <w:tcW w:w="0" w:type="auto"/>
            <w:shd w:val="clear" w:color="auto" w:fill="auto"/>
          </w:tcPr>
          <w:p w:rsidR="006B1D62" w:rsidRPr="00422DDD" w:rsidRDefault="006B1D62" w:rsidP="00C353D9">
            <w:pPr>
              <w:rPr>
                <w:rFonts w:cs="Tahoma"/>
                <w:sz w:val="16"/>
                <w:szCs w:val="16"/>
              </w:rPr>
            </w:pPr>
            <w:r w:rsidRPr="00B064D9">
              <w:rPr>
                <w:rFonts w:cs="Tahoma"/>
                <w:sz w:val="16"/>
                <w:szCs w:val="16"/>
                <w:shd w:val="clear" w:color="auto" w:fill="FFFF00"/>
              </w:rPr>
              <w:t>Saignement</w:t>
            </w:r>
          </w:p>
        </w:tc>
        <w:tc>
          <w:tcPr>
            <w:tcW w:w="0" w:type="auto"/>
            <w:shd w:val="clear" w:color="auto" w:fill="auto"/>
          </w:tcPr>
          <w:p w:rsidR="006B1D62" w:rsidRPr="00422DDD" w:rsidRDefault="006B1D62" w:rsidP="00C353D9">
            <w:pPr>
              <w:rPr>
                <w:rFonts w:cs="Tahoma"/>
                <w:sz w:val="16"/>
                <w:szCs w:val="16"/>
              </w:rPr>
            </w:pPr>
            <w:r w:rsidRPr="00422DDD">
              <w:rPr>
                <w:rFonts w:cs="Tahoma"/>
                <w:sz w:val="16"/>
                <w:szCs w:val="16"/>
                <w:shd w:val="clear" w:color="auto" w:fill="FFFF00"/>
              </w:rPr>
              <w:t>Inconscient</w:t>
            </w:r>
          </w:p>
        </w:tc>
      </w:tr>
      <w:tr w:rsidR="006B1D62" w:rsidRPr="00422DDD" w:rsidTr="00B064D9">
        <w:tc>
          <w:tcPr>
            <w:tcW w:w="1033" w:type="dxa"/>
            <w:shd w:val="clear" w:color="auto" w:fill="F2F2F2"/>
          </w:tcPr>
          <w:p w:rsidR="006B1D62" w:rsidRPr="00422DDD" w:rsidRDefault="006B1D62" w:rsidP="004F6565">
            <w:pPr>
              <w:rPr>
                <w:rFonts w:cs="Tahoma"/>
                <w:b/>
                <w:bCs/>
                <w:sz w:val="16"/>
                <w:szCs w:val="16"/>
              </w:rPr>
            </w:pPr>
            <w:r w:rsidRPr="00422DDD">
              <w:rPr>
                <w:rFonts w:cs="Tahoma"/>
                <w:b/>
                <w:bCs/>
                <w:sz w:val="16"/>
                <w:szCs w:val="16"/>
              </w:rPr>
              <w:t>Th-orax</w:t>
            </w:r>
          </w:p>
        </w:tc>
        <w:tc>
          <w:tcPr>
            <w:tcW w:w="0" w:type="auto"/>
            <w:shd w:val="clear" w:color="auto" w:fill="F2F2F2"/>
          </w:tcPr>
          <w:p w:rsidR="006B1D62" w:rsidRPr="00422DDD" w:rsidRDefault="006B1D62" w:rsidP="00047E9A">
            <w:pPr>
              <w:rPr>
                <w:rFonts w:cs="Tahoma"/>
                <w:sz w:val="16"/>
                <w:szCs w:val="16"/>
              </w:rPr>
            </w:pPr>
            <w:r w:rsidRPr="00422DDD">
              <w:rPr>
                <w:rFonts w:cs="Tahoma"/>
                <w:sz w:val="16"/>
                <w:szCs w:val="16"/>
              </w:rPr>
              <w:t>En(sou)</w:t>
            </w:r>
          </w:p>
        </w:tc>
        <w:tc>
          <w:tcPr>
            <w:tcW w:w="0" w:type="auto"/>
            <w:shd w:val="clear" w:color="auto" w:fill="auto"/>
          </w:tcPr>
          <w:p w:rsidR="006B1D62" w:rsidRPr="00422DDD" w:rsidRDefault="00B064D9" w:rsidP="00047E9A">
            <w:pPr>
              <w:rPr>
                <w:rFonts w:cs="Tahoma"/>
                <w:sz w:val="16"/>
                <w:szCs w:val="16"/>
              </w:rPr>
            </w:pPr>
            <w:r>
              <w:rPr>
                <w:rFonts w:cs="Tahoma"/>
                <w:sz w:val="16"/>
                <w:szCs w:val="16"/>
              </w:rPr>
              <w:t>Perturbé</w:t>
            </w:r>
          </w:p>
        </w:tc>
        <w:tc>
          <w:tcPr>
            <w:tcW w:w="0" w:type="auto"/>
            <w:shd w:val="clear" w:color="auto" w:fill="auto"/>
          </w:tcPr>
          <w:p w:rsidR="006B1D62" w:rsidRPr="00422DDD" w:rsidRDefault="00B064D9" w:rsidP="004F6565">
            <w:pPr>
              <w:rPr>
                <w:rFonts w:cs="Tahoma"/>
                <w:sz w:val="16"/>
                <w:szCs w:val="16"/>
              </w:rPr>
            </w:pPr>
            <w:r>
              <w:rPr>
                <w:rFonts w:cs="Tahoma"/>
                <w:sz w:val="16"/>
                <w:szCs w:val="16"/>
              </w:rPr>
              <w:t>Perturbé</w:t>
            </w:r>
          </w:p>
        </w:tc>
        <w:tc>
          <w:tcPr>
            <w:tcW w:w="0" w:type="auto"/>
            <w:shd w:val="clear" w:color="auto" w:fill="auto"/>
          </w:tcPr>
          <w:p w:rsidR="006B1D62" w:rsidRPr="00422DDD" w:rsidRDefault="00B064D9" w:rsidP="004F6565">
            <w:pPr>
              <w:rPr>
                <w:rFonts w:cs="Tahoma"/>
                <w:sz w:val="16"/>
                <w:szCs w:val="16"/>
              </w:rPr>
            </w:pPr>
            <w:r>
              <w:rPr>
                <w:rFonts w:cs="Tahoma"/>
                <w:sz w:val="16"/>
                <w:szCs w:val="16"/>
              </w:rPr>
              <w:t>Perturbé</w:t>
            </w:r>
          </w:p>
        </w:tc>
      </w:tr>
      <w:tr w:rsidR="006B1D62" w:rsidRPr="00422DDD" w:rsidTr="00B064D9">
        <w:tc>
          <w:tcPr>
            <w:tcW w:w="1033" w:type="dxa"/>
          </w:tcPr>
          <w:p w:rsidR="006B1D62" w:rsidRPr="00422DDD" w:rsidRDefault="006B1D62" w:rsidP="004F6565">
            <w:pPr>
              <w:rPr>
                <w:rFonts w:cs="Tahoma"/>
                <w:b/>
                <w:bCs/>
                <w:sz w:val="16"/>
                <w:szCs w:val="16"/>
              </w:rPr>
            </w:pPr>
            <w:r w:rsidRPr="00422DDD">
              <w:rPr>
                <w:rFonts w:cs="Tahoma"/>
                <w:b/>
                <w:bCs/>
                <w:sz w:val="16"/>
                <w:szCs w:val="16"/>
              </w:rPr>
              <w:t>V-entre</w:t>
            </w:r>
          </w:p>
        </w:tc>
        <w:tc>
          <w:tcPr>
            <w:tcW w:w="0" w:type="auto"/>
          </w:tcPr>
          <w:p w:rsidR="006B1D62" w:rsidRPr="00422DDD" w:rsidRDefault="006B1D62" w:rsidP="004F6565">
            <w:pPr>
              <w:rPr>
                <w:rFonts w:cs="Tahoma"/>
                <w:sz w:val="16"/>
                <w:szCs w:val="16"/>
              </w:rPr>
            </w:pPr>
            <w:r w:rsidRPr="00422DDD">
              <w:rPr>
                <w:rFonts w:cs="Tahoma"/>
                <w:sz w:val="16"/>
                <w:szCs w:val="16"/>
              </w:rPr>
              <w:t>C(rob)</w:t>
            </w:r>
          </w:p>
        </w:tc>
        <w:tc>
          <w:tcPr>
            <w:tcW w:w="0" w:type="auto"/>
            <w:shd w:val="clear" w:color="auto" w:fill="auto"/>
          </w:tcPr>
          <w:p w:rsidR="006B1D62" w:rsidRPr="00422DDD" w:rsidRDefault="006B1D62" w:rsidP="004F6565">
            <w:pPr>
              <w:rPr>
                <w:rFonts w:cs="Tahoma"/>
                <w:sz w:val="16"/>
                <w:szCs w:val="16"/>
              </w:rPr>
            </w:pPr>
            <w:r w:rsidRPr="00422DDD">
              <w:rPr>
                <w:rFonts w:cs="Tahoma"/>
                <w:sz w:val="16"/>
                <w:szCs w:val="16"/>
                <w:shd w:val="clear" w:color="auto" w:fill="FFFF00"/>
              </w:rPr>
              <w:t>Saignement</w:t>
            </w:r>
          </w:p>
        </w:tc>
        <w:tc>
          <w:tcPr>
            <w:tcW w:w="0" w:type="auto"/>
            <w:shd w:val="clear" w:color="auto" w:fill="auto"/>
          </w:tcPr>
          <w:p w:rsidR="006B1D62" w:rsidRPr="00422DDD" w:rsidRDefault="00095169" w:rsidP="00981312">
            <w:pPr>
              <w:rPr>
                <w:rFonts w:cs="Tahoma"/>
                <w:sz w:val="16"/>
                <w:szCs w:val="16"/>
              </w:rPr>
            </w:pPr>
            <w:r w:rsidRPr="00422DDD">
              <w:rPr>
                <w:rFonts w:cs="Tahoma"/>
                <w:sz w:val="16"/>
                <w:szCs w:val="16"/>
                <w:shd w:val="clear" w:color="auto" w:fill="FFFF00"/>
              </w:rPr>
              <w:t>Saignement</w:t>
            </w:r>
          </w:p>
        </w:tc>
        <w:tc>
          <w:tcPr>
            <w:tcW w:w="0" w:type="auto"/>
            <w:shd w:val="clear" w:color="auto" w:fill="auto"/>
          </w:tcPr>
          <w:p w:rsidR="006B1D62" w:rsidRPr="00422DDD" w:rsidRDefault="006B1D62" w:rsidP="004F6565">
            <w:pPr>
              <w:rPr>
                <w:rFonts w:cs="Tahoma"/>
                <w:sz w:val="16"/>
                <w:szCs w:val="16"/>
              </w:rPr>
            </w:pPr>
            <w:r w:rsidRPr="00422DDD">
              <w:rPr>
                <w:rFonts w:cs="Tahoma"/>
                <w:sz w:val="16"/>
                <w:szCs w:val="16"/>
              </w:rPr>
              <w:t xml:space="preserve">Étourdi </w:t>
            </w:r>
          </w:p>
        </w:tc>
      </w:tr>
      <w:tr w:rsidR="006B1D62" w:rsidRPr="00422DDD" w:rsidTr="00B064D9">
        <w:tc>
          <w:tcPr>
            <w:tcW w:w="1033" w:type="dxa"/>
            <w:shd w:val="clear" w:color="auto" w:fill="F2F2F2"/>
          </w:tcPr>
          <w:p w:rsidR="006B1D62" w:rsidRPr="00422DDD" w:rsidRDefault="006B1D62" w:rsidP="004F6565">
            <w:pPr>
              <w:rPr>
                <w:rFonts w:cs="Tahoma"/>
                <w:b/>
                <w:bCs/>
                <w:sz w:val="16"/>
                <w:szCs w:val="16"/>
              </w:rPr>
            </w:pPr>
            <w:r w:rsidRPr="00422DDD">
              <w:rPr>
                <w:rFonts w:cs="Tahoma"/>
                <w:b/>
                <w:bCs/>
                <w:sz w:val="16"/>
                <w:szCs w:val="16"/>
              </w:rPr>
              <w:t>B-ras</w:t>
            </w:r>
          </w:p>
        </w:tc>
        <w:tc>
          <w:tcPr>
            <w:tcW w:w="0" w:type="auto"/>
            <w:shd w:val="clear" w:color="auto" w:fill="F2F2F2"/>
          </w:tcPr>
          <w:p w:rsidR="006B1D62" w:rsidRPr="00422DDD" w:rsidRDefault="006B1D62" w:rsidP="00616BC5">
            <w:pPr>
              <w:rPr>
                <w:rFonts w:cs="Tahoma"/>
                <w:sz w:val="16"/>
                <w:szCs w:val="16"/>
              </w:rPr>
            </w:pPr>
            <w:r w:rsidRPr="00422DDD">
              <w:rPr>
                <w:rFonts w:cs="Tahoma"/>
                <w:sz w:val="16"/>
                <w:szCs w:val="16"/>
              </w:rPr>
              <w:t>F(pou)</w:t>
            </w:r>
          </w:p>
        </w:tc>
        <w:tc>
          <w:tcPr>
            <w:tcW w:w="0" w:type="auto"/>
            <w:shd w:val="clear" w:color="auto" w:fill="auto"/>
          </w:tcPr>
          <w:p w:rsidR="006B1D62" w:rsidRPr="00422DDD" w:rsidRDefault="00B064D9" w:rsidP="00616BC5">
            <w:pPr>
              <w:rPr>
                <w:rFonts w:cs="Tahoma"/>
                <w:sz w:val="16"/>
                <w:szCs w:val="16"/>
              </w:rPr>
            </w:pPr>
            <w:r>
              <w:rPr>
                <w:rFonts w:cs="Tahoma"/>
                <w:sz w:val="16"/>
                <w:szCs w:val="16"/>
              </w:rPr>
              <w:t>Perturbé</w:t>
            </w:r>
          </w:p>
        </w:tc>
        <w:tc>
          <w:tcPr>
            <w:tcW w:w="0" w:type="auto"/>
            <w:shd w:val="clear" w:color="auto" w:fill="auto"/>
          </w:tcPr>
          <w:p w:rsidR="006B1D62" w:rsidRPr="00422DDD" w:rsidRDefault="00B064D9" w:rsidP="008C06C8">
            <w:pPr>
              <w:rPr>
                <w:rFonts w:cs="Tahoma"/>
                <w:sz w:val="16"/>
                <w:szCs w:val="16"/>
              </w:rPr>
            </w:pPr>
            <w:r>
              <w:rPr>
                <w:rFonts w:cs="Tahoma"/>
                <w:sz w:val="16"/>
                <w:szCs w:val="16"/>
              </w:rPr>
              <w:t>Perturbé</w:t>
            </w:r>
          </w:p>
        </w:tc>
        <w:tc>
          <w:tcPr>
            <w:tcW w:w="0" w:type="auto"/>
            <w:shd w:val="clear" w:color="auto" w:fill="auto"/>
          </w:tcPr>
          <w:p w:rsidR="006B1D62" w:rsidRPr="00422DDD" w:rsidRDefault="00B064D9" w:rsidP="008C06C8">
            <w:pPr>
              <w:rPr>
                <w:rFonts w:cs="Tahoma"/>
                <w:sz w:val="16"/>
                <w:szCs w:val="16"/>
              </w:rPr>
            </w:pPr>
            <w:r>
              <w:rPr>
                <w:rFonts w:cs="Tahoma"/>
                <w:sz w:val="16"/>
                <w:szCs w:val="16"/>
              </w:rPr>
              <w:t>Perturbé</w:t>
            </w:r>
          </w:p>
        </w:tc>
      </w:tr>
      <w:tr w:rsidR="006B1D62" w:rsidRPr="00422DDD" w:rsidTr="00B064D9">
        <w:tc>
          <w:tcPr>
            <w:tcW w:w="1033" w:type="dxa"/>
          </w:tcPr>
          <w:p w:rsidR="006B1D62" w:rsidRPr="00422DDD" w:rsidRDefault="006B1D62" w:rsidP="004F6565">
            <w:pPr>
              <w:rPr>
                <w:rFonts w:cs="Tahoma"/>
                <w:b/>
                <w:bCs/>
                <w:sz w:val="16"/>
                <w:szCs w:val="16"/>
              </w:rPr>
            </w:pPr>
            <w:r w:rsidRPr="00422DDD">
              <w:rPr>
                <w:rFonts w:cs="Tahoma"/>
                <w:b/>
                <w:bCs/>
                <w:sz w:val="16"/>
                <w:szCs w:val="16"/>
              </w:rPr>
              <w:t>M-ain</w:t>
            </w:r>
          </w:p>
        </w:tc>
        <w:tc>
          <w:tcPr>
            <w:tcW w:w="0" w:type="auto"/>
          </w:tcPr>
          <w:p w:rsidR="006B1D62" w:rsidRPr="00422DDD" w:rsidRDefault="006B1D62" w:rsidP="00616BC5">
            <w:pPr>
              <w:rPr>
                <w:rFonts w:cs="Tahoma"/>
                <w:sz w:val="16"/>
                <w:szCs w:val="16"/>
              </w:rPr>
            </w:pPr>
            <w:r w:rsidRPr="00422DDD">
              <w:rPr>
                <w:rFonts w:cs="Tahoma"/>
                <w:sz w:val="16"/>
                <w:szCs w:val="16"/>
              </w:rPr>
              <w:t>D(man)</w:t>
            </w:r>
          </w:p>
        </w:tc>
        <w:tc>
          <w:tcPr>
            <w:tcW w:w="0" w:type="auto"/>
            <w:shd w:val="clear" w:color="auto" w:fill="auto"/>
          </w:tcPr>
          <w:p w:rsidR="006B1D62" w:rsidRPr="00422DDD" w:rsidRDefault="00B064D9" w:rsidP="00616BC5">
            <w:pPr>
              <w:rPr>
                <w:rFonts w:cs="Tahoma"/>
                <w:sz w:val="16"/>
                <w:szCs w:val="16"/>
              </w:rPr>
            </w:pPr>
            <w:r>
              <w:rPr>
                <w:rFonts w:cs="Tahoma"/>
                <w:sz w:val="16"/>
                <w:szCs w:val="16"/>
              </w:rPr>
              <w:t>Perturbé</w:t>
            </w:r>
          </w:p>
        </w:tc>
        <w:tc>
          <w:tcPr>
            <w:tcW w:w="0" w:type="auto"/>
            <w:shd w:val="clear" w:color="auto" w:fill="auto"/>
          </w:tcPr>
          <w:p w:rsidR="006B1D62" w:rsidRPr="00422DDD" w:rsidRDefault="00B064D9" w:rsidP="00B33F3D">
            <w:pPr>
              <w:rPr>
                <w:rFonts w:cs="Tahoma"/>
                <w:sz w:val="16"/>
                <w:szCs w:val="16"/>
              </w:rPr>
            </w:pPr>
            <w:r>
              <w:rPr>
                <w:rFonts w:cs="Tahoma"/>
                <w:sz w:val="16"/>
                <w:szCs w:val="16"/>
              </w:rPr>
              <w:t>Perturbé</w:t>
            </w:r>
          </w:p>
        </w:tc>
        <w:tc>
          <w:tcPr>
            <w:tcW w:w="0" w:type="auto"/>
            <w:shd w:val="clear" w:color="auto" w:fill="auto"/>
          </w:tcPr>
          <w:p w:rsidR="006B1D62" w:rsidRPr="00422DDD" w:rsidRDefault="006B1D62" w:rsidP="00B33F3D">
            <w:pPr>
              <w:rPr>
                <w:rFonts w:cs="Tahoma"/>
                <w:sz w:val="16"/>
                <w:szCs w:val="16"/>
              </w:rPr>
            </w:pPr>
            <w:r w:rsidRPr="00422DDD">
              <w:rPr>
                <w:rFonts w:cs="Tahoma"/>
                <w:sz w:val="16"/>
                <w:szCs w:val="16"/>
                <w:shd w:val="clear" w:color="auto" w:fill="FFFF00"/>
              </w:rPr>
              <w:t>Arme à terre</w:t>
            </w:r>
          </w:p>
        </w:tc>
      </w:tr>
      <w:tr w:rsidR="006B1D62" w:rsidRPr="00422DDD" w:rsidTr="00B064D9">
        <w:tc>
          <w:tcPr>
            <w:tcW w:w="1033" w:type="dxa"/>
            <w:shd w:val="clear" w:color="auto" w:fill="F2F2F2"/>
          </w:tcPr>
          <w:p w:rsidR="006B1D62" w:rsidRPr="00422DDD" w:rsidRDefault="006B1D62" w:rsidP="004F6565">
            <w:pPr>
              <w:rPr>
                <w:rFonts w:cs="Tahoma"/>
                <w:b/>
                <w:bCs/>
                <w:sz w:val="16"/>
                <w:szCs w:val="16"/>
              </w:rPr>
            </w:pPr>
            <w:r w:rsidRPr="00422DDD">
              <w:rPr>
                <w:rFonts w:cs="Tahoma"/>
                <w:b/>
                <w:bCs/>
                <w:sz w:val="16"/>
                <w:szCs w:val="16"/>
              </w:rPr>
              <w:t>J-ambe</w:t>
            </w:r>
          </w:p>
        </w:tc>
        <w:tc>
          <w:tcPr>
            <w:tcW w:w="0" w:type="auto"/>
            <w:shd w:val="clear" w:color="auto" w:fill="F2F2F2"/>
          </w:tcPr>
          <w:p w:rsidR="006B1D62" w:rsidRPr="00422DDD" w:rsidRDefault="006B1D62" w:rsidP="00616BC5">
            <w:pPr>
              <w:rPr>
                <w:rFonts w:cs="Tahoma"/>
                <w:sz w:val="16"/>
                <w:szCs w:val="16"/>
              </w:rPr>
            </w:pPr>
            <w:r w:rsidRPr="00422DDD">
              <w:rPr>
                <w:rFonts w:cs="Tahoma"/>
                <w:sz w:val="16"/>
                <w:szCs w:val="16"/>
              </w:rPr>
              <w:t>A(sop)</w:t>
            </w:r>
          </w:p>
        </w:tc>
        <w:tc>
          <w:tcPr>
            <w:tcW w:w="0" w:type="auto"/>
            <w:shd w:val="clear" w:color="auto" w:fill="auto"/>
          </w:tcPr>
          <w:p w:rsidR="006B1D62" w:rsidRPr="00422DDD" w:rsidRDefault="000319F8" w:rsidP="00616BC5">
            <w:pPr>
              <w:rPr>
                <w:rFonts w:cs="Tahoma"/>
                <w:sz w:val="16"/>
                <w:szCs w:val="16"/>
              </w:rPr>
            </w:pPr>
            <w:r>
              <w:rPr>
                <w:rFonts w:cs="Tahoma"/>
                <w:sz w:val="16"/>
                <w:szCs w:val="16"/>
              </w:rPr>
              <w:t>Chute</w:t>
            </w:r>
          </w:p>
        </w:tc>
        <w:tc>
          <w:tcPr>
            <w:tcW w:w="0" w:type="auto"/>
            <w:shd w:val="clear" w:color="auto" w:fill="auto"/>
          </w:tcPr>
          <w:p w:rsidR="006B1D62" w:rsidRPr="00422DDD" w:rsidRDefault="00095169" w:rsidP="00914E92">
            <w:pPr>
              <w:rPr>
                <w:rFonts w:cs="Tahoma"/>
                <w:sz w:val="16"/>
                <w:szCs w:val="16"/>
              </w:rPr>
            </w:pPr>
            <w:r>
              <w:rPr>
                <w:rFonts w:cs="Tahoma"/>
                <w:sz w:val="16"/>
                <w:szCs w:val="16"/>
              </w:rPr>
              <w:t>Immobilisé</w:t>
            </w:r>
          </w:p>
        </w:tc>
        <w:tc>
          <w:tcPr>
            <w:tcW w:w="0" w:type="auto"/>
            <w:shd w:val="clear" w:color="auto" w:fill="auto"/>
          </w:tcPr>
          <w:p w:rsidR="006B1D62" w:rsidRPr="000319F8" w:rsidRDefault="000319F8" w:rsidP="00914E92">
            <w:pPr>
              <w:rPr>
                <w:rFonts w:cs="Tahoma"/>
                <w:sz w:val="16"/>
                <w:szCs w:val="16"/>
              </w:rPr>
            </w:pPr>
            <w:r>
              <w:rPr>
                <w:rFonts w:cs="Tahoma"/>
                <w:sz w:val="16"/>
                <w:szCs w:val="16"/>
              </w:rPr>
              <w:t>Chute</w:t>
            </w:r>
          </w:p>
        </w:tc>
      </w:tr>
      <w:tr w:rsidR="00095169" w:rsidRPr="00422DDD" w:rsidTr="00B064D9">
        <w:tc>
          <w:tcPr>
            <w:tcW w:w="1033" w:type="dxa"/>
          </w:tcPr>
          <w:p w:rsidR="00095169" w:rsidRPr="00422DDD" w:rsidRDefault="00095169" w:rsidP="00095169">
            <w:pPr>
              <w:rPr>
                <w:rFonts w:cs="Tahoma"/>
                <w:b/>
                <w:bCs/>
                <w:sz w:val="16"/>
                <w:szCs w:val="16"/>
              </w:rPr>
            </w:pPr>
            <w:r w:rsidRPr="00422DDD">
              <w:rPr>
                <w:rFonts w:cs="Tahoma"/>
                <w:b/>
                <w:bCs/>
                <w:sz w:val="16"/>
                <w:szCs w:val="16"/>
              </w:rPr>
              <w:t>Pied</w:t>
            </w:r>
          </w:p>
        </w:tc>
        <w:tc>
          <w:tcPr>
            <w:tcW w:w="0" w:type="auto"/>
          </w:tcPr>
          <w:p w:rsidR="00095169" w:rsidRPr="00422DDD" w:rsidRDefault="00095169" w:rsidP="00095169">
            <w:pPr>
              <w:rPr>
                <w:rFonts w:cs="Tahoma"/>
                <w:sz w:val="16"/>
                <w:szCs w:val="16"/>
              </w:rPr>
            </w:pPr>
            <w:r w:rsidRPr="00422DDD">
              <w:rPr>
                <w:rFonts w:cs="Tahoma"/>
                <w:sz w:val="16"/>
                <w:szCs w:val="16"/>
              </w:rPr>
              <w:t>A(equ)</w:t>
            </w:r>
          </w:p>
        </w:tc>
        <w:tc>
          <w:tcPr>
            <w:tcW w:w="0" w:type="auto"/>
            <w:shd w:val="clear" w:color="auto" w:fill="auto"/>
          </w:tcPr>
          <w:p w:rsidR="00095169" w:rsidRPr="00422DDD" w:rsidRDefault="000319F8" w:rsidP="00095169">
            <w:pPr>
              <w:rPr>
                <w:rFonts w:cs="Tahoma"/>
                <w:sz w:val="16"/>
                <w:szCs w:val="16"/>
              </w:rPr>
            </w:pPr>
            <w:r>
              <w:rPr>
                <w:rFonts w:cs="Tahoma"/>
                <w:sz w:val="16"/>
                <w:szCs w:val="16"/>
              </w:rPr>
              <w:t>Chute</w:t>
            </w:r>
          </w:p>
        </w:tc>
        <w:tc>
          <w:tcPr>
            <w:tcW w:w="0" w:type="auto"/>
            <w:shd w:val="clear" w:color="auto" w:fill="auto"/>
          </w:tcPr>
          <w:p w:rsidR="00095169" w:rsidRPr="00422DDD" w:rsidRDefault="00095169" w:rsidP="00095169">
            <w:pPr>
              <w:rPr>
                <w:rFonts w:cs="Tahoma"/>
                <w:sz w:val="16"/>
                <w:szCs w:val="16"/>
              </w:rPr>
            </w:pPr>
            <w:r>
              <w:rPr>
                <w:rFonts w:cs="Tahoma"/>
                <w:sz w:val="16"/>
                <w:szCs w:val="16"/>
              </w:rPr>
              <w:t>Immobilisé</w:t>
            </w:r>
          </w:p>
        </w:tc>
        <w:tc>
          <w:tcPr>
            <w:tcW w:w="0" w:type="auto"/>
            <w:shd w:val="clear" w:color="auto" w:fill="auto"/>
          </w:tcPr>
          <w:p w:rsidR="00095169" w:rsidRPr="000319F8" w:rsidRDefault="000319F8" w:rsidP="00095169">
            <w:pPr>
              <w:rPr>
                <w:rFonts w:cs="Tahoma"/>
                <w:sz w:val="16"/>
                <w:szCs w:val="16"/>
              </w:rPr>
            </w:pPr>
            <w:r>
              <w:rPr>
                <w:rFonts w:cs="Tahoma"/>
                <w:sz w:val="16"/>
                <w:szCs w:val="16"/>
              </w:rPr>
              <w:t>Chute</w:t>
            </w:r>
          </w:p>
        </w:tc>
      </w:tr>
    </w:tbl>
    <w:p w:rsidR="00AD569F" w:rsidRPr="00AD569F" w:rsidRDefault="00AD569F" w:rsidP="000319F8">
      <w:pPr>
        <w:widowControl/>
        <w:rPr>
          <w:sz w:val="16"/>
        </w:rPr>
      </w:pPr>
      <w:r w:rsidRPr="00AD569F">
        <w:rPr>
          <w:sz w:val="16"/>
        </w:rPr>
        <w:tab/>
        <w:t xml:space="preserve">² Une blessure de type C subie passant directement de normal à N2 inflige une </w:t>
      </w:r>
      <w:r w:rsidRPr="00AD569F">
        <w:rPr>
          <w:sz w:val="16"/>
          <w:shd w:val="clear" w:color="auto" w:fill="FFFF00"/>
        </w:rPr>
        <w:t>fracture</w:t>
      </w:r>
      <w:r w:rsidRPr="00AD569F">
        <w:rPr>
          <w:sz w:val="16"/>
        </w:rPr>
        <w:t>.</w:t>
      </w:r>
    </w:p>
    <w:p w:rsidR="006B1D62" w:rsidRPr="00422DDD" w:rsidRDefault="00981312" w:rsidP="000319F8">
      <w:pPr>
        <w:widowControl/>
      </w:pPr>
      <w:r w:rsidRPr="00422DDD">
        <w:t>L</w:t>
      </w:r>
      <w:r w:rsidR="00CA76BD" w:rsidRPr="00422DDD">
        <w:t xml:space="preserve">’effet </w:t>
      </w:r>
      <w:r w:rsidR="00AA015A" w:rsidRPr="00422DDD">
        <w:t xml:space="preserve">dure </w:t>
      </w:r>
      <w:r w:rsidR="00AA015A" w:rsidRPr="00422DDD">
        <w:rPr>
          <w:b/>
        </w:rPr>
        <w:t xml:space="preserve">jusqu’à la </w:t>
      </w:r>
      <w:r w:rsidR="00B33F3D" w:rsidRPr="00422DDD">
        <w:rPr>
          <w:b/>
        </w:rPr>
        <w:t>fin de la prochaine phase</w:t>
      </w:r>
      <w:r w:rsidR="00B33F3D" w:rsidRPr="00422DDD">
        <w:t xml:space="preserve"> sauf</w:t>
      </w:r>
      <w:r w:rsidRPr="00422DDD">
        <w:t xml:space="preserve"> </w:t>
      </w:r>
      <w:r w:rsidR="00253D88" w:rsidRPr="00422DDD">
        <w:t xml:space="preserve">ceux </w:t>
      </w:r>
      <w:r w:rsidR="00DE41E1" w:rsidRPr="00422DDD">
        <w:t>surlignés en jaune</w:t>
      </w:r>
      <w:r w:rsidRPr="00422DDD">
        <w:t>.</w:t>
      </w:r>
      <w:r w:rsidR="00E874C7" w:rsidRPr="00422DDD">
        <w:rPr>
          <w:noProof/>
          <w:lang w:eastAsia="fr-BE"/>
        </w:rPr>
        <w:drawing>
          <wp:anchor distT="0" distB="0" distL="114300" distR="114300" simplePos="0" relativeHeight="251649536" behindDoc="1" locked="0" layoutInCell="1" allowOverlap="1" wp14:anchorId="03CFFF67" wp14:editId="30A59C56">
            <wp:simplePos x="0" y="0"/>
            <wp:positionH relativeFrom="column">
              <wp:posOffset>6228715</wp:posOffset>
            </wp:positionH>
            <wp:positionV relativeFrom="paragraph">
              <wp:posOffset>45720</wp:posOffset>
            </wp:positionV>
            <wp:extent cx="398780" cy="1994535"/>
            <wp:effectExtent l="0" t="0" r="1270" b="5715"/>
            <wp:wrapTight wrapText="bothSides">
              <wp:wrapPolygon edited="0">
                <wp:start x="0" y="0"/>
                <wp:lineTo x="0" y="21456"/>
                <wp:lineTo x="20637" y="21456"/>
                <wp:lineTo x="20637" y="0"/>
                <wp:lineTo x="0" y="0"/>
              </wp:wrapPolygon>
            </wp:wrapTight>
            <wp:docPr id="102" name="Picture 102" descr="MasseD'Em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asseD'Empa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780" cy="199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4D9" w:rsidRPr="00B064D9" w:rsidRDefault="001F2493" w:rsidP="00B064D9">
      <w:pPr>
        <w:pStyle w:val="Titre3"/>
      </w:pPr>
      <w:bookmarkStart w:id="129" w:name="_Ref449429591"/>
      <w:bookmarkStart w:id="130" w:name="_Toc208477833"/>
      <w:r w:rsidRPr="00422DDD">
        <w:t xml:space="preserve">5.4.1 </w:t>
      </w:r>
      <w:r w:rsidR="00FE3D42" w:rsidRPr="00422DDD">
        <w:t>Étourdi</w:t>
      </w:r>
      <w:bookmarkEnd w:id="129"/>
      <w:bookmarkEnd w:id="130"/>
    </w:p>
    <w:p w:rsidR="00777865" w:rsidRPr="00422DDD" w:rsidRDefault="00777865">
      <w:pPr>
        <w:widowControl/>
      </w:pPr>
      <w:r w:rsidRPr="00422DDD">
        <w:t xml:space="preserve">Une cible étourdie est en mode neutre, </w:t>
      </w:r>
      <w:r w:rsidR="00550EA0" w:rsidRPr="00422DDD">
        <w:t xml:space="preserve">ne peut </w:t>
      </w:r>
      <w:r w:rsidR="009532B0" w:rsidRPr="00422DDD">
        <w:t xml:space="preserve">combattre ni </w:t>
      </w:r>
      <w:r w:rsidR="00550EA0" w:rsidRPr="00422DDD">
        <w:t xml:space="preserve">fuir </w:t>
      </w:r>
      <w:r w:rsidR="000357BA" w:rsidRPr="00422DDD">
        <w:t>ni</w:t>
      </w:r>
      <w:r w:rsidR="00550EA0" w:rsidRPr="00422DDD">
        <w:t xml:space="preserve"> esquiver</w:t>
      </w:r>
      <w:r w:rsidR="009532B0" w:rsidRPr="00422DDD">
        <w:t xml:space="preserve"> ni </w:t>
      </w:r>
      <w:r w:rsidRPr="00422DDD">
        <w:t xml:space="preserve">utiliser </w:t>
      </w:r>
      <w:r w:rsidR="00550EA0" w:rsidRPr="00422DDD">
        <w:t>aucun talent</w:t>
      </w:r>
      <w:r w:rsidRPr="00422DDD">
        <w:t xml:space="preserve"> et </w:t>
      </w:r>
      <w:r w:rsidR="009532B0" w:rsidRPr="00422DDD">
        <w:t>titube</w:t>
      </w:r>
      <w:r w:rsidRPr="00422DDD">
        <w:t xml:space="preserve"> défensivement. Ses adversaires ont un bonus pour la toucher. Subir plus d’un étourdissement sur une même phase n’a pas d’effet supplémentaire.</w:t>
      </w:r>
      <w:r w:rsidR="00E24EBD" w:rsidRPr="00422DDD">
        <w:t xml:space="preserve"> </w:t>
      </w:r>
    </w:p>
    <w:p w:rsidR="001F2493" w:rsidRPr="00422DDD" w:rsidRDefault="001F2493" w:rsidP="001F2493">
      <w:pPr>
        <w:pStyle w:val="Titre3"/>
      </w:pPr>
      <w:bookmarkStart w:id="131" w:name="_Toc208477834"/>
      <w:r w:rsidRPr="00422DDD">
        <w:t>5.4.2 Pert</w:t>
      </w:r>
      <w:r w:rsidR="00B064D9">
        <w:t>urbé</w:t>
      </w:r>
      <w:bookmarkEnd w:id="131"/>
    </w:p>
    <w:p w:rsidR="001F2493" w:rsidRPr="00422DDD" w:rsidRDefault="00B064D9">
      <w:pPr>
        <w:widowControl/>
      </w:pPr>
      <w:r>
        <w:t>Perd son prochain point d’action (PAC).</w:t>
      </w:r>
    </w:p>
    <w:p w:rsidR="00E24EBD" w:rsidRPr="00422DDD" w:rsidRDefault="00E24EBD" w:rsidP="00E24EBD">
      <w:pPr>
        <w:pStyle w:val="Titre3"/>
      </w:pPr>
      <w:bookmarkStart w:id="132" w:name="_Toc208477835"/>
      <w:r w:rsidRPr="00422DDD">
        <w:t>5.4.3 Inconscient</w:t>
      </w:r>
      <w:bookmarkEnd w:id="132"/>
    </w:p>
    <w:p w:rsidR="00E24EBD" w:rsidRPr="00422DDD" w:rsidRDefault="00E24EBD">
      <w:pPr>
        <w:widowControl/>
      </w:pPr>
      <w:r w:rsidRPr="00422DDD">
        <w:t xml:space="preserve">La cible perd conscience, chute et reste inconsciente pendant </w:t>
      </w:r>
      <w:r w:rsidR="008E1C81" w:rsidRPr="00422DDD">
        <w:t>[</w:t>
      </w:r>
      <w:r w:rsidRPr="00422DDD">
        <w:t>total des points de</w:t>
      </w:r>
      <w:r w:rsidRPr="00422DDD">
        <w:rPr>
          <w:b/>
        </w:rPr>
        <w:t xml:space="preserve"> Concussion</w:t>
      </w:r>
      <w:r w:rsidRPr="00422DDD">
        <w:t xml:space="preserve"> </w:t>
      </w:r>
      <w:r w:rsidR="00B33F3D" w:rsidRPr="00422DDD">
        <w:rPr>
          <w:b/>
        </w:rPr>
        <w:t>à la tête</w:t>
      </w:r>
      <w:r w:rsidR="008E1C81" w:rsidRPr="00422DDD">
        <w:rPr>
          <w:b/>
        </w:rPr>
        <w:t>]</w:t>
      </w:r>
      <w:r w:rsidR="00B33F3D" w:rsidRPr="00422DDD">
        <w:t xml:space="preserve"> </w:t>
      </w:r>
      <w:r w:rsidRPr="00422DDD">
        <w:t>minutes</w:t>
      </w:r>
      <w:r w:rsidR="008E1C81" w:rsidRPr="00422DDD">
        <w:t>, minimum 1</w:t>
      </w:r>
      <w:r w:rsidRPr="00422DDD">
        <w:t xml:space="preserve">. Elle peut être réveillée </w:t>
      </w:r>
      <w:r w:rsidR="008E1C81" w:rsidRPr="00422DDD">
        <w:t xml:space="preserve">par quelqu’un d’autre </w:t>
      </w:r>
      <w:r w:rsidRPr="00422DDD">
        <w:t>grâce à un tRN sur</w:t>
      </w:r>
      <w:r w:rsidRPr="00422DDD">
        <w:rPr>
          <w:b/>
        </w:rPr>
        <w:t xml:space="preserve"> </w:t>
      </w:r>
      <w:r w:rsidR="000319F8" w:rsidRPr="000319F8">
        <w:rPr>
          <w:b/>
          <w:i/>
        </w:rPr>
        <w:t>Médecine</w:t>
      </w:r>
      <w:r w:rsidR="000319F8">
        <w:rPr>
          <w:b/>
        </w:rPr>
        <w:t xml:space="preserve"> </w:t>
      </w:r>
      <w:r w:rsidR="000319F8" w:rsidRPr="000319F8">
        <w:t>ou</w:t>
      </w:r>
      <w:r w:rsidR="000319F8">
        <w:rPr>
          <w:b/>
        </w:rPr>
        <w:t xml:space="preserve"> Soins Rapides </w:t>
      </w:r>
      <w:r w:rsidR="000319F8" w:rsidRPr="000319F8">
        <w:t>ou</w:t>
      </w:r>
      <w:r w:rsidR="000319F8">
        <w:rPr>
          <w:b/>
        </w:rPr>
        <w:t xml:space="preserve"> </w:t>
      </w:r>
      <w:r w:rsidR="00B33F3D" w:rsidRPr="00422DDD">
        <w:rPr>
          <w:b/>
          <w:i/>
        </w:rPr>
        <w:t>Résistance</w:t>
      </w:r>
      <w:r w:rsidRPr="00422DDD">
        <w:rPr>
          <w:b/>
        </w:rPr>
        <w:t>–</w:t>
      </w:r>
      <w:r w:rsidRPr="000319F8">
        <w:t xml:space="preserve">points </w:t>
      </w:r>
      <w:r w:rsidR="009532B0" w:rsidRPr="000319F8">
        <w:t>blessures</w:t>
      </w:r>
      <w:r w:rsidR="000D5E22" w:rsidRPr="000319F8">
        <w:t xml:space="preserve"> totaux</w:t>
      </w:r>
      <w:r w:rsidR="009532B0" w:rsidRPr="00422DDD">
        <w:rPr>
          <w:b/>
        </w:rPr>
        <w:t xml:space="preserve"> </w:t>
      </w:r>
      <w:r w:rsidR="00B33F3D" w:rsidRPr="00422DDD">
        <w:t>à la tête</w:t>
      </w:r>
      <w:r w:rsidRPr="00422DDD">
        <w:t xml:space="preserve">. Un test </w:t>
      </w:r>
      <w:r w:rsidR="004A6D92" w:rsidRPr="00422DDD">
        <w:t xml:space="preserve">maximum </w:t>
      </w:r>
      <w:r w:rsidR="008E1C81" w:rsidRPr="00422DDD">
        <w:t>tou</w:t>
      </w:r>
      <w:r w:rsidRPr="00422DDD">
        <w:t xml:space="preserve">s les </w:t>
      </w:r>
      <w:r w:rsidR="00AD569F">
        <w:t>3</w:t>
      </w:r>
      <w:r w:rsidR="009532B0" w:rsidRPr="00422DDD">
        <w:t xml:space="preserve"> tours</w:t>
      </w:r>
      <w:r w:rsidR="00AD569F">
        <w:t xml:space="preserve"> (1 minute)</w:t>
      </w:r>
      <w:r w:rsidRPr="00422DDD">
        <w:t>.</w:t>
      </w:r>
    </w:p>
    <w:p w:rsidR="00E24EBD" w:rsidRPr="00422DDD" w:rsidRDefault="00E24EBD" w:rsidP="00E81538">
      <w:pPr>
        <w:pStyle w:val="Titre3"/>
      </w:pPr>
      <w:bookmarkStart w:id="133" w:name="_Toc208477836"/>
      <w:r w:rsidRPr="00422DDD">
        <w:t>5.4.4 Coma</w:t>
      </w:r>
      <w:bookmarkEnd w:id="133"/>
      <w:r w:rsidRPr="00422DDD">
        <w:t xml:space="preserve"> </w:t>
      </w:r>
    </w:p>
    <w:p w:rsidR="00E24EBD" w:rsidRDefault="00E24EBD">
      <w:pPr>
        <w:widowControl/>
      </w:pPr>
      <w:r w:rsidRPr="00422DDD">
        <w:t xml:space="preserve">La cible est potentiellement morte. Elle </w:t>
      </w:r>
      <w:r w:rsidR="008E1C81" w:rsidRPr="00422DDD">
        <w:t xml:space="preserve">ne peut sortir du </w:t>
      </w:r>
      <w:r w:rsidR="006E0752" w:rsidRPr="00422DDD">
        <w:t xml:space="preserve">coma que </w:t>
      </w:r>
      <w:r w:rsidR="008E1C81" w:rsidRPr="00422DDD">
        <w:t xml:space="preserve">lorsque </w:t>
      </w:r>
      <w:r w:rsidR="006E0752" w:rsidRPr="000D5E22">
        <w:rPr>
          <w:b/>
        </w:rPr>
        <w:t>tous les points</w:t>
      </w:r>
      <w:r w:rsidR="006E0752" w:rsidRPr="00422DDD">
        <w:t xml:space="preserve"> de blessures disparaissent </w:t>
      </w:r>
      <w:r w:rsidR="008E1C81" w:rsidRPr="00422DDD">
        <w:t>lorsq</w:t>
      </w:r>
      <w:r w:rsidR="00266787" w:rsidRPr="00422DDD">
        <w:t>u</w:t>
      </w:r>
      <w:r w:rsidR="008E1C81" w:rsidRPr="00422DDD">
        <w:t>’un</w:t>
      </w:r>
      <w:r w:rsidR="00E81538" w:rsidRPr="00422DDD">
        <w:t xml:space="preserve"> </w:t>
      </w:r>
      <w:r w:rsidR="00E81538" w:rsidRPr="00422DDD">
        <w:rPr>
          <w:shd w:val="clear" w:color="auto" w:fill="FFFF00"/>
        </w:rPr>
        <w:t xml:space="preserve">tRN sur </w:t>
      </w:r>
      <w:r w:rsidR="00B80F58" w:rsidRPr="00422DDD">
        <w:rPr>
          <w:b/>
          <w:i/>
          <w:shd w:val="clear" w:color="auto" w:fill="FFFF00"/>
        </w:rPr>
        <w:t>Résistance</w:t>
      </w:r>
      <w:r w:rsidR="00B80F58" w:rsidRPr="00422DDD">
        <w:t xml:space="preserve"> (</w:t>
      </w:r>
      <w:r w:rsidR="00B33F3D" w:rsidRPr="00422DDD">
        <w:t>1</w:t>
      </w:r>
      <w:r w:rsidR="008E1C81" w:rsidRPr="00422DDD">
        <w:t xml:space="preserve"> test par </w:t>
      </w:r>
      <w:r w:rsidR="006E0752" w:rsidRPr="00422DDD">
        <w:t>jour)</w:t>
      </w:r>
      <w:r w:rsidR="008E1C81" w:rsidRPr="00422DDD">
        <w:t xml:space="preserve"> est obtenu</w:t>
      </w:r>
      <w:r w:rsidR="006E0752" w:rsidRPr="00422DDD">
        <w:t xml:space="preserve">. </w:t>
      </w:r>
      <w:r w:rsidR="00E81538" w:rsidRPr="00422DDD">
        <w:t>T</w:t>
      </w:r>
      <w:r w:rsidR="006E0752" w:rsidRPr="00422DDD">
        <w:t xml:space="preserve">out tEC sur ce test entraîne la mort de la cible. Tout </w:t>
      </w:r>
      <w:r w:rsidR="009532B0" w:rsidRPr="00422DDD">
        <w:t xml:space="preserve">transport brusque, </w:t>
      </w:r>
      <w:r w:rsidR="008E1C81" w:rsidRPr="00422DDD">
        <w:t xml:space="preserve">tout </w:t>
      </w:r>
      <w:r w:rsidR="00E81538" w:rsidRPr="00422DDD">
        <w:t xml:space="preserve">effort, </w:t>
      </w:r>
      <w:r w:rsidR="008E1C81" w:rsidRPr="00422DDD">
        <w:t xml:space="preserve">toute </w:t>
      </w:r>
      <w:r w:rsidR="006E0752" w:rsidRPr="00422DDD">
        <w:t xml:space="preserve">blessure ou maladie subi pendant le coma entraîne un test de </w:t>
      </w:r>
      <w:r w:rsidR="006E0752" w:rsidRPr="00422DDD">
        <w:rPr>
          <w:b/>
        </w:rPr>
        <w:t>C(rob)</w:t>
      </w:r>
      <w:r w:rsidR="00E81538" w:rsidRPr="00422DDD">
        <w:rPr>
          <w:b/>
        </w:rPr>
        <w:t>x1</w:t>
      </w:r>
      <w:r w:rsidR="008E1C81" w:rsidRPr="00422DDD">
        <w:rPr>
          <w:b/>
        </w:rPr>
        <w:t xml:space="preserve"> </w:t>
      </w:r>
      <w:r w:rsidR="008E1C81" w:rsidRPr="00422DDD">
        <w:t>par tour ou par effet</w:t>
      </w:r>
      <w:r w:rsidR="00E81538" w:rsidRPr="00422DDD">
        <w:t xml:space="preserve">, </w:t>
      </w:r>
      <w:r w:rsidR="00005352" w:rsidRPr="00422DDD">
        <w:t xml:space="preserve">avec la </w:t>
      </w:r>
      <w:r w:rsidR="00E81538" w:rsidRPr="00422DDD">
        <w:t xml:space="preserve">mort </w:t>
      </w:r>
      <w:r w:rsidR="00005352" w:rsidRPr="00422DDD">
        <w:t>en cas d’</w:t>
      </w:r>
      <w:r w:rsidR="00E81538" w:rsidRPr="00422DDD">
        <w:t>échec.</w:t>
      </w:r>
      <w:r w:rsidR="00CD5D66">
        <w:t xml:space="preserve"> Un coma sur une cible comateuse cause la mort immédiate.</w:t>
      </w:r>
    </w:p>
    <w:p w:rsidR="00CD5D66" w:rsidRPr="00422DDD" w:rsidRDefault="00CD5D66">
      <w:pPr>
        <w:widowControl/>
      </w:pPr>
      <w:r>
        <w:t xml:space="preserve">Sortir du coma entraîne </w:t>
      </w:r>
      <w:r w:rsidR="00942071">
        <w:rPr>
          <w:b/>
        </w:rPr>
        <w:t>ma</w:t>
      </w:r>
      <w:r w:rsidRPr="00CD5D66">
        <w:rPr>
          <w:b/>
        </w:rPr>
        <w:t>ximum EN</w:t>
      </w:r>
      <w:r w:rsidR="00942071">
        <w:rPr>
          <w:b/>
        </w:rPr>
        <w:t xml:space="preserve">-5% </w:t>
      </w:r>
      <w:r w:rsidR="00942071" w:rsidRPr="00942071">
        <w:t>et chaque</w:t>
      </w:r>
      <w:r w:rsidR="00942071">
        <w:rPr>
          <w:b/>
        </w:rPr>
        <w:t xml:space="preserve"> sens -1</w:t>
      </w:r>
      <w:r>
        <w:t>.</w:t>
      </w:r>
    </w:p>
    <w:p w:rsidR="00E81538" w:rsidRPr="00422DDD" w:rsidRDefault="00E81538" w:rsidP="00E81538">
      <w:pPr>
        <w:pStyle w:val="Titre3"/>
      </w:pPr>
      <w:bookmarkStart w:id="134" w:name="_Ref448927199"/>
      <w:bookmarkStart w:id="135" w:name="_Toc208477837"/>
      <w:r w:rsidRPr="00422DDD">
        <w:t xml:space="preserve">5.4.5 </w:t>
      </w:r>
      <w:r w:rsidR="00E632CC" w:rsidRPr="00422DDD">
        <w:t>F</w:t>
      </w:r>
      <w:r w:rsidRPr="00422DDD">
        <w:t>racture</w:t>
      </w:r>
      <w:bookmarkEnd w:id="134"/>
      <w:bookmarkEnd w:id="135"/>
      <w:r w:rsidR="00E632CC" w:rsidRPr="00422DDD">
        <w:t xml:space="preserve"> </w:t>
      </w:r>
    </w:p>
    <w:p w:rsidR="002E462D" w:rsidRPr="00422DDD" w:rsidRDefault="00AD569F" w:rsidP="00B33F3D">
      <w:pPr>
        <w:widowControl/>
      </w:pPr>
      <w:r>
        <w:t>T</w:t>
      </w:r>
      <w:r w:rsidR="00CD5D66">
        <w:t>est</w:t>
      </w:r>
      <w:r>
        <w:t>ez</w:t>
      </w:r>
      <w:r w:rsidR="00CD5D66">
        <w:t xml:space="preserve"> des 2 maxima liés à la zone touchée</w:t>
      </w:r>
      <w:r w:rsidR="000D5E22">
        <w:t xml:space="preserve">. En cas de réussite, le max diminue de </w:t>
      </w:r>
      <w:r w:rsidR="00CD5D66">
        <w:rPr>
          <w:b/>
        </w:rPr>
        <w:t xml:space="preserve">5% </w:t>
      </w:r>
      <w:r w:rsidR="009532B0" w:rsidRPr="00422DDD">
        <w:t xml:space="preserve">le maximum </w:t>
      </w:r>
      <w:r w:rsidR="002E462D" w:rsidRPr="00422DDD">
        <w:t>selon la zone touchée</w:t>
      </w:r>
      <w:r w:rsidR="000D5E22">
        <w:t xml:space="preserve"> </w:t>
      </w:r>
      <w:r w:rsidR="002E462D" w:rsidRPr="00422DDD">
        <w:t>:</w:t>
      </w:r>
    </w:p>
    <w:tbl>
      <w:tblPr>
        <w:tblW w:w="91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361"/>
        <w:gridCol w:w="808"/>
        <w:gridCol w:w="1130"/>
        <w:gridCol w:w="1001"/>
        <w:gridCol w:w="1239"/>
        <w:gridCol w:w="1025"/>
        <w:gridCol w:w="1025"/>
      </w:tblGrid>
      <w:tr w:rsidR="00266787" w:rsidRPr="00422DDD" w:rsidTr="008D254D">
        <w:tc>
          <w:tcPr>
            <w:tcW w:w="0" w:type="auto"/>
            <w:shd w:val="clear" w:color="auto" w:fill="auto"/>
          </w:tcPr>
          <w:p w:rsidR="002E462D" w:rsidRPr="00422DDD" w:rsidRDefault="002E462D" w:rsidP="009260DA">
            <w:pPr>
              <w:widowControl/>
              <w:rPr>
                <w:b/>
                <w:sz w:val="16"/>
                <w:szCs w:val="16"/>
              </w:rPr>
            </w:pPr>
            <w:r w:rsidRPr="00422DDD">
              <w:rPr>
                <w:b/>
                <w:sz w:val="16"/>
                <w:szCs w:val="16"/>
              </w:rPr>
              <w:t>Localisation</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T</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Th</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V</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B</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M</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J</w:t>
            </w:r>
          </w:p>
        </w:tc>
        <w:tc>
          <w:tcPr>
            <w:tcW w:w="0" w:type="auto"/>
            <w:shd w:val="clear" w:color="auto" w:fill="auto"/>
          </w:tcPr>
          <w:p w:rsidR="002E462D" w:rsidRPr="00422DDD" w:rsidRDefault="002E462D" w:rsidP="009260DA">
            <w:pPr>
              <w:widowControl/>
              <w:jc w:val="center"/>
              <w:rPr>
                <w:b/>
                <w:sz w:val="16"/>
                <w:szCs w:val="16"/>
              </w:rPr>
            </w:pPr>
            <w:r w:rsidRPr="00422DDD">
              <w:rPr>
                <w:b/>
                <w:sz w:val="16"/>
                <w:szCs w:val="16"/>
              </w:rPr>
              <w:t>P</w:t>
            </w:r>
          </w:p>
        </w:tc>
      </w:tr>
      <w:tr w:rsidR="00266787" w:rsidRPr="00422DDD" w:rsidTr="008D254D">
        <w:tc>
          <w:tcPr>
            <w:tcW w:w="0" w:type="auto"/>
            <w:shd w:val="clear" w:color="auto" w:fill="auto"/>
          </w:tcPr>
          <w:p w:rsidR="002E462D" w:rsidRPr="00422DDD" w:rsidRDefault="002E462D" w:rsidP="009260DA">
            <w:pPr>
              <w:widowControl/>
              <w:rPr>
                <w:b/>
                <w:sz w:val="16"/>
                <w:szCs w:val="16"/>
              </w:rPr>
            </w:pPr>
            <w:r w:rsidRPr="00422DDD">
              <w:rPr>
                <w:b/>
                <w:sz w:val="16"/>
                <w:szCs w:val="16"/>
              </w:rPr>
              <w:t>Caractéristique</w:t>
            </w:r>
          </w:p>
        </w:tc>
        <w:tc>
          <w:tcPr>
            <w:tcW w:w="0" w:type="auto"/>
            <w:shd w:val="clear" w:color="auto" w:fill="auto"/>
          </w:tcPr>
          <w:p w:rsidR="002E462D" w:rsidRPr="00422DDD" w:rsidRDefault="00266787" w:rsidP="009260DA">
            <w:pPr>
              <w:widowControl/>
              <w:jc w:val="center"/>
              <w:rPr>
                <w:sz w:val="16"/>
                <w:szCs w:val="16"/>
              </w:rPr>
            </w:pPr>
            <w:r w:rsidRPr="00422DDD">
              <w:rPr>
                <w:sz w:val="16"/>
                <w:szCs w:val="16"/>
              </w:rPr>
              <w:t>Raisonnement</w:t>
            </w:r>
          </w:p>
          <w:p w:rsidR="00266787" w:rsidRPr="00422DDD" w:rsidRDefault="00266787" w:rsidP="009260DA">
            <w:pPr>
              <w:widowControl/>
              <w:jc w:val="center"/>
              <w:rPr>
                <w:sz w:val="16"/>
                <w:szCs w:val="16"/>
              </w:rPr>
            </w:pPr>
            <w:r w:rsidRPr="00422DDD">
              <w:rPr>
                <w:sz w:val="16"/>
                <w:szCs w:val="16"/>
              </w:rPr>
              <w:t>Beauté</w:t>
            </w:r>
          </w:p>
        </w:tc>
        <w:tc>
          <w:tcPr>
            <w:tcW w:w="0" w:type="auto"/>
            <w:shd w:val="clear" w:color="auto" w:fill="auto"/>
          </w:tcPr>
          <w:p w:rsidR="00266787" w:rsidRPr="00422DDD" w:rsidRDefault="00266787" w:rsidP="009260DA">
            <w:pPr>
              <w:widowControl/>
              <w:jc w:val="center"/>
              <w:rPr>
                <w:sz w:val="16"/>
                <w:szCs w:val="16"/>
              </w:rPr>
            </w:pPr>
            <w:r w:rsidRPr="00422DDD">
              <w:rPr>
                <w:sz w:val="16"/>
                <w:szCs w:val="16"/>
              </w:rPr>
              <w:t>Souffle</w:t>
            </w:r>
          </w:p>
          <w:p w:rsidR="002E462D" w:rsidRPr="00422DDD" w:rsidRDefault="00266787" w:rsidP="009260DA">
            <w:pPr>
              <w:widowControl/>
              <w:jc w:val="center"/>
              <w:rPr>
                <w:sz w:val="16"/>
                <w:szCs w:val="16"/>
              </w:rPr>
            </w:pPr>
            <w:r w:rsidRPr="00422DDD">
              <w:rPr>
                <w:sz w:val="16"/>
                <w:szCs w:val="16"/>
              </w:rPr>
              <w:t>Fatigue</w:t>
            </w:r>
          </w:p>
        </w:tc>
        <w:tc>
          <w:tcPr>
            <w:tcW w:w="0" w:type="auto"/>
            <w:shd w:val="clear" w:color="auto" w:fill="auto"/>
          </w:tcPr>
          <w:p w:rsidR="002E462D" w:rsidRPr="00422DDD" w:rsidRDefault="00266787" w:rsidP="009260DA">
            <w:pPr>
              <w:widowControl/>
              <w:jc w:val="center"/>
              <w:rPr>
                <w:sz w:val="16"/>
                <w:szCs w:val="16"/>
              </w:rPr>
            </w:pPr>
            <w:r w:rsidRPr="00422DDD">
              <w:rPr>
                <w:sz w:val="16"/>
                <w:szCs w:val="16"/>
              </w:rPr>
              <w:t>Santé</w:t>
            </w:r>
          </w:p>
          <w:p w:rsidR="00266787" w:rsidRPr="00422DDD" w:rsidRDefault="00266787" w:rsidP="009260DA">
            <w:pPr>
              <w:widowControl/>
              <w:jc w:val="center"/>
              <w:rPr>
                <w:sz w:val="16"/>
                <w:szCs w:val="16"/>
              </w:rPr>
            </w:pPr>
            <w:r w:rsidRPr="00422DDD">
              <w:rPr>
                <w:sz w:val="16"/>
                <w:szCs w:val="16"/>
              </w:rPr>
              <w:t>Robustesse</w:t>
            </w:r>
          </w:p>
        </w:tc>
        <w:tc>
          <w:tcPr>
            <w:tcW w:w="0" w:type="auto"/>
            <w:shd w:val="clear" w:color="auto" w:fill="auto"/>
          </w:tcPr>
          <w:p w:rsidR="002E462D" w:rsidRPr="00422DDD" w:rsidRDefault="00266787" w:rsidP="009260DA">
            <w:pPr>
              <w:widowControl/>
              <w:jc w:val="center"/>
              <w:rPr>
                <w:sz w:val="16"/>
                <w:szCs w:val="16"/>
              </w:rPr>
            </w:pPr>
            <w:r w:rsidRPr="00422DDD">
              <w:rPr>
                <w:sz w:val="16"/>
                <w:szCs w:val="16"/>
              </w:rPr>
              <w:t>Puissance</w:t>
            </w:r>
          </w:p>
          <w:p w:rsidR="00266787" w:rsidRPr="00422DDD" w:rsidRDefault="00266787" w:rsidP="009260DA">
            <w:pPr>
              <w:widowControl/>
              <w:jc w:val="center"/>
              <w:rPr>
                <w:sz w:val="16"/>
                <w:szCs w:val="16"/>
              </w:rPr>
            </w:pPr>
            <w:r w:rsidRPr="00422DDD">
              <w:rPr>
                <w:sz w:val="16"/>
                <w:szCs w:val="16"/>
              </w:rPr>
              <w:t>Pouvoir</w:t>
            </w:r>
          </w:p>
        </w:tc>
        <w:tc>
          <w:tcPr>
            <w:tcW w:w="0" w:type="auto"/>
            <w:shd w:val="clear" w:color="auto" w:fill="auto"/>
          </w:tcPr>
          <w:p w:rsidR="002E462D" w:rsidRPr="00422DDD" w:rsidRDefault="00266787" w:rsidP="009260DA">
            <w:pPr>
              <w:widowControl/>
              <w:jc w:val="center"/>
              <w:rPr>
                <w:sz w:val="16"/>
                <w:szCs w:val="16"/>
              </w:rPr>
            </w:pPr>
            <w:r w:rsidRPr="00422DDD">
              <w:rPr>
                <w:sz w:val="16"/>
                <w:szCs w:val="16"/>
              </w:rPr>
              <w:t>Manipulation</w:t>
            </w:r>
          </w:p>
          <w:p w:rsidR="00266787" w:rsidRPr="00422DDD" w:rsidRDefault="00266787" w:rsidP="009260DA">
            <w:pPr>
              <w:widowControl/>
              <w:jc w:val="center"/>
              <w:rPr>
                <w:sz w:val="16"/>
                <w:szCs w:val="16"/>
              </w:rPr>
            </w:pPr>
            <w:r w:rsidRPr="00422DDD">
              <w:rPr>
                <w:sz w:val="16"/>
                <w:szCs w:val="16"/>
              </w:rPr>
              <w:t>Coordination</w:t>
            </w:r>
          </w:p>
        </w:tc>
        <w:tc>
          <w:tcPr>
            <w:tcW w:w="0" w:type="auto"/>
            <w:shd w:val="clear" w:color="auto" w:fill="auto"/>
          </w:tcPr>
          <w:p w:rsidR="002E462D" w:rsidRPr="00422DDD" w:rsidRDefault="00AD569F" w:rsidP="009260DA">
            <w:pPr>
              <w:widowControl/>
              <w:jc w:val="center"/>
              <w:rPr>
                <w:sz w:val="16"/>
                <w:szCs w:val="16"/>
              </w:rPr>
            </w:pPr>
            <w:r>
              <w:rPr>
                <w:sz w:val="16"/>
                <w:szCs w:val="16"/>
              </w:rPr>
              <w:t>É</w:t>
            </w:r>
            <w:r w:rsidR="00266787" w:rsidRPr="00422DDD">
              <w:rPr>
                <w:sz w:val="16"/>
                <w:szCs w:val="16"/>
              </w:rPr>
              <w:t>quilibre</w:t>
            </w:r>
            <w:r>
              <w:rPr>
                <w:sz w:val="16"/>
                <w:szCs w:val="16"/>
              </w:rPr>
              <w:t xml:space="preserve"> </w:t>
            </w:r>
          </w:p>
          <w:p w:rsidR="00266787" w:rsidRPr="00422DDD" w:rsidRDefault="00266787" w:rsidP="009260DA">
            <w:pPr>
              <w:widowControl/>
              <w:jc w:val="center"/>
              <w:rPr>
                <w:sz w:val="16"/>
                <w:szCs w:val="16"/>
              </w:rPr>
            </w:pPr>
            <w:r w:rsidRPr="00422DDD">
              <w:rPr>
                <w:sz w:val="16"/>
                <w:szCs w:val="16"/>
              </w:rPr>
              <w:t>Souplesse</w:t>
            </w:r>
          </w:p>
        </w:tc>
        <w:tc>
          <w:tcPr>
            <w:tcW w:w="0" w:type="auto"/>
            <w:shd w:val="clear" w:color="auto" w:fill="auto"/>
          </w:tcPr>
          <w:p w:rsidR="00266787" w:rsidRPr="00422DDD" w:rsidRDefault="00AD569F" w:rsidP="00266787">
            <w:pPr>
              <w:widowControl/>
              <w:jc w:val="center"/>
              <w:rPr>
                <w:sz w:val="16"/>
                <w:szCs w:val="16"/>
              </w:rPr>
            </w:pPr>
            <w:r>
              <w:rPr>
                <w:sz w:val="16"/>
                <w:szCs w:val="16"/>
              </w:rPr>
              <w:t>É</w:t>
            </w:r>
            <w:r w:rsidR="00266787" w:rsidRPr="00422DDD">
              <w:rPr>
                <w:sz w:val="16"/>
                <w:szCs w:val="16"/>
              </w:rPr>
              <w:t>quilibre</w:t>
            </w:r>
            <w:r>
              <w:rPr>
                <w:sz w:val="16"/>
                <w:szCs w:val="16"/>
              </w:rPr>
              <w:t xml:space="preserve"> </w:t>
            </w:r>
          </w:p>
          <w:p w:rsidR="002E462D" w:rsidRPr="00422DDD" w:rsidRDefault="00266787" w:rsidP="00266787">
            <w:pPr>
              <w:widowControl/>
              <w:jc w:val="center"/>
              <w:rPr>
                <w:sz w:val="16"/>
                <w:szCs w:val="16"/>
              </w:rPr>
            </w:pPr>
            <w:r w:rsidRPr="00422DDD">
              <w:rPr>
                <w:sz w:val="16"/>
                <w:szCs w:val="16"/>
              </w:rPr>
              <w:t>Souplesse</w:t>
            </w:r>
          </w:p>
        </w:tc>
      </w:tr>
    </w:tbl>
    <w:p w:rsidR="008E1C81" w:rsidRPr="00422DDD" w:rsidRDefault="008E1C81" w:rsidP="00B33F3D">
      <w:pPr>
        <w:widowControl/>
      </w:pPr>
      <w:r w:rsidRPr="00422DDD">
        <w:t>De plus, u</w:t>
      </w:r>
      <w:r w:rsidR="00B33F3D" w:rsidRPr="00422DDD">
        <w:t xml:space="preserve">ne </w:t>
      </w:r>
      <w:r w:rsidR="00B33F3D" w:rsidRPr="00422DDD">
        <w:rPr>
          <w:b/>
        </w:rPr>
        <w:t>p</w:t>
      </w:r>
      <w:r w:rsidR="002E462D" w:rsidRPr="00422DDD">
        <w:rPr>
          <w:b/>
        </w:rPr>
        <w:t xml:space="preserve">erte </w:t>
      </w:r>
      <w:r w:rsidR="00B33F3D" w:rsidRPr="00422DDD">
        <w:rPr>
          <w:b/>
        </w:rPr>
        <w:t xml:space="preserve">temporaire </w:t>
      </w:r>
      <w:r w:rsidR="000D5E22">
        <w:rPr>
          <w:b/>
        </w:rPr>
        <w:t>de 50</w:t>
      </w:r>
      <w:r w:rsidR="00B33F3D" w:rsidRPr="00422DDD">
        <w:rPr>
          <w:b/>
        </w:rPr>
        <w:t>%</w:t>
      </w:r>
      <w:r w:rsidR="00B33F3D" w:rsidRPr="00422DDD">
        <w:t xml:space="preserve"> </w:t>
      </w:r>
      <w:r w:rsidR="00CD5D66">
        <w:t xml:space="preserve">du courant </w:t>
      </w:r>
      <w:r w:rsidRPr="00422DDD">
        <w:t xml:space="preserve">est infligée dans </w:t>
      </w:r>
      <w:r w:rsidR="00B33F3D" w:rsidRPr="00422DDD">
        <w:t>ce</w:t>
      </w:r>
      <w:r w:rsidR="00266787" w:rsidRPr="00422DDD">
        <w:t>s</w:t>
      </w:r>
      <w:r w:rsidR="00B33F3D" w:rsidRPr="00422DDD">
        <w:t xml:space="preserve"> </w:t>
      </w:r>
      <w:r w:rsidR="00817CC9" w:rsidRPr="00422DDD">
        <w:t>caractéristique</w:t>
      </w:r>
      <w:r w:rsidR="00266787" w:rsidRPr="00422DDD">
        <w:t>s</w:t>
      </w:r>
      <w:r w:rsidR="00B33F3D" w:rsidRPr="00422DDD">
        <w:t xml:space="preserve"> et l</w:t>
      </w:r>
      <w:r w:rsidR="00E81538" w:rsidRPr="00422DDD">
        <w:t>e me</w:t>
      </w:r>
      <w:r w:rsidR="003E68AC" w:rsidRPr="00422DDD">
        <w:t xml:space="preserve">mbre </w:t>
      </w:r>
      <w:r w:rsidR="00B33F3D" w:rsidRPr="00422DDD">
        <w:t>(</w:t>
      </w:r>
      <w:r w:rsidRPr="00422DDD">
        <w:t>sauf la tête</w:t>
      </w:r>
      <w:r w:rsidR="00B33F3D" w:rsidRPr="00422DDD">
        <w:t xml:space="preserve">) </w:t>
      </w:r>
      <w:r w:rsidR="003E68AC" w:rsidRPr="00422DDD">
        <w:t>affecté ne fonctionne plus jusqu’à retour à 0 blessures sur la zone.</w:t>
      </w:r>
      <w:r w:rsidR="00B33F3D" w:rsidRPr="00422DDD">
        <w:t xml:space="preserve"> </w:t>
      </w:r>
    </w:p>
    <w:p w:rsidR="000319F8" w:rsidRPr="00422DDD" w:rsidRDefault="000319F8" w:rsidP="000319F8">
      <w:pPr>
        <w:pStyle w:val="Titre3"/>
      </w:pPr>
      <w:bookmarkStart w:id="136" w:name="_Ref198284133"/>
      <w:bookmarkStart w:id="137" w:name="_Toc208477838"/>
      <w:r w:rsidRPr="00422DDD">
        <w:t>5.4.</w:t>
      </w:r>
      <w:r w:rsidR="004E1991">
        <w:t>6</w:t>
      </w:r>
      <w:r w:rsidRPr="00422DDD">
        <w:t xml:space="preserve"> </w:t>
      </w:r>
      <w:r>
        <w:t>Chute</w:t>
      </w:r>
      <w:bookmarkEnd w:id="136"/>
      <w:bookmarkEnd w:id="137"/>
    </w:p>
    <w:p w:rsidR="000319F8" w:rsidRPr="00422DDD" w:rsidRDefault="000319F8" w:rsidP="00B33F3D">
      <w:pPr>
        <w:widowControl/>
      </w:pPr>
      <w:r>
        <w:t>C</w:t>
      </w:r>
      <w:r w:rsidRPr="00422DDD">
        <w:t>ause taille (en m) blessures C sur une zone du corps au hasard (armure non prise en compte).</w:t>
      </w:r>
    </w:p>
    <w:p w:rsidR="00266787" w:rsidRDefault="00266787" w:rsidP="00266787">
      <w:pPr>
        <w:pStyle w:val="ex"/>
      </w:pPr>
      <w:r w:rsidRPr="00422DDD">
        <w:lastRenderedPageBreak/>
        <w:t xml:space="preserve">Exemple : …suite du précédent, </w:t>
      </w:r>
      <w:r w:rsidR="00D24CD0" w:rsidRPr="00422DDD">
        <w:t xml:space="preserve">Yvette </w:t>
      </w:r>
      <w:r w:rsidRPr="00422DDD">
        <w:t xml:space="preserve">a subi un coup Sévère </w:t>
      </w:r>
      <w:r w:rsidR="00D24CD0" w:rsidRPr="00422DDD">
        <w:t xml:space="preserve">venant </w:t>
      </w:r>
      <w:r w:rsidRPr="00422DDD">
        <w:t>d’une masse utilisée par un Grantom haut de 4</w:t>
      </w:r>
      <w:r w:rsidR="00D24CD0" w:rsidRPr="00422DDD">
        <w:t>m</w:t>
      </w:r>
      <w:r w:rsidRPr="00422DDD">
        <w:t>.</w:t>
      </w:r>
      <w:r w:rsidR="00D24CD0" w:rsidRPr="00422DDD">
        <w:t xml:space="preserve"> A</w:t>
      </w:r>
      <w:r w:rsidRPr="00422DDD">
        <w:t xml:space="preserve">vec </w:t>
      </w:r>
      <w:r w:rsidR="00D24CD0" w:rsidRPr="00422DDD">
        <w:t xml:space="preserve">un </w:t>
      </w:r>
      <w:r w:rsidRPr="00422DDD">
        <w:t xml:space="preserve">D100=17, elle est projetée d’un </w:t>
      </w:r>
      <w:r w:rsidR="00D24CD0" w:rsidRPr="00422DDD">
        <w:t xml:space="preserve">(1) </w:t>
      </w:r>
      <w:r w:rsidRPr="00422DDD">
        <w:t>mètre en arrière et subit 1 point de C dans (</w:t>
      </w:r>
      <w:r w:rsidR="00D24CD0" w:rsidRPr="00422DDD">
        <w:t xml:space="preserve">dernier dé lancé, </w:t>
      </w:r>
      <w:r w:rsidRPr="00422DDD">
        <w:t>1+7=8) le bras gauche.</w:t>
      </w:r>
    </w:p>
    <w:p w:rsidR="00B064D9" w:rsidRDefault="00B064D9" w:rsidP="00B064D9">
      <w:pPr>
        <w:pStyle w:val="Titre3"/>
      </w:pPr>
      <w:bookmarkStart w:id="138" w:name="_Toc208477839"/>
      <w:r w:rsidRPr="00422DDD">
        <w:t>5.4.</w:t>
      </w:r>
      <w:r w:rsidR="004E1991">
        <w:t>7</w:t>
      </w:r>
      <w:r w:rsidRPr="00422DDD">
        <w:t xml:space="preserve"> </w:t>
      </w:r>
      <w:r>
        <w:t>Saignement</w:t>
      </w:r>
      <w:bookmarkEnd w:id="138"/>
    </w:p>
    <w:p w:rsidR="00A41C1A" w:rsidRPr="00422DDD" w:rsidRDefault="00A41C1A" w:rsidP="00A41C1A">
      <w:bookmarkStart w:id="139" w:name="_Ref408833266"/>
      <w:r w:rsidRPr="00422DDD">
        <w:t xml:space="preserve">Une blessure </w:t>
      </w:r>
      <w:r w:rsidRPr="00055DD7">
        <w:rPr>
          <w:b/>
        </w:rPr>
        <w:t>ouverte perd 1E par phase</w:t>
      </w:r>
      <w:r w:rsidRPr="00422DDD">
        <w:t xml:space="preserve"> jusqu’à arriver à N3. Si le saignement se poursuit au-delà de N3+RM, le corps a perdu tout son sang et l’être meurt. Un saignement peut être arrêté par un soin rapide, </w:t>
      </w:r>
      <w:r w:rsidRPr="00422DDD">
        <w:rPr>
          <w:i/>
        </w:rPr>
        <w:t>Médecine</w:t>
      </w:r>
      <w:r w:rsidRPr="00422DDD">
        <w:t xml:space="preserve"> ou la magie, le tout avec </w:t>
      </w:r>
      <w:r w:rsidRPr="00A36430">
        <w:rPr>
          <w:shd w:val="clear" w:color="auto" w:fill="FFFF00"/>
        </w:rPr>
        <w:t>un bonus +10</w:t>
      </w:r>
      <w:r w:rsidRPr="00422DDD">
        <w:t>.</w:t>
      </w:r>
    </w:p>
    <w:p w:rsidR="00777865" w:rsidRPr="00422DDD" w:rsidRDefault="005E42B1" w:rsidP="002A261A">
      <w:pPr>
        <w:pStyle w:val="Titre2"/>
      </w:pPr>
      <w:bookmarkStart w:id="140" w:name="_Toc208477840"/>
      <w:r w:rsidRPr="00422DDD">
        <w:t xml:space="preserve">5.5 </w:t>
      </w:r>
      <w:bookmarkEnd w:id="139"/>
      <w:r w:rsidR="00A41C1A">
        <w:t>Caractéristiques faibles</w:t>
      </w:r>
      <w:bookmarkEnd w:id="140"/>
    </w:p>
    <w:p w:rsidR="00A41C1A" w:rsidRDefault="00777865" w:rsidP="00A726D7">
      <w:pPr>
        <w:widowControl/>
      </w:pPr>
      <w:r w:rsidRPr="00422DDD">
        <w:t>Un</w:t>
      </w:r>
      <w:r w:rsidR="00A726D7" w:rsidRPr="00422DDD">
        <w:t>e</w:t>
      </w:r>
      <w:r w:rsidRPr="00422DDD">
        <w:t xml:space="preserve"> </w:t>
      </w:r>
      <w:r w:rsidR="00A726D7" w:rsidRPr="00422DDD">
        <w:t>blessure</w:t>
      </w:r>
      <w:r w:rsidR="00B33F3D" w:rsidRPr="00422DDD">
        <w:t xml:space="preserve">, </w:t>
      </w:r>
      <w:r w:rsidR="00D24CD0" w:rsidRPr="00422DDD">
        <w:t xml:space="preserve">une </w:t>
      </w:r>
      <w:r w:rsidR="00B33F3D" w:rsidRPr="00422DDD">
        <w:t xml:space="preserve">maladie ou </w:t>
      </w:r>
      <w:r w:rsidR="00D24CD0" w:rsidRPr="00422DDD">
        <w:t>d’</w:t>
      </w:r>
      <w:r w:rsidR="00B33F3D" w:rsidRPr="00422DDD">
        <w:t>autre</w:t>
      </w:r>
      <w:r w:rsidR="00D24CD0" w:rsidRPr="00422DDD">
        <w:t>s problèmes</w:t>
      </w:r>
      <w:r w:rsidR="00B33F3D" w:rsidRPr="00422DDD">
        <w:t xml:space="preserve"> </w:t>
      </w:r>
      <w:r w:rsidRPr="00422DDD">
        <w:t>peu</w:t>
      </w:r>
      <w:r w:rsidR="00B33F3D" w:rsidRPr="00422DDD">
        <w:t>ven</w:t>
      </w:r>
      <w:r w:rsidRPr="00422DDD">
        <w:t xml:space="preserve">t </w:t>
      </w:r>
      <w:r w:rsidR="00A726D7" w:rsidRPr="00422DDD">
        <w:t xml:space="preserve">entraîner des </w:t>
      </w:r>
      <w:r w:rsidRPr="00422DDD">
        <w:t>perte</w:t>
      </w:r>
      <w:r w:rsidR="00A726D7" w:rsidRPr="00422DDD">
        <w:t>s</w:t>
      </w:r>
      <w:r w:rsidRPr="00422DDD">
        <w:t xml:space="preserve"> temporaire</w:t>
      </w:r>
      <w:r w:rsidR="00A726D7" w:rsidRPr="00422DDD">
        <w:t>s</w:t>
      </w:r>
      <w:r w:rsidRPr="00422DDD">
        <w:t xml:space="preserve"> dans </w:t>
      </w:r>
      <w:r w:rsidR="00D24CD0" w:rsidRPr="00422DDD">
        <w:t xml:space="preserve">les </w:t>
      </w:r>
      <w:r w:rsidRPr="00422DDD">
        <w:t>caractéristique</w:t>
      </w:r>
      <w:r w:rsidR="00D24CD0" w:rsidRPr="00422DDD">
        <w:t>s</w:t>
      </w:r>
      <w:r w:rsidRPr="00422DDD">
        <w:t xml:space="preserve">. </w:t>
      </w:r>
      <w:r w:rsidR="00CC1C06" w:rsidRPr="00422DDD">
        <w:t>Ces pertes n’</w:t>
      </w:r>
      <w:r w:rsidRPr="00422DDD">
        <w:t>affecte</w:t>
      </w:r>
      <w:r w:rsidR="00A726D7" w:rsidRPr="00422DDD">
        <w:t>nt</w:t>
      </w:r>
      <w:r w:rsidRPr="00422DDD">
        <w:t xml:space="preserve"> que la valeur courante et </w:t>
      </w:r>
      <w:r w:rsidR="00550EA0" w:rsidRPr="00422DDD">
        <w:t xml:space="preserve">se récupèrent </w:t>
      </w:r>
      <w:r w:rsidR="000E3758" w:rsidRPr="00422DDD">
        <w:t>progressivement</w:t>
      </w:r>
      <w:r w:rsidR="00D24CD0" w:rsidRPr="00422DDD">
        <w:t xml:space="preserve"> (chaque jour en principe)</w:t>
      </w:r>
      <w:r w:rsidRPr="00422DDD">
        <w:t>.</w:t>
      </w:r>
      <w:r w:rsidR="00A726D7" w:rsidRPr="00422DDD">
        <w:t xml:space="preserve"> </w:t>
      </w:r>
      <w:r w:rsidR="00B33F3D" w:rsidRPr="00422DDD">
        <w:t xml:space="preserve">Calculez et notez la </w:t>
      </w:r>
      <w:r w:rsidR="00B33F3D" w:rsidRPr="00422DDD">
        <w:rPr>
          <w:b/>
        </w:rPr>
        <w:t>nouvelle valeur courante</w:t>
      </w:r>
      <w:r w:rsidR="009532B0" w:rsidRPr="00422DDD">
        <w:t>.</w:t>
      </w:r>
      <w:r w:rsidR="00B33F3D" w:rsidRPr="00422DDD">
        <w:t xml:space="preserve"> L</w:t>
      </w:r>
      <w:r w:rsidR="00613B57" w:rsidRPr="00422DDD">
        <w:t xml:space="preserve">es tests </w:t>
      </w:r>
      <w:r w:rsidR="00B33F3D" w:rsidRPr="00422DDD">
        <w:t xml:space="preserve">de </w:t>
      </w:r>
      <w:r w:rsidR="003F1D80" w:rsidRPr="00422DDD">
        <w:t>la</w:t>
      </w:r>
      <w:r w:rsidR="00B33F3D" w:rsidRPr="00422DDD">
        <w:t xml:space="preserve"> </w:t>
      </w:r>
      <w:r w:rsidR="00613B57" w:rsidRPr="00422DDD">
        <w:t xml:space="preserve">caractéristique </w:t>
      </w:r>
      <w:r w:rsidR="00B33F3D" w:rsidRPr="00422DDD">
        <w:rPr>
          <w:shd w:val="clear" w:color="auto" w:fill="FFFF00"/>
        </w:rPr>
        <w:t>se font à cette valeur</w:t>
      </w:r>
      <w:r w:rsidR="00613B57" w:rsidRPr="00422DDD">
        <w:t xml:space="preserve">. </w:t>
      </w:r>
      <w:r w:rsidRPr="00422DDD">
        <w:t xml:space="preserve">Il </w:t>
      </w:r>
      <w:r w:rsidR="00613B57" w:rsidRPr="00422DDD">
        <w:t xml:space="preserve">ne faut </w:t>
      </w:r>
      <w:r w:rsidRPr="00422DDD">
        <w:t xml:space="preserve">pas recalculer les </w:t>
      </w:r>
      <w:r w:rsidR="00D24CD0" w:rsidRPr="00422DDD">
        <w:t>valeurs</w:t>
      </w:r>
      <w:r w:rsidRPr="00422DDD">
        <w:t xml:space="preserve"> lié</w:t>
      </w:r>
      <w:r w:rsidR="00D24CD0" w:rsidRPr="00422DDD">
        <w:t>e</w:t>
      </w:r>
      <w:r w:rsidRPr="00422DDD">
        <w:t xml:space="preserve">s à la caractéristique diminuée sauf si le MdJ le requiert. </w:t>
      </w:r>
      <w:r w:rsidR="00CC6FC5" w:rsidRPr="00422DDD">
        <w:t>La valeur courante est modifiée et devient « </w:t>
      </w:r>
      <w:r w:rsidR="00CC6FC5" w:rsidRPr="00422DDD">
        <w:rPr>
          <w:b/>
        </w:rPr>
        <w:t>temporaire</w:t>
      </w:r>
      <w:r w:rsidR="00CC6FC5" w:rsidRPr="00422DDD">
        <w:t xml:space="preserve"> ». </w:t>
      </w:r>
    </w:p>
    <w:p w:rsidR="00777865" w:rsidRPr="00422DDD" w:rsidRDefault="00CC6FC5" w:rsidP="00A726D7">
      <w:pPr>
        <w:widowControl/>
      </w:pPr>
      <w:r w:rsidRPr="00422DDD">
        <w:t>Outre cet effet</w:t>
      </w:r>
      <w:r w:rsidR="00B33F3D" w:rsidRPr="00422DDD">
        <w:t xml:space="preserve"> direct</w:t>
      </w:r>
      <w:r w:rsidRPr="00422DDD">
        <w:t>,</w:t>
      </w:r>
      <w:r w:rsidR="00B33F3D" w:rsidRPr="00422DDD">
        <w:t xml:space="preserve"> si une </w:t>
      </w:r>
      <w:r w:rsidR="003F1D80" w:rsidRPr="00422DDD">
        <w:t>caractéristique</w:t>
      </w:r>
      <w:r w:rsidR="00B33F3D" w:rsidRPr="00422DDD">
        <w:t xml:space="preserve"> </w:t>
      </w:r>
      <w:r w:rsidR="00AD569F">
        <w:t xml:space="preserve">est &lt; </w:t>
      </w:r>
      <w:r w:rsidR="00B33F3D" w:rsidRPr="00422DDD">
        <w:rPr>
          <w:b/>
        </w:rPr>
        <w:t>10</w:t>
      </w:r>
      <w:r w:rsidR="00B33F3D" w:rsidRPr="00422DDD">
        <w:t xml:space="preserve">, appliquez </w:t>
      </w:r>
      <w:r w:rsidR="00D24CD0" w:rsidRPr="00422DDD">
        <w:t xml:space="preserve">les effets suivants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678"/>
        <w:gridCol w:w="3612"/>
      </w:tblGrid>
      <w:tr w:rsidR="00F343E9" w:rsidRPr="00422DDD" w:rsidTr="00CC6FC5">
        <w:tc>
          <w:tcPr>
            <w:tcW w:w="0" w:type="auto"/>
            <w:shd w:val="clear" w:color="auto" w:fill="auto"/>
          </w:tcPr>
          <w:p w:rsidR="00CC6FC5" w:rsidRPr="00422DDD" w:rsidRDefault="00CC6FC5" w:rsidP="00DE4B82">
            <w:pPr>
              <w:jc w:val="center"/>
              <w:rPr>
                <w:b/>
                <w:sz w:val="16"/>
                <w:szCs w:val="16"/>
              </w:rPr>
            </w:pPr>
            <w:r w:rsidRPr="00422DDD">
              <w:rPr>
                <w:b/>
                <w:sz w:val="16"/>
                <w:szCs w:val="16"/>
              </w:rPr>
              <w:t>Carac.</w:t>
            </w:r>
          </w:p>
        </w:tc>
        <w:tc>
          <w:tcPr>
            <w:tcW w:w="0" w:type="auto"/>
            <w:shd w:val="clear" w:color="auto" w:fill="auto"/>
          </w:tcPr>
          <w:p w:rsidR="00CC6FC5" w:rsidRPr="00422DDD" w:rsidRDefault="00B33F3D" w:rsidP="00DE4B82">
            <w:pPr>
              <w:rPr>
                <w:b/>
                <w:sz w:val="16"/>
                <w:szCs w:val="16"/>
              </w:rPr>
            </w:pPr>
            <w:r w:rsidRPr="00422DDD">
              <w:rPr>
                <w:b/>
                <w:sz w:val="16"/>
                <w:szCs w:val="16"/>
              </w:rPr>
              <w:t xml:space="preserve">Caractéristique </w:t>
            </w:r>
            <w:r w:rsidR="00CC6FC5" w:rsidRPr="00422DDD">
              <w:rPr>
                <w:b/>
                <w:sz w:val="16"/>
                <w:szCs w:val="16"/>
              </w:rPr>
              <w:t>&lt;10</w:t>
            </w:r>
          </w:p>
        </w:tc>
        <w:tc>
          <w:tcPr>
            <w:tcW w:w="0" w:type="auto"/>
            <w:shd w:val="clear" w:color="auto" w:fill="auto"/>
          </w:tcPr>
          <w:p w:rsidR="00CC6FC5" w:rsidRPr="00422DDD" w:rsidRDefault="00B33F3D" w:rsidP="00DE4B82">
            <w:pPr>
              <w:rPr>
                <w:b/>
                <w:sz w:val="16"/>
                <w:szCs w:val="16"/>
              </w:rPr>
            </w:pPr>
            <w:r w:rsidRPr="00422DDD">
              <w:rPr>
                <w:b/>
                <w:sz w:val="16"/>
                <w:szCs w:val="16"/>
              </w:rPr>
              <w:t xml:space="preserve">Caractéristique </w:t>
            </w:r>
            <w:r w:rsidR="00CC6FC5" w:rsidRPr="00422DDD">
              <w:rPr>
                <w:b/>
                <w:sz w:val="16"/>
                <w:szCs w:val="16"/>
              </w:rPr>
              <w:t>&lt;0</w:t>
            </w:r>
          </w:p>
        </w:tc>
      </w:tr>
      <w:tr w:rsidR="00F343E9" w:rsidRPr="00422DDD" w:rsidTr="00CC6FC5">
        <w:tc>
          <w:tcPr>
            <w:tcW w:w="0" w:type="auto"/>
            <w:shd w:val="clear" w:color="auto" w:fill="auto"/>
          </w:tcPr>
          <w:p w:rsidR="00CC6FC5" w:rsidRPr="00422DDD" w:rsidRDefault="00CC6FC5" w:rsidP="00DE4B82">
            <w:pPr>
              <w:jc w:val="center"/>
              <w:rPr>
                <w:sz w:val="16"/>
                <w:szCs w:val="16"/>
              </w:rPr>
            </w:pPr>
            <w:r w:rsidRPr="00422DDD">
              <w:rPr>
                <w:sz w:val="16"/>
                <w:szCs w:val="16"/>
              </w:rPr>
              <w:t>F</w:t>
            </w:r>
          </w:p>
        </w:tc>
        <w:tc>
          <w:tcPr>
            <w:tcW w:w="0" w:type="auto"/>
            <w:shd w:val="clear" w:color="auto" w:fill="auto"/>
          </w:tcPr>
          <w:p w:rsidR="00CC6FC5" w:rsidRPr="00422DDD" w:rsidRDefault="00F343E9" w:rsidP="00DC48CA">
            <w:pPr>
              <w:rPr>
                <w:sz w:val="16"/>
                <w:szCs w:val="16"/>
              </w:rPr>
            </w:pPr>
            <w:r w:rsidRPr="00422DDD">
              <w:rPr>
                <w:b/>
                <w:sz w:val="16"/>
                <w:szCs w:val="16"/>
              </w:rPr>
              <w:t>Mollesse</w:t>
            </w:r>
            <w:r w:rsidRPr="00422DDD">
              <w:rPr>
                <w:sz w:val="16"/>
                <w:szCs w:val="16"/>
              </w:rPr>
              <w:t xml:space="preserve"> : </w:t>
            </w:r>
            <w:r w:rsidR="00DC48CA">
              <w:rPr>
                <w:sz w:val="16"/>
                <w:szCs w:val="16"/>
              </w:rPr>
              <w:t>Blessures infligées/2</w:t>
            </w:r>
          </w:p>
        </w:tc>
        <w:tc>
          <w:tcPr>
            <w:tcW w:w="0" w:type="auto"/>
            <w:shd w:val="clear" w:color="auto" w:fill="auto"/>
          </w:tcPr>
          <w:p w:rsidR="00CC6FC5" w:rsidRPr="00422DDD" w:rsidRDefault="00F343E9" w:rsidP="00DE4B82">
            <w:pPr>
              <w:rPr>
                <w:sz w:val="16"/>
                <w:szCs w:val="16"/>
              </w:rPr>
            </w:pPr>
            <w:r w:rsidRPr="00422DDD">
              <w:rPr>
                <w:b/>
                <w:sz w:val="16"/>
                <w:szCs w:val="16"/>
              </w:rPr>
              <w:t>Inutile</w:t>
            </w:r>
            <w:r w:rsidRPr="00422DDD">
              <w:rPr>
                <w:sz w:val="16"/>
                <w:szCs w:val="16"/>
              </w:rPr>
              <w:t> : ne porte plus rien</w:t>
            </w:r>
          </w:p>
        </w:tc>
      </w:tr>
      <w:tr w:rsidR="00F343E9" w:rsidRPr="00422DDD" w:rsidTr="00C40362">
        <w:tc>
          <w:tcPr>
            <w:tcW w:w="0" w:type="auto"/>
            <w:shd w:val="clear" w:color="auto" w:fill="F2F2F2"/>
          </w:tcPr>
          <w:p w:rsidR="00CC6FC5" w:rsidRPr="00422DDD" w:rsidRDefault="00CC6FC5" w:rsidP="00DE4B82">
            <w:pPr>
              <w:jc w:val="center"/>
              <w:rPr>
                <w:sz w:val="16"/>
                <w:szCs w:val="16"/>
              </w:rPr>
            </w:pPr>
            <w:r w:rsidRPr="00422DDD">
              <w:rPr>
                <w:sz w:val="16"/>
                <w:szCs w:val="16"/>
              </w:rPr>
              <w:t>En</w:t>
            </w:r>
          </w:p>
        </w:tc>
        <w:tc>
          <w:tcPr>
            <w:tcW w:w="0" w:type="auto"/>
            <w:shd w:val="clear" w:color="auto" w:fill="F2F2F2"/>
          </w:tcPr>
          <w:p w:rsidR="00CC6FC5" w:rsidRPr="00422DDD" w:rsidRDefault="00F343E9" w:rsidP="007431CC">
            <w:pPr>
              <w:rPr>
                <w:sz w:val="16"/>
                <w:szCs w:val="16"/>
              </w:rPr>
            </w:pPr>
            <w:r w:rsidRPr="00422DDD">
              <w:rPr>
                <w:b/>
                <w:sz w:val="16"/>
                <w:szCs w:val="16"/>
              </w:rPr>
              <w:t>Épuisement</w:t>
            </w:r>
            <w:r w:rsidRPr="00422DDD">
              <w:rPr>
                <w:sz w:val="16"/>
                <w:szCs w:val="16"/>
              </w:rPr>
              <w:t xml:space="preserve"> : </w:t>
            </w:r>
            <w:r w:rsidR="007431CC">
              <w:rPr>
                <w:sz w:val="16"/>
                <w:szCs w:val="16"/>
              </w:rPr>
              <w:t>souffle</w:t>
            </w:r>
            <w:r w:rsidR="00AE69A8" w:rsidRPr="00422DDD">
              <w:rPr>
                <w:sz w:val="16"/>
                <w:szCs w:val="16"/>
              </w:rPr>
              <w:t>+1</w:t>
            </w:r>
            <w:r w:rsidRPr="00422DDD">
              <w:rPr>
                <w:sz w:val="16"/>
                <w:szCs w:val="16"/>
              </w:rPr>
              <w:t xml:space="preserve"> </w:t>
            </w:r>
            <w:r w:rsidR="007431CC">
              <w:rPr>
                <w:sz w:val="16"/>
                <w:szCs w:val="16"/>
              </w:rPr>
              <w:t>par test physique</w:t>
            </w:r>
          </w:p>
        </w:tc>
        <w:tc>
          <w:tcPr>
            <w:tcW w:w="0" w:type="auto"/>
            <w:shd w:val="clear" w:color="auto" w:fill="F2F2F2"/>
          </w:tcPr>
          <w:p w:rsidR="00CC6FC5" w:rsidRPr="00422DDD" w:rsidRDefault="00F343E9" w:rsidP="00DE4B82">
            <w:pPr>
              <w:rPr>
                <w:sz w:val="16"/>
                <w:szCs w:val="16"/>
              </w:rPr>
            </w:pPr>
            <w:r w:rsidRPr="00422DDD">
              <w:rPr>
                <w:b/>
                <w:sz w:val="16"/>
                <w:szCs w:val="16"/>
              </w:rPr>
              <w:t>Coma</w:t>
            </w:r>
            <w:r w:rsidRPr="00422DDD">
              <w:rPr>
                <w:sz w:val="16"/>
                <w:szCs w:val="16"/>
              </w:rPr>
              <w:t> : ne bouge plus</w:t>
            </w:r>
          </w:p>
        </w:tc>
      </w:tr>
      <w:tr w:rsidR="00F343E9" w:rsidRPr="00422DDD" w:rsidTr="00CC6FC5">
        <w:tc>
          <w:tcPr>
            <w:tcW w:w="0" w:type="auto"/>
            <w:shd w:val="clear" w:color="auto" w:fill="auto"/>
          </w:tcPr>
          <w:p w:rsidR="00CC6FC5" w:rsidRPr="00422DDD" w:rsidRDefault="00CC6FC5" w:rsidP="00DE4B82">
            <w:pPr>
              <w:jc w:val="center"/>
              <w:rPr>
                <w:sz w:val="16"/>
                <w:szCs w:val="16"/>
              </w:rPr>
            </w:pPr>
            <w:r w:rsidRPr="00422DDD">
              <w:rPr>
                <w:sz w:val="16"/>
                <w:szCs w:val="16"/>
              </w:rPr>
              <w:t>D</w:t>
            </w:r>
          </w:p>
        </w:tc>
        <w:tc>
          <w:tcPr>
            <w:tcW w:w="0" w:type="auto"/>
            <w:shd w:val="clear" w:color="auto" w:fill="auto"/>
          </w:tcPr>
          <w:p w:rsidR="00CC6FC5" w:rsidRPr="00422DDD" w:rsidRDefault="00B80F58" w:rsidP="007431CC">
            <w:pPr>
              <w:rPr>
                <w:sz w:val="16"/>
                <w:szCs w:val="16"/>
              </w:rPr>
            </w:pPr>
            <w:r w:rsidRPr="00422DDD">
              <w:rPr>
                <w:b/>
                <w:sz w:val="16"/>
                <w:szCs w:val="16"/>
              </w:rPr>
              <w:t>Tremblote</w:t>
            </w:r>
            <w:r w:rsidR="00F343E9" w:rsidRPr="00422DDD">
              <w:rPr>
                <w:sz w:val="16"/>
                <w:szCs w:val="16"/>
              </w:rPr>
              <w:t xml:space="preserve"> : </w:t>
            </w:r>
            <w:r w:rsidR="00DC48CA">
              <w:rPr>
                <w:sz w:val="16"/>
                <w:szCs w:val="16"/>
              </w:rPr>
              <w:t>NE(</w:t>
            </w:r>
            <w:r w:rsidR="007431CC">
              <w:rPr>
                <w:sz w:val="16"/>
                <w:szCs w:val="16"/>
              </w:rPr>
              <w:t>TC</w:t>
            </w:r>
            <w:r w:rsidR="00DC48CA">
              <w:rPr>
                <w:sz w:val="16"/>
                <w:szCs w:val="16"/>
              </w:rPr>
              <w:t>)</w:t>
            </w:r>
            <w:r w:rsidR="007431CC">
              <w:rPr>
                <w:sz w:val="16"/>
                <w:szCs w:val="16"/>
              </w:rPr>
              <w:t xml:space="preserve"> limités à 40</w:t>
            </w:r>
          </w:p>
        </w:tc>
        <w:tc>
          <w:tcPr>
            <w:tcW w:w="0" w:type="auto"/>
            <w:shd w:val="clear" w:color="auto" w:fill="auto"/>
          </w:tcPr>
          <w:p w:rsidR="00CC6FC5" w:rsidRPr="00422DDD" w:rsidRDefault="00B80F58" w:rsidP="00F343E9">
            <w:pPr>
              <w:rPr>
                <w:sz w:val="16"/>
                <w:szCs w:val="16"/>
              </w:rPr>
            </w:pPr>
            <w:r w:rsidRPr="00422DDD">
              <w:rPr>
                <w:b/>
                <w:sz w:val="16"/>
                <w:szCs w:val="16"/>
              </w:rPr>
              <w:t xml:space="preserve">Main </w:t>
            </w:r>
            <w:r w:rsidR="00F343E9" w:rsidRPr="00422DDD">
              <w:rPr>
                <w:b/>
                <w:sz w:val="16"/>
                <w:szCs w:val="16"/>
              </w:rPr>
              <w:t>morte</w:t>
            </w:r>
            <w:r w:rsidR="00F343E9" w:rsidRPr="00422DDD">
              <w:rPr>
                <w:sz w:val="16"/>
                <w:szCs w:val="16"/>
              </w:rPr>
              <w:t> : plus d’objet en main</w:t>
            </w:r>
          </w:p>
        </w:tc>
      </w:tr>
      <w:tr w:rsidR="00F343E9" w:rsidRPr="00422DDD" w:rsidTr="00C40362">
        <w:tc>
          <w:tcPr>
            <w:tcW w:w="0" w:type="auto"/>
            <w:shd w:val="clear" w:color="auto" w:fill="F2F2F2"/>
          </w:tcPr>
          <w:p w:rsidR="00CC6FC5" w:rsidRPr="00422DDD" w:rsidRDefault="00CC6FC5" w:rsidP="00DE4B82">
            <w:pPr>
              <w:jc w:val="center"/>
              <w:rPr>
                <w:sz w:val="16"/>
                <w:szCs w:val="16"/>
              </w:rPr>
            </w:pPr>
            <w:r w:rsidRPr="00422DDD">
              <w:rPr>
                <w:sz w:val="16"/>
                <w:szCs w:val="16"/>
              </w:rPr>
              <w:t>A</w:t>
            </w:r>
          </w:p>
        </w:tc>
        <w:tc>
          <w:tcPr>
            <w:tcW w:w="0" w:type="auto"/>
            <w:shd w:val="clear" w:color="auto" w:fill="F2F2F2"/>
          </w:tcPr>
          <w:p w:rsidR="00CC6FC5" w:rsidRPr="00422DDD" w:rsidRDefault="00F343E9" w:rsidP="00DC48CA">
            <w:pPr>
              <w:rPr>
                <w:sz w:val="16"/>
                <w:szCs w:val="16"/>
              </w:rPr>
            </w:pPr>
            <w:r w:rsidRPr="00422DDD">
              <w:rPr>
                <w:b/>
                <w:sz w:val="16"/>
                <w:szCs w:val="16"/>
              </w:rPr>
              <w:t>Titube</w:t>
            </w:r>
            <w:r w:rsidRPr="00422DDD">
              <w:rPr>
                <w:sz w:val="16"/>
                <w:szCs w:val="16"/>
              </w:rPr>
              <w:t xml:space="preserve"> : </w:t>
            </w:r>
            <w:r w:rsidR="00DC48CA">
              <w:rPr>
                <w:sz w:val="16"/>
                <w:szCs w:val="16"/>
              </w:rPr>
              <w:t xml:space="preserve">ni </w:t>
            </w:r>
            <w:r w:rsidR="007431CC">
              <w:rPr>
                <w:sz w:val="16"/>
                <w:szCs w:val="16"/>
              </w:rPr>
              <w:t>course/charge</w:t>
            </w:r>
            <w:r w:rsidR="00DC48CA">
              <w:rPr>
                <w:sz w:val="16"/>
                <w:szCs w:val="16"/>
              </w:rPr>
              <w:t>/sprint</w:t>
            </w:r>
            <w:r w:rsidR="007431CC">
              <w:rPr>
                <w:sz w:val="16"/>
                <w:szCs w:val="16"/>
              </w:rPr>
              <w:t xml:space="preserve"> </w:t>
            </w:r>
          </w:p>
        </w:tc>
        <w:tc>
          <w:tcPr>
            <w:tcW w:w="0" w:type="auto"/>
            <w:shd w:val="clear" w:color="auto" w:fill="F2F2F2"/>
          </w:tcPr>
          <w:p w:rsidR="00CC6FC5" w:rsidRPr="00422DDD" w:rsidRDefault="00F343E9" w:rsidP="00AE69A8">
            <w:pPr>
              <w:rPr>
                <w:sz w:val="16"/>
                <w:szCs w:val="16"/>
              </w:rPr>
            </w:pPr>
            <w:r w:rsidRPr="00422DDD">
              <w:rPr>
                <w:b/>
                <w:sz w:val="16"/>
                <w:szCs w:val="16"/>
              </w:rPr>
              <w:t>Chute</w:t>
            </w:r>
            <w:r w:rsidRPr="00422DDD">
              <w:rPr>
                <w:sz w:val="16"/>
                <w:szCs w:val="16"/>
              </w:rPr>
              <w:t xml:space="preserve"> : ne peut plus </w:t>
            </w:r>
            <w:r w:rsidR="00AE69A8" w:rsidRPr="00422DDD">
              <w:rPr>
                <w:sz w:val="16"/>
                <w:szCs w:val="16"/>
              </w:rPr>
              <w:t>s</w:t>
            </w:r>
            <w:r w:rsidRPr="00422DDD">
              <w:rPr>
                <w:sz w:val="16"/>
                <w:szCs w:val="16"/>
              </w:rPr>
              <w:t>e lever</w:t>
            </w:r>
          </w:p>
        </w:tc>
      </w:tr>
      <w:tr w:rsidR="00F343E9" w:rsidRPr="00422DDD" w:rsidTr="00CC6FC5">
        <w:tc>
          <w:tcPr>
            <w:tcW w:w="0" w:type="auto"/>
            <w:shd w:val="clear" w:color="auto" w:fill="auto"/>
          </w:tcPr>
          <w:p w:rsidR="00CC6FC5" w:rsidRPr="00422DDD" w:rsidRDefault="00CC6FC5" w:rsidP="00DE4B82">
            <w:pPr>
              <w:jc w:val="center"/>
              <w:rPr>
                <w:sz w:val="16"/>
                <w:szCs w:val="16"/>
              </w:rPr>
            </w:pPr>
            <w:r w:rsidRPr="00422DDD">
              <w:rPr>
                <w:sz w:val="16"/>
                <w:szCs w:val="16"/>
              </w:rPr>
              <w:t>I</w:t>
            </w:r>
          </w:p>
        </w:tc>
        <w:tc>
          <w:tcPr>
            <w:tcW w:w="0" w:type="auto"/>
            <w:shd w:val="clear" w:color="auto" w:fill="auto"/>
          </w:tcPr>
          <w:p w:rsidR="00CC6FC5" w:rsidRPr="00422DDD" w:rsidRDefault="00F343E9" w:rsidP="00DC48CA">
            <w:pPr>
              <w:rPr>
                <w:sz w:val="16"/>
                <w:szCs w:val="16"/>
              </w:rPr>
            </w:pPr>
            <w:r w:rsidRPr="00422DDD">
              <w:rPr>
                <w:b/>
                <w:sz w:val="16"/>
                <w:szCs w:val="16"/>
              </w:rPr>
              <w:t>Idiotie</w:t>
            </w:r>
            <w:r w:rsidRPr="00422DDD">
              <w:rPr>
                <w:sz w:val="16"/>
                <w:szCs w:val="16"/>
              </w:rPr>
              <w:t xml:space="preserve"> : </w:t>
            </w:r>
            <w:r w:rsidR="00DC48CA">
              <w:rPr>
                <w:sz w:val="16"/>
                <w:szCs w:val="16"/>
              </w:rPr>
              <w:t xml:space="preserve">aucun </w:t>
            </w:r>
            <w:r w:rsidRPr="00422DDD">
              <w:rPr>
                <w:sz w:val="16"/>
                <w:szCs w:val="16"/>
              </w:rPr>
              <w:t xml:space="preserve">tRC </w:t>
            </w:r>
          </w:p>
        </w:tc>
        <w:tc>
          <w:tcPr>
            <w:tcW w:w="0" w:type="auto"/>
            <w:shd w:val="clear" w:color="auto" w:fill="auto"/>
          </w:tcPr>
          <w:p w:rsidR="00CC6FC5" w:rsidRPr="00422DDD" w:rsidRDefault="00F343E9" w:rsidP="00DE4B82">
            <w:pPr>
              <w:rPr>
                <w:sz w:val="16"/>
                <w:szCs w:val="16"/>
              </w:rPr>
            </w:pPr>
            <w:r w:rsidRPr="00422DDD">
              <w:rPr>
                <w:b/>
                <w:sz w:val="16"/>
                <w:szCs w:val="16"/>
              </w:rPr>
              <w:t>Débilité</w:t>
            </w:r>
            <w:r w:rsidRPr="00422DDD">
              <w:rPr>
                <w:sz w:val="16"/>
                <w:szCs w:val="16"/>
              </w:rPr>
              <w:t> : tous les tRP deviennent tEN</w:t>
            </w:r>
          </w:p>
        </w:tc>
      </w:tr>
      <w:tr w:rsidR="00F343E9" w:rsidRPr="00422DDD" w:rsidTr="00C40362">
        <w:tc>
          <w:tcPr>
            <w:tcW w:w="0" w:type="auto"/>
            <w:shd w:val="clear" w:color="auto" w:fill="F2F2F2"/>
          </w:tcPr>
          <w:p w:rsidR="00CC6FC5" w:rsidRPr="00422DDD" w:rsidRDefault="00CC6FC5" w:rsidP="00DE4B82">
            <w:pPr>
              <w:jc w:val="center"/>
              <w:rPr>
                <w:sz w:val="16"/>
                <w:szCs w:val="16"/>
              </w:rPr>
            </w:pPr>
            <w:r w:rsidRPr="00422DDD">
              <w:rPr>
                <w:sz w:val="16"/>
                <w:szCs w:val="16"/>
              </w:rPr>
              <w:t>V</w:t>
            </w:r>
          </w:p>
        </w:tc>
        <w:tc>
          <w:tcPr>
            <w:tcW w:w="0" w:type="auto"/>
            <w:shd w:val="clear" w:color="auto" w:fill="F2F2F2"/>
          </w:tcPr>
          <w:p w:rsidR="00CC6FC5" w:rsidRPr="00422DDD" w:rsidRDefault="007431CC" w:rsidP="00DC48CA">
            <w:pPr>
              <w:rPr>
                <w:sz w:val="16"/>
                <w:szCs w:val="16"/>
              </w:rPr>
            </w:pPr>
            <w:r>
              <w:rPr>
                <w:b/>
                <w:sz w:val="16"/>
                <w:szCs w:val="16"/>
              </w:rPr>
              <w:t>Apathie</w:t>
            </w:r>
            <w:r w:rsidR="00F343E9" w:rsidRPr="00422DDD">
              <w:rPr>
                <w:sz w:val="16"/>
                <w:szCs w:val="16"/>
              </w:rPr>
              <w:t xml:space="preserve"> : </w:t>
            </w:r>
            <w:r w:rsidR="00DC48CA">
              <w:rPr>
                <w:sz w:val="16"/>
                <w:szCs w:val="16"/>
              </w:rPr>
              <w:t>Moral-5</w:t>
            </w:r>
          </w:p>
        </w:tc>
        <w:tc>
          <w:tcPr>
            <w:tcW w:w="0" w:type="auto"/>
            <w:shd w:val="clear" w:color="auto" w:fill="F2F2F2"/>
          </w:tcPr>
          <w:p w:rsidR="00CC6FC5" w:rsidRPr="00422DDD" w:rsidRDefault="00F343E9" w:rsidP="00AE69A8">
            <w:pPr>
              <w:rPr>
                <w:sz w:val="16"/>
                <w:szCs w:val="16"/>
              </w:rPr>
            </w:pPr>
            <w:r w:rsidRPr="00422DDD">
              <w:rPr>
                <w:b/>
                <w:sz w:val="16"/>
                <w:szCs w:val="16"/>
              </w:rPr>
              <w:t>Amorphe</w:t>
            </w:r>
            <w:r w:rsidRPr="00422DDD">
              <w:rPr>
                <w:sz w:val="16"/>
                <w:szCs w:val="16"/>
              </w:rPr>
              <w:t xml:space="preserve"> : aucune initiative </w:t>
            </w:r>
            <w:r w:rsidR="00DC48CA">
              <w:rPr>
                <w:sz w:val="16"/>
                <w:szCs w:val="16"/>
              </w:rPr>
              <w:t>personnelle</w:t>
            </w:r>
          </w:p>
        </w:tc>
      </w:tr>
      <w:tr w:rsidR="00F343E9" w:rsidRPr="00422DDD" w:rsidTr="00CC6FC5">
        <w:tc>
          <w:tcPr>
            <w:tcW w:w="0" w:type="auto"/>
            <w:shd w:val="clear" w:color="auto" w:fill="auto"/>
          </w:tcPr>
          <w:p w:rsidR="00CC6FC5" w:rsidRPr="00422DDD" w:rsidRDefault="00CC6FC5" w:rsidP="00DE4B82">
            <w:pPr>
              <w:jc w:val="center"/>
              <w:rPr>
                <w:sz w:val="16"/>
                <w:szCs w:val="16"/>
              </w:rPr>
            </w:pPr>
            <w:r w:rsidRPr="00422DDD">
              <w:rPr>
                <w:sz w:val="16"/>
                <w:szCs w:val="16"/>
              </w:rPr>
              <w:t>E</w:t>
            </w:r>
          </w:p>
        </w:tc>
        <w:tc>
          <w:tcPr>
            <w:tcW w:w="0" w:type="auto"/>
            <w:shd w:val="clear" w:color="auto" w:fill="auto"/>
          </w:tcPr>
          <w:p w:rsidR="00CC6FC5" w:rsidRPr="00422DDD" w:rsidRDefault="00F343E9" w:rsidP="00AE69A8">
            <w:pPr>
              <w:rPr>
                <w:sz w:val="16"/>
                <w:szCs w:val="16"/>
              </w:rPr>
            </w:pPr>
            <w:r w:rsidRPr="00422DDD">
              <w:rPr>
                <w:b/>
                <w:sz w:val="16"/>
                <w:szCs w:val="16"/>
              </w:rPr>
              <w:t>Absence</w:t>
            </w:r>
            <w:r w:rsidRPr="00422DDD">
              <w:rPr>
                <w:sz w:val="16"/>
                <w:szCs w:val="16"/>
              </w:rPr>
              <w:t xml:space="preserve"> : tout 2x plus long</w:t>
            </w:r>
            <w:r w:rsidR="007431CC">
              <w:rPr>
                <w:sz w:val="16"/>
                <w:szCs w:val="16"/>
              </w:rPr>
              <w:t xml:space="preserve"> à faire</w:t>
            </w:r>
          </w:p>
        </w:tc>
        <w:tc>
          <w:tcPr>
            <w:tcW w:w="0" w:type="auto"/>
            <w:shd w:val="clear" w:color="auto" w:fill="auto"/>
          </w:tcPr>
          <w:p w:rsidR="00CC6FC5" w:rsidRPr="00422DDD" w:rsidRDefault="00F343E9" w:rsidP="007431CC">
            <w:pPr>
              <w:rPr>
                <w:sz w:val="16"/>
                <w:szCs w:val="16"/>
              </w:rPr>
            </w:pPr>
            <w:r w:rsidRPr="00422DDD">
              <w:rPr>
                <w:b/>
                <w:sz w:val="16"/>
                <w:szCs w:val="16"/>
              </w:rPr>
              <w:t>Mutisme</w:t>
            </w:r>
            <w:r w:rsidRPr="00422DDD">
              <w:rPr>
                <w:sz w:val="16"/>
                <w:szCs w:val="16"/>
              </w:rPr>
              <w:t> :</w:t>
            </w:r>
            <w:r w:rsidR="006D5B12" w:rsidRPr="00422DDD">
              <w:rPr>
                <w:sz w:val="16"/>
                <w:szCs w:val="16"/>
              </w:rPr>
              <w:t xml:space="preserve"> muet</w:t>
            </w:r>
            <w:r w:rsidR="007431CC">
              <w:rPr>
                <w:sz w:val="16"/>
                <w:szCs w:val="16"/>
              </w:rPr>
              <w:t>, perte une action sur 2</w:t>
            </w:r>
          </w:p>
        </w:tc>
      </w:tr>
      <w:tr w:rsidR="00F343E9" w:rsidRPr="00422DDD" w:rsidTr="00C40362">
        <w:tc>
          <w:tcPr>
            <w:tcW w:w="0" w:type="auto"/>
            <w:shd w:val="clear" w:color="auto" w:fill="F2F2F2"/>
          </w:tcPr>
          <w:p w:rsidR="00CC6FC5" w:rsidRPr="00422DDD" w:rsidRDefault="00CC6FC5" w:rsidP="00DE4B82">
            <w:pPr>
              <w:jc w:val="center"/>
              <w:rPr>
                <w:sz w:val="16"/>
                <w:szCs w:val="16"/>
              </w:rPr>
            </w:pPr>
            <w:r w:rsidRPr="00422DDD">
              <w:rPr>
                <w:sz w:val="16"/>
                <w:szCs w:val="16"/>
              </w:rPr>
              <w:t>Em</w:t>
            </w:r>
          </w:p>
        </w:tc>
        <w:tc>
          <w:tcPr>
            <w:tcW w:w="0" w:type="auto"/>
            <w:shd w:val="clear" w:color="auto" w:fill="F2F2F2"/>
          </w:tcPr>
          <w:p w:rsidR="00CC6FC5" w:rsidRPr="00422DDD" w:rsidRDefault="00FE6CD9" w:rsidP="00DC48CA">
            <w:pPr>
              <w:rPr>
                <w:sz w:val="16"/>
                <w:szCs w:val="16"/>
              </w:rPr>
            </w:pPr>
            <w:r w:rsidRPr="00422DDD">
              <w:rPr>
                <w:b/>
                <w:sz w:val="16"/>
                <w:szCs w:val="16"/>
              </w:rPr>
              <w:t>S</w:t>
            </w:r>
            <w:r w:rsidR="00F343E9" w:rsidRPr="00422DDD">
              <w:rPr>
                <w:b/>
                <w:sz w:val="16"/>
                <w:szCs w:val="16"/>
              </w:rPr>
              <w:t>ensibilité</w:t>
            </w:r>
            <w:r w:rsidR="00F343E9" w:rsidRPr="00422DDD">
              <w:rPr>
                <w:sz w:val="16"/>
                <w:szCs w:val="16"/>
              </w:rPr>
              <w:t>: RMa = 0</w:t>
            </w:r>
            <w:r w:rsidR="007431CC">
              <w:rPr>
                <w:sz w:val="16"/>
                <w:szCs w:val="16"/>
              </w:rPr>
              <w:t xml:space="preserve">, </w:t>
            </w:r>
            <w:r w:rsidR="00DC48CA">
              <w:rPr>
                <w:sz w:val="16"/>
                <w:szCs w:val="16"/>
              </w:rPr>
              <w:t>Foi-1 /jour</w:t>
            </w:r>
          </w:p>
        </w:tc>
        <w:tc>
          <w:tcPr>
            <w:tcW w:w="0" w:type="auto"/>
            <w:shd w:val="clear" w:color="auto" w:fill="F2F2F2"/>
          </w:tcPr>
          <w:p w:rsidR="00CC6FC5" w:rsidRPr="00422DDD" w:rsidRDefault="00F343E9" w:rsidP="00DC48CA">
            <w:pPr>
              <w:rPr>
                <w:sz w:val="16"/>
                <w:szCs w:val="16"/>
              </w:rPr>
            </w:pPr>
            <w:r w:rsidRPr="00422DDD">
              <w:rPr>
                <w:b/>
                <w:sz w:val="16"/>
                <w:szCs w:val="16"/>
              </w:rPr>
              <w:t>Sans esprit</w:t>
            </w:r>
            <w:r w:rsidRPr="00422DDD">
              <w:rPr>
                <w:sz w:val="16"/>
                <w:szCs w:val="16"/>
              </w:rPr>
              <w:t xml:space="preserve"> : </w:t>
            </w:r>
            <w:r w:rsidR="00DC48CA">
              <w:rPr>
                <w:sz w:val="16"/>
                <w:szCs w:val="16"/>
              </w:rPr>
              <w:t>NE(TG) limités à 40</w:t>
            </w:r>
          </w:p>
        </w:tc>
      </w:tr>
      <w:tr w:rsidR="00F343E9" w:rsidRPr="00422DDD" w:rsidTr="00CC6FC5">
        <w:tc>
          <w:tcPr>
            <w:tcW w:w="0" w:type="auto"/>
            <w:shd w:val="clear" w:color="auto" w:fill="auto"/>
          </w:tcPr>
          <w:p w:rsidR="00CC6FC5" w:rsidRPr="00422DDD" w:rsidRDefault="00CC6FC5" w:rsidP="00DE4B82">
            <w:pPr>
              <w:jc w:val="center"/>
              <w:rPr>
                <w:sz w:val="16"/>
                <w:szCs w:val="16"/>
              </w:rPr>
            </w:pPr>
            <w:r w:rsidRPr="00422DDD">
              <w:rPr>
                <w:sz w:val="16"/>
                <w:szCs w:val="16"/>
              </w:rPr>
              <w:t>C</w:t>
            </w:r>
          </w:p>
        </w:tc>
        <w:tc>
          <w:tcPr>
            <w:tcW w:w="0" w:type="auto"/>
            <w:shd w:val="clear" w:color="auto" w:fill="auto"/>
          </w:tcPr>
          <w:p w:rsidR="00CC6FC5" w:rsidRPr="00422DDD" w:rsidRDefault="00B80F58" w:rsidP="00DC48CA">
            <w:pPr>
              <w:rPr>
                <w:sz w:val="16"/>
                <w:szCs w:val="16"/>
              </w:rPr>
            </w:pPr>
            <w:r w:rsidRPr="00422DDD">
              <w:rPr>
                <w:b/>
                <w:sz w:val="16"/>
                <w:szCs w:val="16"/>
              </w:rPr>
              <w:t>Fragilité</w:t>
            </w:r>
            <w:r w:rsidR="00F343E9" w:rsidRPr="00422DDD">
              <w:rPr>
                <w:sz w:val="16"/>
                <w:szCs w:val="16"/>
              </w:rPr>
              <w:t> : récupération</w:t>
            </w:r>
            <w:r w:rsidR="007431CC">
              <w:rPr>
                <w:sz w:val="16"/>
                <w:szCs w:val="16"/>
              </w:rPr>
              <w:t xml:space="preserve"> </w:t>
            </w:r>
            <w:r w:rsidR="00DC48CA">
              <w:rPr>
                <w:sz w:val="16"/>
                <w:szCs w:val="16"/>
              </w:rPr>
              <w:t xml:space="preserve">CS </w:t>
            </w:r>
            <w:r w:rsidR="00F343E9" w:rsidRPr="00422DDD">
              <w:rPr>
                <w:sz w:val="16"/>
                <w:szCs w:val="16"/>
              </w:rPr>
              <w:t>/2</w:t>
            </w:r>
          </w:p>
        </w:tc>
        <w:tc>
          <w:tcPr>
            <w:tcW w:w="0" w:type="auto"/>
            <w:shd w:val="clear" w:color="auto" w:fill="auto"/>
          </w:tcPr>
          <w:p w:rsidR="00CC6FC5" w:rsidRPr="00422DDD" w:rsidRDefault="00F343E9" w:rsidP="007431CC">
            <w:pPr>
              <w:rPr>
                <w:sz w:val="16"/>
                <w:szCs w:val="16"/>
              </w:rPr>
            </w:pPr>
            <w:r w:rsidRPr="00422DDD">
              <w:rPr>
                <w:b/>
                <w:sz w:val="16"/>
                <w:szCs w:val="16"/>
              </w:rPr>
              <w:t>Effondrement</w:t>
            </w:r>
            <w:r w:rsidRPr="00422DDD">
              <w:rPr>
                <w:sz w:val="16"/>
                <w:szCs w:val="16"/>
              </w:rPr>
              <w:t> : maladie +1</w:t>
            </w:r>
            <w:r w:rsidR="007431CC">
              <w:rPr>
                <w:sz w:val="16"/>
                <w:szCs w:val="16"/>
              </w:rPr>
              <w:t xml:space="preserve"> si CS raté</w:t>
            </w:r>
          </w:p>
        </w:tc>
      </w:tr>
      <w:tr w:rsidR="00F343E9" w:rsidRPr="00422DDD" w:rsidTr="00C40362">
        <w:tc>
          <w:tcPr>
            <w:tcW w:w="0" w:type="auto"/>
            <w:shd w:val="clear" w:color="auto" w:fill="F2F2F2"/>
          </w:tcPr>
          <w:p w:rsidR="00CC6FC5" w:rsidRPr="00422DDD" w:rsidRDefault="00CC6FC5" w:rsidP="00DE4B82">
            <w:pPr>
              <w:jc w:val="center"/>
              <w:rPr>
                <w:sz w:val="16"/>
                <w:szCs w:val="16"/>
              </w:rPr>
            </w:pPr>
            <w:r w:rsidRPr="00422DDD">
              <w:rPr>
                <w:sz w:val="16"/>
                <w:szCs w:val="16"/>
              </w:rPr>
              <w:t>Ap</w:t>
            </w:r>
          </w:p>
        </w:tc>
        <w:tc>
          <w:tcPr>
            <w:tcW w:w="0" w:type="auto"/>
            <w:shd w:val="clear" w:color="auto" w:fill="F2F2F2"/>
          </w:tcPr>
          <w:p w:rsidR="00CC6FC5" w:rsidRPr="00422DDD" w:rsidRDefault="00F343E9" w:rsidP="00DC48CA">
            <w:pPr>
              <w:rPr>
                <w:sz w:val="16"/>
                <w:szCs w:val="16"/>
              </w:rPr>
            </w:pPr>
            <w:r w:rsidRPr="00422DDD">
              <w:rPr>
                <w:b/>
                <w:sz w:val="16"/>
                <w:szCs w:val="16"/>
              </w:rPr>
              <w:t>Laideur</w:t>
            </w:r>
            <w:r w:rsidR="00C65622" w:rsidRPr="00422DDD">
              <w:rPr>
                <w:sz w:val="16"/>
                <w:szCs w:val="16"/>
              </w:rPr>
              <w:t xml:space="preserve"> : </w:t>
            </w:r>
            <w:r w:rsidR="007431CC">
              <w:rPr>
                <w:sz w:val="16"/>
                <w:szCs w:val="16"/>
              </w:rPr>
              <w:t>CI</w:t>
            </w:r>
            <w:r w:rsidR="00DC48CA">
              <w:rPr>
                <w:sz w:val="16"/>
                <w:szCs w:val="16"/>
              </w:rPr>
              <w:t>/2</w:t>
            </w:r>
            <w:r w:rsidR="007431CC">
              <w:rPr>
                <w:sz w:val="16"/>
                <w:szCs w:val="16"/>
              </w:rPr>
              <w:t>, NdC max 3</w:t>
            </w:r>
          </w:p>
        </w:tc>
        <w:tc>
          <w:tcPr>
            <w:tcW w:w="0" w:type="auto"/>
            <w:shd w:val="clear" w:color="auto" w:fill="F2F2F2"/>
          </w:tcPr>
          <w:p w:rsidR="00CC6FC5" w:rsidRPr="00422DDD" w:rsidRDefault="00C65622" w:rsidP="00924EB5">
            <w:pPr>
              <w:rPr>
                <w:sz w:val="16"/>
                <w:szCs w:val="16"/>
              </w:rPr>
            </w:pPr>
            <w:r w:rsidRPr="00422DDD">
              <w:rPr>
                <w:b/>
                <w:sz w:val="16"/>
                <w:szCs w:val="16"/>
              </w:rPr>
              <w:t>Défigur</w:t>
            </w:r>
            <w:r w:rsidR="00F343E9" w:rsidRPr="00422DDD">
              <w:rPr>
                <w:b/>
                <w:sz w:val="16"/>
                <w:szCs w:val="16"/>
              </w:rPr>
              <w:t>ation</w:t>
            </w:r>
            <w:r w:rsidRPr="00422DDD">
              <w:rPr>
                <w:sz w:val="16"/>
                <w:szCs w:val="16"/>
              </w:rPr>
              <w:t> :</w:t>
            </w:r>
            <w:r w:rsidR="00F343E9" w:rsidRPr="00422DDD">
              <w:rPr>
                <w:sz w:val="16"/>
                <w:szCs w:val="16"/>
              </w:rPr>
              <w:t xml:space="preserve"> </w:t>
            </w:r>
            <w:r w:rsidR="00DB24AC">
              <w:rPr>
                <w:sz w:val="16"/>
                <w:szCs w:val="16"/>
              </w:rPr>
              <w:t xml:space="preserve">aucun test CI, </w:t>
            </w:r>
            <w:r w:rsidR="00924EB5">
              <w:rPr>
                <w:sz w:val="16"/>
                <w:szCs w:val="16"/>
              </w:rPr>
              <w:t>NdC max 2</w:t>
            </w:r>
          </w:p>
        </w:tc>
      </w:tr>
    </w:tbl>
    <w:p w:rsidR="00CB1E49" w:rsidRPr="00422DDD" w:rsidRDefault="00D24CD0" w:rsidP="00A726D7">
      <w:pPr>
        <w:widowControl/>
      </w:pPr>
      <w:r w:rsidRPr="00422DDD">
        <w:t xml:space="preserve">Notez les effets sur les malus de Souffle, de combat, la MVp, les TC/TG, la RMa, les points de blessures récupérés, la CI, les résultats des tests, etc. </w:t>
      </w:r>
      <w:r w:rsidR="00F343E9" w:rsidRPr="00422DDD">
        <w:t>Les effets de ‘&lt;10’ se cumulent avec ceux de ‘&lt;0’ une fois le niveau ‘&lt;0’ atteint.</w:t>
      </w:r>
      <w:r w:rsidR="00CB1E49" w:rsidRPr="00422DDD">
        <w:t xml:space="preserve"> </w:t>
      </w:r>
    </w:p>
    <w:p w:rsidR="00777865" w:rsidRPr="00422DDD" w:rsidRDefault="005E42B1" w:rsidP="002A261A">
      <w:pPr>
        <w:pStyle w:val="Titre2"/>
      </w:pPr>
      <w:bookmarkStart w:id="141" w:name="_Toc208477841"/>
      <w:bookmarkStart w:id="142" w:name="_Ref381710323"/>
      <w:r w:rsidRPr="00422DDD">
        <w:t>5.</w:t>
      </w:r>
      <w:r w:rsidR="00914E92" w:rsidRPr="00422DDD">
        <w:t>6</w:t>
      </w:r>
      <w:r w:rsidRPr="00422DDD">
        <w:t xml:space="preserve"> </w:t>
      </w:r>
      <w:r w:rsidR="00CB1E49" w:rsidRPr="00422DDD">
        <w:t>Pertes d’</w:t>
      </w:r>
      <w:r w:rsidR="00DB24AC">
        <w:t>é</w:t>
      </w:r>
      <w:r w:rsidR="00CB1E49" w:rsidRPr="00422DDD">
        <w:t>nergie</w:t>
      </w:r>
      <w:bookmarkEnd w:id="141"/>
      <w:r w:rsidR="00F63A71" w:rsidRPr="00422DDD">
        <w:t xml:space="preserve"> </w:t>
      </w:r>
      <w:bookmarkEnd w:id="142"/>
    </w:p>
    <w:p w:rsidR="00CB1E49" w:rsidRPr="00422DDD" w:rsidRDefault="00CB1E49" w:rsidP="00CB1E49">
      <w:r w:rsidRPr="00422DDD">
        <w:t xml:space="preserve">L’énergie vitale (EN) représente la capacité organique du corps à survivre. Les maladies, la magie, les poisons et les pertes de sang peuvent affecter ce niveau. Les pertes d’EN sont comptabilisées simplement en notant le niveau d’EN courant. Les pertes d’EN entraînent </w:t>
      </w:r>
      <w:r w:rsidRPr="00422DDD">
        <w:rPr>
          <w:b/>
        </w:rPr>
        <w:t>un malus d’énergie de 1 par 5% d’EN perdus</w:t>
      </w:r>
      <w:r w:rsidRPr="00422DDD">
        <w:t xml:space="preserve">. Ce malus est noté à part et </w:t>
      </w:r>
      <w:r w:rsidRPr="00422DDD">
        <w:rPr>
          <w:highlight w:val="yellow"/>
        </w:rPr>
        <w:t>affecte tous les tests, sans exception </w:t>
      </w:r>
      <w:r w:rsidRPr="00422DDD">
        <w:t>! Au contraire des autres malus qui n’affectent que les tests de caractéristiques, de sens et de talent.</w:t>
      </w:r>
    </w:p>
    <w:p w:rsidR="00914E92" w:rsidRPr="00422DDD" w:rsidRDefault="00914E92" w:rsidP="002A261A">
      <w:pPr>
        <w:pStyle w:val="Titre2"/>
      </w:pPr>
      <w:bookmarkStart w:id="143" w:name="_Toc208477842"/>
      <w:r w:rsidRPr="00422DDD">
        <w:t>5.</w:t>
      </w:r>
      <w:r w:rsidR="00CB1E49" w:rsidRPr="00422DDD">
        <w:t>7</w:t>
      </w:r>
      <w:r w:rsidRPr="00422DDD">
        <w:t xml:space="preserve"> </w:t>
      </w:r>
      <w:r w:rsidR="00C55E4E" w:rsidRPr="00422DDD">
        <w:t>Blessure automatique</w:t>
      </w:r>
      <w:bookmarkEnd w:id="143"/>
    </w:p>
    <w:p w:rsidR="00914E92" w:rsidRPr="00422DDD" w:rsidRDefault="00914E92" w:rsidP="00914E92">
      <w:r w:rsidRPr="00422DDD">
        <w:t xml:space="preserve">Vous pouvez également déterminer directement </w:t>
      </w:r>
      <w:r w:rsidR="00CC1C06" w:rsidRPr="00422DDD">
        <w:t xml:space="preserve">la </w:t>
      </w:r>
      <w:r w:rsidRPr="00422DDD">
        <w:t>blessure en lançant un D100</w:t>
      </w:r>
      <w:r w:rsidR="00FE6CD9" w:rsidRPr="00422DDD">
        <w:t xml:space="preserve"> et un d3</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964"/>
        <w:gridCol w:w="1225"/>
      </w:tblGrid>
      <w:tr w:rsidR="00914E92" w:rsidRPr="00422DDD" w:rsidTr="00FE3B3D">
        <w:tc>
          <w:tcPr>
            <w:tcW w:w="0" w:type="auto"/>
          </w:tcPr>
          <w:p w:rsidR="00914E92" w:rsidRPr="00422DDD" w:rsidRDefault="00914E92" w:rsidP="00C55E4E">
            <w:pPr>
              <w:jc w:val="center"/>
              <w:rPr>
                <w:b/>
                <w:bCs/>
                <w:sz w:val="16"/>
              </w:rPr>
            </w:pPr>
            <w:r w:rsidRPr="00422DDD">
              <w:rPr>
                <w:b/>
                <w:bCs/>
                <w:sz w:val="16"/>
              </w:rPr>
              <w:t>D100</w:t>
            </w:r>
          </w:p>
        </w:tc>
        <w:tc>
          <w:tcPr>
            <w:tcW w:w="0" w:type="auto"/>
          </w:tcPr>
          <w:p w:rsidR="00914E92" w:rsidRPr="00422DDD" w:rsidRDefault="00914E92" w:rsidP="00FE3B3D">
            <w:pPr>
              <w:rPr>
                <w:b/>
                <w:bCs/>
                <w:sz w:val="16"/>
              </w:rPr>
            </w:pPr>
            <w:r w:rsidRPr="00422DDD">
              <w:rPr>
                <w:b/>
                <w:bCs/>
                <w:sz w:val="16"/>
              </w:rPr>
              <w:t>Résultat</w:t>
            </w:r>
          </w:p>
        </w:tc>
        <w:tc>
          <w:tcPr>
            <w:tcW w:w="0" w:type="auto"/>
          </w:tcPr>
          <w:p w:rsidR="00914E92" w:rsidRPr="00422DDD" w:rsidRDefault="00CC1C06" w:rsidP="0078489A">
            <w:pPr>
              <w:jc w:val="center"/>
              <w:rPr>
                <w:b/>
                <w:bCs/>
                <w:sz w:val="16"/>
              </w:rPr>
            </w:pPr>
            <w:r w:rsidRPr="00422DDD">
              <w:rPr>
                <w:b/>
                <w:bCs/>
                <w:sz w:val="16"/>
              </w:rPr>
              <w:t>T/E/C (d3)</w:t>
            </w:r>
          </w:p>
        </w:tc>
      </w:tr>
      <w:tr w:rsidR="00914E92" w:rsidRPr="00422DDD" w:rsidTr="00FE3B3D">
        <w:tc>
          <w:tcPr>
            <w:tcW w:w="0" w:type="auto"/>
          </w:tcPr>
          <w:p w:rsidR="00914E92" w:rsidRPr="00422DDD" w:rsidRDefault="00914E92" w:rsidP="00C55E4E">
            <w:pPr>
              <w:jc w:val="center"/>
              <w:rPr>
                <w:sz w:val="16"/>
              </w:rPr>
            </w:pPr>
            <w:r w:rsidRPr="00422DDD">
              <w:rPr>
                <w:sz w:val="16"/>
              </w:rPr>
              <w:t>01-05</w:t>
            </w:r>
          </w:p>
        </w:tc>
        <w:tc>
          <w:tcPr>
            <w:tcW w:w="0" w:type="auto"/>
          </w:tcPr>
          <w:p w:rsidR="00914E92" w:rsidRPr="00422DDD" w:rsidRDefault="00914E92" w:rsidP="00FE3B3D">
            <w:pPr>
              <w:rPr>
                <w:sz w:val="16"/>
              </w:rPr>
            </w:pPr>
            <w:r w:rsidRPr="00422DDD">
              <w:rPr>
                <w:sz w:val="16"/>
              </w:rPr>
              <w:t>Mortel</w:t>
            </w:r>
          </w:p>
        </w:tc>
        <w:tc>
          <w:tcPr>
            <w:tcW w:w="0" w:type="auto"/>
          </w:tcPr>
          <w:p w:rsidR="00914E92" w:rsidRPr="00422DDD" w:rsidRDefault="00CC1C06" w:rsidP="00C55E4E">
            <w:pPr>
              <w:jc w:val="center"/>
              <w:rPr>
                <w:sz w:val="16"/>
              </w:rPr>
            </w:pPr>
            <w:r w:rsidRPr="00422DDD">
              <w:rPr>
                <w:sz w:val="16"/>
              </w:rPr>
              <w:t>10</w:t>
            </w:r>
          </w:p>
        </w:tc>
      </w:tr>
      <w:tr w:rsidR="00914E92" w:rsidRPr="00422DDD" w:rsidTr="00FE3B3D">
        <w:tc>
          <w:tcPr>
            <w:tcW w:w="0" w:type="auto"/>
            <w:shd w:val="clear" w:color="auto" w:fill="F3F3F3"/>
          </w:tcPr>
          <w:p w:rsidR="00914E92" w:rsidRPr="00422DDD" w:rsidRDefault="00914E92" w:rsidP="00C55E4E">
            <w:pPr>
              <w:jc w:val="center"/>
              <w:rPr>
                <w:sz w:val="16"/>
              </w:rPr>
            </w:pPr>
            <w:r w:rsidRPr="00422DDD">
              <w:rPr>
                <w:sz w:val="16"/>
              </w:rPr>
              <w:t>06-15</w:t>
            </w:r>
          </w:p>
        </w:tc>
        <w:tc>
          <w:tcPr>
            <w:tcW w:w="0" w:type="auto"/>
            <w:shd w:val="clear" w:color="auto" w:fill="F3F3F3"/>
          </w:tcPr>
          <w:p w:rsidR="00914E92" w:rsidRPr="00422DDD" w:rsidRDefault="00914E92" w:rsidP="00FE3B3D">
            <w:pPr>
              <w:rPr>
                <w:sz w:val="16"/>
              </w:rPr>
            </w:pPr>
            <w:r w:rsidRPr="00422DDD">
              <w:rPr>
                <w:sz w:val="16"/>
              </w:rPr>
              <w:t>Sévère</w:t>
            </w:r>
          </w:p>
        </w:tc>
        <w:tc>
          <w:tcPr>
            <w:tcW w:w="0" w:type="auto"/>
            <w:shd w:val="clear" w:color="auto" w:fill="F3F3F3"/>
          </w:tcPr>
          <w:p w:rsidR="00914E92" w:rsidRPr="00422DDD" w:rsidRDefault="00CC1C06" w:rsidP="00C55E4E">
            <w:pPr>
              <w:jc w:val="center"/>
              <w:rPr>
                <w:sz w:val="16"/>
              </w:rPr>
            </w:pPr>
            <w:r w:rsidRPr="00422DDD">
              <w:rPr>
                <w:sz w:val="16"/>
              </w:rPr>
              <w:t>8</w:t>
            </w:r>
          </w:p>
        </w:tc>
      </w:tr>
      <w:tr w:rsidR="00914E92" w:rsidRPr="00422DDD" w:rsidTr="00FE3B3D">
        <w:tc>
          <w:tcPr>
            <w:tcW w:w="0" w:type="auto"/>
            <w:shd w:val="clear" w:color="auto" w:fill="E0E0E0"/>
          </w:tcPr>
          <w:p w:rsidR="00914E92" w:rsidRPr="00422DDD" w:rsidRDefault="00914E92" w:rsidP="00C55E4E">
            <w:pPr>
              <w:jc w:val="center"/>
              <w:rPr>
                <w:sz w:val="16"/>
              </w:rPr>
            </w:pPr>
            <w:r w:rsidRPr="00422DDD">
              <w:rPr>
                <w:sz w:val="16"/>
              </w:rPr>
              <w:t>16-50</w:t>
            </w:r>
          </w:p>
        </w:tc>
        <w:tc>
          <w:tcPr>
            <w:tcW w:w="0" w:type="auto"/>
            <w:shd w:val="clear" w:color="auto" w:fill="E0E0E0"/>
          </w:tcPr>
          <w:p w:rsidR="00914E92" w:rsidRPr="00422DDD" w:rsidRDefault="00914E92" w:rsidP="00FE3B3D">
            <w:pPr>
              <w:rPr>
                <w:sz w:val="16"/>
              </w:rPr>
            </w:pPr>
            <w:r w:rsidRPr="00422DDD">
              <w:rPr>
                <w:sz w:val="16"/>
              </w:rPr>
              <w:t>Normal</w:t>
            </w:r>
          </w:p>
        </w:tc>
        <w:tc>
          <w:tcPr>
            <w:tcW w:w="0" w:type="auto"/>
            <w:shd w:val="clear" w:color="auto" w:fill="E0E0E0"/>
          </w:tcPr>
          <w:p w:rsidR="00914E92" w:rsidRPr="00422DDD" w:rsidRDefault="00CC1C06" w:rsidP="00C55E4E">
            <w:pPr>
              <w:jc w:val="center"/>
              <w:rPr>
                <w:sz w:val="16"/>
              </w:rPr>
            </w:pPr>
            <w:r w:rsidRPr="00422DDD">
              <w:rPr>
                <w:sz w:val="16"/>
              </w:rPr>
              <w:t>6</w:t>
            </w:r>
          </w:p>
        </w:tc>
      </w:tr>
      <w:tr w:rsidR="00914E92" w:rsidRPr="00422DDD" w:rsidTr="00FE3B3D">
        <w:tc>
          <w:tcPr>
            <w:tcW w:w="0" w:type="auto"/>
            <w:shd w:val="clear" w:color="auto" w:fill="CCCCCC"/>
          </w:tcPr>
          <w:p w:rsidR="00914E92" w:rsidRPr="00422DDD" w:rsidRDefault="00914E92" w:rsidP="00C55E4E">
            <w:pPr>
              <w:jc w:val="center"/>
              <w:rPr>
                <w:sz w:val="16"/>
              </w:rPr>
            </w:pPr>
            <w:r w:rsidRPr="00422DDD">
              <w:rPr>
                <w:sz w:val="16"/>
              </w:rPr>
              <w:t>51-100</w:t>
            </w:r>
          </w:p>
        </w:tc>
        <w:tc>
          <w:tcPr>
            <w:tcW w:w="0" w:type="auto"/>
            <w:shd w:val="clear" w:color="auto" w:fill="CCCCCC"/>
          </w:tcPr>
          <w:p w:rsidR="00914E92" w:rsidRPr="00422DDD" w:rsidRDefault="00CC1C06" w:rsidP="00FE3B3D">
            <w:pPr>
              <w:rPr>
                <w:sz w:val="16"/>
              </w:rPr>
            </w:pPr>
            <w:r w:rsidRPr="00422DDD">
              <w:rPr>
                <w:sz w:val="16"/>
              </w:rPr>
              <w:t>Bouclier</w:t>
            </w:r>
          </w:p>
        </w:tc>
        <w:tc>
          <w:tcPr>
            <w:tcW w:w="0" w:type="auto"/>
            <w:shd w:val="clear" w:color="auto" w:fill="CCCCCC"/>
          </w:tcPr>
          <w:p w:rsidR="00914E92" w:rsidRPr="00422DDD" w:rsidRDefault="00CC1C06" w:rsidP="00CC1C06">
            <w:pPr>
              <w:jc w:val="center"/>
              <w:rPr>
                <w:sz w:val="16"/>
              </w:rPr>
            </w:pPr>
            <w:r w:rsidRPr="00422DDD">
              <w:rPr>
                <w:sz w:val="16"/>
              </w:rPr>
              <w:t>3</w:t>
            </w:r>
          </w:p>
        </w:tc>
      </w:tr>
    </w:tbl>
    <w:p w:rsidR="00914E92" w:rsidRPr="00422DDD" w:rsidRDefault="00914E92" w:rsidP="00914E92">
      <w:r w:rsidRPr="00422DDD">
        <w:t xml:space="preserve">Appliquez ensuite les règles de localisation et </w:t>
      </w:r>
      <w:r w:rsidR="0078489A" w:rsidRPr="00422DDD">
        <w:t xml:space="preserve">les </w:t>
      </w:r>
      <w:r w:rsidRPr="00422DDD">
        <w:t>effets</w:t>
      </w:r>
      <w:r w:rsidR="0078489A" w:rsidRPr="00422DDD">
        <w:t xml:space="preserve"> (voir </w:t>
      </w:r>
      <w:r w:rsidR="0078489A" w:rsidRPr="00422DDD">
        <w:rPr>
          <w:i/>
        </w:rPr>
        <w:fldChar w:fldCharType="begin"/>
      </w:r>
      <w:r w:rsidR="0078489A" w:rsidRPr="00422DDD">
        <w:rPr>
          <w:i/>
        </w:rPr>
        <w:instrText xml:space="preserve"> REF _Ref406076936 \h  \* MERGEFORMAT </w:instrText>
      </w:r>
      <w:r w:rsidR="0078489A" w:rsidRPr="00422DDD">
        <w:rPr>
          <w:i/>
        </w:rPr>
      </w:r>
      <w:r w:rsidR="0078489A" w:rsidRPr="00422DDD">
        <w:rPr>
          <w:i/>
        </w:rPr>
        <w:fldChar w:fldCharType="separate"/>
      </w:r>
      <w:r w:rsidR="00DD1A28" w:rsidRPr="00DD1A28">
        <w:rPr>
          <w:i/>
        </w:rPr>
        <w:t>4.10 Autres attaques</w:t>
      </w:r>
      <w:r w:rsidR="0078489A" w:rsidRPr="00422DDD">
        <w:rPr>
          <w:i/>
        </w:rPr>
        <w:fldChar w:fldCharType="end"/>
      </w:r>
      <w:r w:rsidR="0078489A" w:rsidRPr="00422DDD">
        <w:t>)</w:t>
      </w:r>
      <w:r w:rsidRPr="00422DDD">
        <w:t xml:space="preserve">. </w:t>
      </w:r>
    </w:p>
    <w:p w:rsidR="00777865" w:rsidRPr="00422DDD" w:rsidRDefault="005E42B1" w:rsidP="002A261A">
      <w:pPr>
        <w:pStyle w:val="Titre2"/>
      </w:pPr>
      <w:bookmarkStart w:id="144" w:name="_Toc208477843"/>
      <w:r w:rsidRPr="00422DDD">
        <w:t>5.</w:t>
      </w:r>
      <w:r w:rsidR="00CB1E49" w:rsidRPr="00422DDD">
        <w:t>8</w:t>
      </w:r>
      <w:r w:rsidRPr="00422DDD">
        <w:t xml:space="preserve"> </w:t>
      </w:r>
      <w:r w:rsidR="00777865" w:rsidRPr="00422DDD">
        <w:t>Résistance des armes et armures</w:t>
      </w:r>
      <w:bookmarkEnd w:id="144"/>
    </w:p>
    <w:p w:rsidR="00777865" w:rsidRPr="00422DDD" w:rsidRDefault="0078489A">
      <w:pPr>
        <w:widowControl/>
      </w:pPr>
      <w:r w:rsidRPr="00422DDD">
        <w:t>Toutes les armes</w:t>
      </w:r>
      <w:r w:rsidR="007B2FAD" w:rsidRPr="00422DDD">
        <w:t xml:space="preserve"> et</w:t>
      </w:r>
      <w:r w:rsidRPr="00422DDD">
        <w:t xml:space="preserve"> </w:t>
      </w:r>
      <w:r w:rsidR="00777865" w:rsidRPr="00422DDD">
        <w:t>armures disposent d’une résistance</w:t>
      </w:r>
      <w:r w:rsidR="005E6C25" w:rsidRPr="00422DDD">
        <w:t>-</w:t>
      </w:r>
      <w:r w:rsidR="00777865" w:rsidRPr="00422DDD">
        <w:rPr>
          <w:b/>
        </w:rPr>
        <w:t>R</w:t>
      </w:r>
      <w:r w:rsidR="00777865" w:rsidRPr="00422DDD">
        <w:t xml:space="preserve"> (voir </w:t>
      </w:r>
      <w:r w:rsidR="00777865" w:rsidRPr="00422DDD">
        <w:rPr>
          <w:i/>
        </w:rPr>
        <w:t xml:space="preserve">Livre </w:t>
      </w:r>
      <w:r w:rsidR="007B2FAD" w:rsidRPr="00422DDD">
        <w:rPr>
          <w:i/>
        </w:rPr>
        <w:t>1</w:t>
      </w:r>
      <w:r w:rsidR="00777865" w:rsidRPr="00422DDD">
        <w:t>)</w:t>
      </w:r>
      <w:r w:rsidR="00DC09DF" w:rsidRPr="00422DDD">
        <w:t>, cette résistance est regroupée en classe</w:t>
      </w:r>
      <w:r w:rsidR="005E4A61">
        <w:t>s</w:t>
      </w:r>
      <w:r w:rsidR="00777865" w:rsidRPr="00422DDD">
        <w:t>.</w:t>
      </w:r>
      <w:r w:rsidR="00451321" w:rsidRPr="00422DDD">
        <w:t xml:space="preserve"> </w:t>
      </w:r>
      <w:r w:rsidR="005E4A61">
        <w:t xml:space="preserve">Voici les </w:t>
      </w:r>
      <w:r w:rsidR="00DC09DF" w:rsidRPr="00422DDD">
        <w:t>classe</w:t>
      </w:r>
      <w:r w:rsidR="005E4A61">
        <w:t>s</w:t>
      </w:r>
      <w:r w:rsidR="00DC09DF" w:rsidRPr="00422DDD">
        <w:t xml:space="preserve"> de R et la </w:t>
      </w:r>
      <w:r w:rsidRPr="00422DDD">
        <w:t xml:space="preserve">R </w:t>
      </w:r>
      <w:r w:rsidR="00777865" w:rsidRPr="00422DDD">
        <w:t xml:space="preserve">moyenne </w:t>
      </w:r>
      <w:r w:rsidR="005E4A61">
        <w:t xml:space="preserve">liée </w:t>
      </w:r>
      <w:r w:rsidR="00777865" w:rsidRPr="00422DDD">
        <w:t>selon le matériau dans lequel la pièce est fabriquée</w:t>
      </w:r>
      <w:r w:rsidR="00DC09DF" w:rsidRPr="00422DDD">
        <w:t xml:space="preserve"> </w:t>
      </w:r>
      <w:r w:rsidR="00777865" w:rsidRPr="00422DDD">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62"/>
        <w:gridCol w:w="1243"/>
        <w:gridCol w:w="1220"/>
      </w:tblGrid>
      <w:tr w:rsidR="0078489A" w:rsidRPr="00422DDD">
        <w:trPr>
          <w:cantSplit/>
        </w:trPr>
        <w:tc>
          <w:tcPr>
            <w:tcW w:w="0" w:type="auto"/>
          </w:tcPr>
          <w:p w:rsidR="0078489A" w:rsidRPr="00422DDD" w:rsidRDefault="0078489A" w:rsidP="002F63D1">
            <w:pPr>
              <w:rPr>
                <w:b/>
                <w:sz w:val="16"/>
              </w:rPr>
            </w:pPr>
            <w:r w:rsidRPr="00422DDD">
              <w:rPr>
                <w:b/>
                <w:sz w:val="16"/>
              </w:rPr>
              <w:t xml:space="preserve">Matériau </w:t>
            </w:r>
            <w:r w:rsidR="002F63D1" w:rsidRPr="00422DDD">
              <w:rPr>
                <w:b/>
                <w:sz w:val="16"/>
              </w:rPr>
              <w:t>(abréviation)</w:t>
            </w:r>
          </w:p>
        </w:tc>
        <w:tc>
          <w:tcPr>
            <w:tcW w:w="0" w:type="auto"/>
          </w:tcPr>
          <w:p w:rsidR="0078489A" w:rsidRPr="00422DDD" w:rsidRDefault="0078489A">
            <w:pPr>
              <w:widowControl/>
              <w:jc w:val="center"/>
              <w:rPr>
                <w:b/>
                <w:sz w:val="16"/>
              </w:rPr>
            </w:pPr>
            <w:r w:rsidRPr="00422DDD">
              <w:rPr>
                <w:b/>
                <w:sz w:val="16"/>
              </w:rPr>
              <w:t>Classe de R</w:t>
            </w:r>
          </w:p>
        </w:tc>
        <w:tc>
          <w:tcPr>
            <w:tcW w:w="0" w:type="auto"/>
          </w:tcPr>
          <w:p w:rsidR="0078489A" w:rsidRPr="00422DDD" w:rsidRDefault="0078489A" w:rsidP="002F63D1">
            <w:pPr>
              <w:widowControl/>
              <w:jc w:val="center"/>
              <w:rPr>
                <w:b/>
                <w:sz w:val="16"/>
              </w:rPr>
            </w:pPr>
            <w:r w:rsidRPr="00422DDD">
              <w:rPr>
                <w:b/>
                <w:sz w:val="16"/>
              </w:rPr>
              <w:t xml:space="preserve">R </w:t>
            </w:r>
            <w:r w:rsidR="002F63D1" w:rsidRPr="00422DDD">
              <w:rPr>
                <w:b/>
                <w:sz w:val="16"/>
              </w:rPr>
              <w:t>moyenne</w:t>
            </w:r>
          </w:p>
        </w:tc>
      </w:tr>
      <w:tr w:rsidR="0078489A" w:rsidRPr="00422DDD" w:rsidTr="00BA0A02">
        <w:trPr>
          <w:cantSplit/>
        </w:trPr>
        <w:tc>
          <w:tcPr>
            <w:tcW w:w="0" w:type="auto"/>
            <w:shd w:val="clear" w:color="auto" w:fill="F2F2F2"/>
          </w:tcPr>
          <w:p w:rsidR="0078489A" w:rsidRPr="00422DDD" w:rsidRDefault="0078489A">
            <w:pPr>
              <w:widowControl/>
              <w:rPr>
                <w:sz w:val="16"/>
              </w:rPr>
            </w:pPr>
            <w:r w:rsidRPr="00422DDD">
              <w:rPr>
                <w:sz w:val="16"/>
              </w:rPr>
              <w:t>Tissu (T)</w:t>
            </w:r>
          </w:p>
        </w:tc>
        <w:tc>
          <w:tcPr>
            <w:tcW w:w="0" w:type="auto"/>
            <w:shd w:val="clear" w:color="auto" w:fill="F2F2F2"/>
          </w:tcPr>
          <w:p w:rsidR="0078489A" w:rsidRPr="00422DDD" w:rsidRDefault="0078489A">
            <w:pPr>
              <w:widowControl/>
              <w:jc w:val="center"/>
              <w:rPr>
                <w:sz w:val="16"/>
              </w:rPr>
            </w:pPr>
            <w:r w:rsidRPr="00422DDD">
              <w:rPr>
                <w:sz w:val="16"/>
              </w:rPr>
              <w:t>E</w:t>
            </w:r>
            <w:r w:rsidR="00DC09DF" w:rsidRPr="00422DDD">
              <w:rPr>
                <w:sz w:val="16"/>
              </w:rPr>
              <w:t>-3</w:t>
            </w:r>
          </w:p>
        </w:tc>
        <w:tc>
          <w:tcPr>
            <w:tcW w:w="0" w:type="auto"/>
            <w:shd w:val="clear" w:color="auto" w:fill="F2F2F2"/>
          </w:tcPr>
          <w:p w:rsidR="0078489A" w:rsidRPr="00422DDD" w:rsidRDefault="0078489A">
            <w:pPr>
              <w:widowControl/>
              <w:jc w:val="center"/>
              <w:rPr>
                <w:sz w:val="16"/>
              </w:rPr>
            </w:pPr>
            <w:r w:rsidRPr="00422DDD">
              <w:rPr>
                <w:sz w:val="16"/>
              </w:rPr>
              <w:t>2</w:t>
            </w:r>
          </w:p>
        </w:tc>
      </w:tr>
      <w:tr w:rsidR="0078489A" w:rsidRPr="00422DDD">
        <w:trPr>
          <w:cantSplit/>
        </w:trPr>
        <w:tc>
          <w:tcPr>
            <w:tcW w:w="0" w:type="auto"/>
          </w:tcPr>
          <w:p w:rsidR="0078489A" w:rsidRPr="00422DDD" w:rsidRDefault="0078489A" w:rsidP="00423F48">
            <w:pPr>
              <w:widowControl/>
              <w:rPr>
                <w:sz w:val="16"/>
              </w:rPr>
            </w:pPr>
            <w:r w:rsidRPr="00422DDD">
              <w:rPr>
                <w:sz w:val="16"/>
              </w:rPr>
              <w:t>Bois léger</w:t>
            </w:r>
            <w:r w:rsidR="00423F48" w:rsidRPr="00422DDD">
              <w:rPr>
                <w:sz w:val="16"/>
              </w:rPr>
              <w:t xml:space="preserve"> </w:t>
            </w:r>
            <w:r w:rsidRPr="00422DDD">
              <w:rPr>
                <w:sz w:val="16"/>
              </w:rPr>
              <w:t>/ cuir (C)</w:t>
            </w:r>
          </w:p>
        </w:tc>
        <w:tc>
          <w:tcPr>
            <w:tcW w:w="0" w:type="auto"/>
          </w:tcPr>
          <w:p w:rsidR="0078489A" w:rsidRPr="00422DDD" w:rsidRDefault="0078489A">
            <w:pPr>
              <w:widowControl/>
              <w:jc w:val="center"/>
              <w:rPr>
                <w:sz w:val="16"/>
              </w:rPr>
            </w:pPr>
            <w:r w:rsidRPr="00422DDD">
              <w:rPr>
                <w:sz w:val="16"/>
              </w:rPr>
              <w:t>E</w:t>
            </w:r>
          </w:p>
        </w:tc>
        <w:tc>
          <w:tcPr>
            <w:tcW w:w="0" w:type="auto"/>
          </w:tcPr>
          <w:p w:rsidR="0078489A" w:rsidRPr="00422DDD" w:rsidRDefault="0078489A">
            <w:pPr>
              <w:widowControl/>
              <w:jc w:val="center"/>
              <w:rPr>
                <w:sz w:val="16"/>
              </w:rPr>
            </w:pPr>
            <w:r w:rsidRPr="00422DDD">
              <w:rPr>
                <w:sz w:val="16"/>
              </w:rPr>
              <w:t>5</w:t>
            </w:r>
          </w:p>
        </w:tc>
      </w:tr>
      <w:tr w:rsidR="0078489A" w:rsidRPr="00422DDD" w:rsidTr="00BA0A02">
        <w:trPr>
          <w:cantSplit/>
        </w:trPr>
        <w:tc>
          <w:tcPr>
            <w:tcW w:w="0" w:type="auto"/>
            <w:shd w:val="clear" w:color="auto" w:fill="F2F2F2"/>
          </w:tcPr>
          <w:p w:rsidR="0078489A" w:rsidRPr="00422DDD" w:rsidRDefault="0078489A" w:rsidP="00423F48">
            <w:pPr>
              <w:widowControl/>
              <w:rPr>
                <w:sz w:val="16"/>
              </w:rPr>
            </w:pPr>
            <w:r w:rsidRPr="00422DDD">
              <w:rPr>
                <w:sz w:val="16"/>
              </w:rPr>
              <w:t>Bois renforcé / cuir bouilli (C)</w:t>
            </w:r>
          </w:p>
        </w:tc>
        <w:tc>
          <w:tcPr>
            <w:tcW w:w="0" w:type="auto"/>
            <w:shd w:val="clear" w:color="auto" w:fill="F2F2F2"/>
          </w:tcPr>
          <w:p w:rsidR="0078489A" w:rsidRPr="00422DDD" w:rsidRDefault="0078489A">
            <w:pPr>
              <w:widowControl/>
              <w:jc w:val="center"/>
              <w:rPr>
                <w:sz w:val="16"/>
              </w:rPr>
            </w:pPr>
            <w:r w:rsidRPr="00422DDD">
              <w:rPr>
                <w:sz w:val="16"/>
              </w:rPr>
              <w:t>D</w:t>
            </w:r>
          </w:p>
        </w:tc>
        <w:tc>
          <w:tcPr>
            <w:tcW w:w="0" w:type="auto"/>
            <w:shd w:val="clear" w:color="auto" w:fill="F2F2F2"/>
          </w:tcPr>
          <w:p w:rsidR="0078489A" w:rsidRPr="00422DDD" w:rsidRDefault="0078489A">
            <w:pPr>
              <w:widowControl/>
              <w:jc w:val="center"/>
              <w:rPr>
                <w:sz w:val="16"/>
              </w:rPr>
            </w:pPr>
            <w:r w:rsidRPr="00422DDD">
              <w:rPr>
                <w:sz w:val="16"/>
              </w:rPr>
              <w:t>10</w:t>
            </w:r>
          </w:p>
        </w:tc>
      </w:tr>
      <w:tr w:rsidR="0078489A" w:rsidRPr="00422DDD">
        <w:trPr>
          <w:cantSplit/>
        </w:trPr>
        <w:tc>
          <w:tcPr>
            <w:tcW w:w="0" w:type="auto"/>
          </w:tcPr>
          <w:p w:rsidR="0078489A" w:rsidRPr="00422DDD" w:rsidRDefault="0078489A" w:rsidP="00DC09DF">
            <w:pPr>
              <w:widowControl/>
              <w:rPr>
                <w:sz w:val="16"/>
              </w:rPr>
            </w:pPr>
            <w:r w:rsidRPr="00422DDD">
              <w:rPr>
                <w:sz w:val="16"/>
              </w:rPr>
              <w:t xml:space="preserve">Bois + </w:t>
            </w:r>
            <w:r w:rsidR="00DC09DF" w:rsidRPr="00422DDD">
              <w:rPr>
                <w:sz w:val="16"/>
              </w:rPr>
              <w:t xml:space="preserve">lamelles </w:t>
            </w:r>
            <w:r w:rsidRPr="00422DDD">
              <w:rPr>
                <w:sz w:val="16"/>
              </w:rPr>
              <w:t>/ spécial (S/P)</w:t>
            </w:r>
          </w:p>
        </w:tc>
        <w:tc>
          <w:tcPr>
            <w:tcW w:w="0" w:type="auto"/>
          </w:tcPr>
          <w:p w:rsidR="0078489A" w:rsidRPr="00422DDD" w:rsidRDefault="0078489A">
            <w:pPr>
              <w:widowControl/>
              <w:jc w:val="center"/>
              <w:rPr>
                <w:sz w:val="16"/>
              </w:rPr>
            </w:pPr>
            <w:r w:rsidRPr="00422DDD">
              <w:rPr>
                <w:sz w:val="16"/>
              </w:rPr>
              <w:t>C</w:t>
            </w:r>
          </w:p>
        </w:tc>
        <w:tc>
          <w:tcPr>
            <w:tcW w:w="0" w:type="auto"/>
          </w:tcPr>
          <w:p w:rsidR="0078489A" w:rsidRPr="00422DDD" w:rsidRDefault="0078489A">
            <w:pPr>
              <w:widowControl/>
              <w:jc w:val="center"/>
              <w:rPr>
                <w:sz w:val="16"/>
              </w:rPr>
            </w:pPr>
            <w:r w:rsidRPr="00422DDD">
              <w:rPr>
                <w:sz w:val="16"/>
              </w:rPr>
              <w:t>15</w:t>
            </w:r>
          </w:p>
        </w:tc>
      </w:tr>
      <w:tr w:rsidR="0078489A" w:rsidRPr="00422DDD" w:rsidTr="00BA0A02">
        <w:trPr>
          <w:cantSplit/>
        </w:trPr>
        <w:tc>
          <w:tcPr>
            <w:tcW w:w="0" w:type="auto"/>
            <w:shd w:val="clear" w:color="auto" w:fill="F2F2F2"/>
          </w:tcPr>
          <w:p w:rsidR="0078489A" w:rsidRPr="00422DDD" w:rsidRDefault="0078489A" w:rsidP="00451321">
            <w:pPr>
              <w:widowControl/>
              <w:rPr>
                <w:sz w:val="16"/>
              </w:rPr>
            </w:pPr>
            <w:r w:rsidRPr="00422DDD">
              <w:rPr>
                <w:sz w:val="16"/>
              </w:rPr>
              <w:t>Métal léger / maille (M)</w:t>
            </w:r>
          </w:p>
        </w:tc>
        <w:tc>
          <w:tcPr>
            <w:tcW w:w="0" w:type="auto"/>
            <w:shd w:val="clear" w:color="auto" w:fill="F2F2F2"/>
          </w:tcPr>
          <w:p w:rsidR="0078489A" w:rsidRPr="00422DDD" w:rsidRDefault="0078489A">
            <w:pPr>
              <w:widowControl/>
              <w:jc w:val="center"/>
              <w:rPr>
                <w:sz w:val="16"/>
              </w:rPr>
            </w:pPr>
            <w:r w:rsidRPr="00422DDD">
              <w:rPr>
                <w:sz w:val="16"/>
              </w:rPr>
              <w:t>B</w:t>
            </w:r>
          </w:p>
        </w:tc>
        <w:tc>
          <w:tcPr>
            <w:tcW w:w="0" w:type="auto"/>
            <w:shd w:val="clear" w:color="auto" w:fill="F2F2F2"/>
          </w:tcPr>
          <w:p w:rsidR="0078489A" w:rsidRPr="00422DDD" w:rsidRDefault="0078489A">
            <w:pPr>
              <w:widowControl/>
              <w:jc w:val="center"/>
              <w:rPr>
                <w:sz w:val="16"/>
              </w:rPr>
            </w:pPr>
            <w:r w:rsidRPr="00422DDD">
              <w:rPr>
                <w:sz w:val="16"/>
              </w:rPr>
              <w:t>20</w:t>
            </w:r>
          </w:p>
        </w:tc>
      </w:tr>
      <w:tr w:rsidR="0078489A" w:rsidRPr="00422DDD">
        <w:trPr>
          <w:cantSplit/>
        </w:trPr>
        <w:tc>
          <w:tcPr>
            <w:tcW w:w="0" w:type="auto"/>
          </w:tcPr>
          <w:p w:rsidR="0078489A" w:rsidRPr="00422DDD" w:rsidRDefault="0078489A" w:rsidP="00DC09DF">
            <w:pPr>
              <w:widowControl/>
              <w:rPr>
                <w:sz w:val="16"/>
              </w:rPr>
            </w:pPr>
            <w:r w:rsidRPr="00422DDD">
              <w:rPr>
                <w:sz w:val="16"/>
              </w:rPr>
              <w:t xml:space="preserve">Métal </w:t>
            </w:r>
            <w:r w:rsidR="00DC09DF" w:rsidRPr="00422DDD">
              <w:rPr>
                <w:sz w:val="16"/>
              </w:rPr>
              <w:t>dur</w:t>
            </w:r>
            <w:r w:rsidR="005E4A61">
              <w:rPr>
                <w:sz w:val="16"/>
              </w:rPr>
              <w:t xml:space="preserve"> / plaqu</w:t>
            </w:r>
            <w:r w:rsidRPr="00422DDD">
              <w:rPr>
                <w:sz w:val="16"/>
              </w:rPr>
              <w:t>e (P/Q)</w:t>
            </w:r>
          </w:p>
        </w:tc>
        <w:tc>
          <w:tcPr>
            <w:tcW w:w="0" w:type="auto"/>
          </w:tcPr>
          <w:p w:rsidR="0078489A" w:rsidRPr="00422DDD" w:rsidRDefault="0078489A">
            <w:pPr>
              <w:widowControl/>
              <w:jc w:val="center"/>
              <w:rPr>
                <w:sz w:val="16"/>
              </w:rPr>
            </w:pPr>
            <w:r w:rsidRPr="00422DDD">
              <w:rPr>
                <w:sz w:val="16"/>
              </w:rPr>
              <w:t>A</w:t>
            </w:r>
          </w:p>
        </w:tc>
        <w:tc>
          <w:tcPr>
            <w:tcW w:w="0" w:type="auto"/>
          </w:tcPr>
          <w:p w:rsidR="0078489A" w:rsidRPr="00422DDD" w:rsidRDefault="0078489A">
            <w:pPr>
              <w:widowControl/>
              <w:jc w:val="center"/>
              <w:rPr>
                <w:sz w:val="16"/>
              </w:rPr>
            </w:pPr>
            <w:r w:rsidRPr="00422DDD">
              <w:rPr>
                <w:sz w:val="16"/>
              </w:rPr>
              <w:t>25</w:t>
            </w:r>
          </w:p>
        </w:tc>
      </w:tr>
      <w:tr w:rsidR="00DC09DF" w:rsidRPr="00422DDD">
        <w:trPr>
          <w:cantSplit/>
        </w:trPr>
        <w:tc>
          <w:tcPr>
            <w:tcW w:w="0" w:type="auto"/>
          </w:tcPr>
          <w:p w:rsidR="00DC09DF" w:rsidRPr="00422DDD" w:rsidRDefault="005E4A61" w:rsidP="005E4A61">
            <w:pPr>
              <w:widowControl/>
              <w:rPr>
                <w:sz w:val="16"/>
              </w:rPr>
            </w:pPr>
            <w:r>
              <w:rPr>
                <w:sz w:val="16"/>
              </w:rPr>
              <w:t xml:space="preserve">Métal renforcé </w:t>
            </w:r>
            <w:r w:rsidR="00DC09DF" w:rsidRPr="00422DDD">
              <w:rPr>
                <w:sz w:val="16"/>
              </w:rPr>
              <w:t xml:space="preserve">/ </w:t>
            </w:r>
            <w:r>
              <w:rPr>
                <w:sz w:val="16"/>
              </w:rPr>
              <w:t>é</w:t>
            </w:r>
            <w:r w:rsidR="00DC09DF" w:rsidRPr="00422DDD">
              <w:rPr>
                <w:sz w:val="16"/>
              </w:rPr>
              <w:t xml:space="preserve">caille </w:t>
            </w:r>
          </w:p>
        </w:tc>
        <w:tc>
          <w:tcPr>
            <w:tcW w:w="0" w:type="auto"/>
          </w:tcPr>
          <w:p w:rsidR="00DC09DF" w:rsidRPr="00422DDD" w:rsidRDefault="00DC09DF">
            <w:pPr>
              <w:widowControl/>
              <w:jc w:val="center"/>
              <w:rPr>
                <w:sz w:val="16"/>
              </w:rPr>
            </w:pPr>
            <w:r w:rsidRPr="00422DDD">
              <w:rPr>
                <w:sz w:val="16"/>
              </w:rPr>
              <w:t>A+5</w:t>
            </w:r>
          </w:p>
        </w:tc>
        <w:tc>
          <w:tcPr>
            <w:tcW w:w="0" w:type="auto"/>
          </w:tcPr>
          <w:p w:rsidR="00DC09DF" w:rsidRPr="00422DDD" w:rsidRDefault="00DC09DF">
            <w:pPr>
              <w:widowControl/>
              <w:jc w:val="center"/>
              <w:rPr>
                <w:sz w:val="16"/>
              </w:rPr>
            </w:pPr>
            <w:r w:rsidRPr="00422DDD">
              <w:rPr>
                <w:sz w:val="16"/>
              </w:rPr>
              <w:t>30</w:t>
            </w:r>
          </w:p>
        </w:tc>
      </w:tr>
    </w:tbl>
    <w:p w:rsidR="00777865" w:rsidRPr="00422DDD" w:rsidRDefault="002F63D1">
      <w:pPr>
        <w:widowControl/>
      </w:pPr>
      <w:r w:rsidRPr="00422DDD">
        <w:lastRenderedPageBreak/>
        <w:t>U</w:t>
      </w:r>
      <w:r w:rsidR="00777865" w:rsidRPr="00422DDD">
        <w:t xml:space="preserve">ne variation </w:t>
      </w:r>
      <w:r w:rsidRPr="00422DDD">
        <w:t xml:space="preserve">de </w:t>
      </w:r>
      <w:r w:rsidR="00DC09DF" w:rsidRPr="00422DDD">
        <w:t xml:space="preserve">classe de </w:t>
      </w:r>
      <w:r w:rsidR="00777865" w:rsidRPr="00422DDD">
        <w:t>+/-</w:t>
      </w:r>
      <w:r w:rsidR="005E4A61">
        <w:t>5</w:t>
      </w:r>
      <w:r w:rsidR="00777865" w:rsidRPr="00422DDD">
        <w:t xml:space="preserve"> </w:t>
      </w:r>
      <w:r w:rsidR="00DC09DF" w:rsidRPr="00422DDD">
        <w:t xml:space="preserve">est possible </w:t>
      </w:r>
      <w:r w:rsidRPr="00422DDD">
        <w:t xml:space="preserve">selon </w:t>
      </w:r>
      <w:r w:rsidR="00777865" w:rsidRPr="00422DDD">
        <w:t xml:space="preserve">la qualité de fabrication. Cette </w:t>
      </w:r>
      <w:r w:rsidR="00777865" w:rsidRPr="00422DDD">
        <w:rPr>
          <w:b/>
        </w:rPr>
        <w:t xml:space="preserve">classe + variation </w:t>
      </w:r>
      <w:r w:rsidR="00777865" w:rsidRPr="00422DDD">
        <w:t xml:space="preserve">donne la </w:t>
      </w:r>
      <w:r w:rsidR="00777865" w:rsidRPr="00422DDD">
        <w:rPr>
          <w:b/>
        </w:rPr>
        <w:t>R de base de l’</w:t>
      </w:r>
      <w:r w:rsidRPr="00422DDD">
        <w:rPr>
          <w:b/>
        </w:rPr>
        <w:t>objet</w:t>
      </w:r>
      <w:r w:rsidR="00777865" w:rsidRPr="00422DDD">
        <w:t>.</w:t>
      </w:r>
    </w:p>
    <w:p w:rsidR="00DC09DF" w:rsidRPr="00422DDD" w:rsidRDefault="00DC09DF" w:rsidP="00DC09DF">
      <w:pPr>
        <w:pStyle w:val="ex"/>
      </w:pPr>
      <w:r w:rsidRPr="00422DDD">
        <w:t>Exemple : Michel dispose d’un casque de métal léger ornés d’écailles de dragon, la R = A+7 = 32 = résistance de base de ce casque.</w:t>
      </w:r>
    </w:p>
    <w:p w:rsidR="00777865" w:rsidRPr="00422DDD" w:rsidRDefault="005E42B1" w:rsidP="005E6C25">
      <w:pPr>
        <w:pStyle w:val="Titre3"/>
      </w:pPr>
      <w:bookmarkStart w:id="145" w:name="_Toc208477844"/>
      <w:r w:rsidRPr="00422DDD">
        <w:t>5.</w:t>
      </w:r>
      <w:r w:rsidR="005E6C25" w:rsidRPr="00422DDD">
        <w:t>8</w:t>
      </w:r>
      <w:r w:rsidRPr="00422DDD">
        <w:t xml:space="preserve">.1 </w:t>
      </w:r>
      <w:r w:rsidR="00777865" w:rsidRPr="00422DDD">
        <w:t>Perte de Résistance</w:t>
      </w:r>
      <w:r w:rsidR="0078489A" w:rsidRPr="00422DDD">
        <w:t xml:space="preserve"> en </w:t>
      </w:r>
      <w:r w:rsidR="00DC09DF" w:rsidRPr="00422DDD">
        <w:t>combat</w:t>
      </w:r>
      <w:bookmarkEnd w:id="145"/>
    </w:p>
    <w:p w:rsidR="00DC09DF" w:rsidRPr="00422DDD" w:rsidRDefault="00B5724D" w:rsidP="00DC09DF">
      <w:r w:rsidRPr="00422DDD">
        <w:t xml:space="preserve">Voici, pour les armes et armures, les conditions pour perdre </w:t>
      </w:r>
      <w:r w:rsidRPr="005E4A61">
        <w:rPr>
          <w:b/>
        </w:rPr>
        <w:t>un point de R</w:t>
      </w:r>
      <w:r w:rsidR="00DC09DF" w:rsidRPr="00422DDD">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16"/>
        <w:gridCol w:w="3200"/>
      </w:tblGrid>
      <w:tr w:rsidR="00DC09DF" w:rsidRPr="00422DDD" w:rsidTr="00D52AE1">
        <w:trPr>
          <w:cantSplit/>
        </w:trPr>
        <w:tc>
          <w:tcPr>
            <w:tcW w:w="0" w:type="auto"/>
          </w:tcPr>
          <w:p w:rsidR="00DC09DF" w:rsidRPr="00422DDD" w:rsidRDefault="00DC09DF" w:rsidP="00D52AE1">
            <w:pPr>
              <w:rPr>
                <w:b/>
                <w:sz w:val="16"/>
              </w:rPr>
            </w:pPr>
            <w:r w:rsidRPr="00422DDD">
              <w:rPr>
                <w:b/>
                <w:sz w:val="16"/>
              </w:rPr>
              <w:t>Objet</w:t>
            </w:r>
          </w:p>
        </w:tc>
        <w:tc>
          <w:tcPr>
            <w:tcW w:w="0" w:type="auto"/>
          </w:tcPr>
          <w:p w:rsidR="00DC09DF" w:rsidRPr="00422DDD" w:rsidRDefault="00DC09DF" w:rsidP="00D52AE1">
            <w:pPr>
              <w:widowControl/>
              <w:jc w:val="center"/>
              <w:rPr>
                <w:b/>
                <w:sz w:val="16"/>
              </w:rPr>
            </w:pPr>
            <w:r w:rsidRPr="00422DDD">
              <w:rPr>
                <w:b/>
                <w:sz w:val="16"/>
              </w:rPr>
              <w:t>Condition pour R-1</w:t>
            </w:r>
          </w:p>
        </w:tc>
      </w:tr>
      <w:tr w:rsidR="00DC09DF" w:rsidRPr="00422DDD" w:rsidTr="00D52AE1">
        <w:trPr>
          <w:cantSplit/>
        </w:trPr>
        <w:tc>
          <w:tcPr>
            <w:tcW w:w="0" w:type="auto"/>
            <w:shd w:val="clear" w:color="auto" w:fill="F2F2F2"/>
          </w:tcPr>
          <w:p w:rsidR="00DC09DF" w:rsidRPr="00422DDD" w:rsidRDefault="00DC09DF" w:rsidP="00D52AE1">
            <w:pPr>
              <w:widowControl/>
              <w:rPr>
                <w:sz w:val="16"/>
              </w:rPr>
            </w:pPr>
            <w:r w:rsidRPr="00422DDD">
              <w:rPr>
                <w:sz w:val="16"/>
              </w:rPr>
              <w:t>Arme</w:t>
            </w:r>
            <w:r w:rsidR="00B5724D" w:rsidRPr="00422DDD">
              <w:rPr>
                <w:sz w:val="16"/>
              </w:rPr>
              <w:t xml:space="preserve"> offensive</w:t>
            </w:r>
          </w:p>
        </w:tc>
        <w:tc>
          <w:tcPr>
            <w:tcW w:w="0" w:type="auto"/>
            <w:shd w:val="clear" w:color="auto" w:fill="F2F2F2"/>
          </w:tcPr>
          <w:p w:rsidR="00DC09DF" w:rsidRPr="00422DDD" w:rsidRDefault="00254B67" w:rsidP="00254B67">
            <w:pPr>
              <w:widowControl/>
              <w:jc w:val="center"/>
              <w:rPr>
                <w:sz w:val="16"/>
              </w:rPr>
            </w:pPr>
            <w:r>
              <w:rPr>
                <w:sz w:val="16"/>
              </w:rPr>
              <w:t xml:space="preserve">Cible </w:t>
            </w:r>
            <w:r w:rsidR="00DC09DF" w:rsidRPr="00422DDD">
              <w:rPr>
                <w:sz w:val="16"/>
              </w:rPr>
              <w:t>touchée &amp; dé attaque = double</w:t>
            </w:r>
          </w:p>
        </w:tc>
      </w:tr>
      <w:tr w:rsidR="00B5724D" w:rsidRPr="00422DDD" w:rsidTr="00D52AE1">
        <w:trPr>
          <w:cantSplit/>
        </w:trPr>
        <w:tc>
          <w:tcPr>
            <w:tcW w:w="0" w:type="auto"/>
          </w:tcPr>
          <w:p w:rsidR="00B5724D" w:rsidRPr="00422DDD" w:rsidRDefault="00B5724D" w:rsidP="00D52AE1">
            <w:pPr>
              <w:widowControl/>
              <w:rPr>
                <w:sz w:val="16"/>
              </w:rPr>
            </w:pPr>
            <w:r w:rsidRPr="00422DDD">
              <w:rPr>
                <w:sz w:val="16"/>
              </w:rPr>
              <w:t>Arme défensive</w:t>
            </w:r>
          </w:p>
        </w:tc>
        <w:tc>
          <w:tcPr>
            <w:tcW w:w="0" w:type="auto"/>
          </w:tcPr>
          <w:p w:rsidR="00B5724D" w:rsidRPr="00422DDD" w:rsidRDefault="00B5724D" w:rsidP="00D52AE1">
            <w:pPr>
              <w:widowControl/>
              <w:jc w:val="center"/>
              <w:rPr>
                <w:sz w:val="16"/>
              </w:rPr>
            </w:pPr>
            <w:r w:rsidRPr="00422DDD">
              <w:rPr>
                <w:sz w:val="16"/>
              </w:rPr>
              <w:t>Coup Bouclier</w:t>
            </w:r>
            <w:r w:rsidR="00254B67">
              <w:rPr>
                <w:sz w:val="16"/>
              </w:rPr>
              <w:t xml:space="preserve"> &amp; dé attaque = double</w:t>
            </w:r>
          </w:p>
        </w:tc>
      </w:tr>
      <w:tr w:rsidR="00DC09DF" w:rsidRPr="00422DDD" w:rsidTr="00D52AE1">
        <w:trPr>
          <w:cantSplit/>
        </w:trPr>
        <w:tc>
          <w:tcPr>
            <w:tcW w:w="0" w:type="auto"/>
            <w:shd w:val="clear" w:color="auto" w:fill="F2F2F2"/>
          </w:tcPr>
          <w:p w:rsidR="00DC09DF" w:rsidRPr="00422DDD" w:rsidRDefault="00DC09DF" w:rsidP="00D52AE1">
            <w:pPr>
              <w:widowControl/>
              <w:rPr>
                <w:sz w:val="16"/>
              </w:rPr>
            </w:pPr>
            <w:r w:rsidRPr="00422DDD">
              <w:rPr>
                <w:sz w:val="16"/>
              </w:rPr>
              <w:t>Bouclier</w:t>
            </w:r>
          </w:p>
        </w:tc>
        <w:tc>
          <w:tcPr>
            <w:tcW w:w="0" w:type="auto"/>
            <w:shd w:val="clear" w:color="auto" w:fill="F2F2F2"/>
          </w:tcPr>
          <w:p w:rsidR="00DC09DF" w:rsidRPr="00422DDD" w:rsidRDefault="00DC09DF" w:rsidP="00B5724D">
            <w:pPr>
              <w:widowControl/>
              <w:jc w:val="center"/>
              <w:rPr>
                <w:sz w:val="16"/>
              </w:rPr>
            </w:pPr>
            <w:r w:rsidRPr="00422DDD">
              <w:rPr>
                <w:sz w:val="16"/>
              </w:rPr>
              <w:t>Coup Bouclier</w:t>
            </w:r>
            <w:r w:rsidR="00B5724D" w:rsidRPr="00422DDD">
              <w:rPr>
                <w:sz w:val="16"/>
              </w:rPr>
              <w:t xml:space="preserve"> &amp; dé attaque = double</w:t>
            </w:r>
          </w:p>
        </w:tc>
      </w:tr>
      <w:tr w:rsidR="00B5724D" w:rsidRPr="00422DDD" w:rsidTr="00D52AE1">
        <w:trPr>
          <w:cantSplit/>
        </w:trPr>
        <w:tc>
          <w:tcPr>
            <w:tcW w:w="0" w:type="auto"/>
          </w:tcPr>
          <w:p w:rsidR="00B5724D" w:rsidRPr="00422DDD" w:rsidRDefault="00B5724D" w:rsidP="00D52AE1">
            <w:pPr>
              <w:widowControl/>
              <w:rPr>
                <w:sz w:val="16"/>
              </w:rPr>
            </w:pPr>
            <w:r w:rsidRPr="00422DDD">
              <w:rPr>
                <w:sz w:val="16"/>
              </w:rPr>
              <w:t>Armure</w:t>
            </w:r>
          </w:p>
        </w:tc>
        <w:tc>
          <w:tcPr>
            <w:tcW w:w="0" w:type="auto"/>
          </w:tcPr>
          <w:p w:rsidR="00B5724D" w:rsidRPr="00422DDD" w:rsidRDefault="00B5724D" w:rsidP="00D52AE1">
            <w:pPr>
              <w:widowControl/>
              <w:jc w:val="center"/>
              <w:rPr>
                <w:sz w:val="16"/>
              </w:rPr>
            </w:pPr>
            <w:r w:rsidRPr="00422DDD">
              <w:rPr>
                <w:sz w:val="16"/>
              </w:rPr>
              <w:t>Touchée et le coup passe</w:t>
            </w:r>
          </w:p>
        </w:tc>
      </w:tr>
      <w:tr w:rsidR="00B5724D" w:rsidRPr="00422DDD" w:rsidTr="00B5724D">
        <w:trPr>
          <w:cantSplit/>
        </w:trPr>
        <w:tc>
          <w:tcPr>
            <w:tcW w:w="0" w:type="auto"/>
            <w:shd w:val="clear" w:color="auto" w:fill="F2F2F2" w:themeFill="background1" w:themeFillShade="F2"/>
          </w:tcPr>
          <w:p w:rsidR="00B5724D" w:rsidRPr="00422DDD" w:rsidRDefault="00B5724D" w:rsidP="00D52AE1">
            <w:pPr>
              <w:widowControl/>
              <w:rPr>
                <w:sz w:val="16"/>
              </w:rPr>
            </w:pPr>
            <w:r w:rsidRPr="00422DDD">
              <w:rPr>
                <w:sz w:val="16"/>
              </w:rPr>
              <w:t>Arme de tir/lancée</w:t>
            </w:r>
          </w:p>
        </w:tc>
        <w:tc>
          <w:tcPr>
            <w:tcW w:w="0" w:type="auto"/>
            <w:shd w:val="clear" w:color="auto" w:fill="F2F2F2" w:themeFill="background1" w:themeFillShade="F2"/>
          </w:tcPr>
          <w:p w:rsidR="00B5724D" w:rsidRPr="00422DDD" w:rsidRDefault="00254B67" w:rsidP="00254B67">
            <w:pPr>
              <w:widowControl/>
              <w:jc w:val="center"/>
              <w:rPr>
                <w:sz w:val="16"/>
              </w:rPr>
            </w:pPr>
            <w:r>
              <w:rPr>
                <w:sz w:val="16"/>
              </w:rPr>
              <w:t>Automatique l</w:t>
            </w:r>
            <w:r w:rsidR="00B5724D" w:rsidRPr="00422DDD">
              <w:rPr>
                <w:sz w:val="16"/>
              </w:rPr>
              <w:t>ors d’un tEC</w:t>
            </w:r>
          </w:p>
        </w:tc>
      </w:tr>
      <w:tr w:rsidR="00B5724D" w:rsidRPr="00422DDD" w:rsidTr="00B5724D">
        <w:trPr>
          <w:cantSplit/>
        </w:trPr>
        <w:tc>
          <w:tcPr>
            <w:tcW w:w="0" w:type="auto"/>
            <w:shd w:val="clear" w:color="auto" w:fill="FFFFFF" w:themeFill="background1"/>
          </w:tcPr>
          <w:p w:rsidR="00B5724D" w:rsidRPr="00422DDD" w:rsidRDefault="00B5724D" w:rsidP="00D52AE1">
            <w:pPr>
              <w:widowControl/>
              <w:rPr>
                <w:sz w:val="16"/>
              </w:rPr>
            </w:pPr>
            <w:r w:rsidRPr="00422DDD">
              <w:rPr>
                <w:sz w:val="16"/>
              </w:rPr>
              <w:t>Projectiles</w:t>
            </w:r>
          </w:p>
        </w:tc>
        <w:tc>
          <w:tcPr>
            <w:tcW w:w="0" w:type="auto"/>
            <w:shd w:val="clear" w:color="auto" w:fill="FFFFFF" w:themeFill="background1"/>
          </w:tcPr>
          <w:p w:rsidR="00B5724D" w:rsidRPr="00422DDD" w:rsidRDefault="00B5724D" w:rsidP="00D52AE1">
            <w:pPr>
              <w:widowControl/>
              <w:jc w:val="center"/>
              <w:rPr>
                <w:sz w:val="16"/>
              </w:rPr>
            </w:pPr>
            <w:r w:rsidRPr="00422DDD">
              <w:rPr>
                <w:sz w:val="16"/>
              </w:rPr>
              <w:t xml:space="preserve">Flèches, </w:t>
            </w:r>
            <w:r w:rsidR="00516768" w:rsidRPr="00422DDD">
              <w:rPr>
                <w:sz w:val="16"/>
              </w:rPr>
              <w:t>carreaux</w:t>
            </w:r>
            <w:r w:rsidRPr="00422DDD">
              <w:rPr>
                <w:sz w:val="16"/>
              </w:rPr>
              <w:t>, pierres : jamais</w:t>
            </w:r>
          </w:p>
        </w:tc>
      </w:tr>
    </w:tbl>
    <w:p w:rsidR="00136FFA" w:rsidRPr="00422DDD" w:rsidRDefault="005E6C25" w:rsidP="00B5724D">
      <w:pPr>
        <w:widowControl/>
      </w:pPr>
      <w:r w:rsidRPr="00422DDD">
        <w:t>La R ne peut pas descendre en dessous de 0.</w:t>
      </w:r>
      <w:r w:rsidR="00C4065F" w:rsidRPr="00422DDD">
        <w:t xml:space="preserve"> </w:t>
      </w:r>
    </w:p>
    <w:p w:rsidR="00C221B9" w:rsidRPr="00422DDD" w:rsidRDefault="005E6C25" w:rsidP="005E6C25">
      <w:pPr>
        <w:pStyle w:val="Titre3"/>
      </w:pPr>
      <w:bookmarkStart w:id="146" w:name="_Toc208477845"/>
      <w:r w:rsidRPr="00422DDD">
        <w:t>5.8</w:t>
      </w:r>
      <w:r w:rsidR="005E42B1" w:rsidRPr="00422DDD">
        <w:t xml:space="preserve">.2 </w:t>
      </w:r>
      <w:r w:rsidR="00C221B9" w:rsidRPr="00422DDD">
        <w:t>Effets des pertes de Résistance</w:t>
      </w:r>
      <w:bookmarkEnd w:id="146"/>
    </w:p>
    <w:p w:rsidR="00B80F58" w:rsidRPr="00422DDD" w:rsidRDefault="00B80F58" w:rsidP="00B80F58">
      <w:pPr>
        <w:widowControl/>
      </w:pPr>
      <w:r w:rsidRPr="00422DDD">
        <w:t xml:space="preserve">À R=0 </w:t>
      </w:r>
      <w:r w:rsidRPr="00422DDD">
        <w:rPr>
          <w:b/>
        </w:rPr>
        <w:t>[</w:t>
      </w:r>
      <w:r w:rsidRPr="00422DDD">
        <w:t xml:space="preserve">l’arme </w:t>
      </w:r>
      <w:r w:rsidRPr="00422DDD">
        <w:rPr>
          <w:b/>
        </w:rPr>
        <w:t>casse</w:t>
      </w:r>
      <w:r w:rsidRPr="00422DDD">
        <w:t xml:space="preserve">/la zone d’armure est </w:t>
      </w:r>
      <w:r w:rsidRPr="00422DDD">
        <w:rPr>
          <w:b/>
        </w:rPr>
        <w:t>perdue</w:t>
      </w:r>
      <w:r w:rsidRPr="00422DDD">
        <w:t xml:space="preserve">/le bouclier se </w:t>
      </w:r>
      <w:r w:rsidRPr="00422DDD">
        <w:rPr>
          <w:b/>
        </w:rPr>
        <w:t>brise]</w:t>
      </w:r>
      <w:r w:rsidRPr="00422DDD">
        <w:t xml:space="preserve">. Pour les armures couvrant plusieurs zones du corps ce n’est que la partie de celle-ci qui est rendue inutilisable. </w:t>
      </w:r>
      <w:r w:rsidR="00B5724D" w:rsidRPr="00422DDD">
        <w:t>Si</w:t>
      </w:r>
      <w:r w:rsidR="005E4A61">
        <w:t xml:space="preserve"> la R descend à </w:t>
      </w:r>
      <w:r w:rsidR="00516768">
        <w:t xml:space="preserve">moins de </w:t>
      </w:r>
      <w:r w:rsidR="005E4A61">
        <w:t xml:space="preserve">50% de sa valeur initiale, les effets sont </w:t>
      </w:r>
      <w:r w:rsidR="00B5724D" w:rsidRPr="00422DDD">
        <w:t>:</w:t>
      </w:r>
    </w:p>
    <w:p w:rsidR="00BE4940" w:rsidRPr="00422DDD" w:rsidRDefault="005E4A61" w:rsidP="00CF0D93">
      <w:pPr>
        <w:pStyle w:val="Paragraphedeliste"/>
        <w:widowControl/>
        <w:numPr>
          <w:ilvl w:val="0"/>
          <w:numId w:val="26"/>
        </w:numPr>
      </w:pPr>
      <w:r w:rsidRPr="005E4A61">
        <w:t>Arme</w:t>
      </w:r>
      <w:r>
        <w:rPr>
          <w:b/>
        </w:rPr>
        <w:t xml:space="preserve"> </w:t>
      </w:r>
      <w:r w:rsidR="0078489A" w:rsidRPr="00422DDD">
        <w:rPr>
          <w:b/>
        </w:rPr>
        <w:t>Coup</w:t>
      </w:r>
      <w:r w:rsidR="00C84B49" w:rsidRPr="00422DDD">
        <w:t>-</w:t>
      </w:r>
      <w:r w:rsidR="000357BA" w:rsidRPr="00422DDD">
        <w:rPr>
          <w:b/>
        </w:rPr>
        <w:t xml:space="preserve">1 </w:t>
      </w:r>
    </w:p>
    <w:p w:rsidR="00C84B49" w:rsidRPr="00422DDD" w:rsidRDefault="005E4A61" w:rsidP="00CF0D93">
      <w:pPr>
        <w:pStyle w:val="Paragraphedeliste"/>
        <w:widowControl/>
        <w:numPr>
          <w:ilvl w:val="0"/>
          <w:numId w:val="26"/>
        </w:numPr>
      </w:pPr>
      <w:r w:rsidRPr="005E4A61">
        <w:t>Arme</w:t>
      </w:r>
      <w:r>
        <w:rPr>
          <w:b/>
        </w:rPr>
        <w:t xml:space="preserve"> </w:t>
      </w:r>
      <w:r w:rsidR="0078489A" w:rsidRPr="00422DDD">
        <w:rPr>
          <w:b/>
        </w:rPr>
        <w:t>Critique</w:t>
      </w:r>
      <w:r w:rsidR="00C84B49" w:rsidRPr="00422DDD">
        <w:rPr>
          <w:b/>
        </w:rPr>
        <w:t>-1</w:t>
      </w:r>
      <w:r>
        <w:rPr>
          <w:b/>
        </w:rPr>
        <w:t>0</w:t>
      </w:r>
    </w:p>
    <w:p w:rsidR="00C221B9" w:rsidRDefault="005E4A61" w:rsidP="00CF0D93">
      <w:pPr>
        <w:pStyle w:val="Paragraphedeliste"/>
        <w:widowControl/>
        <w:numPr>
          <w:ilvl w:val="0"/>
          <w:numId w:val="26"/>
        </w:numPr>
      </w:pPr>
      <w:r>
        <w:t>A</w:t>
      </w:r>
      <w:r w:rsidR="00C221B9" w:rsidRPr="00422DDD">
        <w:t xml:space="preserve">rmure </w:t>
      </w:r>
      <w:r>
        <w:rPr>
          <w:b/>
        </w:rPr>
        <w:t>-</w:t>
      </w:r>
      <w:r w:rsidR="00C221B9" w:rsidRPr="00422DDD">
        <w:rPr>
          <w:b/>
        </w:rPr>
        <w:t xml:space="preserve">1 </w:t>
      </w:r>
      <w:r w:rsidR="00D764CF" w:rsidRPr="00422DDD">
        <w:rPr>
          <w:b/>
        </w:rPr>
        <w:t>au</w:t>
      </w:r>
      <w:r w:rsidR="00BE4940" w:rsidRPr="00422DDD">
        <w:rPr>
          <w:b/>
        </w:rPr>
        <w:t>x</w:t>
      </w:r>
      <w:r w:rsidR="00D764CF" w:rsidRPr="00422DDD">
        <w:rPr>
          <w:b/>
        </w:rPr>
        <w:t xml:space="preserve"> trois </w:t>
      </w:r>
      <w:r w:rsidR="00C221B9" w:rsidRPr="00422DDD">
        <w:rPr>
          <w:b/>
        </w:rPr>
        <w:t>valeur</w:t>
      </w:r>
      <w:r w:rsidR="00D764CF" w:rsidRPr="00422DDD">
        <w:rPr>
          <w:b/>
        </w:rPr>
        <w:t>s</w:t>
      </w:r>
      <w:r w:rsidR="00C221B9" w:rsidRPr="00422DDD">
        <w:rPr>
          <w:b/>
        </w:rPr>
        <w:t xml:space="preserve"> d’armure</w:t>
      </w:r>
      <w:r w:rsidR="00C221B9" w:rsidRPr="00422DDD">
        <w:t xml:space="preserve"> </w:t>
      </w:r>
      <w:r w:rsidR="005E6C25" w:rsidRPr="00422DDD">
        <w:t>(TEC)</w:t>
      </w:r>
      <w:r>
        <w:t>, minimum 0</w:t>
      </w:r>
      <w:r w:rsidR="008A4B7E" w:rsidRPr="00422DDD">
        <w:t>. La gestion de R des armures se fait par zone.</w:t>
      </w:r>
    </w:p>
    <w:p w:rsidR="005E4A61" w:rsidRPr="00422DDD" w:rsidRDefault="005E4A61" w:rsidP="005E4A61">
      <w:pPr>
        <w:widowControl/>
      </w:pPr>
      <w:r>
        <w:t>Ces malus ne sont récupérés que si l’arme est réparée.</w:t>
      </w:r>
    </w:p>
    <w:p w:rsidR="008A4B7E" w:rsidRPr="00422DDD" w:rsidRDefault="005E4A61" w:rsidP="008A4B7E">
      <w:pPr>
        <w:pStyle w:val="ex"/>
      </w:pPr>
      <w:r>
        <w:t>Exemple : Adé</w:t>
      </w:r>
      <w:r w:rsidR="008A4B7E" w:rsidRPr="00422DDD">
        <w:t xml:space="preserve">lie </w:t>
      </w:r>
      <w:r>
        <w:t>a perdu 15</w:t>
      </w:r>
      <w:r w:rsidR="008A4B7E" w:rsidRPr="00422DDD">
        <w:t xml:space="preserve"> R sur son épée (R=25, coup=0, Vitesse 7, Critique 0)</w:t>
      </w:r>
      <w:r w:rsidR="006B2001" w:rsidRPr="00422DDD">
        <w:t>.</w:t>
      </w:r>
      <w:r w:rsidR="008A4B7E" w:rsidRPr="00422DDD">
        <w:t xml:space="preserve"> L’arme a maintenant coup= -</w:t>
      </w:r>
      <w:r>
        <w:t>1</w:t>
      </w:r>
      <w:r w:rsidR="008A4B7E" w:rsidRPr="00422DDD">
        <w:t xml:space="preserve">, Critique=-10. </w:t>
      </w:r>
    </w:p>
    <w:p w:rsidR="00777865" w:rsidRPr="00422DDD" w:rsidRDefault="005E6C25" w:rsidP="005E6C25">
      <w:pPr>
        <w:pStyle w:val="Titre3"/>
      </w:pPr>
      <w:bookmarkStart w:id="147" w:name="_Toc208477846"/>
      <w:r w:rsidRPr="00422DDD">
        <w:t>5.8</w:t>
      </w:r>
      <w:r w:rsidR="005E42B1" w:rsidRPr="00422DDD">
        <w:t xml:space="preserve">.3 </w:t>
      </w:r>
      <w:r w:rsidR="00777865" w:rsidRPr="00422DDD">
        <w:t>Ré</w:t>
      </w:r>
      <w:r w:rsidR="00C221B9" w:rsidRPr="00422DDD">
        <w:t>paration</w:t>
      </w:r>
      <w:bookmarkEnd w:id="147"/>
      <w:r w:rsidR="00777865" w:rsidRPr="00422DDD">
        <w:t xml:space="preserve"> </w:t>
      </w:r>
    </w:p>
    <w:p w:rsidR="00B5724D" w:rsidRPr="00422DDD" w:rsidRDefault="00744054" w:rsidP="005E6C25">
      <w:pPr>
        <w:widowControl/>
      </w:pPr>
      <w:r w:rsidRPr="00422DDD">
        <w:t xml:space="preserve">Les </w:t>
      </w:r>
      <w:r w:rsidR="00777865" w:rsidRPr="00422DDD">
        <w:t>armes et armures qui ne sont pas cassées</w:t>
      </w:r>
      <w:r w:rsidRPr="00422DDD">
        <w:t xml:space="preserve"> peuvent être réparées</w:t>
      </w:r>
      <w:r w:rsidR="00777865" w:rsidRPr="00422DDD">
        <w:t>.</w:t>
      </w:r>
      <w:r w:rsidR="005E6C25" w:rsidRPr="00422DDD">
        <w:t xml:space="preserve"> </w:t>
      </w:r>
      <w:r w:rsidRPr="00422DDD">
        <w:t>S</w:t>
      </w:r>
      <w:r w:rsidR="00B80F58" w:rsidRPr="00422DDD">
        <w:t xml:space="preserve">oit </w:t>
      </w:r>
      <w:r w:rsidR="00481A73" w:rsidRPr="00422DDD">
        <w:t>dans un atelier prévu à cet effet</w:t>
      </w:r>
      <w:r w:rsidR="00B80F58" w:rsidRPr="00422DDD">
        <w:t xml:space="preserve"> soit rapidement (</w:t>
      </w:r>
      <w:r w:rsidR="00B5724D" w:rsidRPr="00422DDD">
        <w:t xml:space="preserve">c’est-à-dire </w:t>
      </w:r>
      <w:r w:rsidR="00B80F58" w:rsidRPr="00A41C1A">
        <w:rPr>
          <w:b/>
        </w:rPr>
        <w:t>1x/semaine</w:t>
      </w:r>
      <w:r w:rsidR="003F1D80" w:rsidRPr="00422DDD">
        <w:t xml:space="preserve"> avec </w:t>
      </w:r>
      <w:r w:rsidR="00B5724D" w:rsidRPr="00422DDD">
        <w:t xml:space="preserve">du </w:t>
      </w:r>
      <w:r w:rsidR="003F1D80" w:rsidRPr="00A41C1A">
        <w:rPr>
          <w:b/>
        </w:rPr>
        <w:t>matériel d’entretien</w:t>
      </w:r>
      <w:r w:rsidR="00B5724D" w:rsidRPr="00422DDD">
        <w:t>). Selon l</w:t>
      </w:r>
      <w:r w:rsidR="006B2001" w:rsidRPr="00422DDD">
        <w:t>e type de</w:t>
      </w:r>
      <w:r w:rsidR="00B5724D" w:rsidRPr="00422DDD">
        <w:t xml:space="preserve"> pièce à réparer </w:t>
      </w:r>
      <w:r w:rsidR="006B2001" w:rsidRPr="00422DDD">
        <w:t xml:space="preserve">(sa matière principale), </w:t>
      </w:r>
      <w:r w:rsidR="00B5724D" w:rsidRPr="00422DDD">
        <w:t>utilisez le talent approprié :</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76"/>
        <w:gridCol w:w="1550"/>
      </w:tblGrid>
      <w:tr w:rsidR="00B5724D" w:rsidRPr="00422DDD" w:rsidTr="00D52AE1">
        <w:trPr>
          <w:cantSplit/>
        </w:trPr>
        <w:tc>
          <w:tcPr>
            <w:tcW w:w="0" w:type="auto"/>
            <w:shd w:val="clear" w:color="auto" w:fill="F2F2F2"/>
          </w:tcPr>
          <w:p w:rsidR="00B5724D" w:rsidRPr="00422DDD" w:rsidRDefault="006B2001" w:rsidP="006B2001">
            <w:pPr>
              <w:widowControl/>
              <w:rPr>
                <w:sz w:val="16"/>
              </w:rPr>
            </w:pPr>
            <w:r w:rsidRPr="00422DDD">
              <w:rPr>
                <w:sz w:val="16"/>
              </w:rPr>
              <w:t>Arc, Arbalète</w:t>
            </w:r>
          </w:p>
        </w:tc>
        <w:tc>
          <w:tcPr>
            <w:tcW w:w="0" w:type="auto"/>
            <w:shd w:val="clear" w:color="auto" w:fill="F2F2F2"/>
          </w:tcPr>
          <w:p w:rsidR="00B5724D" w:rsidRPr="00422DDD" w:rsidRDefault="00B5724D" w:rsidP="00D52AE1">
            <w:pPr>
              <w:widowControl/>
              <w:jc w:val="center"/>
              <w:rPr>
                <w:i/>
                <w:sz w:val="16"/>
              </w:rPr>
            </w:pPr>
            <w:r w:rsidRPr="00422DDD">
              <w:rPr>
                <w:i/>
                <w:sz w:val="16"/>
              </w:rPr>
              <w:t>Archerie</w:t>
            </w:r>
          </w:p>
        </w:tc>
      </w:tr>
      <w:tr w:rsidR="00B5724D" w:rsidRPr="00422DDD" w:rsidTr="00D52AE1">
        <w:trPr>
          <w:cantSplit/>
        </w:trPr>
        <w:tc>
          <w:tcPr>
            <w:tcW w:w="0" w:type="auto"/>
          </w:tcPr>
          <w:p w:rsidR="00B5724D" w:rsidRPr="00422DDD" w:rsidRDefault="00B5724D" w:rsidP="00D52AE1">
            <w:pPr>
              <w:widowControl/>
              <w:rPr>
                <w:sz w:val="16"/>
              </w:rPr>
            </w:pPr>
            <w:r w:rsidRPr="00422DDD">
              <w:rPr>
                <w:sz w:val="16"/>
              </w:rPr>
              <w:t>Arme de métal</w:t>
            </w:r>
          </w:p>
        </w:tc>
        <w:tc>
          <w:tcPr>
            <w:tcW w:w="0" w:type="auto"/>
          </w:tcPr>
          <w:p w:rsidR="00B5724D" w:rsidRPr="00422DDD" w:rsidRDefault="00B5724D" w:rsidP="00D52AE1">
            <w:pPr>
              <w:widowControl/>
              <w:jc w:val="center"/>
              <w:rPr>
                <w:i/>
                <w:sz w:val="16"/>
              </w:rPr>
            </w:pPr>
            <w:r w:rsidRPr="00422DDD">
              <w:rPr>
                <w:i/>
                <w:sz w:val="16"/>
              </w:rPr>
              <w:t>Forge</w:t>
            </w:r>
          </w:p>
        </w:tc>
      </w:tr>
      <w:tr w:rsidR="00B5724D" w:rsidRPr="00422DDD" w:rsidTr="00D52AE1">
        <w:trPr>
          <w:cantSplit/>
        </w:trPr>
        <w:tc>
          <w:tcPr>
            <w:tcW w:w="0" w:type="auto"/>
            <w:shd w:val="clear" w:color="auto" w:fill="F2F2F2"/>
          </w:tcPr>
          <w:p w:rsidR="00B5724D" w:rsidRPr="00422DDD" w:rsidRDefault="00B5724D" w:rsidP="00D52AE1">
            <w:pPr>
              <w:widowControl/>
              <w:rPr>
                <w:sz w:val="16"/>
              </w:rPr>
            </w:pPr>
            <w:r w:rsidRPr="00422DDD">
              <w:rPr>
                <w:sz w:val="16"/>
              </w:rPr>
              <w:t>Armure de métal</w:t>
            </w:r>
          </w:p>
        </w:tc>
        <w:tc>
          <w:tcPr>
            <w:tcW w:w="0" w:type="auto"/>
            <w:shd w:val="clear" w:color="auto" w:fill="F2F2F2"/>
          </w:tcPr>
          <w:p w:rsidR="00B5724D" w:rsidRPr="00422DDD" w:rsidRDefault="00B5724D" w:rsidP="00D52AE1">
            <w:pPr>
              <w:widowControl/>
              <w:jc w:val="center"/>
              <w:rPr>
                <w:i/>
                <w:sz w:val="16"/>
              </w:rPr>
            </w:pPr>
            <w:r w:rsidRPr="00422DDD">
              <w:rPr>
                <w:i/>
                <w:sz w:val="16"/>
              </w:rPr>
              <w:t>Armurerie</w:t>
            </w:r>
          </w:p>
        </w:tc>
      </w:tr>
      <w:tr w:rsidR="00B5724D" w:rsidRPr="00422DDD" w:rsidTr="00D52AE1">
        <w:trPr>
          <w:cantSplit/>
        </w:trPr>
        <w:tc>
          <w:tcPr>
            <w:tcW w:w="0" w:type="auto"/>
          </w:tcPr>
          <w:p w:rsidR="00B5724D" w:rsidRPr="00422DDD" w:rsidRDefault="00B5724D" w:rsidP="00D52AE1">
            <w:pPr>
              <w:widowControl/>
              <w:rPr>
                <w:sz w:val="16"/>
              </w:rPr>
            </w:pPr>
            <w:r w:rsidRPr="00422DDD">
              <w:rPr>
                <w:sz w:val="16"/>
              </w:rPr>
              <w:t>Armure de cuir</w:t>
            </w:r>
          </w:p>
        </w:tc>
        <w:tc>
          <w:tcPr>
            <w:tcW w:w="0" w:type="auto"/>
          </w:tcPr>
          <w:p w:rsidR="00B5724D" w:rsidRPr="00422DDD" w:rsidRDefault="00B5724D" w:rsidP="00D52AE1">
            <w:pPr>
              <w:widowControl/>
              <w:jc w:val="center"/>
              <w:rPr>
                <w:i/>
                <w:sz w:val="16"/>
              </w:rPr>
            </w:pPr>
            <w:r w:rsidRPr="00422DDD">
              <w:rPr>
                <w:i/>
                <w:sz w:val="16"/>
              </w:rPr>
              <w:t>Cuir</w:t>
            </w:r>
          </w:p>
        </w:tc>
      </w:tr>
      <w:tr w:rsidR="00B5724D" w:rsidRPr="00422DDD" w:rsidTr="00B5724D">
        <w:trPr>
          <w:cantSplit/>
        </w:trPr>
        <w:tc>
          <w:tcPr>
            <w:tcW w:w="0" w:type="auto"/>
            <w:shd w:val="clear" w:color="auto" w:fill="F2F2F2" w:themeFill="background1" w:themeFillShade="F2"/>
          </w:tcPr>
          <w:p w:rsidR="00B5724D" w:rsidRPr="00422DDD" w:rsidRDefault="00B5724D" w:rsidP="00D52AE1">
            <w:pPr>
              <w:widowControl/>
              <w:rPr>
                <w:sz w:val="16"/>
              </w:rPr>
            </w:pPr>
            <w:r w:rsidRPr="00422DDD">
              <w:rPr>
                <w:sz w:val="16"/>
              </w:rPr>
              <w:t>Arme de bois</w:t>
            </w:r>
          </w:p>
        </w:tc>
        <w:tc>
          <w:tcPr>
            <w:tcW w:w="0" w:type="auto"/>
            <w:shd w:val="clear" w:color="auto" w:fill="F2F2F2" w:themeFill="background1" w:themeFillShade="F2"/>
          </w:tcPr>
          <w:p w:rsidR="00B5724D" w:rsidRPr="00422DDD" w:rsidRDefault="00B5724D" w:rsidP="00D52AE1">
            <w:pPr>
              <w:widowControl/>
              <w:jc w:val="center"/>
              <w:rPr>
                <w:i/>
                <w:sz w:val="16"/>
              </w:rPr>
            </w:pPr>
            <w:r w:rsidRPr="00422DDD">
              <w:rPr>
                <w:i/>
                <w:sz w:val="16"/>
              </w:rPr>
              <w:t>Ébénisterie</w:t>
            </w:r>
          </w:p>
        </w:tc>
      </w:tr>
      <w:tr w:rsidR="00B5724D" w:rsidRPr="00422DDD" w:rsidTr="00D52AE1">
        <w:trPr>
          <w:cantSplit/>
        </w:trPr>
        <w:tc>
          <w:tcPr>
            <w:tcW w:w="0" w:type="auto"/>
          </w:tcPr>
          <w:p w:rsidR="00B5724D" w:rsidRPr="00422DDD" w:rsidRDefault="00B5724D" w:rsidP="00D52AE1">
            <w:pPr>
              <w:widowControl/>
              <w:rPr>
                <w:sz w:val="16"/>
              </w:rPr>
            </w:pPr>
            <w:r w:rsidRPr="00422DDD">
              <w:rPr>
                <w:sz w:val="16"/>
              </w:rPr>
              <w:t>Composé</w:t>
            </w:r>
          </w:p>
        </w:tc>
        <w:tc>
          <w:tcPr>
            <w:tcW w:w="0" w:type="auto"/>
          </w:tcPr>
          <w:p w:rsidR="00B5724D" w:rsidRPr="00422DDD" w:rsidRDefault="00B5724D" w:rsidP="00D52AE1">
            <w:pPr>
              <w:widowControl/>
              <w:jc w:val="center"/>
              <w:rPr>
                <w:sz w:val="16"/>
              </w:rPr>
            </w:pPr>
            <w:r w:rsidRPr="00422DDD">
              <w:rPr>
                <w:sz w:val="16"/>
              </w:rPr>
              <w:t>Moyenne des TG</w:t>
            </w:r>
          </w:p>
        </w:tc>
      </w:tr>
    </w:tbl>
    <w:p w:rsidR="005E6C25" w:rsidRPr="00422DDD" w:rsidRDefault="00B5724D" w:rsidP="005E6C25">
      <w:pPr>
        <w:widowControl/>
      </w:pPr>
      <w:r w:rsidRPr="00422DDD">
        <w:t>Avec</w:t>
      </w:r>
      <w:r w:rsidR="004C5C32" w:rsidRPr="00422DDD">
        <w:t xml:space="preserve"> le matériel approprié </w:t>
      </w:r>
      <w:r w:rsidR="007F5634">
        <w:t xml:space="preserve">(cuir, bois, métal) </w:t>
      </w:r>
      <w:r w:rsidR="004C5C32" w:rsidRPr="00422DDD">
        <w:t xml:space="preserve">et </w:t>
      </w:r>
      <w:r w:rsidRPr="00422DDD">
        <w:t xml:space="preserve">un test CR = </w:t>
      </w:r>
      <w:r w:rsidRPr="00422DDD">
        <w:rPr>
          <w:b/>
        </w:rPr>
        <w:t>[Talent + NE(arme)]/2</w:t>
      </w:r>
      <w:r w:rsidRPr="00422DDD">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046"/>
        <w:gridCol w:w="815"/>
      </w:tblGrid>
      <w:tr w:rsidR="00861A2C" w:rsidRPr="00422DDD" w:rsidTr="003F1D80">
        <w:tc>
          <w:tcPr>
            <w:tcW w:w="0" w:type="auto"/>
          </w:tcPr>
          <w:p w:rsidR="00861A2C" w:rsidRPr="00422DDD" w:rsidRDefault="00861A2C" w:rsidP="004E10D7">
            <w:pPr>
              <w:rPr>
                <w:b/>
                <w:sz w:val="16"/>
                <w:szCs w:val="16"/>
              </w:rPr>
            </w:pPr>
            <w:r w:rsidRPr="00422DDD">
              <w:rPr>
                <w:b/>
                <w:sz w:val="16"/>
                <w:szCs w:val="16"/>
              </w:rPr>
              <w:t>Résultat</w:t>
            </w:r>
          </w:p>
        </w:tc>
        <w:tc>
          <w:tcPr>
            <w:tcW w:w="0" w:type="auto"/>
          </w:tcPr>
          <w:p w:rsidR="00861A2C" w:rsidRPr="00422DDD" w:rsidRDefault="00B80F58" w:rsidP="00B80F58">
            <w:pPr>
              <w:rPr>
                <w:b/>
                <w:sz w:val="16"/>
                <w:szCs w:val="16"/>
              </w:rPr>
            </w:pPr>
            <w:r w:rsidRPr="00422DDD">
              <w:rPr>
                <w:b/>
                <w:sz w:val="16"/>
                <w:szCs w:val="16"/>
              </w:rPr>
              <w:t>Entretien</w:t>
            </w:r>
          </w:p>
        </w:tc>
        <w:tc>
          <w:tcPr>
            <w:tcW w:w="0" w:type="auto"/>
          </w:tcPr>
          <w:p w:rsidR="00861A2C" w:rsidRPr="00422DDD" w:rsidRDefault="00B80F58" w:rsidP="00B80F58">
            <w:pPr>
              <w:rPr>
                <w:b/>
                <w:sz w:val="16"/>
                <w:szCs w:val="16"/>
              </w:rPr>
            </w:pPr>
            <w:r w:rsidRPr="00422DDD">
              <w:rPr>
                <w:b/>
                <w:sz w:val="16"/>
                <w:szCs w:val="16"/>
              </w:rPr>
              <w:t>A</w:t>
            </w:r>
            <w:r w:rsidR="00861A2C" w:rsidRPr="00422DDD">
              <w:rPr>
                <w:b/>
                <w:sz w:val="16"/>
                <w:szCs w:val="16"/>
              </w:rPr>
              <w:t>telier</w:t>
            </w:r>
          </w:p>
        </w:tc>
      </w:tr>
      <w:tr w:rsidR="00861A2C" w:rsidRPr="00422DDD" w:rsidTr="003F1D80">
        <w:tc>
          <w:tcPr>
            <w:tcW w:w="0" w:type="auto"/>
          </w:tcPr>
          <w:p w:rsidR="00861A2C" w:rsidRPr="00422DDD" w:rsidRDefault="00861A2C" w:rsidP="004E10D7">
            <w:pPr>
              <w:rPr>
                <w:sz w:val="16"/>
                <w:szCs w:val="16"/>
              </w:rPr>
            </w:pPr>
            <w:r w:rsidRPr="00422DDD">
              <w:rPr>
                <w:sz w:val="16"/>
                <w:szCs w:val="16"/>
              </w:rPr>
              <w:t>tRC</w:t>
            </w:r>
          </w:p>
        </w:tc>
        <w:tc>
          <w:tcPr>
            <w:tcW w:w="0" w:type="auto"/>
          </w:tcPr>
          <w:p w:rsidR="00861A2C" w:rsidRPr="00422DDD" w:rsidRDefault="00B80F58" w:rsidP="00B80F58">
            <w:pPr>
              <w:rPr>
                <w:sz w:val="16"/>
                <w:szCs w:val="16"/>
              </w:rPr>
            </w:pPr>
            <w:r w:rsidRPr="00422DDD">
              <w:rPr>
                <w:sz w:val="16"/>
                <w:szCs w:val="16"/>
              </w:rPr>
              <w:t>R+</w:t>
            </w:r>
            <w:r w:rsidR="007F5634">
              <w:rPr>
                <w:sz w:val="16"/>
                <w:szCs w:val="16"/>
              </w:rPr>
              <w:t>3</w:t>
            </w:r>
          </w:p>
        </w:tc>
        <w:tc>
          <w:tcPr>
            <w:tcW w:w="0" w:type="auto"/>
          </w:tcPr>
          <w:p w:rsidR="00861A2C" w:rsidRPr="00422DDD" w:rsidRDefault="005E4A61" w:rsidP="005E4A61">
            <w:pPr>
              <w:rPr>
                <w:sz w:val="16"/>
                <w:szCs w:val="16"/>
              </w:rPr>
            </w:pPr>
            <w:r>
              <w:rPr>
                <w:sz w:val="16"/>
                <w:szCs w:val="16"/>
              </w:rPr>
              <w:t>R+10</w:t>
            </w:r>
          </w:p>
        </w:tc>
      </w:tr>
      <w:tr w:rsidR="00861A2C" w:rsidRPr="00422DDD" w:rsidTr="003F1D80">
        <w:tc>
          <w:tcPr>
            <w:tcW w:w="0" w:type="auto"/>
            <w:shd w:val="clear" w:color="auto" w:fill="E6E6E6"/>
          </w:tcPr>
          <w:p w:rsidR="00861A2C" w:rsidRPr="00422DDD" w:rsidRDefault="00861A2C" w:rsidP="004E10D7">
            <w:pPr>
              <w:rPr>
                <w:sz w:val="16"/>
                <w:szCs w:val="16"/>
              </w:rPr>
            </w:pPr>
            <w:r w:rsidRPr="00422DDD">
              <w:rPr>
                <w:sz w:val="16"/>
                <w:szCs w:val="16"/>
              </w:rPr>
              <w:t>tRN</w:t>
            </w:r>
          </w:p>
        </w:tc>
        <w:tc>
          <w:tcPr>
            <w:tcW w:w="0" w:type="auto"/>
            <w:shd w:val="clear" w:color="auto" w:fill="E6E6E6"/>
          </w:tcPr>
          <w:p w:rsidR="00861A2C" w:rsidRPr="00422DDD" w:rsidRDefault="00B80F58" w:rsidP="003F1D80">
            <w:pPr>
              <w:rPr>
                <w:sz w:val="16"/>
                <w:szCs w:val="16"/>
              </w:rPr>
            </w:pPr>
            <w:r w:rsidRPr="00422DDD">
              <w:rPr>
                <w:sz w:val="16"/>
                <w:szCs w:val="16"/>
              </w:rPr>
              <w:t>R+1</w:t>
            </w:r>
          </w:p>
        </w:tc>
        <w:tc>
          <w:tcPr>
            <w:tcW w:w="0" w:type="auto"/>
            <w:shd w:val="clear" w:color="auto" w:fill="E6E6E6"/>
          </w:tcPr>
          <w:p w:rsidR="00861A2C" w:rsidRPr="00422DDD" w:rsidRDefault="00B80F58" w:rsidP="00B80F58">
            <w:pPr>
              <w:rPr>
                <w:sz w:val="16"/>
                <w:szCs w:val="16"/>
              </w:rPr>
            </w:pPr>
            <w:r w:rsidRPr="00422DDD">
              <w:rPr>
                <w:sz w:val="16"/>
                <w:szCs w:val="16"/>
              </w:rPr>
              <w:t>R+5</w:t>
            </w:r>
          </w:p>
        </w:tc>
      </w:tr>
      <w:tr w:rsidR="00861A2C" w:rsidRPr="00422DDD" w:rsidTr="003F1D80">
        <w:tc>
          <w:tcPr>
            <w:tcW w:w="0" w:type="auto"/>
            <w:shd w:val="clear" w:color="auto" w:fill="D9D9D9"/>
          </w:tcPr>
          <w:p w:rsidR="00861A2C" w:rsidRPr="00422DDD" w:rsidRDefault="00861A2C" w:rsidP="004E10D7">
            <w:pPr>
              <w:rPr>
                <w:sz w:val="16"/>
                <w:szCs w:val="16"/>
              </w:rPr>
            </w:pPr>
            <w:r w:rsidRPr="00422DDD">
              <w:rPr>
                <w:sz w:val="16"/>
                <w:szCs w:val="16"/>
              </w:rPr>
              <w:t>tRP</w:t>
            </w:r>
          </w:p>
        </w:tc>
        <w:tc>
          <w:tcPr>
            <w:tcW w:w="0" w:type="auto"/>
            <w:shd w:val="clear" w:color="auto" w:fill="D9D9D9"/>
          </w:tcPr>
          <w:p w:rsidR="00861A2C" w:rsidRPr="00422DDD" w:rsidRDefault="003F1D80" w:rsidP="004E10D7">
            <w:pPr>
              <w:rPr>
                <w:sz w:val="16"/>
                <w:szCs w:val="16"/>
              </w:rPr>
            </w:pPr>
            <w:r w:rsidRPr="00422DDD">
              <w:rPr>
                <w:sz w:val="16"/>
                <w:szCs w:val="16"/>
              </w:rPr>
              <w:t>R</w:t>
            </w:r>
            <w:r w:rsidR="00B80F58" w:rsidRPr="00422DDD">
              <w:rPr>
                <w:sz w:val="16"/>
                <w:szCs w:val="16"/>
              </w:rPr>
              <w:t>ien</w:t>
            </w:r>
          </w:p>
        </w:tc>
        <w:tc>
          <w:tcPr>
            <w:tcW w:w="0" w:type="auto"/>
            <w:shd w:val="clear" w:color="auto" w:fill="D9D9D9"/>
          </w:tcPr>
          <w:p w:rsidR="00861A2C" w:rsidRPr="00422DDD" w:rsidRDefault="00B80F58" w:rsidP="00B80F58">
            <w:pPr>
              <w:rPr>
                <w:sz w:val="16"/>
                <w:szCs w:val="16"/>
              </w:rPr>
            </w:pPr>
            <w:r w:rsidRPr="00422DDD">
              <w:rPr>
                <w:sz w:val="16"/>
                <w:szCs w:val="16"/>
              </w:rPr>
              <w:t>R+</w:t>
            </w:r>
            <w:r w:rsidR="00C047A2" w:rsidRPr="00422DDD">
              <w:rPr>
                <w:sz w:val="16"/>
                <w:szCs w:val="16"/>
              </w:rPr>
              <w:t>3</w:t>
            </w:r>
          </w:p>
        </w:tc>
      </w:tr>
      <w:tr w:rsidR="00861A2C" w:rsidRPr="00422DDD" w:rsidTr="003F1D80">
        <w:tc>
          <w:tcPr>
            <w:tcW w:w="0" w:type="auto"/>
            <w:shd w:val="clear" w:color="auto" w:fill="C0C0C0"/>
          </w:tcPr>
          <w:p w:rsidR="00861A2C" w:rsidRPr="00422DDD" w:rsidRDefault="00861A2C" w:rsidP="004E10D7">
            <w:pPr>
              <w:rPr>
                <w:sz w:val="16"/>
                <w:szCs w:val="16"/>
              </w:rPr>
            </w:pPr>
            <w:r w:rsidRPr="00422DDD">
              <w:rPr>
                <w:sz w:val="16"/>
                <w:szCs w:val="16"/>
              </w:rPr>
              <w:t>tEN</w:t>
            </w:r>
          </w:p>
        </w:tc>
        <w:tc>
          <w:tcPr>
            <w:tcW w:w="0" w:type="auto"/>
            <w:shd w:val="clear" w:color="auto" w:fill="C0C0C0"/>
          </w:tcPr>
          <w:p w:rsidR="00861A2C" w:rsidRPr="00422DDD" w:rsidRDefault="00B80F58" w:rsidP="00B80F58">
            <w:pPr>
              <w:rPr>
                <w:sz w:val="16"/>
                <w:szCs w:val="16"/>
              </w:rPr>
            </w:pPr>
            <w:r w:rsidRPr="00422DDD">
              <w:rPr>
                <w:sz w:val="16"/>
                <w:szCs w:val="16"/>
              </w:rPr>
              <w:t>R-</w:t>
            </w:r>
            <w:r w:rsidR="004E10D7" w:rsidRPr="00422DDD">
              <w:rPr>
                <w:sz w:val="16"/>
                <w:szCs w:val="16"/>
              </w:rPr>
              <w:t xml:space="preserve">1 </w:t>
            </w:r>
          </w:p>
        </w:tc>
        <w:tc>
          <w:tcPr>
            <w:tcW w:w="0" w:type="auto"/>
            <w:shd w:val="clear" w:color="auto" w:fill="C0C0C0"/>
          </w:tcPr>
          <w:p w:rsidR="00861A2C" w:rsidRPr="00422DDD" w:rsidRDefault="00B80F58" w:rsidP="004E10D7">
            <w:pPr>
              <w:rPr>
                <w:sz w:val="16"/>
                <w:szCs w:val="16"/>
              </w:rPr>
            </w:pPr>
            <w:r w:rsidRPr="00422DDD">
              <w:rPr>
                <w:sz w:val="16"/>
                <w:szCs w:val="16"/>
              </w:rPr>
              <w:t>Rien</w:t>
            </w:r>
          </w:p>
        </w:tc>
      </w:tr>
      <w:tr w:rsidR="00861A2C" w:rsidRPr="00422DDD" w:rsidTr="003F1D80">
        <w:tc>
          <w:tcPr>
            <w:tcW w:w="0" w:type="auto"/>
            <w:shd w:val="clear" w:color="auto" w:fill="A6A6A6"/>
          </w:tcPr>
          <w:p w:rsidR="00861A2C" w:rsidRPr="00422DDD" w:rsidRDefault="00861A2C" w:rsidP="004E10D7">
            <w:pPr>
              <w:rPr>
                <w:sz w:val="16"/>
                <w:szCs w:val="16"/>
              </w:rPr>
            </w:pPr>
            <w:r w:rsidRPr="00422DDD">
              <w:rPr>
                <w:sz w:val="16"/>
                <w:szCs w:val="16"/>
              </w:rPr>
              <w:t>tEC</w:t>
            </w:r>
          </w:p>
        </w:tc>
        <w:tc>
          <w:tcPr>
            <w:tcW w:w="0" w:type="auto"/>
            <w:shd w:val="clear" w:color="auto" w:fill="A6A6A6"/>
          </w:tcPr>
          <w:p w:rsidR="00861A2C" w:rsidRPr="00422DDD" w:rsidRDefault="00B80F58" w:rsidP="00B80F58">
            <w:pPr>
              <w:rPr>
                <w:sz w:val="16"/>
                <w:szCs w:val="16"/>
              </w:rPr>
            </w:pPr>
            <w:r w:rsidRPr="00422DDD">
              <w:rPr>
                <w:sz w:val="16"/>
                <w:szCs w:val="16"/>
              </w:rPr>
              <w:t>R-3</w:t>
            </w:r>
          </w:p>
        </w:tc>
        <w:tc>
          <w:tcPr>
            <w:tcW w:w="0" w:type="auto"/>
            <w:shd w:val="clear" w:color="auto" w:fill="A6A6A6"/>
          </w:tcPr>
          <w:p w:rsidR="00861A2C" w:rsidRPr="00422DDD" w:rsidRDefault="00B80F58" w:rsidP="004E10D7">
            <w:pPr>
              <w:rPr>
                <w:sz w:val="16"/>
                <w:szCs w:val="16"/>
              </w:rPr>
            </w:pPr>
            <w:r w:rsidRPr="00422DDD">
              <w:rPr>
                <w:sz w:val="16"/>
                <w:szCs w:val="16"/>
              </w:rPr>
              <w:t>R-5</w:t>
            </w:r>
          </w:p>
        </w:tc>
      </w:tr>
    </w:tbl>
    <w:p w:rsidR="005E4A61" w:rsidRDefault="005E4A61" w:rsidP="005E4A61">
      <w:pPr>
        <w:pStyle w:val="Paragraphedeliste"/>
        <w:widowControl/>
        <w:numPr>
          <w:ilvl w:val="0"/>
          <w:numId w:val="26"/>
        </w:numPr>
      </w:pPr>
      <w:r>
        <w:t>Chaque réparation fait diminuer la R de base de 1, de manière définitive</w:t>
      </w:r>
      <w:r w:rsidR="00A41C1A">
        <w:t xml:space="preserve">, minimum </w:t>
      </w:r>
      <w:r w:rsidR="00A41C1A" w:rsidRPr="00A41C1A">
        <w:rPr>
          <w:b/>
        </w:rPr>
        <w:t xml:space="preserve">R </w:t>
      </w:r>
      <w:r w:rsidR="00A41C1A">
        <w:rPr>
          <w:b/>
        </w:rPr>
        <w:t>de base</w:t>
      </w:r>
      <w:r w:rsidR="00A41C1A" w:rsidRPr="00A41C1A">
        <w:rPr>
          <w:b/>
        </w:rPr>
        <w:t>/2</w:t>
      </w:r>
      <w:r>
        <w:t xml:space="preserve">. </w:t>
      </w:r>
    </w:p>
    <w:p w:rsidR="005E4A61" w:rsidRDefault="005E4A61" w:rsidP="005E4A61">
      <w:pPr>
        <w:pStyle w:val="Paragraphedeliste"/>
        <w:widowControl/>
        <w:numPr>
          <w:ilvl w:val="0"/>
          <w:numId w:val="26"/>
        </w:numPr>
      </w:pPr>
      <w:r>
        <w:t xml:space="preserve">La réparation ne permet pas de </w:t>
      </w:r>
      <w:r w:rsidR="004C5C32" w:rsidRPr="00422DDD">
        <w:t xml:space="preserve">dépasser la R de base. </w:t>
      </w:r>
    </w:p>
    <w:p w:rsidR="005E4A61" w:rsidRDefault="00777865" w:rsidP="005E4A61">
      <w:pPr>
        <w:pStyle w:val="Paragraphedeliste"/>
        <w:widowControl/>
        <w:numPr>
          <w:ilvl w:val="0"/>
          <w:numId w:val="26"/>
        </w:numPr>
      </w:pPr>
      <w:r w:rsidRPr="00422DDD">
        <w:t xml:space="preserve">Ces règles de résistance des armes/armures ne s’appliquent aux </w:t>
      </w:r>
      <w:r w:rsidR="00EA2F9C" w:rsidRPr="00422DDD">
        <w:t>PNJ</w:t>
      </w:r>
      <w:r w:rsidRPr="00422DDD">
        <w:t xml:space="preserve"> </w:t>
      </w:r>
      <w:r w:rsidR="006B2001" w:rsidRPr="00422DDD">
        <w:t xml:space="preserve">que </w:t>
      </w:r>
      <w:r w:rsidRPr="00422DDD">
        <w:t xml:space="preserve">si le MdJ le désire. </w:t>
      </w:r>
    </w:p>
    <w:p w:rsidR="00777865" w:rsidRPr="00422DDD" w:rsidRDefault="00B80F58" w:rsidP="005E4A61">
      <w:pPr>
        <w:pStyle w:val="Paragraphedeliste"/>
        <w:widowControl/>
        <w:numPr>
          <w:ilvl w:val="0"/>
          <w:numId w:val="26"/>
        </w:numPr>
      </w:pPr>
      <w:r w:rsidRPr="00422DDD">
        <w:t>L’entretien demande une demi-heure par pièce avec un matériel d’entretien (pierre à aiguiser, sable, etc.).</w:t>
      </w:r>
      <w:r w:rsidR="006B2001" w:rsidRPr="00422DDD">
        <w:t xml:space="preserve"> La réparation en Atelier demande une heure par point de R réparé.</w:t>
      </w:r>
    </w:p>
    <w:p w:rsidR="008A4B7E" w:rsidRPr="00422DDD" w:rsidRDefault="008A4B7E" w:rsidP="008A4B7E">
      <w:pPr>
        <w:pStyle w:val="ex"/>
      </w:pPr>
      <w:r w:rsidRPr="00422DDD">
        <w:t xml:space="preserve">Exemple : </w:t>
      </w:r>
      <w:r w:rsidR="007601AA" w:rsidRPr="00422DDD">
        <w:t>(suite)</w:t>
      </w:r>
      <w:r w:rsidR="006B2001" w:rsidRPr="00422DDD">
        <w:t xml:space="preserve"> </w:t>
      </w:r>
      <w:r w:rsidRPr="00422DDD">
        <w:t>Adelie demande à son ami Albert (Forge NE30</w:t>
      </w:r>
      <w:r w:rsidR="006E08F7" w:rsidRPr="00422DDD">
        <w:t>, épée NE40</w:t>
      </w:r>
      <w:r w:rsidRPr="00422DDD">
        <w:t>)</w:t>
      </w:r>
      <w:r w:rsidR="006E08F7" w:rsidRPr="00422DDD">
        <w:t xml:space="preserve"> de réparer son épée le soir du combat. Avec du matériel d’entretien Q+</w:t>
      </w:r>
      <w:r w:rsidR="006B2001" w:rsidRPr="00422DDD">
        <w:t>(bonus+5)</w:t>
      </w:r>
      <w:r w:rsidR="006E08F7" w:rsidRPr="00422DDD">
        <w:t>, la CR = (30+40)/2+5 = 40. Un D100=33 permet de réparer 1R (de 15 à 16). L’épée a maintenant coup=-1, Vitesse=7-3=4, Critique =-9.</w:t>
      </w:r>
    </w:p>
    <w:p w:rsidR="00B80F58" w:rsidRPr="00422DDD" w:rsidRDefault="00B80F58" w:rsidP="00B80F58">
      <w:pPr>
        <w:pStyle w:val="Titre3"/>
      </w:pPr>
      <w:bookmarkStart w:id="148" w:name="_Toc208477847"/>
      <w:r w:rsidRPr="00422DDD">
        <w:t>5.8.4 Usure</w:t>
      </w:r>
      <w:bookmarkEnd w:id="148"/>
    </w:p>
    <w:p w:rsidR="00B80F58" w:rsidRPr="00422DDD" w:rsidRDefault="00B80F58" w:rsidP="00B80F58">
      <w:pPr>
        <w:widowControl/>
      </w:pPr>
      <w:r w:rsidRPr="00422DDD">
        <w:t xml:space="preserve">Les armes et armures soumises à des conditions difficiles (humidité, corrosion etc.) </w:t>
      </w:r>
      <w:r w:rsidR="00744054" w:rsidRPr="00422DDD">
        <w:t xml:space="preserve">ont </w:t>
      </w:r>
      <w:r w:rsidR="00744054" w:rsidRPr="00422DDD">
        <w:rPr>
          <w:b/>
        </w:rPr>
        <w:t>R-1/</w:t>
      </w:r>
      <w:r w:rsidRPr="00422DDD">
        <w:rPr>
          <w:b/>
        </w:rPr>
        <w:t xml:space="preserve"> semaine</w:t>
      </w:r>
      <w:r w:rsidRPr="00422DDD">
        <w:t xml:space="preserve"> sauf si elles sont entretenues quotidiennement. Par ce processus</w:t>
      </w:r>
      <w:r w:rsidR="006E08F7" w:rsidRPr="00422DDD">
        <w:t>,</w:t>
      </w:r>
      <w:r w:rsidRPr="00422DDD">
        <w:t xml:space="preserve"> il est impossible de </w:t>
      </w:r>
      <w:r w:rsidR="006E08F7" w:rsidRPr="00422DDD">
        <w:t xml:space="preserve">perdre plus de la moitié de </w:t>
      </w:r>
      <w:r w:rsidRPr="00422DDD">
        <w:t xml:space="preserve">la R </w:t>
      </w:r>
      <w:r w:rsidR="006E08F7" w:rsidRPr="00422DDD">
        <w:t>de base</w:t>
      </w:r>
      <w:r w:rsidRPr="00422DDD">
        <w:t>.</w:t>
      </w:r>
    </w:p>
    <w:p w:rsidR="000B31CE" w:rsidRPr="00422DDD" w:rsidRDefault="000B31CE" w:rsidP="000B31CE">
      <w:pPr>
        <w:pStyle w:val="Titre2"/>
      </w:pPr>
      <w:bookmarkStart w:id="149" w:name="_Toc382916092"/>
      <w:bookmarkStart w:id="150" w:name="_Toc208477848"/>
      <w:r w:rsidRPr="00422DDD">
        <w:t>5.</w:t>
      </w:r>
      <w:r w:rsidR="00CB1E49" w:rsidRPr="00422DDD">
        <w:t>9</w:t>
      </w:r>
      <w:r w:rsidRPr="00422DDD">
        <w:t xml:space="preserve"> Destruction des objets</w:t>
      </w:r>
      <w:bookmarkEnd w:id="149"/>
      <w:bookmarkEnd w:id="150"/>
    </w:p>
    <w:p w:rsidR="00377A6F" w:rsidRPr="00422DDD" w:rsidRDefault="000B31CE" w:rsidP="000B31CE">
      <w:r w:rsidRPr="00422DDD">
        <w:t>La règle suivante permet de gérer l’usure et la destruction d’objet</w:t>
      </w:r>
      <w:r w:rsidR="001C52D8" w:rsidRPr="00422DDD">
        <w:t xml:space="preserve">. Interprétez-la avec souplesse </w:t>
      </w:r>
      <w:r w:rsidR="001C52D8" w:rsidRPr="00422DDD">
        <w:lastRenderedPageBreak/>
        <w:t xml:space="preserve">pour faire face aux différentes situations. Un objet est composé d’une ou plusieurs </w:t>
      </w:r>
      <w:r w:rsidR="001C52D8" w:rsidRPr="00422DDD">
        <w:rPr>
          <w:b/>
        </w:rPr>
        <w:t>matières</w:t>
      </w:r>
      <w:r w:rsidR="001C52D8" w:rsidRPr="00422DDD">
        <w:t xml:space="preserve">. </w:t>
      </w:r>
      <w:r w:rsidR="00A422B1">
        <w:t>Il peut être endommagé</w:t>
      </w:r>
      <w:r w:rsidR="001C52D8" w:rsidRPr="00422DDD">
        <w:t xml:space="preserve"> ou le détruire avec un </w:t>
      </w:r>
      <w:r w:rsidR="001C52D8" w:rsidRPr="00422DDD">
        <w:rPr>
          <w:b/>
        </w:rPr>
        <w:t>outil</w:t>
      </w:r>
      <w:r w:rsidRPr="00422DDD">
        <w:t xml:space="preserve">. </w:t>
      </w:r>
    </w:p>
    <w:p w:rsidR="001C52D8" w:rsidRPr="00422DDD" w:rsidRDefault="001C52D8" w:rsidP="000B31CE">
      <w:r w:rsidRPr="00422DDD">
        <w:t>Détermine</w:t>
      </w:r>
      <w:r w:rsidR="00377A6F" w:rsidRPr="00422DDD">
        <w:t>z</w:t>
      </w:r>
      <w:r w:rsidR="000B31CE" w:rsidRPr="00422DDD">
        <w:t xml:space="preserve"> </w:t>
      </w:r>
      <w:r w:rsidRPr="00422DDD">
        <w:t xml:space="preserve">d’abord </w:t>
      </w:r>
      <w:r w:rsidR="000B31CE" w:rsidRPr="00422DDD">
        <w:t>la matière première de la cible (ou la combinaison de matières premières</w:t>
      </w:r>
      <w:r w:rsidRPr="00422DDD">
        <w:t xml:space="preserve"> formant </w:t>
      </w:r>
      <w:r w:rsidRPr="00422DDD">
        <w:rPr>
          <w:shd w:val="clear" w:color="auto" w:fill="FFFF00"/>
        </w:rPr>
        <w:t xml:space="preserve">&gt;90% </w:t>
      </w:r>
      <w:r w:rsidRPr="00422DDD">
        <w:t>de la matière total</w:t>
      </w:r>
      <w:r w:rsidR="00A422B1">
        <w:t>e</w:t>
      </w:r>
      <w:r w:rsidR="000B31CE" w:rsidRPr="00422DDD">
        <w:t>)</w:t>
      </w:r>
      <w:r w:rsidR="00A422B1">
        <w:t>, cela donne la R de base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0"/>
        <w:gridCol w:w="850"/>
        <w:gridCol w:w="1126"/>
        <w:gridCol w:w="1075"/>
        <w:gridCol w:w="1340"/>
      </w:tblGrid>
      <w:tr w:rsidR="001C52D8" w:rsidRPr="00422DDD" w:rsidTr="00D52AE1">
        <w:trPr>
          <w:cantSplit/>
        </w:trPr>
        <w:tc>
          <w:tcPr>
            <w:tcW w:w="0" w:type="auto"/>
            <w:gridSpan w:val="5"/>
          </w:tcPr>
          <w:p w:rsidR="001C52D8" w:rsidRPr="00422DDD" w:rsidRDefault="001C52D8" w:rsidP="00D52AE1">
            <w:pPr>
              <w:jc w:val="center"/>
              <w:rPr>
                <w:sz w:val="16"/>
              </w:rPr>
            </w:pPr>
            <w:r w:rsidRPr="00422DDD">
              <w:rPr>
                <w:sz w:val="16"/>
              </w:rPr>
              <w:t>Matière de l’objet cible = R de base</w:t>
            </w:r>
          </w:p>
        </w:tc>
      </w:tr>
      <w:tr w:rsidR="001C52D8" w:rsidRPr="00422DDD" w:rsidTr="00D52AE1">
        <w:tc>
          <w:tcPr>
            <w:tcW w:w="0" w:type="auto"/>
          </w:tcPr>
          <w:p w:rsidR="001C52D8" w:rsidRPr="00422DDD" w:rsidRDefault="001C52D8" w:rsidP="00D52AE1">
            <w:pPr>
              <w:jc w:val="center"/>
              <w:rPr>
                <w:b/>
                <w:bCs/>
                <w:sz w:val="16"/>
              </w:rPr>
            </w:pPr>
            <w:r w:rsidRPr="00422DDD">
              <w:rPr>
                <w:b/>
                <w:bCs/>
                <w:sz w:val="16"/>
              </w:rPr>
              <w:t>Végétal=1</w:t>
            </w:r>
          </w:p>
        </w:tc>
        <w:tc>
          <w:tcPr>
            <w:tcW w:w="0" w:type="auto"/>
          </w:tcPr>
          <w:p w:rsidR="001C52D8" w:rsidRPr="00422DDD" w:rsidRDefault="001C52D8" w:rsidP="00D52AE1">
            <w:pPr>
              <w:jc w:val="center"/>
              <w:rPr>
                <w:b/>
                <w:bCs/>
                <w:sz w:val="16"/>
              </w:rPr>
            </w:pPr>
            <w:r w:rsidRPr="00422DDD">
              <w:rPr>
                <w:b/>
                <w:bCs/>
                <w:sz w:val="16"/>
              </w:rPr>
              <w:t>Bois=5</w:t>
            </w:r>
          </w:p>
        </w:tc>
        <w:tc>
          <w:tcPr>
            <w:tcW w:w="0" w:type="auto"/>
          </w:tcPr>
          <w:p w:rsidR="001C52D8" w:rsidRPr="00422DDD" w:rsidRDefault="009B48BB" w:rsidP="00D52AE1">
            <w:pPr>
              <w:jc w:val="center"/>
              <w:rPr>
                <w:b/>
                <w:bCs/>
                <w:sz w:val="16"/>
              </w:rPr>
            </w:pPr>
            <w:r>
              <w:rPr>
                <w:b/>
                <w:bCs/>
                <w:sz w:val="16"/>
              </w:rPr>
              <w:t>Pierre=1</w:t>
            </w:r>
            <w:r w:rsidR="001C52D8" w:rsidRPr="00422DDD">
              <w:rPr>
                <w:b/>
                <w:bCs/>
                <w:sz w:val="16"/>
              </w:rPr>
              <w:t>0</w:t>
            </w:r>
          </w:p>
        </w:tc>
        <w:tc>
          <w:tcPr>
            <w:tcW w:w="0" w:type="auto"/>
          </w:tcPr>
          <w:p w:rsidR="001C52D8" w:rsidRPr="00422DDD" w:rsidRDefault="009B48BB" w:rsidP="00D52AE1">
            <w:pPr>
              <w:jc w:val="center"/>
              <w:rPr>
                <w:b/>
                <w:bCs/>
                <w:sz w:val="16"/>
              </w:rPr>
            </w:pPr>
            <w:r>
              <w:rPr>
                <w:b/>
                <w:bCs/>
                <w:sz w:val="16"/>
              </w:rPr>
              <w:t>Métal=2</w:t>
            </w:r>
            <w:r w:rsidR="001C52D8" w:rsidRPr="00422DDD">
              <w:rPr>
                <w:b/>
                <w:bCs/>
                <w:sz w:val="16"/>
              </w:rPr>
              <w:t>0</w:t>
            </w:r>
          </w:p>
        </w:tc>
        <w:tc>
          <w:tcPr>
            <w:tcW w:w="0" w:type="auto"/>
          </w:tcPr>
          <w:p w:rsidR="001C52D8" w:rsidRPr="00422DDD" w:rsidRDefault="009B48BB" w:rsidP="00D52AE1">
            <w:pPr>
              <w:jc w:val="center"/>
              <w:rPr>
                <w:b/>
                <w:bCs/>
                <w:sz w:val="16"/>
              </w:rPr>
            </w:pPr>
            <w:r>
              <w:rPr>
                <w:b/>
                <w:bCs/>
                <w:sz w:val="16"/>
              </w:rPr>
              <w:t>Diamant=3</w:t>
            </w:r>
            <w:r w:rsidR="001C52D8" w:rsidRPr="00422DDD">
              <w:rPr>
                <w:b/>
                <w:bCs/>
                <w:sz w:val="16"/>
              </w:rPr>
              <w:t>0</w:t>
            </w:r>
          </w:p>
        </w:tc>
      </w:tr>
    </w:tbl>
    <w:p w:rsidR="00A422B1" w:rsidRDefault="001C52D8" w:rsidP="001C52D8">
      <w:r w:rsidRPr="00422DDD">
        <w:t xml:space="preserve">La R </w:t>
      </w:r>
      <w:r w:rsidR="00A422B1">
        <w:t xml:space="preserve">finale </w:t>
      </w:r>
      <w:r w:rsidRPr="00422DDD">
        <w:t xml:space="preserve">d’un objet = </w:t>
      </w:r>
    </w:p>
    <w:p w:rsidR="001C52D8" w:rsidRPr="00A422B1" w:rsidRDefault="00A422B1" w:rsidP="00A422B1">
      <w:pPr>
        <w:pStyle w:val="Paragraphedeliste"/>
        <w:numPr>
          <w:ilvl w:val="0"/>
          <w:numId w:val="24"/>
        </w:numPr>
        <w:rPr>
          <w:b/>
        </w:rPr>
      </w:pPr>
      <w:r>
        <w:t>S</w:t>
      </w:r>
      <w:r w:rsidR="001C52D8" w:rsidRPr="00422DDD">
        <w:t xml:space="preserve">on </w:t>
      </w:r>
      <w:r w:rsidR="001C52D8" w:rsidRPr="00A422B1">
        <w:rPr>
          <w:b/>
        </w:rPr>
        <w:t xml:space="preserve">épaisseur </w:t>
      </w:r>
      <w:r w:rsidR="009B48BB">
        <w:t>(en c</w:t>
      </w:r>
      <w:r w:rsidR="001C52D8" w:rsidRPr="00422DDD">
        <w:t>m)</w:t>
      </w:r>
      <w:r w:rsidR="001C52D8" w:rsidRPr="00A422B1">
        <w:rPr>
          <w:b/>
        </w:rPr>
        <w:t xml:space="preserve"> x R de base </w:t>
      </w:r>
    </w:p>
    <w:p w:rsidR="001C52D8" w:rsidRPr="00422DDD" w:rsidRDefault="001C52D8" w:rsidP="00CF0D93">
      <w:pPr>
        <w:numPr>
          <w:ilvl w:val="0"/>
          <w:numId w:val="24"/>
        </w:numPr>
      </w:pPr>
      <w:r w:rsidRPr="00422DDD">
        <w:t>Qualité (--/-/+/++): -20 -10 +10 +20%</w:t>
      </w:r>
      <w:r w:rsidR="00A422B1">
        <w:t xml:space="preserve"> (lié au NE de l’artisan</w:t>
      </w:r>
      <w:r w:rsidR="00377A6F" w:rsidRPr="00422DDD">
        <w:t>)</w:t>
      </w:r>
    </w:p>
    <w:p w:rsidR="001C52D8" w:rsidRPr="00422DDD" w:rsidRDefault="001C52D8" w:rsidP="00CF0D93">
      <w:pPr>
        <w:numPr>
          <w:ilvl w:val="0"/>
          <w:numId w:val="24"/>
        </w:numPr>
      </w:pPr>
      <w:r w:rsidRPr="00422DDD">
        <w:t>Pièce enchantée/magique : +[NEM+NE]x10% (du sort d’enchantement).</w:t>
      </w:r>
    </w:p>
    <w:p w:rsidR="001C52D8" w:rsidRPr="00422DDD" w:rsidRDefault="001C52D8" w:rsidP="001C52D8">
      <w:pPr>
        <w:pStyle w:val="ex"/>
      </w:pPr>
      <w:r w:rsidRPr="00422DDD">
        <w:t xml:space="preserve">Exemple : une porte de bois </w:t>
      </w:r>
      <w:r w:rsidR="00055DD7">
        <w:t xml:space="preserve">ferré (à 30%) </w:t>
      </w:r>
      <w:r w:rsidRPr="00422DDD">
        <w:t xml:space="preserve">de 4cm d’épaisseur </w:t>
      </w:r>
      <w:r w:rsidR="00377A6F" w:rsidRPr="00422DDD">
        <w:t xml:space="preserve">et </w:t>
      </w:r>
      <w:r w:rsidRPr="00422DDD">
        <w:t xml:space="preserve">d’une qualité + aura </w:t>
      </w:r>
      <w:r w:rsidR="00377A6F" w:rsidRPr="00422DDD">
        <w:t xml:space="preserve">une R </w:t>
      </w:r>
      <w:r w:rsidR="00055DD7">
        <w:t xml:space="preserve">de base de </w:t>
      </w:r>
      <w:r w:rsidR="00A422B1">
        <w:t>5</w:t>
      </w:r>
      <w:r w:rsidR="00055DD7">
        <w:t>+(20x0,3)= 11, sa R finale sera de 11 x 4</w:t>
      </w:r>
      <w:r w:rsidR="00A422B1">
        <w:t xml:space="preserve"> = </w:t>
      </w:r>
      <w:r w:rsidR="00055DD7">
        <w:t xml:space="preserve">44 </w:t>
      </w:r>
      <w:r w:rsidR="00377A6F" w:rsidRPr="00422DDD">
        <w:t>+10%=</w:t>
      </w:r>
      <w:r w:rsidR="00055DD7">
        <w:t>46</w:t>
      </w:r>
      <w:r w:rsidR="00377A6F" w:rsidRPr="00422DDD">
        <w:t>.</w:t>
      </w:r>
    </w:p>
    <w:p w:rsidR="000B31CE" w:rsidRPr="00422DDD" w:rsidRDefault="00377A6F" w:rsidP="000B31CE">
      <w:r w:rsidRPr="00422DDD">
        <w:t xml:space="preserve">Déterminez </w:t>
      </w:r>
      <w:r w:rsidR="00A422B1">
        <w:t>la valeur d’</w:t>
      </w:r>
      <w:r w:rsidRPr="00422DDD">
        <w:rPr>
          <w:b/>
        </w:rPr>
        <w:t>Attaque</w:t>
      </w:r>
      <w:r w:rsidRPr="00422DDD">
        <w:t xml:space="preserve"> de </w:t>
      </w:r>
      <w:r w:rsidR="000B31CE" w:rsidRPr="00422DDD">
        <w:t>l’outil utilisé</w:t>
      </w:r>
      <w:r w:rsidR="00A422B1">
        <w:t xml:space="preserve"> </w:t>
      </w:r>
      <w:r w:rsidR="00055DD7">
        <w:t>(prenez la matière principale de l’objet)</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gridCol w:w="898"/>
        <w:gridCol w:w="598"/>
        <w:gridCol w:w="760"/>
        <w:gridCol w:w="709"/>
        <w:gridCol w:w="974"/>
      </w:tblGrid>
      <w:tr w:rsidR="000B31CE" w:rsidRPr="00422DDD" w:rsidTr="00D4490B">
        <w:tc>
          <w:tcPr>
            <w:tcW w:w="0" w:type="auto"/>
          </w:tcPr>
          <w:p w:rsidR="000B31CE" w:rsidRPr="00422DDD" w:rsidRDefault="00C239D0" w:rsidP="00C239D0">
            <w:pPr>
              <w:rPr>
                <w:sz w:val="16"/>
              </w:rPr>
            </w:pPr>
            <w:r w:rsidRPr="00422DDD">
              <w:rPr>
                <w:b/>
                <w:bCs/>
                <w:sz w:val="16"/>
              </w:rPr>
              <w:t>A</w:t>
            </w:r>
            <w:r w:rsidR="000B31CE" w:rsidRPr="00422DDD">
              <w:rPr>
                <w:b/>
                <w:bCs/>
                <w:sz w:val="16"/>
              </w:rPr>
              <w:t xml:space="preserve">ttaque </w:t>
            </w:r>
          </w:p>
        </w:tc>
        <w:tc>
          <w:tcPr>
            <w:tcW w:w="0" w:type="auto"/>
          </w:tcPr>
          <w:p w:rsidR="000B31CE" w:rsidRPr="00422DDD" w:rsidRDefault="00C239D0" w:rsidP="00C239D0">
            <w:pPr>
              <w:jc w:val="center"/>
              <w:rPr>
                <w:b/>
                <w:bCs/>
                <w:sz w:val="16"/>
              </w:rPr>
            </w:pPr>
            <w:r w:rsidRPr="00422DDD">
              <w:rPr>
                <w:b/>
                <w:bCs/>
                <w:sz w:val="16"/>
              </w:rPr>
              <w:t>Végétal</w:t>
            </w:r>
          </w:p>
        </w:tc>
        <w:tc>
          <w:tcPr>
            <w:tcW w:w="0" w:type="auto"/>
          </w:tcPr>
          <w:p w:rsidR="000B31CE" w:rsidRPr="00422DDD" w:rsidRDefault="000B31CE" w:rsidP="00C239D0">
            <w:pPr>
              <w:jc w:val="center"/>
              <w:rPr>
                <w:b/>
                <w:bCs/>
                <w:sz w:val="16"/>
              </w:rPr>
            </w:pPr>
            <w:r w:rsidRPr="00422DDD">
              <w:rPr>
                <w:b/>
                <w:bCs/>
                <w:sz w:val="16"/>
              </w:rPr>
              <w:t>Bois</w:t>
            </w:r>
          </w:p>
        </w:tc>
        <w:tc>
          <w:tcPr>
            <w:tcW w:w="0" w:type="auto"/>
          </w:tcPr>
          <w:p w:rsidR="000B31CE" w:rsidRPr="00422DDD" w:rsidRDefault="000B31CE" w:rsidP="00C239D0">
            <w:pPr>
              <w:jc w:val="center"/>
              <w:rPr>
                <w:b/>
                <w:bCs/>
                <w:sz w:val="16"/>
              </w:rPr>
            </w:pPr>
            <w:r w:rsidRPr="00422DDD">
              <w:rPr>
                <w:b/>
                <w:bCs/>
                <w:sz w:val="16"/>
              </w:rPr>
              <w:t>Pierre</w:t>
            </w:r>
          </w:p>
        </w:tc>
        <w:tc>
          <w:tcPr>
            <w:tcW w:w="0" w:type="auto"/>
          </w:tcPr>
          <w:p w:rsidR="000B31CE" w:rsidRPr="00422DDD" w:rsidRDefault="000B31CE" w:rsidP="00C239D0">
            <w:pPr>
              <w:jc w:val="center"/>
              <w:rPr>
                <w:b/>
                <w:bCs/>
                <w:sz w:val="16"/>
              </w:rPr>
            </w:pPr>
            <w:r w:rsidRPr="00422DDD">
              <w:rPr>
                <w:b/>
                <w:bCs/>
                <w:sz w:val="16"/>
              </w:rPr>
              <w:t>Métal</w:t>
            </w:r>
          </w:p>
        </w:tc>
        <w:tc>
          <w:tcPr>
            <w:tcW w:w="0" w:type="auto"/>
          </w:tcPr>
          <w:p w:rsidR="000B31CE" w:rsidRPr="00422DDD" w:rsidRDefault="000B31CE" w:rsidP="00C239D0">
            <w:pPr>
              <w:jc w:val="center"/>
              <w:rPr>
                <w:b/>
                <w:bCs/>
                <w:sz w:val="16"/>
              </w:rPr>
            </w:pPr>
            <w:r w:rsidRPr="00422DDD">
              <w:rPr>
                <w:b/>
                <w:bCs/>
                <w:sz w:val="16"/>
              </w:rPr>
              <w:t>Diamant</w:t>
            </w:r>
          </w:p>
        </w:tc>
      </w:tr>
      <w:tr w:rsidR="000B31CE" w:rsidRPr="00422DDD" w:rsidTr="00D35292">
        <w:tc>
          <w:tcPr>
            <w:tcW w:w="0" w:type="auto"/>
            <w:shd w:val="clear" w:color="auto" w:fill="F2F2F2"/>
          </w:tcPr>
          <w:p w:rsidR="000B31CE" w:rsidRPr="00422DDD" w:rsidRDefault="000B31CE" w:rsidP="00D4490B">
            <w:pPr>
              <w:rPr>
                <w:b/>
                <w:bCs/>
                <w:sz w:val="16"/>
              </w:rPr>
            </w:pPr>
            <w:r w:rsidRPr="00422DDD">
              <w:rPr>
                <w:b/>
                <w:bCs/>
                <w:sz w:val="16"/>
              </w:rPr>
              <w:t>Force Brute</w:t>
            </w:r>
          </w:p>
        </w:tc>
        <w:tc>
          <w:tcPr>
            <w:tcW w:w="0" w:type="auto"/>
            <w:shd w:val="clear" w:color="auto" w:fill="F2F2F2"/>
          </w:tcPr>
          <w:p w:rsidR="000B31CE" w:rsidRPr="00422DDD" w:rsidRDefault="00377A6F" w:rsidP="00D4490B">
            <w:pPr>
              <w:jc w:val="center"/>
              <w:rPr>
                <w:sz w:val="16"/>
              </w:rPr>
            </w:pPr>
            <w:r w:rsidRPr="00422DDD">
              <w:rPr>
                <w:sz w:val="16"/>
              </w:rPr>
              <w:t>10</w:t>
            </w:r>
          </w:p>
        </w:tc>
        <w:tc>
          <w:tcPr>
            <w:tcW w:w="0" w:type="auto"/>
            <w:shd w:val="clear" w:color="auto" w:fill="F2F2F2"/>
          </w:tcPr>
          <w:p w:rsidR="000B31CE" w:rsidRPr="00422DDD" w:rsidRDefault="00377A6F" w:rsidP="00D4490B">
            <w:pPr>
              <w:jc w:val="center"/>
              <w:rPr>
                <w:sz w:val="16"/>
              </w:rPr>
            </w:pPr>
            <w:r w:rsidRPr="00422DDD">
              <w:rPr>
                <w:sz w:val="16"/>
              </w:rPr>
              <w:t>5</w:t>
            </w:r>
          </w:p>
        </w:tc>
        <w:tc>
          <w:tcPr>
            <w:tcW w:w="0" w:type="auto"/>
            <w:shd w:val="clear" w:color="auto" w:fill="F2F2F2"/>
          </w:tcPr>
          <w:p w:rsidR="000B31CE" w:rsidRPr="00422DDD" w:rsidRDefault="008911EF" w:rsidP="00D4490B">
            <w:pPr>
              <w:jc w:val="center"/>
              <w:rPr>
                <w:sz w:val="16"/>
              </w:rPr>
            </w:pPr>
            <w:r w:rsidRPr="00422DDD">
              <w:rPr>
                <w:sz w:val="16"/>
              </w:rPr>
              <w:t>0</w:t>
            </w:r>
          </w:p>
        </w:tc>
        <w:tc>
          <w:tcPr>
            <w:tcW w:w="0" w:type="auto"/>
            <w:shd w:val="clear" w:color="auto" w:fill="F2F2F2"/>
          </w:tcPr>
          <w:p w:rsidR="000B31CE" w:rsidRPr="00422DDD" w:rsidRDefault="008911EF" w:rsidP="00D4490B">
            <w:pPr>
              <w:jc w:val="center"/>
              <w:rPr>
                <w:sz w:val="16"/>
              </w:rPr>
            </w:pPr>
            <w:r w:rsidRPr="00422DDD">
              <w:rPr>
                <w:sz w:val="16"/>
              </w:rPr>
              <w:t>0</w:t>
            </w:r>
          </w:p>
        </w:tc>
        <w:tc>
          <w:tcPr>
            <w:tcW w:w="0" w:type="auto"/>
            <w:shd w:val="clear" w:color="auto" w:fill="F2F2F2"/>
          </w:tcPr>
          <w:p w:rsidR="000B31CE" w:rsidRPr="00422DDD" w:rsidRDefault="000B31CE" w:rsidP="00D4490B">
            <w:pPr>
              <w:jc w:val="center"/>
              <w:rPr>
                <w:sz w:val="16"/>
              </w:rPr>
            </w:pPr>
            <w:r w:rsidRPr="00422DDD">
              <w:rPr>
                <w:sz w:val="16"/>
              </w:rPr>
              <w:t>0</w:t>
            </w:r>
          </w:p>
        </w:tc>
      </w:tr>
      <w:tr w:rsidR="000B31CE" w:rsidRPr="00422DDD" w:rsidTr="00D4490B">
        <w:tc>
          <w:tcPr>
            <w:tcW w:w="0" w:type="auto"/>
          </w:tcPr>
          <w:p w:rsidR="000B31CE" w:rsidRPr="00422DDD" w:rsidRDefault="00C239D0" w:rsidP="00D4490B">
            <w:pPr>
              <w:rPr>
                <w:b/>
                <w:bCs/>
                <w:sz w:val="16"/>
              </w:rPr>
            </w:pPr>
            <w:r w:rsidRPr="00422DDD">
              <w:rPr>
                <w:b/>
                <w:bCs/>
                <w:sz w:val="16"/>
              </w:rPr>
              <w:t xml:space="preserve">Outil en </w:t>
            </w:r>
            <w:r w:rsidR="000B31CE" w:rsidRPr="00422DDD">
              <w:rPr>
                <w:b/>
                <w:bCs/>
                <w:sz w:val="16"/>
              </w:rPr>
              <w:t>Bois</w:t>
            </w:r>
          </w:p>
        </w:tc>
        <w:tc>
          <w:tcPr>
            <w:tcW w:w="0" w:type="auto"/>
          </w:tcPr>
          <w:p w:rsidR="000B31CE" w:rsidRPr="00422DDD" w:rsidRDefault="00377A6F" w:rsidP="00D4490B">
            <w:pPr>
              <w:jc w:val="center"/>
              <w:rPr>
                <w:sz w:val="16"/>
              </w:rPr>
            </w:pPr>
            <w:r w:rsidRPr="00422DDD">
              <w:rPr>
                <w:sz w:val="16"/>
              </w:rPr>
              <w:t>20</w:t>
            </w:r>
          </w:p>
        </w:tc>
        <w:tc>
          <w:tcPr>
            <w:tcW w:w="0" w:type="auto"/>
          </w:tcPr>
          <w:p w:rsidR="000B31CE" w:rsidRPr="00422DDD" w:rsidRDefault="00377A6F" w:rsidP="00D4490B">
            <w:pPr>
              <w:jc w:val="center"/>
              <w:rPr>
                <w:sz w:val="16"/>
              </w:rPr>
            </w:pPr>
            <w:r w:rsidRPr="00422DDD">
              <w:rPr>
                <w:sz w:val="16"/>
              </w:rPr>
              <w:t>4</w:t>
            </w:r>
          </w:p>
        </w:tc>
        <w:tc>
          <w:tcPr>
            <w:tcW w:w="0" w:type="auto"/>
          </w:tcPr>
          <w:p w:rsidR="000B31CE" w:rsidRPr="00422DDD" w:rsidRDefault="008911EF" w:rsidP="00D4490B">
            <w:pPr>
              <w:jc w:val="center"/>
              <w:rPr>
                <w:sz w:val="16"/>
              </w:rPr>
            </w:pPr>
            <w:r w:rsidRPr="00422DDD">
              <w:rPr>
                <w:sz w:val="16"/>
              </w:rPr>
              <w:t>0</w:t>
            </w:r>
          </w:p>
        </w:tc>
        <w:tc>
          <w:tcPr>
            <w:tcW w:w="0" w:type="auto"/>
          </w:tcPr>
          <w:p w:rsidR="000B31CE" w:rsidRPr="00422DDD" w:rsidRDefault="008911EF" w:rsidP="00D4490B">
            <w:pPr>
              <w:jc w:val="center"/>
              <w:rPr>
                <w:sz w:val="16"/>
              </w:rPr>
            </w:pPr>
            <w:r w:rsidRPr="00422DDD">
              <w:rPr>
                <w:sz w:val="16"/>
              </w:rPr>
              <w:t>0</w:t>
            </w:r>
          </w:p>
        </w:tc>
        <w:tc>
          <w:tcPr>
            <w:tcW w:w="0" w:type="auto"/>
          </w:tcPr>
          <w:p w:rsidR="000B31CE" w:rsidRPr="00422DDD" w:rsidRDefault="000B31CE" w:rsidP="00D4490B">
            <w:pPr>
              <w:jc w:val="center"/>
              <w:rPr>
                <w:sz w:val="16"/>
              </w:rPr>
            </w:pPr>
            <w:r w:rsidRPr="00422DDD">
              <w:rPr>
                <w:sz w:val="16"/>
              </w:rPr>
              <w:t>0</w:t>
            </w:r>
          </w:p>
        </w:tc>
      </w:tr>
      <w:tr w:rsidR="000B31CE" w:rsidRPr="00422DDD" w:rsidTr="00D35292">
        <w:tc>
          <w:tcPr>
            <w:tcW w:w="0" w:type="auto"/>
            <w:shd w:val="clear" w:color="auto" w:fill="F2F2F2"/>
          </w:tcPr>
          <w:p w:rsidR="000B31CE" w:rsidRPr="00422DDD" w:rsidRDefault="00C239D0" w:rsidP="00D4490B">
            <w:pPr>
              <w:rPr>
                <w:b/>
                <w:bCs/>
                <w:sz w:val="16"/>
              </w:rPr>
            </w:pPr>
            <w:r w:rsidRPr="00422DDD">
              <w:rPr>
                <w:b/>
                <w:bCs/>
                <w:sz w:val="16"/>
              </w:rPr>
              <w:t xml:space="preserve">Outil en </w:t>
            </w:r>
            <w:r w:rsidR="000B31CE" w:rsidRPr="00422DDD">
              <w:rPr>
                <w:b/>
                <w:bCs/>
                <w:sz w:val="16"/>
              </w:rPr>
              <w:t>Pierre</w:t>
            </w:r>
          </w:p>
        </w:tc>
        <w:tc>
          <w:tcPr>
            <w:tcW w:w="0" w:type="auto"/>
            <w:shd w:val="clear" w:color="auto" w:fill="F2F2F2"/>
          </w:tcPr>
          <w:p w:rsidR="000B31CE" w:rsidRPr="00422DDD" w:rsidRDefault="00377A6F" w:rsidP="00D4490B">
            <w:pPr>
              <w:jc w:val="center"/>
              <w:rPr>
                <w:sz w:val="16"/>
              </w:rPr>
            </w:pPr>
            <w:r w:rsidRPr="00422DDD">
              <w:rPr>
                <w:sz w:val="16"/>
              </w:rPr>
              <w:t>30</w:t>
            </w:r>
          </w:p>
        </w:tc>
        <w:tc>
          <w:tcPr>
            <w:tcW w:w="0" w:type="auto"/>
            <w:shd w:val="clear" w:color="auto" w:fill="F2F2F2"/>
          </w:tcPr>
          <w:p w:rsidR="000B31CE" w:rsidRPr="00422DDD" w:rsidRDefault="00377A6F" w:rsidP="00D4490B">
            <w:pPr>
              <w:jc w:val="center"/>
              <w:rPr>
                <w:sz w:val="16"/>
              </w:rPr>
            </w:pPr>
            <w:r w:rsidRPr="00422DDD">
              <w:rPr>
                <w:sz w:val="16"/>
              </w:rPr>
              <w:t>20</w:t>
            </w:r>
          </w:p>
        </w:tc>
        <w:tc>
          <w:tcPr>
            <w:tcW w:w="0" w:type="auto"/>
            <w:shd w:val="clear" w:color="auto" w:fill="F2F2F2"/>
          </w:tcPr>
          <w:p w:rsidR="000B31CE" w:rsidRPr="00422DDD" w:rsidRDefault="00377A6F" w:rsidP="00D4490B">
            <w:pPr>
              <w:jc w:val="center"/>
              <w:rPr>
                <w:sz w:val="16"/>
              </w:rPr>
            </w:pPr>
            <w:r w:rsidRPr="00422DDD">
              <w:rPr>
                <w:sz w:val="16"/>
              </w:rPr>
              <w:t>5</w:t>
            </w:r>
          </w:p>
        </w:tc>
        <w:tc>
          <w:tcPr>
            <w:tcW w:w="0" w:type="auto"/>
            <w:shd w:val="clear" w:color="auto" w:fill="F2F2F2"/>
          </w:tcPr>
          <w:p w:rsidR="000B31CE" w:rsidRPr="00422DDD" w:rsidRDefault="009B48BB" w:rsidP="00D4490B">
            <w:pPr>
              <w:jc w:val="center"/>
              <w:rPr>
                <w:sz w:val="16"/>
              </w:rPr>
            </w:pPr>
            <w:r>
              <w:rPr>
                <w:sz w:val="16"/>
              </w:rPr>
              <w:t>3</w:t>
            </w:r>
          </w:p>
        </w:tc>
        <w:tc>
          <w:tcPr>
            <w:tcW w:w="0" w:type="auto"/>
            <w:shd w:val="clear" w:color="auto" w:fill="F2F2F2"/>
          </w:tcPr>
          <w:p w:rsidR="000B31CE" w:rsidRPr="00422DDD" w:rsidRDefault="008911EF" w:rsidP="00D4490B">
            <w:pPr>
              <w:jc w:val="center"/>
              <w:rPr>
                <w:sz w:val="16"/>
              </w:rPr>
            </w:pPr>
            <w:r w:rsidRPr="00422DDD">
              <w:rPr>
                <w:sz w:val="16"/>
              </w:rPr>
              <w:t>0</w:t>
            </w:r>
          </w:p>
        </w:tc>
      </w:tr>
      <w:tr w:rsidR="000B31CE" w:rsidRPr="00422DDD" w:rsidTr="00D4490B">
        <w:tc>
          <w:tcPr>
            <w:tcW w:w="0" w:type="auto"/>
          </w:tcPr>
          <w:p w:rsidR="000B31CE" w:rsidRPr="00422DDD" w:rsidRDefault="00C239D0" w:rsidP="00D4490B">
            <w:pPr>
              <w:rPr>
                <w:b/>
                <w:bCs/>
                <w:sz w:val="16"/>
              </w:rPr>
            </w:pPr>
            <w:r w:rsidRPr="00422DDD">
              <w:rPr>
                <w:b/>
                <w:bCs/>
                <w:sz w:val="16"/>
              </w:rPr>
              <w:t xml:space="preserve">Outil en </w:t>
            </w:r>
            <w:r w:rsidR="000B31CE" w:rsidRPr="00422DDD">
              <w:rPr>
                <w:b/>
                <w:bCs/>
                <w:sz w:val="16"/>
              </w:rPr>
              <w:t>Métal</w:t>
            </w:r>
          </w:p>
        </w:tc>
        <w:tc>
          <w:tcPr>
            <w:tcW w:w="0" w:type="auto"/>
          </w:tcPr>
          <w:p w:rsidR="000B31CE" w:rsidRPr="00422DDD" w:rsidRDefault="00377A6F" w:rsidP="00D4490B">
            <w:pPr>
              <w:jc w:val="center"/>
              <w:rPr>
                <w:sz w:val="16"/>
              </w:rPr>
            </w:pPr>
            <w:r w:rsidRPr="00422DDD">
              <w:rPr>
                <w:sz w:val="16"/>
              </w:rPr>
              <w:t>40</w:t>
            </w:r>
          </w:p>
        </w:tc>
        <w:tc>
          <w:tcPr>
            <w:tcW w:w="0" w:type="auto"/>
          </w:tcPr>
          <w:p w:rsidR="000B31CE" w:rsidRPr="00422DDD" w:rsidRDefault="00377A6F" w:rsidP="00D4490B">
            <w:pPr>
              <w:jc w:val="center"/>
              <w:rPr>
                <w:sz w:val="16"/>
              </w:rPr>
            </w:pPr>
            <w:r w:rsidRPr="00422DDD">
              <w:rPr>
                <w:sz w:val="16"/>
              </w:rPr>
              <w:t>20</w:t>
            </w:r>
          </w:p>
        </w:tc>
        <w:tc>
          <w:tcPr>
            <w:tcW w:w="0" w:type="auto"/>
          </w:tcPr>
          <w:p w:rsidR="000B31CE" w:rsidRPr="00422DDD" w:rsidRDefault="00377A6F" w:rsidP="00D4490B">
            <w:pPr>
              <w:jc w:val="center"/>
              <w:rPr>
                <w:sz w:val="16"/>
              </w:rPr>
            </w:pPr>
            <w:r w:rsidRPr="00422DDD">
              <w:rPr>
                <w:sz w:val="16"/>
              </w:rPr>
              <w:t>7</w:t>
            </w:r>
          </w:p>
        </w:tc>
        <w:tc>
          <w:tcPr>
            <w:tcW w:w="0" w:type="auto"/>
          </w:tcPr>
          <w:p w:rsidR="000B31CE" w:rsidRPr="00422DDD" w:rsidRDefault="009B48BB" w:rsidP="00D4490B">
            <w:pPr>
              <w:jc w:val="center"/>
              <w:rPr>
                <w:sz w:val="16"/>
              </w:rPr>
            </w:pPr>
            <w:r>
              <w:rPr>
                <w:sz w:val="16"/>
              </w:rPr>
              <w:t>6</w:t>
            </w:r>
          </w:p>
        </w:tc>
        <w:tc>
          <w:tcPr>
            <w:tcW w:w="0" w:type="auto"/>
          </w:tcPr>
          <w:p w:rsidR="000B31CE" w:rsidRPr="00422DDD" w:rsidRDefault="009B48BB" w:rsidP="00D4490B">
            <w:pPr>
              <w:jc w:val="center"/>
              <w:rPr>
                <w:sz w:val="16"/>
              </w:rPr>
            </w:pPr>
            <w:r>
              <w:rPr>
                <w:sz w:val="16"/>
              </w:rPr>
              <w:t>3</w:t>
            </w:r>
          </w:p>
        </w:tc>
      </w:tr>
      <w:tr w:rsidR="000B31CE" w:rsidRPr="00422DDD" w:rsidTr="00D35292">
        <w:tc>
          <w:tcPr>
            <w:tcW w:w="0" w:type="auto"/>
            <w:shd w:val="clear" w:color="auto" w:fill="F2F2F2"/>
          </w:tcPr>
          <w:p w:rsidR="000B31CE" w:rsidRPr="00422DDD" w:rsidRDefault="00C239D0" w:rsidP="00D4490B">
            <w:pPr>
              <w:rPr>
                <w:b/>
                <w:bCs/>
                <w:sz w:val="16"/>
              </w:rPr>
            </w:pPr>
            <w:r w:rsidRPr="00422DDD">
              <w:rPr>
                <w:b/>
                <w:bCs/>
                <w:sz w:val="16"/>
              </w:rPr>
              <w:t xml:space="preserve">Outil en </w:t>
            </w:r>
            <w:r w:rsidR="000B31CE" w:rsidRPr="00422DDD">
              <w:rPr>
                <w:b/>
                <w:bCs/>
                <w:sz w:val="16"/>
              </w:rPr>
              <w:t>Diamant</w:t>
            </w:r>
          </w:p>
        </w:tc>
        <w:tc>
          <w:tcPr>
            <w:tcW w:w="0" w:type="auto"/>
            <w:shd w:val="clear" w:color="auto" w:fill="F2F2F2"/>
          </w:tcPr>
          <w:p w:rsidR="000B31CE" w:rsidRPr="00422DDD" w:rsidRDefault="009B48BB" w:rsidP="00D4490B">
            <w:pPr>
              <w:jc w:val="center"/>
              <w:rPr>
                <w:sz w:val="16"/>
              </w:rPr>
            </w:pPr>
            <w:r>
              <w:rPr>
                <w:sz w:val="16"/>
              </w:rPr>
              <w:t>5</w:t>
            </w:r>
            <w:r w:rsidR="00377A6F" w:rsidRPr="00422DDD">
              <w:rPr>
                <w:sz w:val="16"/>
              </w:rPr>
              <w:t>0</w:t>
            </w:r>
          </w:p>
        </w:tc>
        <w:tc>
          <w:tcPr>
            <w:tcW w:w="0" w:type="auto"/>
            <w:shd w:val="clear" w:color="auto" w:fill="F2F2F2"/>
          </w:tcPr>
          <w:p w:rsidR="000B31CE" w:rsidRPr="00422DDD" w:rsidRDefault="009B48BB" w:rsidP="00D4490B">
            <w:pPr>
              <w:jc w:val="center"/>
              <w:rPr>
                <w:sz w:val="16"/>
              </w:rPr>
            </w:pPr>
            <w:r>
              <w:rPr>
                <w:sz w:val="16"/>
              </w:rPr>
              <w:t>40</w:t>
            </w:r>
          </w:p>
        </w:tc>
        <w:tc>
          <w:tcPr>
            <w:tcW w:w="0" w:type="auto"/>
            <w:shd w:val="clear" w:color="auto" w:fill="F2F2F2"/>
          </w:tcPr>
          <w:p w:rsidR="000B31CE" w:rsidRPr="00422DDD" w:rsidRDefault="00377A6F" w:rsidP="00D4490B">
            <w:pPr>
              <w:jc w:val="center"/>
              <w:rPr>
                <w:sz w:val="16"/>
              </w:rPr>
            </w:pPr>
            <w:r w:rsidRPr="00422DDD">
              <w:rPr>
                <w:sz w:val="16"/>
              </w:rPr>
              <w:t>10</w:t>
            </w:r>
          </w:p>
        </w:tc>
        <w:tc>
          <w:tcPr>
            <w:tcW w:w="0" w:type="auto"/>
            <w:shd w:val="clear" w:color="auto" w:fill="F2F2F2"/>
          </w:tcPr>
          <w:p w:rsidR="000B31CE" w:rsidRPr="00422DDD" w:rsidRDefault="009B48BB" w:rsidP="00D4490B">
            <w:pPr>
              <w:jc w:val="center"/>
              <w:rPr>
                <w:sz w:val="16"/>
              </w:rPr>
            </w:pPr>
            <w:r>
              <w:rPr>
                <w:sz w:val="16"/>
              </w:rPr>
              <w:t>20</w:t>
            </w:r>
          </w:p>
        </w:tc>
        <w:tc>
          <w:tcPr>
            <w:tcW w:w="0" w:type="auto"/>
            <w:shd w:val="clear" w:color="auto" w:fill="F2F2F2"/>
          </w:tcPr>
          <w:p w:rsidR="000B31CE" w:rsidRPr="00422DDD" w:rsidRDefault="00377A6F" w:rsidP="00D4490B">
            <w:pPr>
              <w:jc w:val="center"/>
              <w:rPr>
                <w:sz w:val="16"/>
              </w:rPr>
            </w:pPr>
            <w:r w:rsidRPr="00422DDD">
              <w:rPr>
                <w:sz w:val="16"/>
              </w:rPr>
              <w:t>7</w:t>
            </w:r>
          </w:p>
        </w:tc>
      </w:tr>
    </w:tbl>
    <w:p w:rsidR="000B31CE" w:rsidRPr="00422DDD" w:rsidRDefault="00E874C7" w:rsidP="000B31CE">
      <w:r w:rsidRPr="00422DDD">
        <w:rPr>
          <w:noProof/>
          <w:lang w:eastAsia="fr-BE"/>
        </w:rPr>
        <w:drawing>
          <wp:anchor distT="0" distB="0" distL="114300" distR="114300" simplePos="0" relativeHeight="251679232" behindDoc="1" locked="0" layoutInCell="1" allowOverlap="1" wp14:anchorId="7241BA20" wp14:editId="5C6B6B54">
            <wp:simplePos x="0" y="0"/>
            <wp:positionH relativeFrom="column">
              <wp:posOffset>5177790</wp:posOffset>
            </wp:positionH>
            <wp:positionV relativeFrom="paragraph">
              <wp:posOffset>33020</wp:posOffset>
            </wp:positionV>
            <wp:extent cx="853440" cy="817880"/>
            <wp:effectExtent l="0" t="0" r="3810" b="1270"/>
            <wp:wrapTight wrapText="bothSides">
              <wp:wrapPolygon edited="0">
                <wp:start x="0" y="0"/>
                <wp:lineTo x="0" y="21130"/>
                <wp:lineTo x="21214" y="21130"/>
                <wp:lineTo x="21214" y="0"/>
                <wp:lineTo x="0" y="0"/>
              </wp:wrapPolygon>
            </wp:wrapTight>
            <wp:docPr id="224" name="Picture 224" descr="ken_kelly_a_watery_g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ken_kelly_a_watery_grav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344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A6F" w:rsidRPr="00422DDD">
        <w:rPr>
          <w:lang w:eastAsia="fr-BE"/>
        </w:rPr>
        <w:t xml:space="preserve">L’attaque </w:t>
      </w:r>
      <w:r w:rsidR="008911EF" w:rsidRPr="00422DDD">
        <w:t xml:space="preserve">est </w:t>
      </w:r>
      <w:r w:rsidR="000B31CE" w:rsidRPr="00422DDD">
        <w:t>modifié</w:t>
      </w:r>
      <w:r w:rsidR="00C239D0" w:rsidRPr="00422DDD">
        <w:t>e</w:t>
      </w:r>
      <w:r w:rsidR="000B31CE" w:rsidRPr="00422DDD">
        <w:t xml:space="preserve"> par :</w:t>
      </w:r>
    </w:p>
    <w:p w:rsidR="00C239D0" w:rsidRPr="00422DDD" w:rsidRDefault="00C239D0" w:rsidP="00CF0D93">
      <w:pPr>
        <w:numPr>
          <w:ilvl w:val="0"/>
          <w:numId w:val="24"/>
        </w:numPr>
      </w:pPr>
      <w:r w:rsidRPr="00422DDD">
        <w:t xml:space="preserve">Qualité </w:t>
      </w:r>
      <w:r w:rsidR="00377A6F" w:rsidRPr="00422DDD">
        <w:t>de l’outil (--/-/+/++)</w:t>
      </w:r>
      <w:r w:rsidRPr="00422DDD">
        <w:t xml:space="preserve">: </w:t>
      </w:r>
      <w:r w:rsidR="00377A6F" w:rsidRPr="00422DDD">
        <w:t>-10 -5 +5 +10</w:t>
      </w:r>
    </w:p>
    <w:p w:rsidR="00C239D0" w:rsidRPr="00422DDD" w:rsidRDefault="00377A6F" w:rsidP="00CF0D93">
      <w:pPr>
        <w:numPr>
          <w:ilvl w:val="0"/>
          <w:numId w:val="24"/>
        </w:numPr>
      </w:pPr>
      <w:r w:rsidRPr="00422DDD">
        <w:t xml:space="preserve">Outil </w:t>
      </w:r>
      <w:r w:rsidR="00C239D0" w:rsidRPr="00422DDD">
        <w:t xml:space="preserve">Enchanté : </w:t>
      </w:r>
      <w:r w:rsidRPr="00422DDD">
        <w:t>x2</w:t>
      </w:r>
    </w:p>
    <w:p w:rsidR="00C239D0" w:rsidRPr="00422DDD" w:rsidRDefault="00C239D0" w:rsidP="00CF0D93">
      <w:pPr>
        <w:numPr>
          <w:ilvl w:val="0"/>
          <w:numId w:val="24"/>
        </w:numPr>
      </w:pPr>
      <w:r w:rsidRPr="00422DDD">
        <w:t>Artisan avec outil</w:t>
      </w:r>
      <w:r w:rsidR="00377A6F" w:rsidRPr="00422DDD">
        <w:t xml:space="preserve"> de son métier</w:t>
      </w:r>
      <w:r w:rsidRPr="00422DDD">
        <w:t>: +NE(talent)</w:t>
      </w:r>
      <w:r w:rsidR="00377A6F" w:rsidRPr="00422DDD">
        <w:t>/10</w:t>
      </w:r>
    </w:p>
    <w:p w:rsidR="00A422B1" w:rsidRDefault="000B31CE" w:rsidP="000B31CE">
      <w:pPr>
        <w:rPr>
          <w:b/>
          <w:bCs/>
        </w:rPr>
      </w:pPr>
      <w:r w:rsidRPr="00422DDD">
        <w:t>L</w:t>
      </w:r>
      <w:r w:rsidR="00377A6F" w:rsidRPr="00422DDD">
        <w:t xml:space="preserve">’attaque finale </w:t>
      </w:r>
      <w:r w:rsidR="00C239D0" w:rsidRPr="00422DDD">
        <w:t xml:space="preserve">= </w:t>
      </w:r>
      <w:r w:rsidR="00377A6F" w:rsidRPr="00422DDD">
        <w:rPr>
          <w:b/>
          <w:bCs/>
        </w:rPr>
        <w:t xml:space="preserve">Attaque </w:t>
      </w:r>
      <w:r w:rsidR="00A422B1">
        <w:rPr>
          <w:b/>
          <w:bCs/>
        </w:rPr>
        <w:t>+</w:t>
      </w:r>
      <w:r w:rsidRPr="00422DDD">
        <w:rPr>
          <w:b/>
          <w:bCs/>
        </w:rPr>
        <w:t xml:space="preserve"> F(Pui)</w:t>
      </w:r>
      <w:r w:rsidR="00A422B1">
        <w:rPr>
          <w:b/>
          <w:bCs/>
        </w:rPr>
        <w:t>% +D(Man)%</w:t>
      </w:r>
      <w:r w:rsidRPr="00422DDD">
        <w:rPr>
          <w:b/>
          <w:bCs/>
        </w:rPr>
        <w:t>.</w:t>
      </w:r>
      <w:r w:rsidR="00C239D0" w:rsidRPr="00422DDD">
        <w:rPr>
          <w:b/>
          <w:bCs/>
        </w:rPr>
        <w:t xml:space="preserve"> </w:t>
      </w:r>
    </w:p>
    <w:p w:rsidR="009B48BB" w:rsidRDefault="000B31CE" w:rsidP="000B31CE">
      <w:r w:rsidRPr="00422DDD">
        <w:t xml:space="preserve">Si </w:t>
      </w:r>
      <w:r w:rsidR="00377A6F" w:rsidRPr="00422DDD">
        <w:t>l’attaque</w:t>
      </w:r>
      <w:r w:rsidR="00A422B1">
        <w:t xml:space="preserve"> finale</w:t>
      </w:r>
      <w:r w:rsidRPr="00422DDD">
        <w:t xml:space="preserve"> &lt; </w:t>
      </w:r>
      <w:r w:rsidRPr="00422DDD">
        <w:rPr>
          <w:b/>
        </w:rPr>
        <w:t>2x [R de base]</w:t>
      </w:r>
      <w:r w:rsidRPr="00422DDD">
        <w:t xml:space="preserve"> alors aucun dégât ne peut être infligé</w:t>
      </w:r>
      <w:r w:rsidR="009B48BB">
        <w:t xml:space="preserve"> sauf si le but est d’écorner la surface. Dans ce cas, gérez les effets des coups sur la forme de l’objet.</w:t>
      </w:r>
    </w:p>
    <w:p w:rsidR="000B31CE" w:rsidRPr="00422DDD" w:rsidRDefault="009B48BB" w:rsidP="000B31CE">
      <w:r>
        <w:t xml:space="preserve">Pour déterminer les dégâts infligés, </w:t>
      </w:r>
      <w:r w:rsidR="000B31CE" w:rsidRPr="00422DDD">
        <w:t xml:space="preserve">lancez un D100 par </w:t>
      </w:r>
      <w:r w:rsidR="00C239D0" w:rsidRPr="00422DDD">
        <w:t>attaque (ou série d’attaque</w:t>
      </w:r>
      <w:r w:rsidR="00837F69" w:rsidRPr="00422DDD">
        <w:t>s</w:t>
      </w:r>
      <w:r w:rsidR="002531E1" w:rsidRPr="00422DDD">
        <w:t xml:space="preserve">, même si </w:t>
      </w:r>
      <w:r w:rsidR="00377A6F" w:rsidRPr="00422DDD">
        <w:t>Attaque</w:t>
      </w:r>
      <w:r w:rsidR="002531E1" w:rsidRPr="00422DDD">
        <w:t>&gt;100</w:t>
      </w:r>
      <w:r w:rsidR="00C239D0" w:rsidRPr="00422DDD">
        <w:t xml:space="preserve">) </w:t>
      </w:r>
      <w:r w:rsidR="000B31CE" w:rsidRPr="00422DDD">
        <w:t xml:space="preserve">sur l’objet et </w:t>
      </w:r>
      <w:r w:rsidR="00837F69" w:rsidRPr="00422DDD">
        <w:t>déterminez</w:t>
      </w:r>
      <w:r w:rsidR="000B31CE" w:rsidRPr="00422DDD">
        <w:t xml:space="preserve"> les dégâts infligés</w:t>
      </w:r>
      <w:r w:rsidR="00837F69" w:rsidRPr="00422DDD">
        <w:t xml:space="preserve"> </w:t>
      </w:r>
      <w:r>
        <w:t xml:space="preserve">et </w:t>
      </w:r>
      <w:r w:rsidR="00D019DD" w:rsidRPr="00422DDD">
        <w:t xml:space="preserve">la modification de </w:t>
      </w:r>
      <w:r>
        <w:t>l</w:t>
      </w:r>
      <w:r w:rsidR="00D019DD" w:rsidRPr="00422DDD">
        <w:t>’Attaque</w:t>
      </w:r>
      <w:r w:rsidR="000B31CE"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1555"/>
        <w:gridCol w:w="925"/>
      </w:tblGrid>
      <w:tr w:rsidR="00CB2D4E" w:rsidRPr="00422DDD" w:rsidTr="00CB2D4E">
        <w:tc>
          <w:tcPr>
            <w:tcW w:w="0" w:type="auto"/>
          </w:tcPr>
          <w:p w:rsidR="00CB2D4E" w:rsidRPr="00422DDD" w:rsidRDefault="00CB2D4E" w:rsidP="00D4490B">
            <w:pPr>
              <w:rPr>
                <w:b/>
                <w:bCs/>
                <w:sz w:val="16"/>
              </w:rPr>
            </w:pPr>
            <w:r w:rsidRPr="00422DDD">
              <w:rPr>
                <w:b/>
                <w:bCs/>
                <w:sz w:val="16"/>
              </w:rPr>
              <w:t>Test</w:t>
            </w:r>
          </w:p>
        </w:tc>
        <w:tc>
          <w:tcPr>
            <w:tcW w:w="0" w:type="auto"/>
          </w:tcPr>
          <w:p w:rsidR="00CB2D4E" w:rsidRPr="00422DDD" w:rsidRDefault="00CB2D4E" w:rsidP="00837F69">
            <w:pPr>
              <w:rPr>
                <w:b/>
                <w:bCs/>
                <w:sz w:val="16"/>
              </w:rPr>
            </w:pPr>
            <w:r w:rsidRPr="00422DDD">
              <w:rPr>
                <w:b/>
                <w:bCs/>
                <w:sz w:val="16"/>
              </w:rPr>
              <w:t xml:space="preserve">Dégâts infligés </w:t>
            </w:r>
          </w:p>
        </w:tc>
        <w:tc>
          <w:tcPr>
            <w:tcW w:w="0" w:type="auto"/>
          </w:tcPr>
          <w:p w:rsidR="00CB2D4E" w:rsidRPr="00422DDD" w:rsidRDefault="00CB2D4E" w:rsidP="00837F69">
            <w:pPr>
              <w:rPr>
                <w:b/>
                <w:bCs/>
                <w:sz w:val="16"/>
              </w:rPr>
            </w:pPr>
            <w:r w:rsidRPr="00422DDD">
              <w:rPr>
                <w:b/>
                <w:bCs/>
                <w:sz w:val="16"/>
              </w:rPr>
              <w:t>Attaque</w:t>
            </w:r>
          </w:p>
        </w:tc>
      </w:tr>
      <w:tr w:rsidR="00CB2D4E" w:rsidRPr="00422DDD" w:rsidTr="00CB2D4E">
        <w:tc>
          <w:tcPr>
            <w:tcW w:w="0" w:type="auto"/>
          </w:tcPr>
          <w:p w:rsidR="00CB2D4E" w:rsidRPr="00422DDD" w:rsidRDefault="00CB2D4E" w:rsidP="00D4490B">
            <w:pPr>
              <w:rPr>
                <w:sz w:val="16"/>
              </w:rPr>
            </w:pPr>
            <w:r w:rsidRPr="00422DDD">
              <w:rPr>
                <w:sz w:val="16"/>
              </w:rPr>
              <w:t>tRC</w:t>
            </w:r>
          </w:p>
        </w:tc>
        <w:tc>
          <w:tcPr>
            <w:tcW w:w="0" w:type="auto"/>
          </w:tcPr>
          <w:p w:rsidR="00CB2D4E" w:rsidRPr="00422DDD" w:rsidRDefault="00CB2D4E" w:rsidP="00CB2D4E">
            <w:pPr>
              <w:rPr>
                <w:sz w:val="16"/>
              </w:rPr>
            </w:pPr>
            <w:r w:rsidRPr="00422DDD">
              <w:rPr>
                <w:sz w:val="16"/>
              </w:rPr>
              <w:t>Attaque x</w:t>
            </w:r>
            <w:r w:rsidR="00D019DD" w:rsidRPr="00422DDD">
              <w:rPr>
                <w:sz w:val="16"/>
              </w:rPr>
              <w:t>2</w:t>
            </w:r>
          </w:p>
        </w:tc>
        <w:tc>
          <w:tcPr>
            <w:tcW w:w="0" w:type="auto"/>
          </w:tcPr>
          <w:p w:rsidR="00CB2D4E" w:rsidRPr="00422DDD" w:rsidRDefault="00CB2D4E" w:rsidP="00CB2D4E">
            <w:pPr>
              <w:rPr>
                <w:sz w:val="16"/>
              </w:rPr>
            </w:pPr>
            <w:r w:rsidRPr="00422DDD">
              <w:rPr>
                <w:sz w:val="16"/>
              </w:rPr>
              <w:t>+5</w:t>
            </w:r>
          </w:p>
        </w:tc>
      </w:tr>
      <w:tr w:rsidR="00CB2D4E" w:rsidRPr="00422DDD" w:rsidTr="00CB2D4E">
        <w:tc>
          <w:tcPr>
            <w:tcW w:w="0" w:type="auto"/>
            <w:shd w:val="clear" w:color="auto" w:fill="F3F3F3"/>
          </w:tcPr>
          <w:p w:rsidR="00CB2D4E" w:rsidRPr="00422DDD" w:rsidRDefault="00CB2D4E" w:rsidP="00D4490B">
            <w:pPr>
              <w:rPr>
                <w:sz w:val="16"/>
              </w:rPr>
            </w:pPr>
            <w:r w:rsidRPr="00422DDD">
              <w:rPr>
                <w:sz w:val="16"/>
              </w:rPr>
              <w:t>tRN</w:t>
            </w:r>
          </w:p>
        </w:tc>
        <w:tc>
          <w:tcPr>
            <w:tcW w:w="0" w:type="auto"/>
            <w:shd w:val="clear" w:color="auto" w:fill="F3F3F3"/>
          </w:tcPr>
          <w:p w:rsidR="00CB2D4E" w:rsidRPr="00422DDD" w:rsidRDefault="00CB2D4E" w:rsidP="00CB2D4E">
            <w:pPr>
              <w:rPr>
                <w:sz w:val="16"/>
              </w:rPr>
            </w:pPr>
            <w:r w:rsidRPr="00422DDD">
              <w:rPr>
                <w:sz w:val="16"/>
              </w:rPr>
              <w:t xml:space="preserve">Attaque </w:t>
            </w:r>
            <w:r w:rsidR="00D019DD" w:rsidRPr="00422DDD">
              <w:rPr>
                <w:sz w:val="16"/>
              </w:rPr>
              <w:t>x1</w:t>
            </w:r>
          </w:p>
        </w:tc>
        <w:tc>
          <w:tcPr>
            <w:tcW w:w="0" w:type="auto"/>
            <w:shd w:val="clear" w:color="auto" w:fill="F3F3F3"/>
          </w:tcPr>
          <w:p w:rsidR="00CB2D4E" w:rsidRPr="00422DDD" w:rsidRDefault="00CB2D4E" w:rsidP="00CB2D4E">
            <w:pPr>
              <w:rPr>
                <w:sz w:val="16"/>
              </w:rPr>
            </w:pPr>
            <w:r w:rsidRPr="00422DDD">
              <w:rPr>
                <w:sz w:val="16"/>
              </w:rPr>
              <w:t>+1</w:t>
            </w:r>
          </w:p>
        </w:tc>
      </w:tr>
      <w:tr w:rsidR="00CB2D4E" w:rsidRPr="00422DDD" w:rsidTr="00CB2D4E">
        <w:tc>
          <w:tcPr>
            <w:tcW w:w="0" w:type="auto"/>
            <w:shd w:val="clear" w:color="auto" w:fill="E0E0E0"/>
          </w:tcPr>
          <w:p w:rsidR="00CB2D4E" w:rsidRPr="00422DDD" w:rsidRDefault="00CB2D4E" w:rsidP="00D4490B">
            <w:pPr>
              <w:rPr>
                <w:sz w:val="16"/>
              </w:rPr>
            </w:pPr>
            <w:r w:rsidRPr="00422DDD">
              <w:rPr>
                <w:sz w:val="16"/>
              </w:rPr>
              <w:t>tRP</w:t>
            </w:r>
          </w:p>
        </w:tc>
        <w:tc>
          <w:tcPr>
            <w:tcW w:w="0" w:type="auto"/>
            <w:shd w:val="clear" w:color="auto" w:fill="E0E0E0"/>
          </w:tcPr>
          <w:p w:rsidR="00CB2D4E" w:rsidRPr="00422DDD" w:rsidRDefault="00CB2D4E" w:rsidP="00CB2D4E">
            <w:pPr>
              <w:rPr>
                <w:sz w:val="16"/>
              </w:rPr>
            </w:pPr>
            <w:r w:rsidRPr="00422DDD">
              <w:rPr>
                <w:sz w:val="16"/>
              </w:rPr>
              <w:t xml:space="preserve">Attaque </w:t>
            </w:r>
            <w:r w:rsidR="00D019DD" w:rsidRPr="00422DDD">
              <w:rPr>
                <w:sz w:val="16"/>
              </w:rPr>
              <w:t>/2</w:t>
            </w:r>
          </w:p>
        </w:tc>
        <w:tc>
          <w:tcPr>
            <w:tcW w:w="0" w:type="auto"/>
            <w:shd w:val="clear" w:color="auto" w:fill="E0E0E0"/>
          </w:tcPr>
          <w:p w:rsidR="00CB2D4E" w:rsidRPr="00422DDD" w:rsidRDefault="00CB2D4E" w:rsidP="00CB2D4E">
            <w:pPr>
              <w:rPr>
                <w:sz w:val="16"/>
              </w:rPr>
            </w:pPr>
          </w:p>
        </w:tc>
      </w:tr>
      <w:tr w:rsidR="00CB2D4E" w:rsidRPr="00422DDD" w:rsidTr="00CB2D4E">
        <w:tc>
          <w:tcPr>
            <w:tcW w:w="0" w:type="auto"/>
            <w:shd w:val="clear" w:color="auto" w:fill="CCCCCC"/>
          </w:tcPr>
          <w:p w:rsidR="00CB2D4E" w:rsidRPr="00422DDD" w:rsidRDefault="00CB2D4E" w:rsidP="00D4490B">
            <w:pPr>
              <w:rPr>
                <w:sz w:val="16"/>
              </w:rPr>
            </w:pPr>
            <w:r w:rsidRPr="00422DDD">
              <w:rPr>
                <w:sz w:val="16"/>
              </w:rPr>
              <w:t>tEN</w:t>
            </w:r>
          </w:p>
        </w:tc>
        <w:tc>
          <w:tcPr>
            <w:tcW w:w="0" w:type="auto"/>
            <w:shd w:val="clear" w:color="auto" w:fill="CCCCCC"/>
          </w:tcPr>
          <w:p w:rsidR="00CB2D4E" w:rsidRPr="00422DDD" w:rsidRDefault="009B48BB" w:rsidP="00CB2D4E">
            <w:pPr>
              <w:rPr>
                <w:sz w:val="16"/>
              </w:rPr>
            </w:pPr>
            <w:r>
              <w:rPr>
                <w:sz w:val="16"/>
              </w:rPr>
              <w:t>Attaque /5</w:t>
            </w:r>
            <w:r w:rsidR="00CB2D4E" w:rsidRPr="00422DDD">
              <w:rPr>
                <w:sz w:val="16"/>
              </w:rPr>
              <w:t xml:space="preserve"> </w:t>
            </w:r>
          </w:p>
        </w:tc>
        <w:tc>
          <w:tcPr>
            <w:tcW w:w="0" w:type="auto"/>
            <w:shd w:val="clear" w:color="auto" w:fill="CCCCCC"/>
          </w:tcPr>
          <w:p w:rsidR="00CB2D4E" w:rsidRPr="00422DDD" w:rsidRDefault="00CB2D4E" w:rsidP="00D4490B">
            <w:pPr>
              <w:rPr>
                <w:sz w:val="16"/>
              </w:rPr>
            </w:pPr>
            <w:r w:rsidRPr="00422DDD">
              <w:rPr>
                <w:sz w:val="16"/>
              </w:rPr>
              <w:t>-1</w:t>
            </w:r>
          </w:p>
        </w:tc>
      </w:tr>
      <w:tr w:rsidR="00CB2D4E" w:rsidRPr="00422DDD" w:rsidTr="00CB2D4E">
        <w:tc>
          <w:tcPr>
            <w:tcW w:w="0" w:type="auto"/>
            <w:shd w:val="clear" w:color="auto" w:fill="B3B3B3"/>
          </w:tcPr>
          <w:p w:rsidR="00CB2D4E" w:rsidRPr="00422DDD" w:rsidRDefault="00CB2D4E" w:rsidP="00D4490B">
            <w:pPr>
              <w:rPr>
                <w:sz w:val="16"/>
              </w:rPr>
            </w:pPr>
            <w:r w:rsidRPr="00422DDD">
              <w:rPr>
                <w:sz w:val="16"/>
              </w:rPr>
              <w:t>tEC</w:t>
            </w:r>
          </w:p>
        </w:tc>
        <w:tc>
          <w:tcPr>
            <w:tcW w:w="0" w:type="auto"/>
            <w:shd w:val="clear" w:color="auto" w:fill="B3B3B3"/>
          </w:tcPr>
          <w:p w:rsidR="00CB2D4E" w:rsidRPr="00422DDD" w:rsidRDefault="00CB2D4E" w:rsidP="00CB2D4E">
            <w:pPr>
              <w:rPr>
                <w:sz w:val="16"/>
              </w:rPr>
            </w:pPr>
            <w:r w:rsidRPr="00422DDD">
              <w:rPr>
                <w:sz w:val="16"/>
              </w:rPr>
              <w:t>0 &amp; Outil R-1</w:t>
            </w:r>
          </w:p>
        </w:tc>
        <w:tc>
          <w:tcPr>
            <w:tcW w:w="0" w:type="auto"/>
            <w:shd w:val="clear" w:color="auto" w:fill="B3B3B3"/>
          </w:tcPr>
          <w:p w:rsidR="00CB2D4E" w:rsidRPr="00422DDD" w:rsidRDefault="009B48BB" w:rsidP="00CB2D4E">
            <w:pPr>
              <w:rPr>
                <w:sz w:val="16"/>
              </w:rPr>
            </w:pPr>
            <w:r>
              <w:rPr>
                <w:sz w:val="16"/>
              </w:rPr>
              <w:t>-5</w:t>
            </w:r>
          </w:p>
        </w:tc>
      </w:tr>
    </w:tbl>
    <w:p w:rsidR="00055DD7" w:rsidRDefault="000B31CE" w:rsidP="000B31CE">
      <w:r w:rsidRPr="00422DDD">
        <w:t xml:space="preserve">Déterminez la </w:t>
      </w:r>
      <w:r w:rsidR="00C239D0" w:rsidRPr="00422DDD">
        <w:t xml:space="preserve">R </w:t>
      </w:r>
      <w:r w:rsidRPr="00422DDD">
        <w:t xml:space="preserve">de l’outil utilisé </w:t>
      </w:r>
      <w:r w:rsidR="00C239D0" w:rsidRPr="00422DDD">
        <w:t xml:space="preserve">en vous inspirant de </w:t>
      </w:r>
      <w:r w:rsidRPr="00422DDD">
        <w:t xml:space="preserve">la </w:t>
      </w:r>
      <w:r w:rsidRPr="00422DDD">
        <w:rPr>
          <w:i/>
          <w:iCs/>
        </w:rPr>
        <w:t xml:space="preserve">R de base </w:t>
      </w:r>
      <w:r w:rsidR="00C239D0" w:rsidRPr="00422DDD">
        <w:t>indiquée</w:t>
      </w:r>
      <w:r w:rsidR="00CB2D4E" w:rsidRPr="00422DDD">
        <w:t xml:space="preserve"> ou de celles des armes</w:t>
      </w:r>
      <w:r w:rsidRPr="00422DDD">
        <w:t>.</w:t>
      </w:r>
      <w:r w:rsidR="00C239D0" w:rsidRPr="00422DDD">
        <w:t xml:space="preserve"> </w:t>
      </w:r>
      <w:r w:rsidR="00A422B1">
        <w:t xml:space="preserve">À </w:t>
      </w:r>
      <w:r w:rsidRPr="00422DDD">
        <w:t xml:space="preserve">chaque fois qu’une pièce </w:t>
      </w:r>
      <w:r w:rsidRPr="00422DDD">
        <w:rPr>
          <w:i/>
        </w:rPr>
        <w:t>Végétale</w:t>
      </w:r>
      <w:r w:rsidRPr="00422DDD">
        <w:t xml:space="preserve"> ou en </w:t>
      </w:r>
      <w:r w:rsidRPr="00422DDD">
        <w:rPr>
          <w:i/>
        </w:rPr>
        <w:t>Bois</w:t>
      </w:r>
      <w:r w:rsidRPr="00422DDD">
        <w:t xml:space="preserve"> perd une tranche complète de 10% de </w:t>
      </w:r>
      <w:r w:rsidR="00377A6F" w:rsidRPr="00422DDD">
        <w:t xml:space="preserve">sa </w:t>
      </w:r>
      <w:r w:rsidRPr="00422DDD">
        <w:t>R</w:t>
      </w:r>
      <w:r w:rsidR="00055DD7">
        <w:t xml:space="preserve"> finale</w:t>
      </w:r>
      <w:r w:rsidRPr="00422DDD">
        <w:t xml:space="preserve">, testez </w:t>
      </w:r>
      <w:r w:rsidRPr="00422DDD">
        <w:rPr>
          <w:b/>
          <w:bCs/>
        </w:rPr>
        <w:t>(D100&lt; 5</w:t>
      </w:r>
      <w:r w:rsidR="00C239D0" w:rsidRPr="00422DDD">
        <w:rPr>
          <w:b/>
          <w:bCs/>
        </w:rPr>
        <w:t xml:space="preserve">x nombre de tranches </w:t>
      </w:r>
      <w:r w:rsidR="00377A6F" w:rsidRPr="00422DDD">
        <w:rPr>
          <w:b/>
          <w:bCs/>
        </w:rPr>
        <w:t xml:space="preserve">de R </w:t>
      </w:r>
      <w:r w:rsidR="00C239D0" w:rsidRPr="00422DDD">
        <w:rPr>
          <w:b/>
          <w:bCs/>
        </w:rPr>
        <w:t>perdues</w:t>
      </w:r>
      <w:r w:rsidRPr="00422DDD">
        <w:rPr>
          <w:b/>
          <w:bCs/>
        </w:rPr>
        <w:t>)</w:t>
      </w:r>
      <w:r w:rsidRPr="00422DDD">
        <w:rPr>
          <w:bCs/>
        </w:rPr>
        <w:t>. En cas de réussite,</w:t>
      </w:r>
      <w:r w:rsidRPr="00422DDD">
        <w:rPr>
          <w:b/>
          <w:bCs/>
        </w:rPr>
        <w:t xml:space="preserve"> </w:t>
      </w:r>
      <w:r w:rsidRPr="00422DDD">
        <w:t>elle se brise</w:t>
      </w:r>
      <w:r w:rsidR="00C239D0" w:rsidRPr="00422DDD">
        <w:t xml:space="preserve"> totalement</w:t>
      </w:r>
      <w:r w:rsidRPr="00422DDD">
        <w:t>.</w:t>
      </w:r>
      <w:r w:rsidR="00837F69" w:rsidRPr="00422DDD">
        <w:t xml:space="preserve"> Gérez la fatigue et les malus dus à la l’action.</w:t>
      </w:r>
      <w:r w:rsidR="009B48BB">
        <w:t xml:space="preserve"> </w:t>
      </w:r>
    </w:p>
    <w:p w:rsidR="000B31CE" w:rsidRPr="00422DDD" w:rsidRDefault="009B48BB" w:rsidP="000B31CE">
      <w:r>
        <w:t>À Attaque = 0, la résistance devient trop forte et la tentative abandonnée.</w:t>
      </w:r>
    </w:p>
    <w:p w:rsidR="0076706D" w:rsidRPr="00422DDD" w:rsidRDefault="0076706D" w:rsidP="0076706D">
      <w:pPr>
        <w:pStyle w:val="ex"/>
      </w:pPr>
      <w:r w:rsidRPr="00422DDD">
        <w:t xml:space="preserve">Exemple : </w:t>
      </w:r>
      <w:r w:rsidR="002C498D" w:rsidRPr="00422DDD">
        <w:t>Beron (bûcheron NE40</w:t>
      </w:r>
      <w:r w:rsidR="009A6B97" w:rsidRPr="00422DDD">
        <w:t>, F(pui)=50, D(man)=30</w:t>
      </w:r>
      <w:r w:rsidR="002C498D" w:rsidRPr="00422DDD">
        <w:t>) est prisonnier dans la soute d’un navire mais trouve une hache de coupe (</w:t>
      </w:r>
      <w:r w:rsidR="002531E1" w:rsidRPr="00422DDD">
        <w:t xml:space="preserve">R=15, </w:t>
      </w:r>
      <w:r w:rsidR="002C498D" w:rsidRPr="00422DDD">
        <w:t>Q-)</w:t>
      </w:r>
      <w:r w:rsidR="002531E1" w:rsidRPr="00422DDD">
        <w:t xml:space="preserve"> </w:t>
      </w:r>
      <w:r w:rsidR="002C498D" w:rsidRPr="00422DDD">
        <w:t>pour ouvrir une brèche dans la coque (bois 20cm d’épaisseur). La R(coque)</w:t>
      </w:r>
      <w:r w:rsidR="00CB2D4E" w:rsidRPr="00422DDD">
        <w:t xml:space="preserve"> de base </w:t>
      </w:r>
      <w:r w:rsidR="002C498D" w:rsidRPr="00422DDD">
        <w:t>=20x5(</w:t>
      </w:r>
      <w:r w:rsidR="009A6B97" w:rsidRPr="00422DDD">
        <w:t xml:space="preserve">R de base du </w:t>
      </w:r>
      <w:r w:rsidR="002C498D" w:rsidRPr="00422DDD">
        <w:t>bois)</w:t>
      </w:r>
      <w:r w:rsidR="009A6B97" w:rsidRPr="00422DDD">
        <w:t>=</w:t>
      </w:r>
      <w:r w:rsidR="00CB2D4E" w:rsidRPr="00422DDD">
        <w:t>10</w:t>
      </w:r>
      <w:r w:rsidR="009A6B97" w:rsidRPr="00422DDD">
        <w:t>0. L’attaque = 2</w:t>
      </w:r>
      <w:r w:rsidR="00CB2D4E" w:rsidRPr="00422DDD">
        <w:t>0 (outil métal</w:t>
      </w:r>
      <w:r w:rsidR="00A422B1">
        <w:t xml:space="preserve"> sur bois</w:t>
      </w:r>
      <w:r w:rsidR="00CB2D4E" w:rsidRPr="00422DDD">
        <w:t>) -5(Q-) +4</w:t>
      </w:r>
      <w:r w:rsidR="009A6B97" w:rsidRPr="00422DDD">
        <w:t xml:space="preserve"> (bûcheron</w:t>
      </w:r>
      <w:r w:rsidR="00CB2D4E" w:rsidRPr="00422DDD">
        <w:t xml:space="preserve"> avec son outil</w:t>
      </w:r>
      <w:r w:rsidR="009A6B97" w:rsidRPr="00422DDD">
        <w:t xml:space="preserve">) = </w:t>
      </w:r>
      <w:r w:rsidR="00CB2D4E" w:rsidRPr="00422DDD">
        <w:t>19</w:t>
      </w:r>
      <w:r w:rsidR="009A6B97" w:rsidRPr="00422DDD">
        <w:t>. L</w:t>
      </w:r>
      <w:r w:rsidR="00CB2D4E" w:rsidRPr="00422DDD">
        <w:t>’</w:t>
      </w:r>
      <w:r w:rsidR="009A6B97" w:rsidRPr="00422DDD">
        <w:t>a</w:t>
      </w:r>
      <w:r w:rsidR="00CB2D4E" w:rsidRPr="00422DDD">
        <w:t xml:space="preserve">ttaque finale </w:t>
      </w:r>
      <w:r w:rsidR="009A6B97" w:rsidRPr="00422DDD">
        <w:t>=</w:t>
      </w:r>
      <w:r w:rsidR="00CB2D4E" w:rsidRPr="00422DDD">
        <w:t>19+50</w:t>
      </w:r>
      <w:r w:rsidR="00A422B1">
        <w:t>%</w:t>
      </w:r>
      <w:r w:rsidR="00CB2D4E" w:rsidRPr="00422DDD">
        <w:t>+30</w:t>
      </w:r>
      <w:r w:rsidR="00A422B1">
        <w:t>%</w:t>
      </w:r>
      <w:r w:rsidR="009A6B97" w:rsidRPr="00422DDD">
        <w:t xml:space="preserve"> = </w:t>
      </w:r>
      <w:r w:rsidR="009B48BB">
        <w:t xml:space="preserve">34 </w:t>
      </w:r>
      <w:r w:rsidR="009A6B97" w:rsidRPr="00422DDD">
        <w:t xml:space="preserve">qui est &gt; </w:t>
      </w:r>
      <w:r w:rsidR="009B48BB">
        <w:t xml:space="preserve">10 </w:t>
      </w:r>
      <w:r w:rsidR="009A6B97" w:rsidRPr="00422DDD">
        <w:t xml:space="preserve">(R base x2) donc </w:t>
      </w:r>
      <w:r w:rsidR="00CB2D4E" w:rsidRPr="00422DDD">
        <w:t>l’attaque est possible</w:t>
      </w:r>
      <w:r w:rsidR="009A6B97" w:rsidRPr="00422DDD">
        <w:t xml:space="preserve">. </w:t>
      </w:r>
      <w:r w:rsidR="002531E1" w:rsidRPr="00422DDD">
        <w:t xml:space="preserve">Une </w:t>
      </w:r>
      <w:r w:rsidR="00CB2D4E" w:rsidRPr="00422DDD">
        <w:t>attaque de D100=</w:t>
      </w:r>
      <w:r w:rsidR="009B48BB">
        <w:t>3</w:t>
      </w:r>
      <w:r w:rsidR="00CB2D4E" w:rsidRPr="00422DDD">
        <w:t xml:space="preserve">9 infligera </w:t>
      </w:r>
      <w:r w:rsidR="009B48BB">
        <w:t>34</w:t>
      </w:r>
      <w:r w:rsidR="00CB2D4E" w:rsidRPr="00422DDD">
        <w:t>/</w:t>
      </w:r>
      <w:r w:rsidR="00D019DD" w:rsidRPr="00422DDD">
        <w:t>2</w:t>
      </w:r>
      <w:r w:rsidR="00CB2D4E" w:rsidRPr="00422DDD">
        <w:t xml:space="preserve"> = </w:t>
      </w:r>
      <w:r w:rsidR="00D019DD" w:rsidRPr="00422DDD">
        <w:t>17</w:t>
      </w:r>
      <w:r w:rsidR="00CB2D4E" w:rsidRPr="00422DDD">
        <w:t xml:space="preserve"> </w:t>
      </w:r>
      <w:r w:rsidR="002531E1" w:rsidRPr="00422DDD">
        <w:t xml:space="preserve">points de dégâts à la coque qui passe donc à </w:t>
      </w:r>
      <w:r w:rsidR="009B48BB">
        <w:t>100</w:t>
      </w:r>
      <w:r w:rsidR="002531E1" w:rsidRPr="00422DDD">
        <w:t>-</w:t>
      </w:r>
      <w:r w:rsidR="00D019DD" w:rsidRPr="00422DDD">
        <w:t>17</w:t>
      </w:r>
      <w:r w:rsidR="002531E1" w:rsidRPr="00422DDD">
        <w:t>=</w:t>
      </w:r>
      <w:r w:rsidR="00D019DD" w:rsidRPr="00422DDD">
        <w:t>83</w:t>
      </w:r>
      <w:r w:rsidR="002531E1" w:rsidRPr="00422DDD">
        <w:t>.</w:t>
      </w:r>
      <w:r w:rsidR="00D019DD" w:rsidRPr="00422DDD">
        <w:t xml:space="preserve"> Une seconde attaque (D100=89) infligera </w:t>
      </w:r>
      <w:r w:rsidR="009B48BB">
        <w:t xml:space="preserve">33/5=7 </w:t>
      </w:r>
      <w:r w:rsidR="00D019DD" w:rsidRPr="00422DDD">
        <w:t>dégât</w:t>
      </w:r>
      <w:r w:rsidR="009B48BB">
        <w:t>s</w:t>
      </w:r>
      <w:r w:rsidR="00D019DD" w:rsidRPr="00422DDD">
        <w:t xml:space="preserve"> </w:t>
      </w:r>
      <w:r w:rsidR="009B48BB">
        <w:t xml:space="preserve">et Attaque-1=33. Une troisième </w:t>
      </w:r>
      <w:r w:rsidR="00D019DD" w:rsidRPr="00422DDD">
        <w:t xml:space="preserve">(D100=98) fera baisser la </w:t>
      </w:r>
      <w:r w:rsidR="009B48BB">
        <w:t>R de la hache de 1 et attaque-5</w:t>
      </w:r>
      <w:r w:rsidR="00D019DD" w:rsidRPr="00422DDD">
        <w:t xml:space="preserve"> = </w:t>
      </w:r>
      <w:r w:rsidR="009B48BB">
        <w:t>28</w:t>
      </w:r>
      <w:r w:rsidR="00D019DD" w:rsidRPr="00422DDD">
        <w:t>.</w:t>
      </w:r>
    </w:p>
    <w:p w:rsidR="00777865" w:rsidRPr="00422DDD" w:rsidRDefault="00CB1E49" w:rsidP="002A261A">
      <w:pPr>
        <w:pStyle w:val="Titre2"/>
      </w:pPr>
      <w:bookmarkStart w:id="151" w:name="_Toc208477849"/>
      <w:r w:rsidRPr="00422DDD">
        <w:t>5.10</w:t>
      </w:r>
      <w:r w:rsidR="005E42B1" w:rsidRPr="00422DDD">
        <w:t xml:space="preserve"> </w:t>
      </w:r>
      <w:r w:rsidR="00A41C1A">
        <w:t>Souffle et Malus</w:t>
      </w:r>
      <w:bookmarkEnd w:id="151"/>
    </w:p>
    <w:p w:rsidR="00777865" w:rsidRPr="00422DDD" w:rsidRDefault="00777865">
      <w:r w:rsidRPr="00422DDD">
        <w:t xml:space="preserve">Les saignements, effets de souffle, magie etc. sont pris en compte </w:t>
      </w:r>
      <w:r w:rsidR="00443552" w:rsidRPr="00422DDD">
        <w:t>à la fin de la phase</w:t>
      </w:r>
      <w:r w:rsidRPr="00422DDD">
        <w:t>. Notez les bonus/malus qu’ils impliquent ainsi que l’influence sur la situation tactique.</w:t>
      </w:r>
    </w:p>
    <w:p w:rsidR="00777865" w:rsidRPr="00422DDD" w:rsidRDefault="005C55B3" w:rsidP="005C55B3">
      <w:pPr>
        <w:pStyle w:val="Titre3"/>
      </w:pPr>
      <w:bookmarkStart w:id="152" w:name="_Ref405897874"/>
      <w:bookmarkStart w:id="153" w:name="_Toc208477850"/>
      <w:r w:rsidRPr="00422DDD">
        <w:t>5.</w:t>
      </w:r>
      <w:r w:rsidR="00837F69" w:rsidRPr="00422DDD">
        <w:t>10</w:t>
      </w:r>
      <w:r w:rsidR="00A41C1A">
        <w:t>.1</w:t>
      </w:r>
      <w:r w:rsidRPr="00422DDD">
        <w:t xml:space="preserve"> </w:t>
      </w:r>
      <w:r w:rsidR="00777865" w:rsidRPr="00422DDD">
        <w:t>Souffle</w:t>
      </w:r>
      <w:bookmarkEnd w:id="152"/>
      <w:bookmarkEnd w:id="153"/>
    </w:p>
    <w:p w:rsidR="00A36430" w:rsidRDefault="00777865">
      <w:r w:rsidRPr="00422DDD">
        <w:t xml:space="preserve">Pendant </w:t>
      </w:r>
      <w:r w:rsidR="00895B5B" w:rsidRPr="00422DDD">
        <w:t>un</w:t>
      </w:r>
      <w:r w:rsidRPr="00422DDD">
        <w:t xml:space="preserve"> </w:t>
      </w:r>
      <w:r w:rsidRPr="00422DDD">
        <w:rPr>
          <w:b/>
        </w:rPr>
        <w:t>combat</w:t>
      </w:r>
      <w:r w:rsidR="00A36430">
        <w:rPr>
          <w:b/>
        </w:rPr>
        <w:t>,</w:t>
      </w:r>
      <w:r w:rsidRPr="00422DDD">
        <w:rPr>
          <w:b/>
        </w:rPr>
        <w:t xml:space="preserve"> </w:t>
      </w:r>
      <w:r w:rsidRPr="00422DDD">
        <w:t xml:space="preserve">chaque protagoniste subit la fatigue </w:t>
      </w:r>
      <w:r w:rsidR="0044243B" w:rsidRPr="00422DDD">
        <w:t>de l’engagement</w:t>
      </w:r>
      <w:r w:rsidRPr="00422DDD">
        <w:t xml:space="preserve">. </w:t>
      </w:r>
      <w:r w:rsidR="00443552" w:rsidRPr="00422DDD">
        <w:t xml:space="preserve">Cela s’appelle le </w:t>
      </w:r>
      <w:r w:rsidR="00443552" w:rsidRPr="00422DDD">
        <w:rPr>
          <w:b/>
          <w:shd w:val="clear" w:color="auto" w:fill="FFFF00"/>
        </w:rPr>
        <w:t>Souffle</w:t>
      </w:r>
      <w:r w:rsidR="00443552" w:rsidRPr="00422DDD">
        <w:t xml:space="preserve"> et se gère comme un malus de combat. À la fin de chaque tour</w:t>
      </w:r>
      <w:r w:rsidR="00895B5B" w:rsidRPr="00422DDD">
        <w:t xml:space="preserve"> pendant lequ</w:t>
      </w:r>
      <w:r w:rsidR="00443552" w:rsidRPr="00422DDD">
        <w:t>el</w:t>
      </w:r>
      <w:r w:rsidR="00895B5B" w:rsidRPr="00422DDD">
        <w:t xml:space="preserve"> l’être </w:t>
      </w:r>
      <w:r w:rsidR="009B2BB6" w:rsidRPr="00422DDD">
        <w:t>a bougé ou combattu au moins une phase</w:t>
      </w:r>
      <w:r w:rsidR="008A1A55" w:rsidRPr="00422DDD">
        <w:t xml:space="preserve"> : </w:t>
      </w:r>
      <w:r w:rsidR="00744054" w:rsidRPr="00422DDD">
        <w:rPr>
          <w:b/>
        </w:rPr>
        <w:t>S</w:t>
      </w:r>
      <w:r w:rsidRPr="00422DDD">
        <w:rPr>
          <w:b/>
        </w:rPr>
        <w:t>ouffle</w:t>
      </w:r>
      <w:r w:rsidR="00443552" w:rsidRPr="00422DDD">
        <w:rPr>
          <w:b/>
        </w:rPr>
        <w:t>+</w:t>
      </w:r>
      <w:r w:rsidR="00A75349" w:rsidRPr="00422DDD">
        <w:rPr>
          <w:b/>
        </w:rPr>
        <w:t>2/</w:t>
      </w:r>
      <w:r w:rsidR="00443552" w:rsidRPr="00422DDD">
        <w:rPr>
          <w:b/>
        </w:rPr>
        <w:t>+</w:t>
      </w:r>
      <w:r w:rsidR="00A75349" w:rsidRPr="00422DDD">
        <w:rPr>
          <w:b/>
        </w:rPr>
        <w:t xml:space="preserve">1 </w:t>
      </w:r>
      <w:r w:rsidR="00A75349" w:rsidRPr="00A36430">
        <w:t>selon que</w:t>
      </w:r>
      <w:r w:rsidR="00A75349" w:rsidRPr="00422DDD">
        <w:rPr>
          <w:b/>
        </w:rPr>
        <w:t xml:space="preserve"> </w:t>
      </w:r>
      <w:r w:rsidR="00D764CF" w:rsidRPr="00422DDD">
        <w:rPr>
          <w:b/>
        </w:rPr>
        <w:t>En(Fat)</w:t>
      </w:r>
      <w:r w:rsidR="00A75349" w:rsidRPr="00422DDD">
        <w:rPr>
          <w:b/>
        </w:rPr>
        <w:t xml:space="preserve"> </w:t>
      </w:r>
      <w:r w:rsidR="00443552" w:rsidRPr="00422DDD">
        <w:rPr>
          <w:b/>
        </w:rPr>
        <w:t xml:space="preserve">&lt;51 ou &gt;50. </w:t>
      </w:r>
      <w:r w:rsidR="00744054" w:rsidRPr="00422DDD">
        <w:t xml:space="preserve">Gérez donc </w:t>
      </w:r>
      <w:r w:rsidRPr="00422DDD">
        <w:t>le déroulement d’un combat en notant le passage des phases et des tours.</w:t>
      </w:r>
      <w:r w:rsidR="00744054" w:rsidRPr="00422DDD">
        <w:t xml:space="preserve"> Si </w:t>
      </w:r>
      <w:r w:rsidR="00744054" w:rsidRPr="00422DDD">
        <w:rPr>
          <w:b/>
        </w:rPr>
        <w:t>Souffle</w:t>
      </w:r>
      <w:r w:rsidR="00443552" w:rsidRPr="00422DDD">
        <w:rPr>
          <w:b/>
        </w:rPr>
        <w:t xml:space="preserve"> </w:t>
      </w:r>
      <w:r w:rsidR="00744054" w:rsidRPr="00422DDD">
        <w:rPr>
          <w:b/>
        </w:rPr>
        <w:t>&gt;</w:t>
      </w:r>
      <w:r w:rsidR="00443552" w:rsidRPr="00422DDD">
        <w:rPr>
          <w:b/>
        </w:rPr>
        <w:t xml:space="preserve"> </w:t>
      </w:r>
      <w:r w:rsidR="008A1A55" w:rsidRPr="00422DDD">
        <w:rPr>
          <w:b/>
        </w:rPr>
        <w:t>(NEC</w:t>
      </w:r>
      <w:r w:rsidR="00744054" w:rsidRPr="00422DDD">
        <w:rPr>
          <w:b/>
        </w:rPr>
        <w:t>+</w:t>
      </w:r>
      <w:r w:rsidRPr="00422DDD">
        <w:rPr>
          <w:b/>
        </w:rPr>
        <w:t>RM</w:t>
      </w:r>
      <w:r w:rsidR="008A1A55" w:rsidRPr="00422DDD">
        <w:rPr>
          <w:b/>
        </w:rPr>
        <w:t>)x3</w:t>
      </w:r>
      <w:r w:rsidR="00895B5B" w:rsidRPr="00422DDD">
        <w:t xml:space="preserve">, </w:t>
      </w:r>
      <w:r w:rsidR="004A0BE2" w:rsidRPr="00422DDD">
        <w:t>teste</w:t>
      </w:r>
      <w:r w:rsidR="00895B5B" w:rsidRPr="00422DDD">
        <w:t>z</w:t>
      </w:r>
      <w:r w:rsidR="00F04D26" w:rsidRPr="00422DDD">
        <w:t xml:space="preserve"> </w:t>
      </w:r>
      <w:r w:rsidR="00F04D26" w:rsidRPr="004067F7">
        <w:rPr>
          <w:shd w:val="clear" w:color="auto" w:fill="FFFF00"/>
        </w:rPr>
        <w:t xml:space="preserve">V(res) – </w:t>
      </w:r>
      <w:r w:rsidR="00744054" w:rsidRPr="004067F7">
        <w:rPr>
          <w:shd w:val="clear" w:color="auto" w:fill="FFFF00"/>
        </w:rPr>
        <w:t>Souffle/2</w:t>
      </w:r>
      <w:r w:rsidR="00255C28" w:rsidRPr="00422DDD">
        <w:t xml:space="preserve"> à chaque </w:t>
      </w:r>
      <w:r w:rsidR="004067F7">
        <w:t xml:space="preserve">début de </w:t>
      </w:r>
      <w:r w:rsidR="00744054" w:rsidRPr="00422DDD">
        <w:t>tour</w:t>
      </w:r>
      <w:r w:rsidR="00895B5B" w:rsidRPr="00422DDD">
        <w:t>. E</w:t>
      </w:r>
      <w:r w:rsidR="004A0BE2" w:rsidRPr="00422DDD">
        <w:t>n cas d’échec</w:t>
      </w:r>
      <w:r w:rsidR="00F9585E" w:rsidRPr="00422DDD">
        <w:t>,</w:t>
      </w:r>
      <w:r w:rsidR="004A0BE2" w:rsidRPr="00422DDD">
        <w:t xml:space="preserve"> </w:t>
      </w:r>
      <w:r w:rsidR="00744054" w:rsidRPr="00422DDD">
        <w:t xml:space="preserve">l’être </w:t>
      </w:r>
      <w:r w:rsidR="004A0BE2" w:rsidRPr="00422DDD">
        <w:t>per</w:t>
      </w:r>
      <w:r w:rsidR="00F9585E" w:rsidRPr="00422DDD">
        <w:t xml:space="preserve">d </w:t>
      </w:r>
      <w:r w:rsidRPr="00422DDD">
        <w:t xml:space="preserve">conscience </w:t>
      </w:r>
      <w:r w:rsidR="00F9585E" w:rsidRPr="00422DDD">
        <w:t xml:space="preserve">pendant </w:t>
      </w:r>
      <w:r w:rsidR="00443552" w:rsidRPr="00422DDD">
        <w:t>(</w:t>
      </w:r>
      <w:r w:rsidR="008A1A55" w:rsidRPr="00422DDD">
        <w:rPr>
          <w:shd w:val="clear" w:color="auto" w:fill="FFFF00"/>
        </w:rPr>
        <w:t>Souffle</w:t>
      </w:r>
      <w:r w:rsidR="00443552" w:rsidRPr="00422DDD">
        <w:rPr>
          <w:shd w:val="clear" w:color="auto" w:fill="FFFF00"/>
        </w:rPr>
        <w:t>)</w:t>
      </w:r>
      <w:r w:rsidR="008A1A55" w:rsidRPr="00422DDD">
        <w:rPr>
          <w:shd w:val="clear" w:color="auto" w:fill="FFFF00"/>
        </w:rPr>
        <w:t xml:space="preserve"> </w:t>
      </w:r>
      <w:r w:rsidRPr="00422DDD">
        <w:rPr>
          <w:shd w:val="clear" w:color="auto" w:fill="FFFF00"/>
        </w:rPr>
        <w:t>minutes</w:t>
      </w:r>
      <w:r w:rsidR="006473FE" w:rsidRPr="00422DDD">
        <w:t>.</w:t>
      </w:r>
      <w:r w:rsidR="00744054" w:rsidRPr="00422DDD">
        <w:t xml:space="preserve"> </w:t>
      </w:r>
    </w:p>
    <w:p w:rsidR="00777865" w:rsidRPr="00422DDD" w:rsidRDefault="00744054">
      <w:r w:rsidRPr="00422DDD">
        <w:t>Le S</w:t>
      </w:r>
      <w:r w:rsidR="006473FE" w:rsidRPr="00422DDD">
        <w:t xml:space="preserve">ouffle se </w:t>
      </w:r>
      <w:r w:rsidR="00817CC9" w:rsidRPr="00422DDD">
        <w:t>récupère</w:t>
      </w:r>
      <w:r w:rsidR="006473FE" w:rsidRPr="00422DDD">
        <w:t xml:space="preserve"> à raison de </w:t>
      </w:r>
      <w:r w:rsidR="00817CC9" w:rsidRPr="00422DDD">
        <w:t>1 par minute</w:t>
      </w:r>
      <w:r w:rsidRPr="00422DDD">
        <w:t xml:space="preserve"> hors combat</w:t>
      </w:r>
      <w:r w:rsidR="00777865" w:rsidRPr="00422DDD">
        <w:t>.</w:t>
      </w:r>
    </w:p>
    <w:p w:rsidR="00572A0A" w:rsidRPr="00422DDD" w:rsidRDefault="005C55B3" w:rsidP="005C55B3">
      <w:pPr>
        <w:pStyle w:val="Titre3"/>
      </w:pPr>
      <w:bookmarkStart w:id="154" w:name="_Toc208477851"/>
      <w:r w:rsidRPr="00422DDD">
        <w:t>5.</w:t>
      </w:r>
      <w:r w:rsidR="00837F69" w:rsidRPr="00422DDD">
        <w:t>10</w:t>
      </w:r>
      <w:r w:rsidR="00A41C1A">
        <w:t>.2</w:t>
      </w:r>
      <w:r w:rsidRPr="00422DDD">
        <w:t xml:space="preserve"> </w:t>
      </w:r>
      <w:r w:rsidR="00572A0A" w:rsidRPr="00422DDD">
        <w:t>Malus</w:t>
      </w:r>
      <w:r w:rsidR="006C5603" w:rsidRPr="00422DDD">
        <w:t xml:space="preserve"> </w:t>
      </w:r>
      <w:r w:rsidR="008A1A55" w:rsidRPr="00422DDD">
        <w:t>de combat</w:t>
      </w:r>
      <w:bookmarkEnd w:id="154"/>
    </w:p>
    <w:p w:rsidR="00572A0A" w:rsidRPr="00422DDD" w:rsidRDefault="00744054">
      <w:r w:rsidRPr="00422DDD">
        <w:t xml:space="preserve">Si le </w:t>
      </w:r>
      <w:r w:rsidR="00572A0A" w:rsidRPr="00422DDD">
        <w:t>total d</w:t>
      </w:r>
      <w:r w:rsidRPr="00422DDD">
        <w:t xml:space="preserve">e </w:t>
      </w:r>
      <w:r w:rsidRPr="00422DDD">
        <w:rPr>
          <w:b/>
        </w:rPr>
        <w:t>malus</w:t>
      </w:r>
      <w:r w:rsidR="008A1A55" w:rsidRPr="00422DDD">
        <w:rPr>
          <w:b/>
        </w:rPr>
        <w:t xml:space="preserve"> de combat</w:t>
      </w:r>
      <w:r w:rsidRPr="00422DDD">
        <w:rPr>
          <w:b/>
        </w:rPr>
        <w:t>&gt;</w:t>
      </w:r>
      <w:r w:rsidR="00572A0A" w:rsidRPr="00422DDD">
        <w:rPr>
          <w:b/>
        </w:rPr>
        <w:t>PdC+RM</w:t>
      </w:r>
      <w:r w:rsidR="00443552" w:rsidRPr="00422DDD">
        <w:rPr>
          <w:b/>
        </w:rPr>
        <w:t>,</w:t>
      </w:r>
      <w:r w:rsidR="00572A0A" w:rsidRPr="00422DDD">
        <w:t xml:space="preserve"> alors l’être </w:t>
      </w:r>
      <w:r w:rsidR="00E81538" w:rsidRPr="00422DDD">
        <w:t>perd conscience</w:t>
      </w:r>
      <w:r w:rsidR="00CC1C06" w:rsidRPr="00422DDD">
        <w:t xml:space="preserve"> pendant</w:t>
      </w:r>
      <w:r w:rsidR="00E81538" w:rsidRPr="00422DDD">
        <w:t xml:space="preserve"> </w:t>
      </w:r>
      <w:r w:rsidR="00443552" w:rsidRPr="00422DDD">
        <w:t>(</w:t>
      </w:r>
      <w:r w:rsidR="008A1A55" w:rsidRPr="00422DDD">
        <w:rPr>
          <w:b/>
        </w:rPr>
        <w:t xml:space="preserve">Malus de </w:t>
      </w:r>
      <w:r w:rsidR="008A1A55" w:rsidRPr="00422DDD">
        <w:rPr>
          <w:b/>
        </w:rPr>
        <w:lastRenderedPageBreak/>
        <w:t>combat</w:t>
      </w:r>
      <w:r w:rsidR="00443552" w:rsidRPr="00422DDD">
        <w:rPr>
          <w:b/>
        </w:rPr>
        <w:t>)</w:t>
      </w:r>
      <w:r w:rsidR="008A1A55" w:rsidRPr="00422DDD">
        <w:t xml:space="preserve"> </w:t>
      </w:r>
      <w:r w:rsidR="00E81538" w:rsidRPr="00422DDD">
        <w:t>tours</w:t>
      </w:r>
      <w:r w:rsidR="00817CC9" w:rsidRPr="00422DDD">
        <w:t xml:space="preserve"> et récupère 1 malus</w:t>
      </w:r>
      <w:r w:rsidR="00443552" w:rsidRPr="00422DDD">
        <w:t xml:space="preserve"> à la fin de cette période</w:t>
      </w:r>
      <w:r w:rsidR="00E81538" w:rsidRPr="00422DDD">
        <w:t>.</w:t>
      </w:r>
      <w:r w:rsidR="006473FE" w:rsidRPr="00422DDD">
        <w:t xml:space="preserve"> </w:t>
      </w:r>
      <w:r w:rsidR="004A6D92" w:rsidRPr="00422DDD">
        <w:t>Si l</w:t>
      </w:r>
      <w:r w:rsidR="006473FE" w:rsidRPr="00422DDD">
        <w:t xml:space="preserve">es </w:t>
      </w:r>
      <w:r w:rsidR="006473FE" w:rsidRPr="00422DDD">
        <w:rPr>
          <w:b/>
        </w:rPr>
        <w:t>malus</w:t>
      </w:r>
      <w:r w:rsidR="00443552" w:rsidRPr="00422DDD">
        <w:rPr>
          <w:b/>
        </w:rPr>
        <w:t xml:space="preserve"> de combat </w:t>
      </w:r>
      <w:r w:rsidRPr="00422DDD">
        <w:rPr>
          <w:b/>
        </w:rPr>
        <w:t>&gt;</w:t>
      </w:r>
      <w:r w:rsidR="00443552" w:rsidRPr="00422DDD">
        <w:rPr>
          <w:b/>
        </w:rPr>
        <w:t>[</w:t>
      </w:r>
      <w:r w:rsidR="006473FE" w:rsidRPr="00422DDD">
        <w:rPr>
          <w:b/>
        </w:rPr>
        <w:t>PdC+RM+</w:t>
      </w:r>
      <w:r w:rsidR="008A1A55" w:rsidRPr="00422DDD">
        <w:rPr>
          <w:b/>
        </w:rPr>
        <w:t>NEC</w:t>
      </w:r>
      <w:r w:rsidR="00443552" w:rsidRPr="00422DDD">
        <w:rPr>
          <w:b/>
        </w:rPr>
        <w:t>]</w:t>
      </w:r>
      <w:r w:rsidR="008A1A55" w:rsidRPr="00422DDD">
        <w:rPr>
          <w:b/>
        </w:rPr>
        <w:t xml:space="preserve">, </w:t>
      </w:r>
      <w:r w:rsidR="004A6D92" w:rsidRPr="00422DDD">
        <w:t>c’est la mort par arrêt cardiaque</w:t>
      </w:r>
      <w:r w:rsidR="003F1D80" w:rsidRPr="00422DDD">
        <w:t xml:space="preserve"> après </w:t>
      </w:r>
      <w:r w:rsidR="008A1A55" w:rsidRPr="00422DDD">
        <w:t xml:space="preserve">RM </w:t>
      </w:r>
      <w:r w:rsidR="003F1D80" w:rsidRPr="00422DDD">
        <w:t>phases</w:t>
      </w:r>
      <w:r w:rsidR="006473FE" w:rsidRPr="00422DDD">
        <w:t>.</w:t>
      </w:r>
    </w:p>
    <w:p w:rsidR="00777865" w:rsidRPr="00422DDD" w:rsidRDefault="00837F69" w:rsidP="002A261A">
      <w:pPr>
        <w:pStyle w:val="Titre2"/>
      </w:pPr>
      <w:bookmarkStart w:id="155" w:name="_Toc208477852"/>
      <w:r w:rsidRPr="00422DDD">
        <w:t>5.1</w:t>
      </w:r>
      <w:r w:rsidR="00CB1E49" w:rsidRPr="00422DDD">
        <w:t>1</w:t>
      </w:r>
      <w:r w:rsidR="00B62B2E" w:rsidRPr="00422DDD">
        <w:t xml:space="preserve"> </w:t>
      </w:r>
      <w:r w:rsidR="00B80F58" w:rsidRPr="00422DDD">
        <w:t>G</w:t>
      </w:r>
      <w:r w:rsidR="00B62B2E" w:rsidRPr="00422DDD">
        <w:t>estion des combats</w:t>
      </w:r>
      <w:bookmarkEnd w:id="155"/>
    </w:p>
    <w:p w:rsidR="00B62B2E" w:rsidRDefault="00B80F58" w:rsidP="00B62B2E">
      <w:r w:rsidRPr="00422DDD">
        <w:t>D</w:t>
      </w:r>
      <w:r w:rsidR="00B62B2E" w:rsidRPr="00422DDD">
        <w:t>e</w:t>
      </w:r>
      <w:r w:rsidRPr="00422DDD">
        <w:t xml:space="preserve">s </w:t>
      </w:r>
      <w:r w:rsidR="00B62B2E" w:rsidRPr="00422DDD">
        <w:t>feuille</w:t>
      </w:r>
      <w:r w:rsidRPr="00422DDD">
        <w:t>s</w:t>
      </w:r>
      <w:r w:rsidR="00B62B2E" w:rsidRPr="00422DDD">
        <w:t xml:space="preserve"> ser</w:t>
      </w:r>
      <w:r w:rsidRPr="00422DDD">
        <w:t>ven</w:t>
      </w:r>
      <w:r w:rsidR="00B62B2E" w:rsidRPr="00422DDD">
        <w:t>t à noter les coups subis et infligés par les participants à un combat.</w:t>
      </w:r>
      <w:r w:rsidR="005C55B3" w:rsidRPr="00422DDD">
        <w:t xml:space="preserve"> Reportez-vous aux</w:t>
      </w:r>
      <w:r w:rsidRPr="00422DDD">
        <w:t xml:space="preserve"> </w:t>
      </w:r>
      <w:r w:rsidRPr="00422DDD">
        <w:rPr>
          <w:i/>
        </w:rPr>
        <w:fldChar w:fldCharType="begin"/>
      </w:r>
      <w:r w:rsidRPr="00422DDD">
        <w:rPr>
          <w:i/>
        </w:rPr>
        <w:instrText xml:space="preserve"> REF _Ref406075763 \h  \* MERGEFORMAT </w:instrText>
      </w:r>
      <w:r w:rsidRPr="00422DDD">
        <w:rPr>
          <w:i/>
        </w:rPr>
      </w:r>
      <w:r w:rsidRPr="00422DDD">
        <w:rPr>
          <w:i/>
        </w:rPr>
        <w:fldChar w:fldCharType="separate"/>
      </w:r>
      <w:r w:rsidR="00DD1A28" w:rsidRPr="00DD1A28">
        <w:rPr>
          <w:i/>
        </w:rPr>
        <w:t>11. Annexes</w:t>
      </w:r>
      <w:r w:rsidRPr="00422DDD">
        <w:rPr>
          <w:i/>
        </w:rPr>
        <w:fldChar w:fldCharType="end"/>
      </w:r>
      <w:r w:rsidR="005C55B3" w:rsidRPr="00422DDD">
        <w:t>.</w:t>
      </w:r>
    </w:p>
    <w:p w:rsidR="009255D0" w:rsidRDefault="009255D0">
      <w:pPr>
        <w:widowControl/>
        <w:jc w:val="left"/>
      </w:pPr>
      <w:r>
        <w:br w:type="page"/>
      </w:r>
    </w:p>
    <w:p w:rsidR="009255D0" w:rsidRPr="00422DDD" w:rsidRDefault="009255D0" w:rsidP="00B62B2E"/>
    <w:p w:rsidR="00777865" w:rsidRPr="00422DDD" w:rsidRDefault="005E42B1">
      <w:pPr>
        <w:pStyle w:val="Titre1"/>
      </w:pPr>
      <w:bookmarkStart w:id="156" w:name="_Toc208477853"/>
      <w:r w:rsidRPr="00422DDD">
        <w:lastRenderedPageBreak/>
        <w:t xml:space="preserve">6. </w:t>
      </w:r>
      <w:r w:rsidR="00777865" w:rsidRPr="00422DDD">
        <w:t>Récupération</w:t>
      </w:r>
      <w:bookmarkEnd w:id="156"/>
      <w:r w:rsidR="00777865" w:rsidRPr="00422DDD">
        <w:t xml:space="preserve"> </w:t>
      </w:r>
    </w:p>
    <w:p w:rsidR="00777865" w:rsidRPr="00422DDD" w:rsidRDefault="005E42B1" w:rsidP="002A261A">
      <w:pPr>
        <w:pStyle w:val="Titre2"/>
      </w:pPr>
      <w:bookmarkStart w:id="157" w:name="_Toc208477854"/>
      <w:r w:rsidRPr="00422DDD">
        <w:t xml:space="preserve">6.1 </w:t>
      </w:r>
      <w:r w:rsidR="00777865" w:rsidRPr="00422DDD">
        <w:t>Introduction</w:t>
      </w:r>
      <w:bookmarkEnd w:id="157"/>
    </w:p>
    <w:p w:rsidR="00777865" w:rsidRPr="00422DDD" w:rsidRDefault="00777865">
      <w:r w:rsidRPr="00422DDD">
        <w:t>Les blessures subies dans le combat sont de différents types : énergie vitale</w:t>
      </w:r>
      <w:r w:rsidR="00D52AE1" w:rsidRPr="00422DDD">
        <w:t>(EN)</w:t>
      </w:r>
      <w:r w:rsidRPr="00422DDD">
        <w:t xml:space="preserve">, </w:t>
      </w:r>
      <w:r w:rsidR="00D52AE1" w:rsidRPr="00422DDD">
        <w:t>S</w:t>
      </w:r>
      <w:r w:rsidRPr="00422DDD">
        <w:t xml:space="preserve">ouffle, pertes temporaires, </w:t>
      </w:r>
      <w:r w:rsidR="00D52AE1" w:rsidRPr="00422DDD">
        <w:t xml:space="preserve">taille, estoc, </w:t>
      </w:r>
      <w:r w:rsidRPr="00422DDD">
        <w:t xml:space="preserve">concussion, </w:t>
      </w:r>
      <w:r w:rsidR="00D52AE1" w:rsidRPr="00422DDD">
        <w:t>malus</w:t>
      </w:r>
      <w:r w:rsidR="000C09F0" w:rsidRPr="00422DDD">
        <w:t>,</w:t>
      </w:r>
      <w:r w:rsidRPr="00422DDD">
        <w:t xml:space="preserve"> etc. Elles </w:t>
      </w:r>
      <w:r w:rsidR="00D52AE1" w:rsidRPr="00422DDD">
        <w:t xml:space="preserve">se </w:t>
      </w:r>
      <w:r w:rsidR="003B519F" w:rsidRPr="00422DDD">
        <w:t>s</w:t>
      </w:r>
      <w:r w:rsidR="00D52AE1" w:rsidRPr="00422DDD">
        <w:t xml:space="preserve">oignent grâce à </w:t>
      </w:r>
      <w:r w:rsidR="003B519F" w:rsidRPr="00422DDD">
        <w:t>une phase de récupération</w:t>
      </w:r>
      <w:r w:rsidR="006A3BC5" w:rsidRPr="00422DDD">
        <w:t xml:space="preserve"> qui a lieu</w:t>
      </w:r>
      <w:r w:rsidR="00356B53">
        <w:t>,</w:t>
      </w:r>
      <w:r w:rsidR="006A3BC5" w:rsidRPr="00422DDD">
        <w:t xml:space="preserve"> </w:t>
      </w:r>
      <w:r w:rsidR="006F4223" w:rsidRPr="00422DDD">
        <w:t>e</w:t>
      </w:r>
      <w:r w:rsidR="006A3BC5" w:rsidRPr="00422DDD">
        <w:t>n général</w:t>
      </w:r>
      <w:r w:rsidR="00356B53">
        <w:t>,</w:t>
      </w:r>
      <w:r w:rsidR="006A3BC5" w:rsidRPr="00422DDD">
        <w:t xml:space="preserve"> tous les jours à minuit</w:t>
      </w:r>
      <w:r w:rsidRPr="00422DDD">
        <w:t xml:space="preserve">. Selon les résultats obtenus </w:t>
      </w:r>
      <w:r w:rsidR="003F1D80" w:rsidRPr="00422DDD">
        <w:t xml:space="preserve">dans cette phase </w:t>
      </w:r>
      <w:r w:rsidRPr="00422DDD">
        <w:t>et les circonstances</w:t>
      </w:r>
      <w:r w:rsidR="0044243B" w:rsidRPr="00422DDD">
        <w:t xml:space="preserve"> du moment</w:t>
      </w:r>
      <w:r w:rsidR="003B519F" w:rsidRPr="00422DDD">
        <w:t>,</w:t>
      </w:r>
      <w:r w:rsidRPr="00422DDD">
        <w:t xml:space="preserve"> les blessures et leurs effets s’estomperont avec le temps.</w:t>
      </w:r>
      <w:r w:rsidR="006A3BC5" w:rsidRPr="00422DDD">
        <w:t xml:space="preserve"> </w:t>
      </w:r>
      <w:r w:rsidR="006F4223" w:rsidRPr="00422DDD">
        <w:t xml:space="preserve">Dans le cas où il y a plusieurs éléments à récupérer, ordonnez-les ainsi : Souffle, Fatigue, Drogues, Blessures, Maladie, Coma, Magie, </w:t>
      </w:r>
      <w:r w:rsidR="00D52AE1" w:rsidRPr="00422DDD">
        <w:t>a</w:t>
      </w:r>
      <w:r w:rsidR="006F4223" w:rsidRPr="00422DDD">
        <w:t>utre.</w:t>
      </w:r>
    </w:p>
    <w:p w:rsidR="00777865" w:rsidRPr="00422DDD" w:rsidRDefault="005E42B1" w:rsidP="002A261A">
      <w:pPr>
        <w:pStyle w:val="Titre2"/>
      </w:pPr>
      <w:bookmarkStart w:id="158" w:name="_Toc208477855"/>
      <w:r w:rsidRPr="00422DDD">
        <w:t xml:space="preserve">6.2 </w:t>
      </w:r>
      <w:r w:rsidR="00A32E6F" w:rsidRPr="00422DDD">
        <w:t xml:space="preserve">Récupération </w:t>
      </w:r>
      <w:r w:rsidR="000F1223" w:rsidRPr="00422DDD">
        <w:t>et soin</w:t>
      </w:r>
      <w:bookmarkEnd w:id="158"/>
    </w:p>
    <w:p w:rsidR="00ED1CB8" w:rsidRPr="00422DDD" w:rsidRDefault="00A32E6F">
      <w:r w:rsidRPr="00422DDD">
        <w:t xml:space="preserve">La </w:t>
      </w:r>
      <w:r w:rsidRPr="00422DDD">
        <w:rPr>
          <w:b/>
        </w:rPr>
        <w:t>Chance de Soin (CS)</w:t>
      </w:r>
      <w:r w:rsidRPr="00422DDD">
        <w:t xml:space="preserve"> doit obligatoirement être testée si le Perso</w:t>
      </w:r>
      <w:r w:rsidR="00ED1CB8" w:rsidRPr="00422DDD">
        <w:t xml:space="preserve"> a au moins : </w:t>
      </w:r>
    </w:p>
    <w:p w:rsidR="00ED1CB8" w:rsidRPr="00422DDD" w:rsidRDefault="006F4223" w:rsidP="00CF0D93">
      <w:pPr>
        <w:pStyle w:val="Paragraphedeliste"/>
        <w:numPr>
          <w:ilvl w:val="0"/>
          <w:numId w:val="28"/>
        </w:numPr>
      </w:pPr>
      <w:r w:rsidRPr="00422DDD">
        <w:t xml:space="preserve">un point de </w:t>
      </w:r>
      <w:r w:rsidR="00A32E6F" w:rsidRPr="00422DDD">
        <w:t>blessure</w:t>
      </w:r>
      <w:r w:rsidR="0044243B" w:rsidRPr="00422DDD">
        <w:t xml:space="preserve"> </w:t>
      </w:r>
    </w:p>
    <w:p w:rsidR="00ED1CB8" w:rsidRPr="00422DDD" w:rsidRDefault="00A32E6F" w:rsidP="00CF0D93">
      <w:pPr>
        <w:pStyle w:val="Paragraphedeliste"/>
        <w:numPr>
          <w:ilvl w:val="0"/>
          <w:numId w:val="28"/>
        </w:numPr>
      </w:pPr>
      <w:r w:rsidRPr="00422DDD">
        <w:t xml:space="preserve">un malus </w:t>
      </w:r>
      <w:r w:rsidR="006F4223" w:rsidRPr="00422DDD">
        <w:t xml:space="preserve">de combat </w:t>
      </w:r>
    </w:p>
    <w:p w:rsidR="00ED1CB8" w:rsidRPr="00422DDD" w:rsidRDefault="00A32E6F" w:rsidP="00CF0D93">
      <w:pPr>
        <w:pStyle w:val="Paragraphedeliste"/>
        <w:numPr>
          <w:ilvl w:val="0"/>
          <w:numId w:val="28"/>
        </w:numPr>
      </w:pPr>
      <w:r w:rsidRPr="00422DDD">
        <w:t>un</w:t>
      </w:r>
      <w:r w:rsidR="006F4223" w:rsidRPr="00422DDD">
        <w:t xml:space="preserve"> point d’</w:t>
      </w:r>
      <w:r w:rsidRPr="00422DDD">
        <w:t xml:space="preserve">EN </w:t>
      </w:r>
      <w:r w:rsidR="006F4223" w:rsidRPr="00422DDD">
        <w:t xml:space="preserve">perdu </w:t>
      </w:r>
    </w:p>
    <w:p w:rsidR="00ED1CB8" w:rsidRPr="00422DDD" w:rsidRDefault="00F118CC" w:rsidP="00CF0D93">
      <w:pPr>
        <w:pStyle w:val="Paragraphedeliste"/>
        <w:numPr>
          <w:ilvl w:val="0"/>
          <w:numId w:val="28"/>
        </w:numPr>
      </w:pPr>
      <w:r w:rsidRPr="00422DDD">
        <w:t>une perte</w:t>
      </w:r>
      <w:r w:rsidR="00363514" w:rsidRPr="00422DDD">
        <w:t xml:space="preserve"> </w:t>
      </w:r>
      <w:r w:rsidR="00A32E6F" w:rsidRPr="00422DDD">
        <w:t>temporaire</w:t>
      </w:r>
    </w:p>
    <w:p w:rsidR="00356B53" w:rsidRPr="00422DDD" w:rsidRDefault="00A32E6F">
      <w:r w:rsidRPr="00422DDD">
        <w:t xml:space="preserve">Un Perso </w:t>
      </w:r>
      <w:r w:rsidR="00777865" w:rsidRPr="00422DDD">
        <w:t>peut</w:t>
      </w:r>
      <w:r w:rsidRPr="00422DDD">
        <w:t>,</w:t>
      </w:r>
      <w:r w:rsidR="00777865" w:rsidRPr="00422DDD">
        <w:t xml:space="preserve"> </w:t>
      </w:r>
      <w:r w:rsidRPr="00422DDD">
        <w:t xml:space="preserve">mais </w:t>
      </w:r>
      <w:r w:rsidR="00777865" w:rsidRPr="00422DDD">
        <w:t>ne d</w:t>
      </w:r>
      <w:r w:rsidRPr="00422DDD">
        <w:t xml:space="preserve">oit pas, bénéficier d’une </w:t>
      </w:r>
      <w:r w:rsidRPr="00422DDD">
        <w:rPr>
          <w:shd w:val="clear" w:color="auto" w:fill="FFFF00"/>
        </w:rPr>
        <w:t>phase de récupération supplémentaire</w:t>
      </w:r>
      <w:r w:rsidRPr="00422DDD">
        <w:t xml:space="preserve">. Pour cela il faut avoir eu </w:t>
      </w:r>
      <w:r w:rsidR="00777865" w:rsidRPr="00422DDD">
        <w:t>une journée complète</w:t>
      </w:r>
      <w:r w:rsidR="00356B53">
        <w:t xml:space="preserve"> (24h)</w:t>
      </w:r>
      <w:r w:rsidR="00777865" w:rsidRPr="00422DDD">
        <w:t xml:space="preserve"> d'</w:t>
      </w:r>
      <w:r w:rsidR="00777865" w:rsidRPr="00422DDD">
        <w:rPr>
          <w:b/>
        </w:rPr>
        <w:t xml:space="preserve">inaction </w:t>
      </w:r>
      <w:r w:rsidR="00777865" w:rsidRPr="00422DDD">
        <w:t>dans un lieu</w:t>
      </w:r>
      <w:r w:rsidR="00777865" w:rsidRPr="00422DDD">
        <w:rPr>
          <w:b/>
        </w:rPr>
        <w:t xml:space="preserve"> propre</w:t>
      </w:r>
      <w:r w:rsidR="00777865" w:rsidRPr="00422DDD">
        <w:t xml:space="preserve"> et sous l'attention d'un </w:t>
      </w:r>
      <w:r w:rsidR="00777865" w:rsidRPr="00422DDD">
        <w:rPr>
          <w:b/>
        </w:rPr>
        <w:t>soigneur</w:t>
      </w:r>
      <w:r w:rsidR="00777865" w:rsidRPr="00422DDD">
        <w:t xml:space="preserve"> (avec un talent </w:t>
      </w:r>
      <w:r w:rsidR="00965C86" w:rsidRPr="00422DDD">
        <w:t>de</w:t>
      </w:r>
      <w:r w:rsidR="00D30362" w:rsidRPr="00422DDD">
        <w:t xml:space="preserve"> soin</w:t>
      </w:r>
      <w:r w:rsidR="000C09F0" w:rsidRPr="00422DDD">
        <w:t xml:space="preserve"> à NE11+</w:t>
      </w:r>
      <w:r w:rsidR="00777865" w:rsidRPr="00422DDD">
        <w:t xml:space="preserve">). </w:t>
      </w:r>
      <w:r w:rsidRPr="00422DDD">
        <w:t xml:space="preserve">Il est donc possible </w:t>
      </w:r>
      <w:r w:rsidR="00D30362" w:rsidRPr="00422DDD">
        <w:t xml:space="preserve">de </w:t>
      </w:r>
      <w:r w:rsidR="00777865" w:rsidRPr="00422DDD">
        <w:t xml:space="preserve">tester deux fois </w:t>
      </w:r>
      <w:r w:rsidR="00D30362" w:rsidRPr="00422DDD">
        <w:t>la</w:t>
      </w:r>
      <w:r w:rsidR="00777865" w:rsidRPr="00422DDD">
        <w:t xml:space="preserve"> CS sur une </w:t>
      </w:r>
      <w:r w:rsidRPr="00422DDD">
        <w:t xml:space="preserve">période de </w:t>
      </w:r>
      <w:r w:rsidR="00777865" w:rsidRPr="00422DDD">
        <w:t>24h.</w:t>
      </w:r>
      <w:r w:rsidR="000F1223" w:rsidRPr="00422DDD">
        <w:t xml:space="preserve"> </w:t>
      </w:r>
      <w:r w:rsidR="00356B53">
        <w:t xml:space="preserve">Le test de la CS se fait après une période de </w:t>
      </w:r>
      <w:r w:rsidR="00356B53" w:rsidRPr="00356B53">
        <w:rPr>
          <w:b/>
        </w:rPr>
        <w:t>minimum 4h de repos</w:t>
      </w:r>
      <w:r w:rsidR="00356B53">
        <w:t xml:space="preserve"> et ne peut se faire dans l’action.</w:t>
      </w:r>
    </w:p>
    <w:p w:rsidR="00777865" w:rsidRPr="00422DDD" w:rsidRDefault="005E42B1" w:rsidP="002A261A">
      <w:pPr>
        <w:pStyle w:val="Titre2"/>
      </w:pPr>
      <w:bookmarkStart w:id="159" w:name="_Toc208477856"/>
      <w:r w:rsidRPr="00422DDD">
        <w:t xml:space="preserve">6.3 </w:t>
      </w:r>
      <w:r w:rsidR="00777865" w:rsidRPr="00422DDD">
        <w:t xml:space="preserve">Bonus </w:t>
      </w:r>
      <w:r w:rsidR="00B523C8" w:rsidRPr="00422DDD">
        <w:t xml:space="preserve">et malus </w:t>
      </w:r>
      <w:r w:rsidR="00777865" w:rsidRPr="00422DDD">
        <w:t>à la CS</w:t>
      </w:r>
      <w:bookmarkEnd w:id="159"/>
      <w:r w:rsidR="00777865" w:rsidRPr="00422DDD">
        <w:t> </w:t>
      </w:r>
    </w:p>
    <w:p w:rsidR="00777865" w:rsidRPr="00422DDD" w:rsidRDefault="00BA2DBF">
      <w:r>
        <w:t>T</w:t>
      </w:r>
      <w:r w:rsidR="00F118CC" w:rsidRPr="00422DDD">
        <w:t xml:space="preserve">enez compte </w:t>
      </w:r>
      <w:r>
        <w:t>de tous l</w:t>
      </w:r>
      <w:r w:rsidR="00F118CC" w:rsidRPr="00422DDD">
        <w:t>es malus</w:t>
      </w:r>
      <w:r>
        <w:t>,</w:t>
      </w:r>
      <w:r w:rsidR="00F118CC" w:rsidRPr="00422DDD">
        <w:t xml:space="preserve"> </w:t>
      </w:r>
      <w:r w:rsidRPr="00BA2DBF">
        <w:rPr>
          <w:shd w:val="clear" w:color="auto" w:fill="FFFF00"/>
        </w:rPr>
        <w:t>sauf ceux de combat et de souffle</w:t>
      </w:r>
      <w:r>
        <w:rPr>
          <w:shd w:val="clear" w:color="auto" w:fill="FFFF00"/>
        </w:rPr>
        <w:t>,</w:t>
      </w:r>
      <w:r>
        <w:t xml:space="preserve"> qui </w:t>
      </w:r>
      <w:r w:rsidRPr="00BA2DBF">
        <w:rPr>
          <w:b/>
        </w:rPr>
        <w:t>modifient le dé lancé</w:t>
      </w:r>
      <w:r>
        <w:t>. Attention, ceci est une exception à la règle générale !</w:t>
      </w:r>
      <w:r w:rsidR="006F4223" w:rsidRPr="00422DDD">
        <w:t xml:space="preserve"> </w:t>
      </w:r>
    </w:p>
    <w:p w:rsidR="00777865" w:rsidRPr="00422DDD" w:rsidRDefault="00B523C8" w:rsidP="002A261A">
      <w:pPr>
        <w:pStyle w:val="Titre2"/>
        <w:rPr>
          <w:u w:val="single"/>
        </w:rPr>
      </w:pPr>
      <w:bookmarkStart w:id="160" w:name="_Toc208477857"/>
      <w:r w:rsidRPr="00422DDD">
        <w:t xml:space="preserve">6.4 </w:t>
      </w:r>
      <w:r w:rsidR="00777865" w:rsidRPr="00422DDD">
        <w:t>Récupération générale</w:t>
      </w:r>
      <w:bookmarkEnd w:id="160"/>
      <w:r w:rsidR="00777865" w:rsidRPr="00422DDD">
        <w:rPr>
          <w:u w:val="single"/>
        </w:rPr>
        <w:t xml:space="preserve"> </w:t>
      </w:r>
    </w:p>
    <w:p w:rsidR="00D30362" w:rsidRPr="00422DDD" w:rsidRDefault="00E874C7" w:rsidP="00D30362">
      <w:r w:rsidRPr="00422DDD">
        <w:rPr>
          <w:noProof/>
          <w:lang w:eastAsia="fr-BE"/>
        </w:rPr>
        <w:drawing>
          <wp:anchor distT="0" distB="0" distL="114300" distR="114300" simplePos="0" relativeHeight="251682304" behindDoc="1" locked="0" layoutInCell="1" allowOverlap="1" wp14:anchorId="1476596D" wp14:editId="2001586C">
            <wp:simplePos x="0" y="0"/>
            <wp:positionH relativeFrom="column">
              <wp:posOffset>5514975</wp:posOffset>
            </wp:positionH>
            <wp:positionV relativeFrom="paragraph">
              <wp:posOffset>175260</wp:posOffset>
            </wp:positionV>
            <wp:extent cx="710565" cy="967105"/>
            <wp:effectExtent l="0" t="0" r="0" b="4445"/>
            <wp:wrapTight wrapText="bothSides">
              <wp:wrapPolygon edited="0">
                <wp:start x="0" y="0"/>
                <wp:lineTo x="0" y="21274"/>
                <wp:lineTo x="20847" y="21274"/>
                <wp:lineTo x="20847" y="0"/>
                <wp:lineTo x="0" y="0"/>
              </wp:wrapPolygon>
            </wp:wrapTight>
            <wp:docPr id="227" name="Picture 227" descr="ciruelo_cabral_bw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iruelo_cabral_bw00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10565"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F4223" w:rsidRPr="00422DDD">
        <w:t>Testez la CS</w:t>
      </w:r>
      <w:r w:rsidR="00BA2DBF">
        <w:t xml:space="preserve"> avec le </w:t>
      </w:r>
      <w:r w:rsidR="00BA2DBF" w:rsidRPr="00BA2DBF">
        <w:rPr>
          <w:shd w:val="clear" w:color="auto" w:fill="FFFF00"/>
        </w:rPr>
        <w:t>dé modifié</w:t>
      </w:r>
      <w:r w:rsidR="00BA2DBF">
        <w:t xml:space="preserve">, </w:t>
      </w:r>
      <w:r w:rsidR="00363514" w:rsidRPr="00422DDD">
        <w:t>les points récupérés ou perdus</w:t>
      </w:r>
      <w:r w:rsidR="006F4223" w:rsidRPr="00422DDD">
        <w:t xml:space="preserve"> </w:t>
      </w:r>
      <w:r w:rsidR="00BA2DBF">
        <w:t xml:space="preserve">sont </w:t>
      </w:r>
      <w:r w:rsidR="00D30362"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454"/>
        <w:gridCol w:w="1087"/>
        <w:gridCol w:w="844"/>
        <w:gridCol w:w="1250"/>
      </w:tblGrid>
      <w:tr w:rsidR="00363514" w:rsidRPr="00422DDD" w:rsidTr="00363514">
        <w:tc>
          <w:tcPr>
            <w:tcW w:w="0" w:type="auto"/>
          </w:tcPr>
          <w:p w:rsidR="00363514" w:rsidRPr="00422DDD" w:rsidRDefault="00363514">
            <w:pPr>
              <w:rPr>
                <w:b/>
                <w:sz w:val="16"/>
              </w:rPr>
            </w:pPr>
            <w:r w:rsidRPr="00422DDD">
              <w:rPr>
                <w:b/>
                <w:sz w:val="16"/>
              </w:rPr>
              <w:t xml:space="preserve">Résultat </w:t>
            </w:r>
          </w:p>
        </w:tc>
        <w:tc>
          <w:tcPr>
            <w:tcW w:w="0" w:type="auto"/>
          </w:tcPr>
          <w:p w:rsidR="00363514" w:rsidRPr="00422DDD" w:rsidRDefault="00363514" w:rsidP="00363514">
            <w:pPr>
              <w:jc w:val="center"/>
              <w:rPr>
                <w:b/>
                <w:sz w:val="16"/>
              </w:rPr>
            </w:pPr>
            <w:r w:rsidRPr="00422DDD">
              <w:rPr>
                <w:b/>
                <w:sz w:val="16"/>
              </w:rPr>
              <w:t>TEC</w:t>
            </w:r>
          </w:p>
        </w:tc>
        <w:tc>
          <w:tcPr>
            <w:tcW w:w="0" w:type="auto"/>
          </w:tcPr>
          <w:p w:rsidR="00363514" w:rsidRPr="00422DDD" w:rsidRDefault="00363514" w:rsidP="00F118CC">
            <w:pPr>
              <w:jc w:val="center"/>
              <w:rPr>
                <w:b/>
                <w:sz w:val="16"/>
              </w:rPr>
            </w:pPr>
            <w:r w:rsidRPr="00422DDD">
              <w:rPr>
                <w:b/>
                <w:sz w:val="16"/>
              </w:rPr>
              <w:t>Malus</w:t>
            </w:r>
          </w:p>
        </w:tc>
        <w:tc>
          <w:tcPr>
            <w:tcW w:w="0" w:type="auto"/>
          </w:tcPr>
          <w:p w:rsidR="00363514" w:rsidRPr="00422DDD" w:rsidRDefault="00363514">
            <w:pPr>
              <w:jc w:val="center"/>
              <w:rPr>
                <w:b/>
                <w:sz w:val="16"/>
              </w:rPr>
            </w:pPr>
            <w:r w:rsidRPr="00422DDD">
              <w:rPr>
                <w:b/>
                <w:sz w:val="16"/>
              </w:rPr>
              <w:t>EN</w:t>
            </w:r>
          </w:p>
        </w:tc>
        <w:tc>
          <w:tcPr>
            <w:tcW w:w="0" w:type="auto"/>
          </w:tcPr>
          <w:p w:rsidR="00363514" w:rsidRPr="00422DDD" w:rsidRDefault="00363514">
            <w:pPr>
              <w:jc w:val="center"/>
              <w:rPr>
                <w:b/>
                <w:sz w:val="16"/>
              </w:rPr>
            </w:pPr>
            <w:r w:rsidRPr="00422DDD">
              <w:rPr>
                <w:b/>
                <w:sz w:val="16"/>
              </w:rPr>
              <w:t>Temporaire</w:t>
            </w:r>
          </w:p>
        </w:tc>
      </w:tr>
      <w:tr w:rsidR="00363514" w:rsidRPr="00422DDD" w:rsidTr="00363514">
        <w:tc>
          <w:tcPr>
            <w:tcW w:w="0" w:type="auto"/>
          </w:tcPr>
          <w:p w:rsidR="00363514" w:rsidRPr="00422DDD" w:rsidRDefault="00363514">
            <w:pPr>
              <w:rPr>
                <w:sz w:val="16"/>
              </w:rPr>
            </w:pPr>
            <w:r w:rsidRPr="00422DDD">
              <w:rPr>
                <w:sz w:val="16"/>
              </w:rPr>
              <w:t>tRC²</w:t>
            </w:r>
          </w:p>
        </w:tc>
        <w:tc>
          <w:tcPr>
            <w:tcW w:w="0" w:type="auto"/>
          </w:tcPr>
          <w:p w:rsidR="00363514" w:rsidRPr="00422DDD" w:rsidRDefault="003B692B" w:rsidP="002148A4">
            <w:pPr>
              <w:jc w:val="center"/>
              <w:rPr>
                <w:sz w:val="16"/>
              </w:rPr>
            </w:pPr>
            <w:r w:rsidRPr="00422DDD">
              <w:rPr>
                <w:sz w:val="16"/>
              </w:rPr>
              <w:t>-</w:t>
            </w:r>
            <w:r w:rsidR="00A430FB" w:rsidRPr="00422DDD">
              <w:rPr>
                <w:sz w:val="16"/>
              </w:rPr>
              <w:t>(PdC+RM)/</w:t>
            </w:r>
            <w:r w:rsidR="002148A4" w:rsidRPr="00422DDD">
              <w:rPr>
                <w:sz w:val="16"/>
              </w:rPr>
              <w:t>5</w:t>
            </w:r>
          </w:p>
        </w:tc>
        <w:tc>
          <w:tcPr>
            <w:tcW w:w="0" w:type="auto"/>
          </w:tcPr>
          <w:p w:rsidR="00363514" w:rsidRPr="00422DDD" w:rsidRDefault="00363514">
            <w:pPr>
              <w:jc w:val="center"/>
              <w:rPr>
                <w:sz w:val="16"/>
              </w:rPr>
            </w:pPr>
            <w:r w:rsidRPr="00422DDD">
              <w:rPr>
                <w:sz w:val="16"/>
              </w:rPr>
              <w:t>-C(rob)/</w:t>
            </w:r>
            <w:r w:rsidR="002148A4" w:rsidRPr="00422DDD">
              <w:rPr>
                <w:sz w:val="16"/>
              </w:rPr>
              <w:t>5</w:t>
            </w:r>
          </w:p>
        </w:tc>
        <w:tc>
          <w:tcPr>
            <w:tcW w:w="0" w:type="auto"/>
          </w:tcPr>
          <w:p w:rsidR="00363514" w:rsidRPr="00422DDD" w:rsidRDefault="006C5603">
            <w:pPr>
              <w:jc w:val="center"/>
              <w:rPr>
                <w:sz w:val="16"/>
              </w:rPr>
            </w:pPr>
            <w:r w:rsidRPr="00422DDD">
              <w:rPr>
                <w:sz w:val="16"/>
              </w:rPr>
              <w:t>+</w:t>
            </w:r>
            <w:r w:rsidR="00363514" w:rsidRPr="00422DDD">
              <w:rPr>
                <w:sz w:val="16"/>
              </w:rPr>
              <w:t>EN/10</w:t>
            </w:r>
          </w:p>
        </w:tc>
        <w:tc>
          <w:tcPr>
            <w:tcW w:w="0" w:type="auto"/>
          </w:tcPr>
          <w:p w:rsidR="00363514" w:rsidRPr="00422DDD" w:rsidRDefault="0044243B">
            <w:pPr>
              <w:jc w:val="center"/>
              <w:rPr>
                <w:sz w:val="16"/>
              </w:rPr>
            </w:pPr>
            <w:r w:rsidRPr="00422DDD">
              <w:rPr>
                <w:sz w:val="16"/>
              </w:rPr>
              <w:t>-C(san)/10</w:t>
            </w:r>
          </w:p>
        </w:tc>
      </w:tr>
      <w:tr w:rsidR="00363514" w:rsidRPr="00422DDD" w:rsidTr="00363514">
        <w:tc>
          <w:tcPr>
            <w:tcW w:w="0" w:type="auto"/>
            <w:shd w:val="clear" w:color="auto" w:fill="E0E0E0"/>
          </w:tcPr>
          <w:p w:rsidR="00363514" w:rsidRPr="00422DDD" w:rsidRDefault="00363514">
            <w:pPr>
              <w:rPr>
                <w:sz w:val="16"/>
              </w:rPr>
            </w:pPr>
            <w:r w:rsidRPr="00422DDD">
              <w:rPr>
                <w:sz w:val="16"/>
              </w:rPr>
              <w:t>tRN</w:t>
            </w:r>
          </w:p>
        </w:tc>
        <w:tc>
          <w:tcPr>
            <w:tcW w:w="0" w:type="auto"/>
            <w:shd w:val="clear" w:color="auto" w:fill="E0E0E0"/>
          </w:tcPr>
          <w:p w:rsidR="00363514" w:rsidRPr="00422DDD" w:rsidRDefault="003B692B" w:rsidP="002148A4">
            <w:pPr>
              <w:jc w:val="center"/>
              <w:rPr>
                <w:sz w:val="16"/>
              </w:rPr>
            </w:pPr>
            <w:r w:rsidRPr="00422DDD">
              <w:rPr>
                <w:sz w:val="16"/>
              </w:rPr>
              <w:t>-</w:t>
            </w:r>
            <w:r w:rsidR="00A430FB" w:rsidRPr="00422DDD">
              <w:rPr>
                <w:sz w:val="16"/>
              </w:rPr>
              <w:t>(PdC+RM</w:t>
            </w:r>
            <w:r w:rsidR="002148A4" w:rsidRPr="00422DDD">
              <w:rPr>
                <w:sz w:val="16"/>
              </w:rPr>
              <w:t>)/1</w:t>
            </w:r>
            <w:r w:rsidR="00A430FB" w:rsidRPr="00422DDD">
              <w:rPr>
                <w:sz w:val="16"/>
              </w:rPr>
              <w:t>0</w:t>
            </w:r>
          </w:p>
        </w:tc>
        <w:tc>
          <w:tcPr>
            <w:tcW w:w="0" w:type="auto"/>
            <w:shd w:val="clear" w:color="auto" w:fill="E0E0E0"/>
          </w:tcPr>
          <w:p w:rsidR="00363514" w:rsidRPr="00422DDD" w:rsidRDefault="00363514">
            <w:pPr>
              <w:jc w:val="center"/>
              <w:rPr>
                <w:sz w:val="16"/>
              </w:rPr>
            </w:pPr>
            <w:r w:rsidRPr="00422DDD">
              <w:rPr>
                <w:sz w:val="16"/>
              </w:rPr>
              <w:t>-C(rob)/</w:t>
            </w:r>
            <w:r w:rsidR="002148A4" w:rsidRPr="00422DDD">
              <w:rPr>
                <w:sz w:val="16"/>
              </w:rPr>
              <w:t>10</w:t>
            </w:r>
          </w:p>
        </w:tc>
        <w:tc>
          <w:tcPr>
            <w:tcW w:w="0" w:type="auto"/>
            <w:shd w:val="clear" w:color="auto" w:fill="E0E0E0"/>
          </w:tcPr>
          <w:p w:rsidR="00363514" w:rsidRPr="00422DDD" w:rsidRDefault="00363514">
            <w:pPr>
              <w:jc w:val="center"/>
              <w:rPr>
                <w:sz w:val="16"/>
              </w:rPr>
            </w:pPr>
            <w:r w:rsidRPr="00422DDD">
              <w:rPr>
                <w:sz w:val="16"/>
              </w:rPr>
              <w:t>+EN/20</w:t>
            </w:r>
          </w:p>
        </w:tc>
        <w:tc>
          <w:tcPr>
            <w:tcW w:w="0" w:type="auto"/>
            <w:shd w:val="clear" w:color="auto" w:fill="E0E0E0"/>
          </w:tcPr>
          <w:p w:rsidR="00363514" w:rsidRPr="00422DDD" w:rsidRDefault="0044243B">
            <w:pPr>
              <w:jc w:val="center"/>
              <w:rPr>
                <w:sz w:val="16"/>
              </w:rPr>
            </w:pPr>
            <w:r w:rsidRPr="00422DDD">
              <w:rPr>
                <w:sz w:val="16"/>
              </w:rPr>
              <w:t>-C(san)/15</w:t>
            </w:r>
          </w:p>
        </w:tc>
      </w:tr>
      <w:tr w:rsidR="00363514" w:rsidRPr="00422DDD" w:rsidTr="00363514">
        <w:tc>
          <w:tcPr>
            <w:tcW w:w="0" w:type="auto"/>
            <w:shd w:val="clear" w:color="auto" w:fill="C0C0C0"/>
          </w:tcPr>
          <w:p w:rsidR="00363514" w:rsidRPr="00422DDD" w:rsidRDefault="00363514">
            <w:pPr>
              <w:rPr>
                <w:sz w:val="16"/>
              </w:rPr>
            </w:pPr>
            <w:r w:rsidRPr="00422DDD">
              <w:rPr>
                <w:sz w:val="16"/>
              </w:rPr>
              <w:t>tRP</w:t>
            </w:r>
            <w:r w:rsidR="00BA2DBF" w:rsidRPr="00BA2DBF">
              <w:rPr>
                <w:sz w:val="16"/>
                <w:vertAlign w:val="superscript"/>
              </w:rPr>
              <w:t>1</w:t>
            </w:r>
          </w:p>
        </w:tc>
        <w:tc>
          <w:tcPr>
            <w:tcW w:w="0" w:type="auto"/>
            <w:shd w:val="clear" w:color="auto" w:fill="C0C0C0"/>
          </w:tcPr>
          <w:p w:rsidR="00363514" w:rsidRPr="00422DDD" w:rsidRDefault="003B692B">
            <w:pPr>
              <w:jc w:val="center"/>
              <w:rPr>
                <w:sz w:val="16"/>
              </w:rPr>
            </w:pPr>
            <w:r w:rsidRPr="00422DDD">
              <w:rPr>
                <w:sz w:val="16"/>
              </w:rPr>
              <w:t>-</w:t>
            </w:r>
            <w:r w:rsidR="00A430FB" w:rsidRPr="00422DDD">
              <w:rPr>
                <w:sz w:val="16"/>
              </w:rPr>
              <w:t>(PdC+RM</w:t>
            </w:r>
            <w:r w:rsidR="002148A4" w:rsidRPr="00422DDD">
              <w:rPr>
                <w:sz w:val="16"/>
              </w:rPr>
              <w:t>)/2</w:t>
            </w:r>
            <w:r w:rsidR="00A430FB" w:rsidRPr="00422DDD">
              <w:rPr>
                <w:sz w:val="16"/>
              </w:rPr>
              <w:t>0</w:t>
            </w:r>
          </w:p>
        </w:tc>
        <w:tc>
          <w:tcPr>
            <w:tcW w:w="0" w:type="auto"/>
            <w:shd w:val="clear" w:color="auto" w:fill="C0C0C0"/>
          </w:tcPr>
          <w:p w:rsidR="00363514" w:rsidRPr="00422DDD" w:rsidRDefault="00363514" w:rsidP="002148A4">
            <w:pPr>
              <w:jc w:val="center"/>
              <w:rPr>
                <w:sz w:val="16"/>
              </w:rPr>
            </w:pPr>
            <w:r w:rsidRPr="00422DDD">
              <w:rPr>
                <w:sz w:val="16"/>
              </w:rPr>
              <w:t>-C(rob)/</w:t>
            </w:r>
            <w:r w:rsidR="002148A4" w:rsidRPr="00422DDD">
              <w:rPr>
                <w:sz w:val="16"/>
              </w:rPr>
              <w:t>2</w:t>
            </w:r>
            <w:r w:rsidRPr="00422DDD">
              <w:rPr>
                <w:sz w:val="16"/>
              </w:rPr>
              <w:t>0</w:t>
            </w:r>
          </w:p>
        </w:tc>
        <w:tc>
          <w:tcPr>
            <w:tcW w:w="0" w:type="auto"/>
            <w:shd w:val="clear" w:color="auto" w:fill="C0C0C0"/>
          </w:tcPr>
          <w:p w:rsidR="00363514" w:rsidRPr="00422DDD" w:rsidRDefault="00363514">
            <w:pPr>
              <w:jc w:val="center"/>
              <w:rPr>
                <w:sz w:val="16"/>
              </w:rPr>
            </w:pPr>
            <w:r w:rsidRPr="00422DDD">
              <w:rPr>
                <w:sz w:val="16"/>
              </w:rPr>
              <w:t>+EN/30</w:t>
            </w:r>
          </w:p>
        </w:tc>
        <w:tc>
          <w:tcPr>
            <w:tcW w:w="0" w:type="auto"/>
            <w:shd w:val="clear" w:color="auto" w:fill="C0C0C0"/>
          </w:tcPr>
          <w:p w:rsidR="00363514" w:rsidRPr="00422DDD" w:rsidRDefault="0044243B">
            <w:pPr>
              <w:jc w:val="center"/>
              <w:rPr>
                <w:sz w:val="16"/>
              </w:rPr>
            </w:pPr>
            <w:r w:rsidRPr="00422DDD">
              <w:rPr>
                <w:sz w:val="16"/>
              </w:rPr>
              <w:t>-C(san)/20</w:t>
            </w:r>
          </w:p>
        </w:tc>
      </w:tr>
      <w:tr w:rsidR="00363514" w:rsidRPr="00422DDD" w:rsidTr="00363514">
        <w:tc>
          <w:tcPr>
            <w:tcW w:w="0" w:type="auto"/>
            <w:shd w:val="clear" w:color="auto" w:fill="A6A6A6"/>
          </w:tcPr>
          <w:p w:rsidR="00363514" w:rsidRPr="00422DDD" w:rsidRDefault="00363514">
            <w:pPr>
              <w:rPr>
                <w:sz w:val="16"/>
              </w:rPr>
            </w:pPr>
            <w:r w:rsidRPr="00422DDD">
              <w:rPr>
                <w:sz w:val="16"/>
              </w:rPr>
              <w:t>tEN</w:t>
            </w:r>
            <w:r w:rsidR="00BA2DBF" w:rsidRPr="00BA2DBF">
              <w:rPr>
                <w:sz w:val="16"/>
                <w:vertAlign w:val="superscript"/>
              </w:rPr>
              <w:t>1</w:t>
            </w:r>
          </w:p>
        </w:tc>
        <w:tc>
          <w:tcPr>
            <w:tcW w:w="0" w:type="auto"/>
            <w:shd w:val="clear" w:color="auto" w:fill="A6A6A6"/>
          </w:tcPr>
          <w:p w:rsidR="00363514" w:rsidRPr="00422DDD" w:rsidRDefault="002148A4">
            <w:pPr>
              <w:jc w:val="center"/>
              <w:rPr>
                <w:sz w:val="16"/>
              </w:rPr>
            </w:pPr>
            <w:r w:rsidRPr="00422DDD">
              <w:rPr>
                <w:sz w:val="16"/>
              </w:rPr>
              <w:t>0</w:t>
            </w:r>
          </w:p>
        </w:tc>
        <w:tc>
          <w:tcPr>
            <w:tcW w:w="0" w:type="auto"/>
            <w:shd w:val="clear" w:color="auto" w:fill="A6A6A6"/>
          </w:tcPr>
          <w:p w:rsidR="00363514" w:rsidRPr="00422DDD" w:rsidRDefault="00363514">
            <w:pPr>
              <w:jc w:val="center"/>
              <w:rPr>
                <w:sz w:val="16"/>
              </w:rPr>
            </w:pPr>
            <w:r w:rsidRPr="00422DDD">
              <w:rPr>
                <w:sz w:val="16"/>
              </w:rPr>
              <w:t>0</w:t>
            </w:r>
          </w:p>
        </w:tc>
        <w:tc>
          <w:tcPr>
            <w:tcW w:w="0" w:type="auto"/>
            <w:shd w:val="clear" w:color="auto" w:fill="A6A6A6"/>
          </w:tcPr>
          <w:p w:rsidR="00363514" w:rsidRPr="00422DDD" w:rsidRDefault="00363514">
            <w:pPr>
              <w:jc w:val="center"/>
              <w:rPr>
                <w:sz w:val="16"/>
              </w:rPr>
            </w:pPr>
            <w:r w:rsidRPr="00422DDD">
              <w:rPr>
                <w:sz w:val="16"/>
              </w:rPr>
              <w:t>+EN/40</w:t>
            </w:r>
          </w:p>
        </w:tc>
        <w:tc>
          <w:tcPr>
            <w:tcW w:w="0" w:type="auto"/>
            <w:shd w:val="clear" w:color="auto" w:fill="A6A6A6"/>
          </w:tcPr>
          <w:p w:rsidR="00363514" w:rsidRPr="00422DDD" w:rsidRDefault="006C5603">
            <w:pPr>
              <w:jc w:val="center"/>
              <w:rPr>
                <w:sz w:val="16"/>
              </w:rPr>
            </w:pPr>
            <w:r w:rsidRPr="00422DDD">
              <w:rPr>
                <w:sz w:val="16"/>
              </w:rPr>
              <w:t>0</w:t>
            </w:r>
          </w:p>
        </w:tc>
      </w:tr>
      <w:tr w:rsidR="00363514" w:rsidRPr="00422DDD" w:rsidTr="00363514">
        <w:tc>
          <w:tcPr>
            <w:tcW w:w="0" w:type="auto"/>
            <w:shd w:val="clear" w:color="auto" w:fill="999999"/>
          </w:tcPr>
          <w:p w:rsidR="00363514" w:rsidRPr="00422DDD" w:rsidRDefault="00363514">
            <w:pPr>
              <w:rPr>
                <w:sz w:val="16"/>
              </w:rPr>
            </w:pPr>
            <w:r w:rsidRPr="00422DDD">
              <w:rPr>
                <w:sz w:val="16"/>
              </w:rPr>
              <w:t>tEC³</w:t>
            </w:r>
          </w:p>
        </w:tc>
        <w:tc>
          <w:tcPr>
            <w:tcW w:w="0" w:type="auto"/>
            <w:shd w:val="clear" w:color="auto" w:fill="999999"/>
          </w:tcPr>
          <w:p w:rsidR="00363514" w:rsidRPr="00422DDD" w:rsidRDefault="00C855BA" w:rsidP="002148A4">
            <w:pPr>
              <w:jc w:val="center"/>
              <w:rPr>
                <w:sz w:val="16"/>
              </w:rPr>
            </w:pPr>
            <w:r w:rsidRPr="00422DDD">
              <w:rPr>
                <w:sz w:val="16"/>
              </w:rPr>
              <w:t>+</w:t>
            </w:r>
            <w:r w:rsidR="002148A4" w:rsidRPr="00422DDD">
              <w:rPr>
                <w:sz w:val="16"/>
              </w:rPr>
              <w:t>(PdC+RM)/20</w:t>
            </w:r>
          </w:p>
        </w:tc>
        <w:tc>
          <w:tcPr>
            <w:tcW w:w="0" w:type="auto"/>
            <w:shd w:val="clear" w:color="auto" w:fill="999999"/>
          </w:tcPr>
          <w:p w:rsidR="00363514" w:rsidRPr="00422DDD" w:rsidRDefault="002148A4">
            <w:pPr>
              <w:jc w:val="center"/>
              <w:rPr>
                <w:sz w:val="16"/>
              </w:rPr>
            </w:pPr>
            <w:r w:rsidRPr="00422DDD">
              <w:rPr>
                <w:sz w:val="16"/>
              </w:rPr>
              <w:t>+5</w:t>
            </w:r>
          </w:p>
        </w:tc>
        <w:tc>
          <w:tcPr>
            <w:tcW w:w="0" w:type="auto"/>
            <w:shd w:val="clear" w:color="auto" w:fill="999999"/>
          </w:tcPr>
          <w:p w:rsidR="00363514" w:rsidRPr="00422DDD" w:rsidRDefault="00363514">
            <w:pPr>
              <w:jc w:val="center"/>
              <w:rPr>
                <w:sz w:val="16"/>
              </w:rPr>
            </w:pPr>
            <w:r w:rsidRPr="00422DDD">
              <w:rPr>
                <w:sz w:val="16"/>
              </w:rPr>
              <w:t>-EN/20</w:t>
            </w:r>
          </w:p>
        </w:tc>
        <w:tc>
          <w:tcPr>
            <w:tcW w:w="0" w:type="auto"/>
            <w:shd w:val="clear" w:color="auto" w:fill="999999"/>
          </w:tcPr>
          <w:p w:rsidR="00363514" w:rsidRPr="00422DDD" w:rsidRDefault="006C5603" w:rsidP="006C5603">
            <w:pPr>
              <w:jc w:val="center"/>
              <w:rPr>
                <w:sz w:val="16"/>
              </w:rPr>
            </w:pPr>
            <w:r w:rsidRPr="00422DDD">
              <w:rPr>
                <w:sz w:val="16"/>
              </w:rPr>
              <w:t>-2</w:t>
            </w:r>
          </w:p>
        </w:tc>
      </w:tr>
    </w:tbl>
    <w:p w:rsidR="00BA2DBF" w:rsidRPr="00BA2DBF" w:rsidRDefault="00BA2DBF" w:rsidP="00363514">
      <w:pPr>
        <w:ind w:firstLine="720"/>
        <w:rPr>
          <w:sz w:val="16"/>
          <w:szCs w:val="16"/>
        </w:rPr>
      </w:pPr>
      <w:r w:rsidRPr="00BA2DBF">
        <w:rPr>
          <w:sz w:val="16"/>
          <w:szCs w:val="16"/>
          <w:vertAlign w:val="superscript"/>
        </w:rPr>
        <w:t xml:space="preserve">1 </w:t>
      </w:r>
      <w:r>
        <w:rPr>
          <w:sz w:val="16"/>
          <w:szCs w:val="16"/>
        </w:rPr>
        <w:t xml:space="preserve"> équivaut à tEC si déjà infecté.</w:t>
      </w:r>
    </w:p>
    <w:p w:rsidR="00B523C8" w:rsidRPr="00422DDD" w:rsidRDefault="00363514" w:rsidP="00363514">
      <w:pPr>
        <w:ind w:firstLine="720"/>
        <w:rPr>
          <w:sz w:val="16"/>
          <w:szCs w:val="16"/>
        </w:rPr>
      </w:pPr>
      <w:r w:rsidRPr="00422DDD">
        <w:rPr>
          <w:sz w:val="16"/>
          <w:szCs w:val="16"/>
        </w:rPr>
        <w:t xml:space="preserve">² effet supplémentaire : niveau </w:t>
      </w:r>
      <w:r w:rsidRPr="00422DDD">
        <w:rPr>
          <w:b/>
          <w:sz w:val="16"/>
          <w:szCs w:val="16"/>
        </w:rPr>
        <w:t>Maladie</w:t>
      </w:r>
      <w:r w:rsidR="00356B53">
        <w:rPr>
          <w:sz w:val="16"/>
          <w:szCs w:val="16"/>
        </w:rPr>
        <w:t xml:space="preserve">-1, </w:t>
      </w:r>
      <w:r w:rsidRPr="00422DDD">
        <w:rPr>
          <w:sz w:val="16"/>
          <w:szCs w:val="16"/>
        </w:rPr>
        <w:t xml:space="preserve">niveau </w:t>
      </w:r>
      <w:r w:rsidRPr="00422DDD">
        <w:rPr>
          <w:b/>
          <w:sz w:val="16"/>
          <w:szCs w:val="16"/>
        </w:rPr>
        <w:t>Fatigue</w:t>
      </w:r>
      <w:r w:rsidRPr="00422DDD">
        <w:rPr>
          <w:sz w:val="16"/>
          <w:szCs w:val="16"/>
        </w:rPr>
        <w:t>-1</w:t>
      </w:r>
      <w:r w:rsidR="00356B53">
        <w:rPr>
          <w:sz w:val="16"/>
          <w:szCs w:val="16"/>
        </w:rPr>
        <w:t xml:space="preserve"> et niveau </w:t>
      </w:r>
      <w:r w:rsidR="00356B53" w:rsidRPr="00356B53">
        <w:rPr>
          <w:b/>
          <w:sz w:val="16"/>
          <w:szCs w:val="16"/>
        </w:rPr>
        <w:t>Drogue</w:t>
      </w:r>
      <w:r w:rsidR="00356B53">
        <w:rPr>
          <w:sz w:val="16"/>
          <w:szCs w:val="16"/>
        </w:rPr>
        <w:t>-1</w:t>
      </w:r>
    </w:p>
    <w:p w:rsidR="00363514" w:rsidRPr="00422DDD" w:rsidRDefault="00363514" w:rsidP="00363514">
      <w:pPr>
        <w:ind w:firstLine="720"/>
        <w:rPr>
          <w:sz w:val="16"/>
          <w:szCs w:val="16"/>
        </w:rPr>
      </w:pPr>
      <w:r w:rsidRPr="00422DDD">
        <w:rPr>
          <w:sz w:val="16"/>
          <w:szCs w:val="16"/>
        </w:rPr>
        <w:t xml:space="preserve">³ </w:t>
      </w:r>
      <w:r w:rsidRPr="00422DDD">
        <w:rPr>
          <w:b/>
          <w:sz w:val="16"/>
          <w:szCs w:val="16"/>
        </w:rPr>
        <w:t>Infection</w:t>
      </w:r>
      <w:r w:rsidR="00112D71" w:rsidRPr="00422DDD">
        <w:rPr>
          <w:sz w:val="16"/>
          <w:szCs w:val="16"/>
        </w:rPr>
        <w:t>, voir plus loin</w:t>
      </w:r>
      <w:r w:rsidR="008743CB">
        <w:rPr>
          <w:sz w:val="16"/>
          <w:szCs w:val="16"/>
        </w:rPr>
        <w:t xml:space="preserve">. </w:t>
      </w:r>
      <w:r w:rsidR="008743CB" w:rsidRPr="008718DD">
        <w:rPr>
          <w:sz w:val="16"/>
          <w:szCs w:val="16"/>
          <w:shd w:val="clear" w:color="auto" w:fill="FFFF00"/>
        </w:rPr>
        <w:t>Sans effet si pas de N1 de blessure dans une zone du corps !</w:t>
      </w:r>
    </w:p>
    <w:p w:rsidR="00A32E6F" w:rsidRPr="00422DDD" w:rsidRDefault="00D30362" w:rsidP="00D30362">
      <w:r w:rsidRPr="00422DDD">
        <w:t xml:space="preserve">Les points récupérés le sont pour </w:t>
      </w:r>
      <w:r w:rsidR="006C5603" w:rsidRPr="00422DDD">
        <w:t>les effets suivant</w:t>
      </w:r>
      <w:r w:rsidR="00A32E6F" w:rsidRPr="00422DDD">
        <w:t xml:space="preserve">s </w:t>
      </w:r>
      <w:r w:rsidRPr="00422DDD">
        <w:t xml:space="preserve">: </w:t>
      </w:r>
      <w:r w:rsidR="00DB1AD8" w:rsidRPr="00422DDD">
        <w:t xml:space="preserve">blessures de </w:t>
      </w:r>
      <w:r w:rsidRPr="00422DDD">
        <w:t xml:space="preserve">Taille, </w:t>
      </w:r>
      <w:r w:rsidR="00DB1AD8" w:rsidRPr="00422DDD">
        <w:t>d’</w:t>
      </w:r>
      <w:r w:rsidRPr="00422DDD">
        <w:t>Estoc</w:t>
      </w:r>
      <w:r w:rsidR="00DB1AD8" w:rsidRPr="00422DDD">
        <w:t xml:space="preserve"> et de</w:t>
      </w:r>
      <w:r w:rsidRPr="00422DDD">
        <w:t xml:space="preserve"> Concussion</w:t>
      </w:r>
      <w:r w:rsidR="00DB1AD8" w:rsidRPr="00422DDD">
        <w:t>(</w:t>
      </w:r>
      <w:r w:rsidR="00DB1AD8" w:rsidRPr="00422DDD">
        <w:rPr>
          <w:b/>
        </w:rPr>
        <w:t>TEC</w:t>
      </w:r>
      <w:r w:rsidR="00DB1AD8" w:rsidRPr="00422DDD">
        <w:t>)</w:t>
      </w:r>
      <w:r w:rsidRPr="00422DDD">
        <w:t xml:space="preserve">, </w:t>
      </w:r>
      <w:r w:rsidRPr="00422DDD">
        <w:rPr>
          <w:b/>
        </w:rPr>
        <w:t>Malus</w:t>
      </w:r>
      <w:r w:rsidR="00DB1AD8" w:rsidRPr="00422DDD">
        <w:t xml:space="preserve"> de combat</w:t>
      </w:r>
      <w:r w:rsidRPr="00422DDD">
        <w:t xml:space="preserve">, </w:t>
      </w:r>
      <w:r w:rsidR="00DB1AD8" w:rsidRPr="00422DDD">
        <w:t>pertes d’Énergie(</w:t>
      </w:r>
      <w:r w:rsidR="00DB1AD8" w:rsidRPr="00422DDD">
        <w:rPr>
          <w:b/>
        </w:rPr>
        <w:t>EN</w:t>
      </w:r>
      <w:r w:rsidR="00DB1AD8" w:rsidRPr="00422DDD">
        <w:t xml:space="preserve">) et pertes </w:t>
      </w:r>
      <w:r w:rsidR="00DB1AD8" w:rsidRPr="00422DDD">
        <w:rPr>
          <w:b/>
        </w:rPr>
        <w:t>Temporaire</w:t>
      </w:r>
      <w:r w:rsidR="00DB1AD8" w:rsidRPr="00422DDD">
        <w:t xml:space="preserve"> sur les caractéristiques</w:t>
      </w:r>
      <w:r w:rsidRPr="00422DDD">
        <w:t xml:space="preserve">. </w:t>
      </w:r>
      <w:r w:rsidR="00BA2DBF">
        <w:t xml:space="preserve">Les valeurs sont sur la FDP électronique. </w:t>
      </w:r>
      <w:r w:rsidR="00A32E6F" w:rsidRPr="00422DDD">
        <w:t>Suivez les règles suivantes</w:t>
      </w:r>
      <w:r w:rsidR="006C5603" w:rsidRPr="00422DDD">
        <w:t xml:space="preserve">: </w:t>
      </w:r>
    </w:p>
    <w:p w:rsidR="00A32E6F" w:rsidRPr="00422DDD" w:rsidRDefault="00A32E6F" w:rsidP="00CF0D93">
      <w:pPr>
        <w:numPr>
          <w:ilvl w:val="0"/>
          <w:numId w:val="13"/>
        </w:numPr>
      </w:pPr>
      <w:r w:rsidRPr="00422DDD">
        <w:rPr>
          <w:b/>
        </w:rPr>
        <w:t>TEC</w:t>
      </w:r>
      <w:r w:rsidRPr="00422DDD">
        <w:t xml:space="preserve"> : </w:t>
      </w:r>
      <w:r w:rsidR="00D30362" w:rsidRPr="00422DDD">
        <w:t xml:space="preserve">la </w:t>
      </w:r>
      <w:r w:rsidRPr="00422DDD">
        <w:t xml:space="preserve">zone du corps </w:t>
      </w:r>
      <w:r w:rsidR="00363514" w:rsidRPr="00422DDD">
        <w:t>ayant la plus grande blessure</w:t>
      </w:r>
      <w:r w:rsidR="006F4223" w:rsidRPr="00422DDD">
        <w:t xml:space="preserve"> (</w:t>
      </w:r>
      <w:r w:rsidR="00DB1AD8" w:rsidRPr="00422DDD">
        <w:t xml:space="preserve">sommez </w:t>
      </w:r>
      <w:r w:rsidR="006F4223" w:rsidRPr="00422DDD">
        <w:t>T+E+C)</w:t>
      </w:r>
      <w:r w:rsidR="003B692B" w:rsidRPr="00422DDD">
        <w:t xml:space="preserve"> voit </w:t>
      </w:r>
      <w:r w:rsidR="00DB1AD8" w:rsidRPr="00422DDD">
        <w:t>ces nombres modifié</w:t>
      </w:r>
      <w:r w:rsidR="003B692B" w:rsidRPr="00422DDD">
        <w:t>s par le résultat (dans T/E/C</w:t>
      </w:r>
      <w:r w:rsidR="00DB1AD8" w:rsidRPr="00422DDD">
        <w:t> !</w:t>
      </w:r>
      <w:r w:rsidR="003B692B" w:rsidRPr="00422DDD">
        <w:t>)</w:t>
      </w:r>
      <w:r w:rsidR="00F118CC" w:rsidRPr="00422DDD">
        <w:t>, minimum 0</w:t>
      </w:r>
      <w:r w:rsidR="00363514" w:rsidRPr="00422DDD">
        <w:t xml:space="preserve">, </w:t>
      </w:r>
      <w:r w:rsidR="00D30362" w:rsidRPr="00422DDD">
        <w:t xml:space="preserve">il n’est pas permis de reporter des excès de points soignés d’une zone </w:t>
      </w:r>
      <w:r w:rsidR="00DB1AD8" w:rsidRPr="00422DDD">
        <w:t xml:space="preserve">du corps </w:t>
      </w:r>
      <w:r w:rsidR="00D30362" w:rsidRPr="00422DDD">
        <w:t>à l’autre.</w:t>
      </w:r>
      <w:r w:rsidR="00B523C8" w:rsidRPr="00422DDD">
        <w:t xml:space="preserve"> Lorsqu’une zone du corps change de niveau de blessure (N1, N2, N3)</w:t>
      </w:r>
      <w:r w:rsidRPr="00422DDD">
        <w:t>,</w:t>
      </w:r>
      <w:r w:rsidR="00B523C8" w:rsidRPr="00422DDD">
        <w:t xml:space="preserve"> </w:t>
      </w:r>
      <w:r w:rsidR="00DB1AD8" w:rsidRPr="00422DDD">
        <w:t xml:space="preserve">ajoutez ou effacez </w:t>
      </w:r>
      <w:r w:rsidR="00B523C8" w:rsidRPr="00422DDD">
        <w:t xml:space="preserve">les effets. </w:t>
      </w:r>
    </w:p>
    <w:p w:rsidR="00A32E6F" w:rsidRPr="00422DDD" w:rsidRDefault="00A32E6F" w:rsidP="00CF0D93">
      <w:pPr>
        <w:numPr>
          <w:ilvl w:val="0"/>
          <w:numId w:val="13"/>
        </w:numPr>
      </w:pPr>
      <w:r w:rsidRPr="00422DDD">
        <w:rPr>
          <w:b/>
        </w:rPr>
        <w:t>Malus</w:t>
      </w:r>
      <w:r w:rsidRPr="00422DDD">
        <w:t>: le total est modifié</w:t>
      </w:r>
      <w:r w:rsidR="0038131C" w:rsidRPr="00422DDD">
        <w:t xml:space="preserve"> par le </w:t>
      </w:r>
      <w:r w:rsidR="00EC7779" w:rsidRPr="00422DDD">
        <w:t>résultat</w:t>
      </w:r>
      <w:r w:rsidRPr="00422DDD">
        <w:t>.</w:t>
      </w:r>
      <w:r w:rsidR="00F118CC" w:rsidRPr="00422DDD">
        <w:t xml:space="preserve"> </w:t>
      </w:r>
    </w:p>
    <w:p w:rsidR="00EC7779" w:rsidRPr="00422DDD" w:rsidRDefault="00EC7779" w:rsidP="00CF0D93">
      <w:pPr>
        <w:numPr>
          <w:ilvl w:val="0"/>
          <w:numId w:val="13"/>
        </w:numPr>
      </w:pPr>
      <w:r w:rsidRPr="00422DDD">
        <w:rPr>
          <w:b/>
        </w:rPr>
        <w:t>EN</w:t>
      </w:r>
      <w:r w:rsidRPr="00422DDD">
        <w:t xml:space="preserve"> : </w:t>
      </w:r>
      <w:r w:rsidR="006C5603" w:rsidRPr="00422DDD">
        <w:t xml:space="preserve">le niveau </w:t>
      </w:r>
      <w:r w:rsidRPr="00422DDD">
        <w:t xml:space="preserve">d’EN </w:t>
      </w:r>
      <w:r w:rsidR="006C5603" w:rsidRPr="00422DDD">
        <w:t xml:space="preserve">est modifié </w:t>
      </w:r>
      <w:r w:rsidRPr="00422DDD">
        <w:t>par le résultat</w:t>
      </w:r>
      <w:r w:rsidR="003B692B" w:rsidRPr="00422DDD">
        <w:t xml:space="preserve">, </w:t>
      </w:r>
      <w:r w:rsidR="00DB1AD8" w:rsidRPr="00422DDD">
        <w:t>recalcule</w:t>
      </w:r>
      <w:r w:rsidR="006645AC">
        <w:t>z</w:t>
      </w:r>
      <w:r w:rsidR="003B692B" w:rsidRPr="00422DDD">
        <w:t xml:space="preserve"> les malus dus </w:t>
      </w:r>
      <w:r w:rsidR="006645AC">
        <w:t xml:space="preserve">à </w:t>
      </w:r>
      <w:r w:rsidR="00DB1AD8" w:rsidRPr="00422DDD">
        <w:t xml:space="preserve">ces </w:t>
      </w:r>
      <w:r w:rsidR="003B692B" w:rsidRPr="00422DDD">
        <w:t>pertes</w:t>
      </w:r>
      <w:r w:rsidRPr="00422DDD">
        <w:t>.</w:t>
      </w:r>
    </w:p>
    <w:p w:rsidR="00B523C8" w:rsidRPr="00422DDD" w:rsidRDefault="00A32E6F" w:rsidP="00E36A28">
      <w:pPr>
        <w:numPr>
          <w:ilvl w:val="0"/>
          <w:numId w:val="13"/>
        </w:numPr>
      </w:pPr>
      <w:r w:rsidRPr="00422DDD">
        <w:rPr>
          <w:b/>
        </w:rPr>
        <w:t>T</w:t>
      </w:r>
      <w:r w:rsidR="00B523C8" w:rsidRPr="00422DDD">
        <w:rPr>
          <w:b/>
        </w:rPr>
        <w:t>emporaire</w:t>
      </w:r>
      <w:r w:rsidRPr="00422DDD">
        <w:t> : le J</w:t>
      </w:r>
      <w:r w:rsidR="00B523C8" w:rsidRPr="00422DDD">
        <w:t xml:space="preserve"> </w:t>
      </w:r>
      <w:r w:rsidRPr="00422DDD">
        <w:t xml:space="preserve">choisit une </w:t>
      </w:r>
      <w:r w:rsidR="00EC7779" w:rsidRPr="00422DDD">
        <w:t xml:space="preserve">des </w:t>
      </w:r>
      <w:r w:rsidR="00B523C8" w:rsidRPr="00422DDD">
        <w:t>caractéristique</w:t>
      </w:r>
      <w:r w:rsidR="00EC7779" w:rsidRPr="00422DDD">
        <w:t>s</w:t>
      </w:r>
      <w:r w:rsidR="00B523C8" w:rsidRPr="00422DDD">
        <w:t xml:space="preserve"> </w:t>
      </w:r>
      <w:r w:rsidRPr="00422DDD">
        <w:t xml:space="preserve">ayant </w:t>
      </w:r>
      <w:r w:rsidR="0038131C" w:rsidRPr="00422DDD">
        <w:t xml:space="preserve">subi </w:t>
      </w:r>
      <w:r w:rsidRPr="00422DDD">
        <w:t>des pertes temporaires</w:t>
      </w:r>
      <w:r w:rsidR="006C5603" w:rsidRPr="00422DDD">
        <w:t xml:space="preserve"> et ajuste la valeur actuelle (temporaire) du résultat donné par la table</w:t>
      </w:r>
      <w:r w:rsidRPr="00422DDD">
        <w:t>.</w:t>
      </w:r>
      <w:r w:rsidR="00F118CC" w:rsidRPr="00422DDD">
        <w:t xml:space="preserve"> </w:t>
      </w:r>
    </w:p>
    <w:p w:rsidR="00294B9E" w:rsidRPr="00422DDD" w:rsidRDefault="00294B9E" w:rsidP="00294B9E">
      <w:pPr>
        <w:pStyle w:val="ex"/>
      </w:pPr>
      <w:r w:rsidRPr="00422DDD">
        <w:t>Exemple : Dorian (PdC30, RM5, C(rob)=C(san)=30, EN=70, CS 40) est blessé à la jambe (3/2/1) et au Thorax (6/1/0), a perdu 10 EN, a 8 Malus de combat et</w:t>
      </w:r>
      <w:r w:rsidR="00692120">
        <w:t xml:space="preserve"> une perte temporaire de 10 en A</w:t>
      </w:r>
      <w:r w:rsidRPr="00422DDD">
        <w:t>(</w:t>
      </w:r>
      <w:r w:rsidR="00692120">
        <w:t>sop</w:t>
      </w:r>
      <w:r w:rsidRPr="00422DDD">
        <w:t>). Après une nuit de repos</w:t>
      </w:r>
      <w:r w:rsidR="0044345F">
        <w:t xml:space="preserve"> dans de mauvaises conditions</w:t>
      </w:r>
      <w:r w:rsidRPr="00422DDD">
        <w:t>, u</w:t>
      </w:r>
      <w:r w:rsidR="0044345F">
        <w:t>n test de CS à minuit de D100=11+8(malus)+10(conditions)=29</w:t>
      </w:r>
      <w:r w:rsidRPr="00422DDD">
        <w:t xml:space="preserve"> donne un tRN. Donc, le Thorax (7 points de blessure</w:t>
      </w:r>
      <w:r w:rsidR="00DB1AD8" w:rsidRPr="00422DDD">
        <w:t xml:space="preserve"> au total</w:t>
      </w:r>
      <w:r w:rsidRPr="00422DDD">
        <w:t xml:space="preserve">) récupère 4/4/4 et passe à 3/0/0. Les malus diminuent de (C(rob)/10) 3 pour passer à 5. Il récupère (70/20=)4 EN pour réduire ses pertes à 6. Enfin, les pertes temporaires </w:t>
      </w:r>
      <w:r w:rsidR="00692120">
        <w:t xml:space="preserve">d’Agilité </w:t>
      </w:r>
      <w:r w:rsidRPr="00422DDD">
        <w:t>diminuent de 2 pour passer à 8.</w:t>
      </w:r>
    </w:p>
    <w:p w:rsidR="00777865" w:rsidRPr="00422DDD" w:rsidRDefault="005E42B1" w:rsidP="002A261A">
      <w:pPr>
        <w:pStyle w:val="Titre2"/>
      </w:pPr>
      <w:bookmarkStart w:id="161" w:name="_Toc208477858"/>
      <w:r w:rsidRPr="00422DDD">
        <w:t xml:space="preserve">6.5 </w:t>
      </w:r>
      <w:r w:rsidR="00777865" w:rsidRPr="00422DDD">
        <w:t>Infection</w:t>
      </w:r>
      <w:bookmarkEnd w:id="161"/>
    </w:p>
    <w:p w:rsidR="00777865" w:rsidRPr="00422DDD" w:rsidRDefault="00777865">
      <w:r w:rsidRPr="00422DDD">
        <w:t>Si</w:t>
      </w:r>
      <w:r w:rsidR="00A8270B" w:rsidRPr="00422DDD">
        <w:t xml:space="preserve"> </w:t>
      </w:r>
      <w:r w:rsidRPr="00422DDD">
        <w:t xml:space="preserve">un </w:t>
      </w:r>
      <w:r w:rsidRPr="00422DDD">
        <w:rPr>
          <w:bCs/>
        </w:rPr>
        <w:t xml:space="preserve">Perso </w:t>
      </w:r>
      <w:r w:rsidR="006645AC">
        <w:rPr>
          <w:bCs/>
        </w:rPr>
        <w:t xml:space="preserve">attrape </w:t>
      </w:r>
      <w:r w:rsidR="00A8270B" w:rsidRPr="00422DDD">
        <w:rPr>
          <w:bCs/>
        </w:rPr>
        <w:t xml:space="preserve">une infection, </w:t>
      </w:r>
      <w:r w:rsidR="006B561E" w:rsidRPr="00422DDD">
        <w:t>il subit immédiatement l</w:t>
      </w:r>
      <w:r w:rsidRPr="00422DDD">
        <w:t>es effets suivants:</w:t>
      </w:r>
    </w:p>
    <w:p w:rsidR="00A8270B" w:rsidRPr="00422DDD" w:rsidRDefault="00A8270B" w:rsidP="00CF0D93">
      <w:pPr>
        <w:numPr>
          <w:ilvl w:val="0"/>
          <w:numId w:val="3"/>
        </w:numPr>
      </w:pPr>
      <w:r w:rsidRPr="00422DDD">
        <w:t>Sa blessure la plus importante s’infecte</w:t>
      </w:r>
      <w:r w:rsidR="0044345F">
        <w:t xml:space="preserve"> et les </w:t>
      </w:r>
      <w:r w:rsidR="006645AC">
        <w:t xml:space="preserve">TEC </w:t>
      </w:r>
      <w:r w:rsidR="0044345F">
        <w:t>augmentent du montant indiqué</w:t>
      </w:r>
      <w:r w:rsidRPr="00422DDD">
        <w:t xml:space="preserve">. Si aucune zone du corps n’est </w:t>
      </w:r>
      <w:r w:rsidR="0044345F">
        <w:t>blessée, oubliez cet effet</w:t>
      </w:r>
      <w:r w:rsidRPr="00422DDD">
        <w:t>.</w:t>
      </w:r>
    </w:p>
    <w:p w:rsidR="006B561E" w:rsidRPr="00422DDD" w:rsidRDefault="0044345F" w:rsidP="00CF0D93">
      <w:pPr>
        <w:numPr>
          <w:ilvl w:val="0"/>
          <w:numId w:val="3"/>
        </w:numPr>
      </w:pPr>
      <w:r>
        <w:lastRenderedPageBreak/>
        <w:t>A</w:t>
      </w:r>
      <w:r w:rsidR="00A8270B" w:rsidRPr="00422DDD">
        <w:t>joutez les pertes d</w:t>
      </w:r>
      <w:r w:rsidR="00F118CC" w:rsidRPr="00422DDD">
        <w:t xml:space="preserve">’énergie, </w:t>
      </w:r>
      <w:r w:rsidR="00A8270B" w:rsidRPr="00422DDD">
        <w:t>augmentez les</w:t>
      </w:r>
      <w:r w:rsidR="00F118CC" w:rsidRPr="00422DDD">
        <w:t xml:space="preserve"> malus</w:t>
      </w:r>
      <w:r w:rsidR="00952FC0" w:rsidRPr="00422DDD">
        <w:t xml:space="preserve"> et </w:t>
      </w:r>
      <w:r w:rsidR="00A8270B" w:rsidRPr="00422DDD">
        <w:t xml:space="preserve">augmentez les pertes temporaires de </w:t>
      </w:r>
      <w:r w:rsidR="00952FC0" w:rsidRPr="00422DDD">
        <w:t>l</w:t>
      </w:r>
      <w:r w:rsidR="006B561E" w:rsidRPr="00422DDD">
        <w:t xml:space="preserve">a </w:t>
      </w:r>
      <w:r w:rsidR="00345051" w:rsidRPr="00422DDD">
        <w:t xml:space="preserve">caractéristique </w:t>
      </w:r>
      <w:r w:rsidR="000339C4" w:rsidRPr="00422DDD">
        <w:t>a</w:t>
      </w:r>
      <w:r w:rsidR="00A32E6F" w:rsidRPr="00422DDD">
        <w:t>yant</w:t>
      </w:r>
      <w:r w:rsidR="000339C4" w:rsidRPr="00422DDD">
        <w:t xml:space="preserve"> </w:t>
      </w:r>
      <w:r w:rsidR="00A8270B" w:rsidRPr="00422DDD">
        <w:t xml:space="preserve">déjà </w:t>
      </w:r>
      <w:r w:rsidR="000339C4" w:rsidRPr="00422DDD">
        <w:t xml:space="preserve">la plus grande </w:t>
      </w:r>
      <w:r w:rsidR="006B561E" w:rsidRPr="00422DDD">
        <w:t xml:space="preserve">perte temporaire </w:t>
      </w:r>
      <w:r w:rsidR="006645AC">
        <w:t>(</w:t>
      </w:r>
      <w:r w:rsidR="00A8270B" w:rsidRPr="00422DDD">
        <w:t xml:space="preserve">sinon </w:t>
      </w:r>
      <w:r w:rsidR="006645AC">
        <w:t>aucune)</w:t>
      </w:r>
      <w:r w:rsidR="006B561E" w:rsidRPr="00422DDD">
        <w:t>.</w:t>
      </w:r>
    </w:p>
    <w:p w:rsidR="00777865" w:rsidRDefault="00777865">
      <w:r w:rsidRPr="00422DDD">
        <w:t>Par la suite</w:t>
      </w:r>
      <w:r w:rsidR="00A8270B" w:rsidRPr="00422DDD">
        <w:t>,</w:t>
      </w:r>
      <w:r w:rsidRPr="00422DDD">
        <w:t xml:space="preserve"> </w:t>
      </w:r>
      <w:r w:rsidRPr="00E667DA">
        <w:rPr>
          <w:shd w:val="clear" w:color="auto" w:fill="FFFF00"/>
        </w:rPr>
        <w:t>chaque CS ratée</w:t>
      </w:r>
      <w:r w:rsidR="006B561E" w:rsidRPr="00E667DA">
        <w:rPr>
          <w:shd w:val="clear" w:color="auto" w:fill="FFFF00"/>
        </w:rPr>
        <w:t xml:space="preserve"> </w:t>
      </w:r>
      <w:r w:rsidR="000339C4" w:rsidRPr="00E667DA">
        <w:rPr>
          <w:shd w:val="clear" w:color="auto" w:fill="FFFF00"/>
        </w:rPr>
        <w:t xml:space="preserve">(tRP, tRN, tEC) </w:t>
      </w:r>
      <w:r w:rsidR="006B561E" w:rsidRPr="00E667DA">
        <w:rPr>
          <w:shd w:val="clear" w:color="auto" w:fill="FFFF00"/>
        </w:rPr>
        <w:t xml:space="preserve">aura les même effets </w:t>
      </w:r>
      <w:r w:rsidR="00952FC0" w:rsidRPr="00E667DA">
        <w:rPr>
          <w:shd w:val="clear" w:color="auto" w:fill="FFFF00"/>
        </w:rPr>
        <w:t>qu’un tEC</w:t>
      </w:r>
      <w:r w:rsidR="00952FC0" w:rsidRPr="00422DDD">
        <w:t xml:space="preserve"> et ceci </w:t>
      </w:r>
      <w:r w:rsidR="006B561E" w:rsidRPr="00422DDD">
        <w:t xml:space="preserve">jusqu’à </w:t>
      </w:r>
      <w:r w:rsidR="00A32E6F" w:rsidRPr="00422DDD">
        <w:t>la fin de l’infection</w:t>
      </w:r>
      <w:r w:rsidR="006645AC">
        <w:t xml:space="preserve"> (par un tRN, </w:t>
      </w:r>
      <w:r w:rsidR="00952FC0" w:rsidRPr="00422DDD">
        <w:t>tRC</w:t>
      </w:r>
      <w:r w:rsidR="006645AC">
        <w:t xml:space="preserve"> ou soins/magie</w:t>
      </w:r>
      <w:r w:rsidR="00952FC0" w:rsidRPr="00422DDD">
        <w:t>)</w:t>
      </w:r>
      <w:r w:rsidR="00A32E6F" w:rsidRPr="00422DDD">
        <w:t>.</w:t>
      </w:r>
      <w:r w:rsidR="006B561E" w:rsidRPr="00422DDD">
        <w:t xml:space="preserve"> </w:t>
      </w:r>
      <w:r w:rsidR="00A32E6F" w:rsidRPr="00422DDD">
        <w:t>Plusieurs infections ne se cumulent pas.</w:t>
      </w:r>
      <w:r w:rsidR="000F1223" w:rsidRPr="00422DDD">
        <w:t xml:space="preserve"> </w:t>
      </w:r>
      <w:r w:rsidRPr="00422DDD">
        <w:t>Sauf si le MdJ le désire</w:t>
      </w:r>
      <w:r w:rsidR="006B561E" w:rsidRPr="00422DDD">
        <w:t>,</w:t>
      </w:r>
      <w:r w:rsidRPr="00422DDD">
        <w:t xml:space="preserve"> cette règle ne s’applique pas aux </w:t>
      </w:r>
      <w:r w:rsidR="00EA2F9C" w:rsidRPr="00422DDD">
        <w:t>PNJ</w:t>
      </w:r>
      <w:r w:rsidRPr="00422DDD">
        <w:t>.</w:t>
      </w:r>
      <w:r w:rsidR="000339C4" w:rsidRPr="00422DDD">
        <w:t xml:space="preserve"> </w:t>
      </w:r>
    </w:p>
    <w:p w:rsidR="0044345F" w:rsidRPr="00422DDD" w:rsidRDefault="0044345F" w:rsidP="0044345F">
      <w:pPr>
        <w:pStyle w:val="ex"/>
      </w:pPr>
      <w:r>
        <w:t>Exemple : suite de Dorian, le lendemain le test de CS (D100=90+5 (malus)=95&gt;94) indique une infection. La jambe, avec ses 3+2+1=6 blessures, est infectée. Les blessures augmentent de 2 à 5/4/3. Le malus augmente de 5</w:t>
      </w:r>
      <w:r w:rsidR="00692120">
        <w:t xml:space="preserve"> à 10</w:t>
      </w:r>
      <w:r>
        <w:t>.</w:t>
      </w:r>
      <w:r w:rsidR="00692120">
        <w:t xml:space="preserve"> Les pertes d’énergie augmentent de 4 à 1</w:t>
      </w:r>
      <w:r w:rsidR="006645AC">
        <w:t xml:space="preserve">0. Les temporaires à l’Agilité </w:t>
      </w:r>
      <w:r w:rsidR="00692120">
        <w:t>augmentent de 2 à 10. Avec de tels résultats, la CS est testée (hors soins &amp; circonstances) avec un malus de 10 + 1 à cause des pertes d’EN. Il faudra obtenir un 40-11=29 pour se soigner sinon l’infection continuera.</w:t>
      </w:r>
    </w:p>
    <w:p w:rsidR="00B523C8" w:rsidRPr="00422DDD" w:rsidRDefault="00B523C8" w:rsidP="002A261A">
      <w:pPr>
        <w:pStyle w:val="Titre2"/>
      </w:pPr>
      <w:bookmarkStart w:id="162" w:name="_Toc208477859"/>
      <w:r w:rsidRPr="00422DDD">
        <w:t>6.6 Autres récupérations</w:t>
      </w:r>
      <w:bookmarkEnd w:id="162"/>
    </w:p>
    <w:p w:rsidR="00B523C8" w:rsidRPr="00422DDD" w:rsidRDefault="00B523C8" w:rsidP="00B523C8">
      <w:r w:rsidRPr="00422DDD">
        <w:t xml:space="preserve">Les autres </w:t>
      </w:r>
      <w:r w:rsidR="00F118CC" w:rsidRPr="00422DDD">
        <w:t xml:space="preserve">éléments </w:t>
      </w:r>
      <w:r w:rsidR="000339C4" w:rsidRPr="00422DDD">
        <w:t xml:space="preserve">à </w:t>
      </w:r>
      <w:r w:rsidRPr="00422DDD">
        <w:t>récupér</w:t>
      </w:r>
      <w:r w:rsidR="000339C4" w:rsidRPr="00422DDD">
        <w:t>er le sont</w:t>
      </w:r>
      <w:r w:rsidRPr="00422DDD">
        <w:t xml:space="preserve"> selon les règles suivantes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4309"/>
      </w:tblGrid>
      <w:tr w:rsidR="00B523C8" w:rsidRPr="00422DDD" w:rsidTr="00FE3B3D">
        <w:tc>
          <w:tcPr>
            <w:tcW w:w="0" w:type="auto"/>
          </w:tcPr>
          <w:p w:rsidR="00B523C8" w:rsidRPr="00422DDD" w:rsidRDefault="000F1223" w:rsidP="00FE3B3D">
            <w:pPr>
              <w:rPr>
                <w:b/>
                <w:sz w:val="16"/>
                <w:szCs w:val="16"/>
              </w:rPr>
            </w:pPr>
            <w:r w:rsidRPr="00422DDD">
              <w:rPr>
                <w:b/>
                <w:sz w:val="16"/>
                <w:szCs w:val="16"/>
              </w:rPr>
              <w:t>Pertes</w:t>
            </w:r>
          </w:p>
        </w:tc>
        <w:tc>
          <w:tcPr>
            <w:tcW w:w="0" w:type="auto"/>
          </w:tcPr>
          <w:p w:rsidR="00B523C8" w:rsidRPr="00422DDD" w:rsidRDefault="00B523C8" w:rsidP="00FE3B3D">
            <w:pPr>
              <w:jc w:val="center"/>
              <w:rPr>
                <w:b/>
                <w:sz w:val="16"/>
                <w:szCs w:val="16"/>
              </w:rPr>
            </w:pPr>
            <w:r w:rsidRPr="00422DDD">
              <w:rPr>
                <w:b/>
                <w:sz w:val="16"/>
                <w:szCs w:val="16"/>
              </w:rPr>
              <w:t>Récupération</w:t>
            </w:r>
          </w:p>
        </w:tc>
      </w:tr>
      <w:tr w:rsidR="00B523C8" w:rsidRPr="00422DDD" w:rsidTr="00FE3B3D">
        <w:tc>
          <w:tcPr>
            <w:tcW w:w="0" w:type="auto"/>
            <w:shd w:val="clear" w:color="auto" w:fill="E0E0E0"/>
          </w:tcPr>
          <w:p w:rsidR="00B523C8" w:rsidRPr="00422DDD" w:rsidRDefault="00B523C8" w:rsidP="00FE3B3D">
            <w:pPr>
              <w:rPr>
                <w:sz w:val="16"/>
                <w:szCs w:val="16"/>
              </w:rPr>
            </w:pPr>
            <w:r w:rsidRPr="00422DDD">
              <w:rPr>
                <w:sz w:val="16"/>
                <w:szCs w:val="16"/>
              </w:rPr>
              <w:t>Souffle</w:t>
            </w:r>
          </w:p>
        </w:tc>
        <w:tc>
          <w:tcPr>
            <w:tcW w:w="0" w:type="auto"/>
            <w:shd w:val="clear" w:color="auto" w:fill="E0E0E0"/>
          </w:tcPr>
          <w:p w:rsidR="00B523C8" w:rsidRPr="00422DDD" w:rsidRDefault="00B523C8" w:rsidP="00F118CC">
            <w:pPr>
              <w:jc w:val="left"/>
              <w:rPr>
                <w:sz w:val="16"/>
                <w:szCs w:val="16"/>
              </w:rPr>
            </w:pPr>
            <w:r w:rsidRPr="00422DDD">
              <w:rPr>
                <w:sz w:val="16"/>
                <w:szCs w:val="16"/>
              </w:rPr>
              <w:t xml:space="preserve">1 point de souffle par </w:t>
            </w:r>
            <w:r w:rsidR="00963FA2" w:rsidRPr="00422DDD">
              <w:rPr>
                <w:sz w:val="16"/>
                <w:szCs w:val="16"/>
              </w:rPr>
              <w:t>minute</w:t>
            </w:r>
            <w:r w:rsidR="00A430FB" w:rsidRPr="00422DDD">
              <w:rPr>
                <w:sz w:val="16"/>
                <w:szCs w:val="16"/>
              </w:rPr>
              <w:t xml:space="preserve"> (</w:t>
            </w:r>
            <w:r w:rsidR="00F118CC" w:rsidRPr="00422DDD">
              <w:rPr>
                <w:sz w:val="16"/>
                <w:szCs w:val="16"/>
              </w:rPr>
              <w:t>3</w:t>
            </w:r>
            <w:r w:rsidR="00A430FB" w:rsidRPr="00422DDD">
              <w:rPr>
                <w:sz w:val="16"/>
                <w:szCs w:val="16"/>
              </w:rPr>
              <w:t xml:space="preserve"> tours)</w:t>
            </w:r>
          </w:p>
        </w:tc>
      </w:tr>
      <w:tr w:rsidR="00B523C8" w:rsidRPr="00422DDD" w:rsidTr="00FE3B3D">
        <w:tc>
          <w:tcPr>
            <w:tcW w:w="0" w:type="auto"/>
          </w:tcPr>
          <w:p w:rsidR="00B523C8" w:rsidRPr="00422DDD" w:rsidRDefault="00B523C8" w:rsidP="00FE3B3D">
            <w:pPr>
              <w:rPr>
                <w:sz w:val="16"/>
                <w:szCs w:val="16"/>
              </w:rPr>
            </w:pPr>
            <w:r w:rsidRPr="00422DDD">
              <w:rPr>
                <w:sz w:val="16"/>
                <w:szCs w:val="16"/>
              </w:rPr>
              <w:t>Fatigue</w:t>
            </w:r>
          </w:p>
        </w:tc>
        <w:tc>
          <w:tcPr>
            <w:tcW w:w="0" w:type="auto"/>
          </w:tcPr>
          <w:p w:rsidR="00B523C8" w:rsidRPr="00422DDD" w:rsidRDefault="00EC7779" w:rsidP="00EC7779">
            <w:pPr>
              <w:jc w:val="left"/>
              <w:rPr>
                <w:sz w:val="16"/>
                <w:szCs w:val="16"/>
              </w:rPr>
            </w:pPr>
            <w:r w:rsidRPr="00422DDD">
              <w:rPr>
                <w:sz w:val="16"/>
                <w:szCs w:val="16"/>
              </w:rPr>
              <w:t xml:space="preserve">Selon les repos, </w:t>
            </w:r>
            <w:r w:rsidR="00B523C8" w:rsidRPr="00422DDD">
              <w:rPr>
                <w:sz w:val="16"/>
                <w:szCs w:val="16"/>
              </w:rPr>
              <w:t>voir règle de Fatigue</w:t>
            </w:r>
            <w:r w:rsidR="0044243B" w:rsidRPr="00422DDD">
              <w:rPr>
                <w:i/>
                <w:sz w:val="16"/>
                <w:szCs w:val="16"/>
              </w:rPr>
              <w:t>(Livre 6)</w:t>
            </w:r>
          </w:p>
        </w:tc>
      </w:tr>
      <w:tr w:rsidR="00B523C8" w:rsidRPr="00422DDD" w:rsidTr="00FE3B3D">
        <w:tc>
          <w:tcPr>
            <w:tcW w:w="0" w:type="auto"/>
            <w:shd w:val="clear" w:color="auto" w:fill="E0E0E0"/>
          </w:tcPr>
          <w:p w:rsidR="00B523C8" w:rsidRPr="00422DDD" w:rsidRDefault="00B523C8" w:rsidP="00FE3B3D">
            <w:pPr>
              <w:rPr>
                <w:sz w:val="16"/>
                <w:szCs w:val="16"/>
              </w:rPr>
            </w:pPr>
            <w:r w:rsidRPr="00422DDD">
              <w:rPr>
                <w:sz w:val="16"/>
                <w:szCs w:val="16"/>
              </w:rPr>
              <w:t>Alcool</w:t>
            </w:r>
          </w:p>
        </w:tc>
        <w:tc>
          <w:tcPr>
            <w:tcW w:w="0" w:type="auto"/>
            <w:shd w:val="clear" w:color="auto" w:fill="E0E0E0"/>
          </w:tcPr>
          <w:p w:rsidR="00B523C8" w:rsidRPr="00422DDD" w:rsidRDefault="00EC7779" w:rsidP="00EC7779">
            <w:pPr>
              <w:jc w:val="left"/>
              <w:rPr>
                <w:sz w:val="16"/>
                <w:szCs w:val="16"/>
              </w:rPr>
            </w:pPr>
            <w:r w:rsidRPr="00422DDD">
              <w:rPr>
                <w:sz w:val="16"/>
                <w:szCs w:val="16"/>
              </w:rPr>
              <w:t xml:space="preserve">Selon le niveau, </w:t>
            </w:r>
            <w:r w:rsidR="00B523C8" w:rsidRPr="00422DDD">
              <w:rPr>
                <w:sz w:val="16"/>
                <w:szCs w:val="16"/>
              </w:rPr>
              <w:t>voir règle d’Alcoolisme</w:t>
            </w:r>
            <w:r w:rsidR="0044243B" w:rsidRPr="00422DDD">
              <w:rPr>
                <w:i/>
                <w:sz w:val="16"/>
                <w:szCs w:val="16"/>
              </w:rPr>
              <w:t xml:space="preserve"> (Livre 6)</w:t>
            </w:r>
          </w:p>
        </w:tc>
      </w:tr>
      <w:tr w:rsidR="00B523C8" w:rsidRPr="00422DDD" w:rsidTr="00FE3B3D">
        <w:tc>
          <w:tcPr>
            <w:tcW w:w="0" w:type="auto"/>
          </w:tcPr>
          <w:p w:rsidR="00B523C8" w:rsidRPr="00422DDD" w:rsidRDefault="00B523C8" w:rsidP="00FE3B3D">
            <w:pPr>
              <w:rPr>
                <w:sz w:val="16"/>
                <w:szCs w:val="16"/>
              </w:rPr>
            </w:pPr>
            <w:r w:rsidRPr="00422DDD">
              <w:rPr>
                <w:sz w:val="16"/>
                <w:szCs w:val="16"/>
              </w:rPr>
              <w:t>Maladie</w:t>
            </w:r>
          </w:p>
        </w:tc>
        <w:tc>
          <w:tcPr>
            <w:tcW w:w="0" w:type="auto"/>
          </w:tcPr>
          <w:p w:rsidR="00B523C8" w:rsidRPr="00422DDD" w:rsidRDefault="00EC7779" w:rsidP="00EC7779">
            <w:pPr>
              <w:jc w:val="left"/>
              <w:rPr>
                <w:sz w:val="16"/>
                <w:szCs w:val="16"/>
              </w:rPr>
            </w:pPr>
            <w:r w:rsidRPr="00422DDD">
              <w:rPr>
                <w:sz w:val="16"/>
                <w:szCs w:val="16"/>
              </w:rPr>
              <w:t xml:space="preserve">Une fois par jour, </w:t>
            </w:r>
            <w:r w:rsidR="00B523C8" w:rsidRPr="00422DDD">
              <w:rPr>
                <w:sz w:val="16"/>
                <w:szCs w:val="16"/>
              </w:rPr>
              <w:t>voir règles des Maladies</w:t>
            </w:r>
            <w:r w:rsidR="0044243B" w:rsidRPr="00422DDD">
              <w:rPr>
                <w:i/>
                <w:sz w:val="16"/>
                <w:szCs w:val="16"/>
              </w:rPr>
              <w:t>(Livre 6)</w:t>
            </w:r>
          </w:p>
        </w:tc>
      </w:tr>
      <w:tr w:rsidR="00EC7779" w:rsidRPr="00422DDD" w:rsidTr="00EC7779">
        <w:tc>
          <w:tcPr>
            <w:tcW w:w="0" w:type="auto"/>
            <w:shd w:val="clear" w:color="auto" w:fill="EAEAEA"/>
          </w:tcPr>
          <w:p w:rsidR="00EC7779" w:rsidRPr="00422DDD" w:rsidRDefault="00EC7779" w:rsidP="00FE3B3D">
            <w:pPr>
              <w:rPr>
                <w:sz w:val="16"/>
                <w:szCs w:val="16"/>
              </w:rPr>
            </w:pPr>
            <w:r w:rsidRPr="00422DDD">
              <w:rPr>
                <w:sz w:val="16"/>
                <w:szCs w:val="16"/>
              </w:rPr>
              <w:t>Mana</w:t>
            </w:r>
          </w:p>
        </w:tc>
        <w:tc>
          <w:tcPr>
            <w:tcW w:w="0" w:type="auto"/>
            <w:shd w:val="clear" w:color="auto" w:fill="EAEAEA"/>
          </w:tcPr>
          <w:p w:rsidR="00EC7779" w:rsidRPr="00422DDD" w:rsidRDefault="00EC7779" w:rsidP="00EC7779">
            <w:pPr>
              <w:jc w:val="left"/>
              <w:rPr>
                <w:sz w:val="16"/>
                <w:szCs w:val="16"/>
              </w:rPr>
            </w:pPr>
            <w:r w:rsidRPr="00422DDD">
              <w:rPr>
                <w:sz w:val="16"/>
                <w:szCs w:val="16"/>
              </w:rPr>
              <w:t>Selon la régénération et le type de magie</w:t>
            </w:r>
            <w:r w:rsidR="0044243B" w:rsidRPr="00422DDD">
              <w:rPr>
                <w:sz w:val="16"/>
                <w:szCs w:val="16"/>
              </w:rPr>
              <w:t xml:space="preserve"> </w:t>
            </w:r>
            <w:r w:rsidR="0044243B" w:rsidRPr="00422DDD">
              <w:rPr>
                <w:i/>
                <w:sz w:val="16"/>
                <w:szCs w:val="16"/>
              </w:rPr>
              <w:t>(Livre 3)</w:t>
            </w:r>
          </w:p>
        </w:tc>
      </w:tr>
      <w:tr w:rsidR="006645AC" w:rsidRPr="00422DDD" w:rsidTr="006645AC">
        <w:tc>
          <w:tcPr>
            <w:tcW w:w="0" w:type="auto"/>
            <w:shd w:val="clear" w:color="auto" w:fill="auto"/>
          </w:tcPr>
          <w:p w:rsidR="006645AC" w:rsidRPr="00422DDD" w:rsidRDefault="006645AC" w:rsidP="00FE3B3D">
            <w:pPr>
              <w:rPr>
                <w:sz w:val="16"/>
                <w:szCs w:val="16"/>
              </w:rPr>
            </w:pPr>
            <w:r>
              <w:rPr>
                <w:sz w:val="16"/>
                <w:szCs w:val="16"/>
              </w:rPr>
              <w:t>Coma</w:t>
            </w:r>
          </w:p>
        </w:tc>
        <w:tc>
          <w:tcPr>
            <w:tcW w:w="0" w:type="auto"/>
            <w:shd w:val="clear" w:color="auto" w:fill="auto"/>
          </w:tcPr>
          <w:p w:rsidR="006645AC" w:rsidRPr="00422DDD" w:rsidRDefault="006645AC" w:rsidP="00EC7779">
            <w:pPr>
              <w:jc w:val="left"/>
              <w:rPr>
                <w:sz w:val="16"/>
                <w:szCs w:val="16"/>
              </w:rPr>
            </w:pPr>
            <w:r>
              <w:rPr>
                <w:sz w:val="16"/>
                <w:szCs w:val="16"/>
              </w:rPr>
              <w:t xml:space="preserve">Voir </w:t>
            </w:r>
            <w:r w:rsidRPr="006645AC">
              <w:rPr>
                <w:i/>
                <w:sz w:val="16"/>
                <w:szCs w:val="16"/>
              </w:rPr>
              <w:t>Blessures</w:t>
            </w:r>
          </w:p>
        </w:tc>
      </w:tr>
      <w:tr w:rsidR="006645AC" w:rsidRPr="00422DDD" w:rsidTr="00EC7779">
        <w:tc>
          <w:tcPr>
            <w:tcW w:w="0" w:type="auto"/>
            <w:shd w:val="clear" w:color="auto" w:fill="EAEAEA"/>
          </w:tcPr>
          <w:p w:rsidR="006645AC" w:rsidRDefault="006645AC" w:rsidP="00FE3B3D">
            <w:pPr>
              <w:rPr>
                <w:sz w:val="16"/>
                <w:szCs w:val="16"/>
              </w:rPr>
            </w:pPr>
            <w:r>
              <w:rPr>
                <w:sz w:val="16"/>
                <w:szCs w:val="16"/>
              </w:rPr>
              <w:t>Inconscience</w:t>
            </w:r>
          </w:p>
        </w:tc>
        <w:tc>
          <w:tcPr>
            <w:tcW w:w="0" w:type="auto"/>
            <w:shd w:val="clear" w:color="auto" w:fill="EAEAEA"/>
          </w:tcPr>
          <w:p w:rsidR="006645AC" w:rsidRPr="00422DDD" w:rsidRDefault="006645AC" w:rsidP="00EC7779">
            <w:pPr>
              <w:jc w:val="left"/>
              <w:rPr>
                <w:sz w:val="16"/>
                <w:szCs w:val="16"/>
              </w:rPr>
            </w:pPr>
            <w:r>
              <w:rPr>
                <w:sz w:val="16"/>
                <w:szCs w:val="16"/>
              </w:rPr>
              <w:t xml:space="preserve">Voir </w:t>
            </w:r>
            <w:r w:rsidRPr="006645AC">
              <w:rPr>
                <w:i/>
                <w:sz w:val="16"/>
                <w:szCs w:val="16"/>
              </w:rPr>
              <w:t>Blessures</w:t>
            </w:r>
          </w:p>
        </w:tc>
      </w:tr>
    </w:tbl>
    <w:p w:rsidR="00777865" w:rsidRPr="00422DDD" w:rsidRDefault="000F1223">
      <w:r w:rsidRPr="00422DDD">
        <w:t xml:space="preserve">La magie de soin </w:t>
      </w:r>
      <w:r w:rsidR="00952FC0" w:rsidRPr="00422DDD">
        <w:t>(</w:t>
      </w:r>
      <w:r w:rsidR="00F118CC" w:rsidRPr="00422DDD">
        <w:t xml:space="preserve">de </w:t>
      </w:r>
      <w:r w:rsidR="00952FC0" w:rsidRPr="00422DDD">
        <w:t xml:space="preserve">type </w:t>
      </w:r>
      <w:r w:rsidR="00952FC0" w:rsidRPr="00422DDD">
        <w:rPr>
          <w:b/>
        </w:rPr>
        <w:t>Restauration</w:t>
      </w:r>
      <w:r w:rsidR="00952FC0" w:rsidRPr="00422DDD">
        <w:t xml:space="preserve">) </w:t>
      </w:r>
      <w:r w:rsidRPr="00422DDD">
        <w:t xml:space="preserve">permet de soigner différents types de blessures, voir </w:t>
      </w:r>
      <w:r w:rsidRPr="00422DDD">
        <w:rPr>
          <w:i/>
        </w:rPr>
        <w:t>Livre Magie</w:t>
      </w:r>
      <w:r w:rsidRPr="00422DDD">
        <w:t>.</w:t>
      </w:r>
      <w:r w:rsidR="00952FC0" w:rsidRPr="00422DDD">
        <w:t xml:space="preserve"> </w:t>
      </w:r>
      <w:r w:rsidR="00952FC0" w:rsidRPr="00422DDD">
        <w:rPr>
          <w:shd w:val="clear" w:color="auto" w:fill="FFFF00"/>
        </w:rPr>
        <w:t>L’alchimie</w:t>
      </w:r>
      <w:r w:rsidR="00952FC0" w:rsidRPr="00422DDD">
        <w:t xml:space="preserve">, les </w:t>
      </w:r>
      <w:r w:rsidR="00952FC0" w:rsidRPr="00422DDD">
        <w:rPr>
          <w:shd w:val="clear" w:color="auto" w:fill="FFFF00"/>
        </w:rPr>
        <w:t>produits naturels</w:t>
      </w:r>
      <w:r w:rsidR="00952FC0" w:rsidRPr="00422DDD">
        <w:t xml:space="preserve"> (PN), la </w:t>
      </w:r>
      <w:r w:rsidR="00952FC0" w:rsidRPr="00422DDD">
        <w:rPr>
          <w:shd w:val="clear" w:color="auto" w:fill="FFFF00"/>
        </w:rPr>
        <w:t>médecine</w:t>
      </w:r>
      <w:r w:rsidR="00952FC0" w:rsidRPr="00422DDD">
        <w:t xml:space="preserve"> et d’autres talents procurent des soins divers, référez-vous au </w:t>
      </w:r>
      <w:r w:rsidR="00952FC0" w:rsidRPr="00422DDD">
        <w:rPr>
          <w:i/>
        </w:rPr>
        <w:t>Livre 1</w:t>
      </w:r>
      <w:r w:rsidR="00952FC0" w:rsidRPr="00422DDD">
        <w:t xml:space="preserve"> et </w:t>
      </w:r>
      <w:r w:rsidR="00952FC0" w:rsidRPr="00422DDD">
        <w:rPr>
          <w:i/>
        </w:rPr>
        <w:t>Livre 5</w:t>
      </w:r>
      <w:r w:rsidR="00952FC0" w:rsidRPr="00422DDD">
        <w:t>.</w:t>
      </w:r>
    </w:p>
    <w:p w:rsidR="00786285" w:rsidRPr="00422DDD" w:rsidRDefault="00786285" w:rsidP="002A261A">
      <w:pPr>
        <w:pStyle w:val="Titre2"/>
      </w:pPr>
      <w:bookmarkStart w:id="163" w:name="_Toc208477860"/>
      <w:r w:rsidRPr="00422DDD">
        <w:t>6.7 Soins rapides</w:t>
      </w:r>
      <w:bookmarkEnd w:id="163"/>
    </w:p>
    <w:p w:rsidR="00786285" w:rsidRPr="00422DDD" w:rsidRDefault="00786285">
      <w:r w:rsidRPr="00422DDD">
        <w:t>Pendant ou après la bataille</w:t>
      </w:r>
      <w:r w:rsidR="00D66DB3" w:rsidRPr="00422DDD">
        <w:t>,</w:t>
      </w:r>
      <w:r w:rsidRPr="00422DDD">
        <w:t xml:space="preserve"> les </w:t>
      </w:r>
      <w:r w:rsidR="00881875" w:rsidRPr="00422DDD">
        <w:t xml:space="preserve">combattants </w:t>
      </w:r>
      <w:r w:rsidRPr="00422DDD">
        <w:t xml:space="preserve">peuvent soigner </w:t>
      </w:r>
      <w:r w:rsidR="00952FC0" w:rsidRPr="00422DDD">
        <w:t xml:space="preserve">superficiellement </w:t>
      </w:r>
      <w:r w:rsidR="00881875" w:rsidRPr="00422DDD">
        <w:t>un blessé</w:t>
      </w:r>
      <w:r w:rsidR="00952FC0" w:rsidRPr="00422DDD">
        <w:t> </w:t>
      </w:r>
      <w:r w:rsidR="00D66DB3" w:rsidRPr="00422DDD">
        <w:t>en</w:t>
      </w:r>
      <w:r w:rsidR="00952FC0" w:rsidRPr="00422DDD">
        <w:t xml:space="preserve"> contrer </w:t>
      </w:r>
      <w:r w:rsidRPr="00422DDD">
        <w:t xml:space="preserve">les effets continus </w:t>
      </w:r>
      <w:r w:rsidR="00D66DB3" w:rsidRPr="00422DDD">
        <w:t>d’une blessure</w:t>
      </w:r>
      <w:r w:rsidR="00E54E3F" w:rsidRPr="00422DDD">
        <w:t xml:space="preserve"> (saignement, perte de TEC, etc.)</w:t>
      </w:r>
      <w:r w:rsidR="00D66DB3" w:rsidRPr="00422DDD">
        <w:t xml:space="preserve"> ou en </w:t>
      </w:r>
      <w:r w:rsidRPr="00422DDD">
        <w:t>pro</w:t>
      </w:r>
      <w:r w:rsidR="00D66DB3" w:rsidRPr="00422DDD">
        <w:t>diguant</w:t>
      </w:r>
      <w:r w:rsidRPr="00422DDD">
        <w:t xml:space="preserve"> des soins légers sur une zone </w:t>
      </w:r>
      <w:r w:rsidR="00D66DB3" w:rsidRPr="00422DDD">
        <w:t>du corps touchée. La CR=</w:t>
      </w:r>
      <w:r w:rsidR="00952FC0" w:rsidRPr="00422DDD">
        <w:rPr>
          <w:b/>
        </w:rPr>
        <w:t>NE</w:t>
      </w:r>
      <w:r w:rsidRPr="00422DDD">
        <w:rPr>
          <w:b/>
        </w:rPr>
        <w:t>(</w:t>
      </w:r>
      <w:r w:rsidRPr="00422DDD">
        <w:rPr>
          <w:b/>
          <w:i/>
        </w:rPr>
        <w:t>Médecin</w:t>
      </w:r>
      <w:r w:rsidRPr="00422DDD">
        <w:rPr>
          <w:b/>
        </w:rPr>
        <w:t>)+NECx</w:t>
      </w:r>
      <w:r w:rsidR="00F118CC" w:rsidRPr="00422DDD">
        <w:rPr>
          <w:b/>
        </w:rPr>
        <w:t>3</w:t>
      </w:r>
      <w:r w:rsidRPr="00422DDD">
        <w:t xml:space="preserve">. </w:t>
      </w:r>
      <w:r w:rsidR="0044345F">
        <w:t xml:space="preserve">Modifiez le dé par les bonus/malus, comme pour la CS ! </w:t>
      </w:r>
      <w:r w:rsidRPr="00422DDD">
        <w:t xml:space="preserve">Appliquez les résultats </w:t>
      </w:r>
      <w:r w:rsidR="00D66DB3" w:rsidRPr="00422DDD">
        <w:t>suivants</w:t>
      </w:r>
      <w:r w:rsidRPr="00422DDD">
        <w:t xml:space="preserv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5588"/>
      </w:tblGrid>
      <w:tr w:rsidR="00786285" w:rsidRPr="00422DDD" w:rsidTr="00082E6E">
        <w:tc>
          <w:tcPr>
            <w:tcW w:w="0" w:type="auto"/>
          </w:tcPr>
          <w:p w:rsidR="00786285" w:rsidRPr="00422DDD" w:rsidRDefault="00786285" w:rsidP="00082E6E">
            <w:pPr>
              <w:rPr>
                <w:b/>
                <w:sz w:val="16"/>
              </w:rPr>
            </w:pPr>
            <w:r w:rsidRPr="00422DDD">
              <w:rPr>
                <w:b/>
                <w:sz w:val="16"/>
              </w:rPr>
              <w:t xml:space="preserve">Résultat </w:t>
            </w:r>
          </w:p>
        </w:tc>
        <w:tc>
          <w:tcPr>
            <w:tcW w:w="0" w:type="auto"/>
          </w:tcPr>
          <w:p w:rsidR="00786285" w:rsidRPr="00422DDD" w:rsidRDefault="00786285" w:rsidP="00786285">
            <w:pPr>
              <w:jc w:val="center"/>
              <w:rPr>
                <w:b/>
                <w:sz w:val="16"/>
              </w:rPr>
            </w:pPr>
            <w:r w:rsidRPr="00422DDD">
              <w:rPr>
                <w:b/>
                <w:sz w:val="16"/>
              </w:rPr>
              <w:t>Soins</w:t>
            </w:r>
          </w:p>
        </w:tc>
      </w:tr>
      <w:tr w:rsidR="00786285" w:rsidRPr="00422DDD" w:rsidTr="00082E6E">
        <w:tc>
          <w:tcPr>
            <w:tcW w:w="0" w:type="auto"/>
          </w:tcPr>
          <w:p w:rsidR="00786285" w:rsidRPr="00422DDD" w:rsidRDefault="00786285" w:rsidP="00082E6E">
            <w:pPr>
              <w:rPr>
                <w:sz w:val="16"/>
              </w:rPr>
            </w:pPr>
            <w:r w:rsidRPr="00422DDD">
              <w:rPr>
                <w:sz w:val="16"/>
              </w:rPr>
              <w:t>tRC</w:t>
            </w:r>
          </w:p>
        </w:tc>
        <w:tc>
          <w:tcPr>
            <w:tcW w:w="0" w:type="auto"/>
          </w:tcPr>
          <w:p w:rsidR="00786285" w:rsidRPr="00422DDD" w:rsidRDefault="00341306" w:rsidP="0002345E">
            <w:pPr>
              <w:jc w:val="left"/>
              <w:rPr>
                <w:sz w:val="16"/>
              </w:rPr>
            </w:pPr>
            <w:r w:rsidRPr="00422DDD">
              <w:rPr>
                <w:sz w:val="16"/>
              </w:rPr>
              <w:t>1 effet continu arrêté</w:t>
            </w:r>
            <w:r w:rsidR="0002345E">
              <w:rPr>
                <w:sz w:val="16"/>
              </w:rPr>
              <w:t xml:space="preserve"> et</w:t>
            </w:r>
            <w:r w:rsidRPr="00422DDD">
              <w:rPr>
                <w:sz w:val="16"/>
              </w:rPr>
              <w:t xml:space="preserve"> 1 TEC </w:t>
            </w:r>
            <w:r w:rsidR="0002345E">
              <w:rPr>
                <w:sz w:val="16"/>
              </w:rPr>
              <w:t>et 1</w:t>
            </w:r>
            <w:r w:rsidRPr="00422DDD">
              <w:rPr>
                <w:sz w:val="16"/>
              </w:rPr>
              <w:t xml:space="preserve"> </w:t>
            </w:r>
            <w:r w:rsidR="00786285" w:rsidRPr="00422DDD">
              <w:rPr>
                <w:sz w:val="16"/>
              </w:rPr>
              <w:t>malus</w:t>
            </w:r>
            <w:r w:rsidRPr="00422DDD">
              <w:rPr>
                <w:sz w:val="16"/>
              </w:rPr>
              <w:t xml:space="preserve"> </w:t>
            </w:r>
            <w:r w:rsidR="0002345E">
              <w:rPr>
                <w:sz w:val="16"/>
              </w:rPr>
              <w:t xml:space="preserve">et 1 </w:t>
            </w:r>
            <w:r w:rsidR="00786285" w:rsidRPr="00422DDD">
              <w:rPr>
                <w:sz w:val="16"/>
              </w:rPr>
              <w:t>temporaire soigné</w:t>
            </w:r>
            <w:r w:rsidR="0002345E">
              <w:rPr>
                <w:sz w:val="16"/>
              </w:rPr>
              <w:t>s</w:t>
            </w:r>
          </w:p>
        </w:tc>
      </w:tr>
      <w:tr w:rsidR="00786285" w:rsidRPr="00422DDD" w:rsidTr="00082E6E">
        <w:tc>
          <w:tcPr>
            <w:tcW w:w="0" w:type="auto"/>
            <w:shd w:val="clear" w:color="auto" w:fill="E0E0E0"/>
          </w:tcPr>
          <w:p w:rsidR="00786285" w:rsidRPr="00422DDD" w:rsidRDefault="00786285" w:rsidP="00082E6E">
            <w:pPr>
              <w:rPr>
                <w:sz w:val="16"/>
              </w:rPr>
            </w:pPr>
            <w:r w:rsidRPr="00422DDD">
              <w:rPr>
                <w:sz w:val="16"/>
              </w:rPr>
              <w:t>tRN</w:t>
            </w:r>
          </w:p>
        </w:tc>
        <w:tc>
          <w:tcPr>
            <w:tcW w:w="0" w:type="auto"/>
            <w:shd w:val="clear" w:color="auto" w:fill="E0E0E0"/>
          </w:tcPr>
          <w:p w:rsidR="00786285" w:rsidRPr="00422DDD" w:rsidRDefault="00786285" w:rsidP="0002345E">
            <w:pPr>
              <w:jc w:val="left"/>
              <w:rPr>
                <w:sz w:val="16"/>
              </w:rPr>
            </w:pPr>
            <w:r w:rsidRPr="00422DDD">
              <w:rPr>
                <w:sz w:val="16"/>
              </w:rPr>
              <w:t>1 effet continu arrêté</w:t>
            </w:r>
            <w:r w:rsidR="0002345E">
              <w:rPr>
                <w:sz w:val="16"/>
              </w:rPr>
              <w:t xml:space="preserve"> ou</w:t>
            </w:r>
            <w:r w:rsidRPr="00422DDD">
              <w:rPr>
                <w:sz w:val="16"/>
              </w:rPr>
              <w:t xml:space="preserve"> 1 TEC</w:t>
            </w:r>
            <w:r w:rsidR="00341306" w:rsidRPr="00422DDD">
              <w:rPr>
                <w:sz w:val="16"/>
              </w:rPr>
              <w:t xml:space="preserve"> ou </w:t>
            </w:r>
            <w:r w:rsidR="0002345E">
              <w:rPr>
                <w:sz w:val="16"/>
              </w:rPr>
              <w:t xml:space="preserve">1 </w:t>
            </w:r>
            <w:r w:rsidRPr="00422DDD">
              <w:rPr>
                <w:sz w:val="16"/>
              </w:rPr>
              <w:t>malus</w:t>
            </w:r>
            <w:r w:rsidR="00341306" w:rsidRPr="00422DDD">
              <w:rPr>
                <w:sz w:val="16"/>
              </w:rPr>
              <w:t xml:space="preserve"> ou </w:t>
            </w:r>
            <w:r w:rsidR="0002345E">
              <w:rPr>
                <w:sz w:val="16"/>
              </w:rPr>
              <w:t xml:space="preserve">1 </w:t>
            </w:r>
            <w:r w:rsidRPr="00422DDD">
              <w:rPr>
                <w:sz w:val="16"/>
              </w:rPr>
              <w:t>temporaire soigné</w:t>
            </w:r>
          </w:p>
        </w:tc>
      </w:tr>
      <w:tr w:rsidR="00786285" w:rsidRPr="00422DDD" w:rsidTr="00082E6E">
        <w:tc>
          <w:tcPr>
            <w:tcW w:w="0" w:type="auto"/>
            <w:shd w:val="clear" w:color="auto" w:fill="C0C0C0"/>
          </w:tcPr>
          <w:p w:rsidR="00786285" w:rsidRPr="00422DDD" w:rsidRDefault="00786285" w:rsidP="00082E6E">
            <w:pPr>
              <w:rPr>
                <w:sz w:val="16"/>
              </w:rPr>
            </w:pPr>
            <w:r w:rsidRPr="00422DDD">
              <w:rPr>
                <w:sz w:val="16"/>
              </w:rPr>
              <w:t>tRP</w:t>
            </w:r>
          </w:p>
        </w:tc>
        <w:tc>
          <w:tcPr>
            <w:tcW w:w="0" w:type="auto"/>
            <w:shd w:val="clear" w:color="auto" w:fill="C0C0C0"/>
          </w:tcPr>
          <w:p w:rsidR="00786285" w:rsidRPr="00422DDD" w:rsidRDefault="00786285" w:rsidP="00786285">
            <w:pPr>
              <w:jc w:val="left"/>
              <w:rPr>
                <w:sz w:val="16"/>
              </w:rPr>
            </w:pPr>
            <w:r w:rsidRPr="00422DDD">
              <w:rPr>
                <w:sz w:val="16"/>
              </w:rPr>
              <w:t>Rien</w:t>
            </w:r>
          </w:p>
        </w:tc>
      </w:tr>
      <w:tr w:rsidR="00786285" w:rsidRPr="00422DDD" w:rsidTr="00082E6E">
        <w:tc>
          <w:tcPr>
            <w:tcW w:w="0" w:type="auto"/>
            <w:shd w:val="clear" w:color="auto" w:fill="A6A6A6"/>
          </w:tcPr>
          <w:p w:rsidR="00786285" w:rsidRPr="00422DDD" w:rsidRDefault="00786285" w:rsidP="00082E6E">
            <w:pPr>
              <w:rPr>
                <w:sz w:val="16"/>
              </w:rPr>
            </w:pPr>
            <w:r w:rsidRPr="00422DDD">
              <w:rPr>
                <w:sz w:val="16"/>
              </w:rPr>
              <w:t>tEN</w:t>
            </w:r>
          </w:p>
        </w:tc>
        <w:tc>
          <w:tcPr>
            <w:tcW w:w="0" w:type="auto"/>
            <w:shd w:val="clear" w:color="auto" w:fill="A6A6A6"/>
          </w:tcPr>
          <w:p w:rsidR="00786285" w:rsidRPr="00422DDD" w:rsidRDefault="000C184D" w:rsidP="000C184D">
            <w:pPr>
              <w:jc w:val="left"/>
              <w:rPr>
                <w:sz w:val="16"/>
              </w:rPr>
            </w:pPr>
            <w:r w:rsidRPr="00422DDD">
              <w:rPr>
                <w:sz w:val="16"/>
              </w:rPr>
              <w:t>P</w:t>
            </w:r>
            <w:r w:rsidR="00881875" w:rsidRPr="00422DDD">
              <w:rPr>
                <w:sz w:val="16"/>
              </w:rPr>
              <w:t>rochaine CS</w:t>
            </w:r>
            <w:r w:rsidRPr="00422DDD">
              <w:rPr>
                <w:sz w:val="16"/>
              </w:rPr>
              <w:t>-10</w:t>
            </w:r>
          </w:p>
        </w:tc>
      </w:tr>
      <w:tr w:rsidR="00786285" w:rsidRPr="00422DDD" w:rsidTr="00082E6E">
        <w:tc>
          <w:tcPr>
            <w:tcW w:w="0" w:type="auto"/>
            <w:shd w:val="clear" w:color="auto" w:fill="999999"/>
          </w:tcPr>
          <w:p w:rsidR="00786285" w:rsidRPr="00422DDD" w:rsidRDefault="00786285" w:rsidP="00082E6E">
            <w:pPr>
              <w:rPr>
                <w:sz w:val="16"/>
              </w:rPr>
            </w:pPr>
            <w:r w:rsidRPr="00422DDD">
              <w:rPr>
                <w:sz w:val="16"/>
              </w:rPr>
              <w:t>tEC</w:t>
            </w:r>
          </w:p>
        </w:tc>
        <w:tc>
          <w:tcPr>
            <w:tcW w:w="0" w:type="auto"/>
            <w:shd w:val="clear" w:color="auto" w:fill="999999"/>
          </w:tcPr>
          <w:p w:rsidR="00786285" w:rsidRPr="00422DDD" w:rsidRDefault="00786285" w:rsidP="00786285">
            <w:pPr>
              <w:jc w:val="left"/>
              <w:rPr>
                <w:sz w:val="16"/>
              </w:rPr>
            </w:pPr>
            <w:r w:rsidRPr="00422DDD">
              <w:rPr>
                <w:sz w:val="16"/>
              </w:rPr>
              <w:t>Infection</w:t>
            </w:r>
          </w:p>
        </w:tc>
      </w:tr>
    </w:tbl>
    <w:p w:rsidR="006645AC" w:rsidRPr="00422DDD" w:rsidRDefault="00786285" w:rsidP="00494019">
      <w:pPr>
        <w:pStyle w:val="Paragraphedeliste"/>
        <w:numPr>
          <w:ilvl w:val="0"/>
          <w:numId w:val="29"/>
        </w:numPr>
      </w:pPr>
      <w:r w:rsidRPr="00422DDD">
        <w:t xml:space="preserve">Un </w:t>
      </w:r>
      <w:r w:rsidRPr="006645AC">
        <w:rPr>
          <w:b/>
        </w:rPr>
        <w:t>test par cible par jour</w:t>
      </w:r>
      <w:r w:rsidR="00E54E3F" w:rsidRPr="006645AC">
        <w:rPr>
          <w:b/>
        </w:rPr>
        <w:t> </w:t>
      </w:r>
      <w:r w:rsidR="006645AC" w:rsidRPr="006645AC">
        <w:t>(l</w:t>
      </w:r>
      <w:r w:rsidR="006645AC">
        <w:t>es effets continus ne comptent pas dans cette limite)</w:t>
      </w:r>
    </w:p>
    <w:p w:rsidR="00D66DB3" w:rsidRPr="00422DDD" w:rsidRDefault="00786285" w:rsidP="00CF0D93">
      <w:pPr>
        <w:pStyle w:val="Paragraphedeliste"/>
        <w:numPr>
          <w:ilvl w:val="0"/>
          <w:numId w:val="29"/>
        </w:numPr>
      </w:pPr>
      <w:r w:rsidRPr="00422DDD">
        <w:t xml:space="preserve">Un bandage </w:t>
      </w:r>
      <w:r w:rsidR="00952FC0" w:rsidRPr="004713AC">
        <w:rPr>
          <w:b/>
        </w:rPr>
        <w:t>exigé</w:t>
      </w:r>
      <w:r w:rsidR="00952FC0" w:rsidRPr="00422DDD">
        <w:t xml:space="preserve"> </w:t>
      </w:r>
      <w:r w:rsidRPr="00422DDD">
        <w:t xml:space="preserve">par </w:t>
      </w:r>
      <w:r w:rsidR="00952FC0" w:rsidRPr="00422DDD">
        <w:t>test</w:t>
      </w:r>
      <w:r w:rsidRPr="00422DDD">
        <w:t xml:space="preserve">. </w:t>
      </w:r>
    </w:p>
    <w:p w:rsidR="00D66DB3" w:rsidRPr="00422DDD" w:rsidRDefault="00786285" w:rsidP="00CF0D93">
      <w:pPr>
        <w:pStyle w:val="Paragraphedeliste"/>
        <w:numPr>
          <w:ilvl w:val="0"/>
          <w:numId w:val="29"/>
        </w:numPr>
      </w:pPr>
      <w:r w:rsidRPr="00422DDD">
        <w:t>Aucun gain d’expertise.</w:t>
      </w:r>
      <w:r w:rsidR="00D66DB3" w:rsidRPr="00422DDD">
        <w:t xml:space="preserve"> </w:t>
      </w:r>
    </w:p>
    <w:p w:rsidR="00786285" w:rsidRPr="00422DDD" w:rsidRDefault="00D66DB3" w:rsidP="00CF0D93">
      <w:pPr>
        <w:pStyle w:val="Paragraphedeliste"/>
        <w:numPr>
          <w:ilvl w:val="0"/>
          <w:numId w:val="29"/>
        </w:numPr>
      </w:pPr>
      <w:r w:rsidRPr="00422DDD">
        <w:t>Durée </w:t>
      </w:r>
      <w:r w:rsidR="004713AC">
        <w:t xml:space="preserve">du soin </w:t>
      </w:r>
      <w:r w:rsidRPr="00422DDD">
        <w:t xml:space="preserve">en nombre de </w:t>
      </w:r>
      <w:r w:rsidR="0002345E">
        <w:t xml:space="preserve">phases </w:t>
      </w:r>
      <w:r w:rsidRPr="00422DDD">
        <w:t>= dé unité lu comme un D10*.</w:t>
      </w:r>
    </w:p>
    <w:p w:rsidR="00777865" w:rsidRPr="00422DDD" w:rsidRDefault="005E42B1">
      <w:pPr>
        <w:pStyle w:val="Titre1"/>
      </w:pPr>
      <w:bookmarkStart w:id="164" w:name="_Toc208477861"/>
      <w:r w:rsidRPr="00422DDD">
        <w:lastRenderedPageBreak/>
        <w:t xml:space="preserve">7. </w:t>
      </w:r>
      <w:r w:rsidR="00777865" w:rsidRPr="00422DDD">
        <w:t xml:space="preserve">Gestion des </w:t>
      </w:r>
      <w:r w:rsidR="00EA2F9C" w:rsidRPr="00422DDD">
        <w:t>PNJ</w:t>
      </w:r>
      <w:bookmarkEnd w:id="164"/>
    </w:p>
    <w:p w:rsidR="005965C2" w:rsidRPr="00422DDD" w:rsidRDefault="00777865">
      <w:r w:rsidRPr="00422DDD">
        <w:t xml:space="preserve">Les règles suivantes </w:t>
      </w:r>
      <w:r w:rsidR="000F1223" w:rsidRPr="00422DDD">
        <w:t xml:space="preserve">deviennent </w:t>
      </w:r>
      <w:r w:rsidRPr="00422DDD">
        <w:t xml:space="preserve">optionnelles </w:t>
      </w:r>
      <w:r w:rsidR="0064456B" w:rsidRPr="00422DDD">
        <w:t>si</w:t>
      </w:r>
      <w:r w:rsidRPr="00422DDD">
        <w:t xml:space="preserve"> le MdJ </w:t>
      </w:r>
      <w:r w:rsidR="00CB1FA1" w:rsidRPr="00422DDD">
        <w:t xml:space="preserve">gère </w:t>
      </w:r>
      <w:r w:rsidRPr="00422DDD">
        <w:t xml:space="preserve">les </w:t>
      </w:r>
      <w:r w:rsidR="00EA2F9C" w:rsidRPr="00422DDD">
        <w:t>PNJ</w:t>
      </w:r>
      <w:r w:rsidR="00CA65A1" w:rsidRPr="00422DDD">
        <w:t xml:space="preserve"> </w:t>
      </w:r>
      <w:r w:rsidRPr="00422DDD">
        <w:t>avec le même niveau de détail que les Perso</w:t>
      </w:r>
      <w:r w:rsidR="00CB1FA1" w:rsidRPr="00422DDD">
        <w:t xml:space="preserve">, </w:t>
      </w:r>
      <w:r w:rsidR="0044243B" w:rsidRPr="00422DDD">
        <w:t>même si</w:t>
      </w:r>
      <w:r w:rsidR="000F1223" w:rsidRPr="00422DDD">
        <w:t xml:space="preserve"> </w:t>
      </w:r>
      <w:r w:rsidR="00CB1FA1" w:rsidRPr="00422DDD">
        <w:t>cela n’est pas conseillé</w:t>
      </w:r>
      <w:r w:rsidR="00D66F17" w:rsidRPr="00422DDD">
        <w:t>. Gardez cela p</w:t>
      </w:r>
      <w:r w:rsidR="00294B9E" w:rsidRPr="00422DDD">
        <w:t xml:space="preserve">our les héros ou les PNJ spéciaux. </w:t>
      </w:r>
      <w:r w:rsidRPr="00422DDD">
        <w:t xml:space="preserve">La gestion du combat pour les </w:t>
      </w:r>
      <w:r w:rsidR="00EA2F9C" w:rsidRPr="00422DDD">
        <w:t>PNJ</w:t>
      </w:r>
      <w:r w:rsidRPr="00422DDD">
        <w:t xml:space="preserve"> est simplifiée</w:t>
      </w:r>
      <w:r w:rsidR="00D66F17" w:rsidRPr="00422DDD">
        <w:t xml:space="preserve"> tout en restant en ligne avec les règles de base</w:t>
      </w:r>
      <w:r w:rsidRPr="00422DDD">
        <w:t xml:space="preserve">. </w:t>
      </w:r>
    </w:p>
    <w:p w:rsidR="00777865" w:rsidRPr="00422DDD" w:rsidRDefault="005965C2">
      <w:r w:rsidRPr="00422DDD">
        <w:rPr>
          <w:b/>
        </w:rPr>
        <w:t>Attention !</w:t>
      </w:r>
      <w:r w:rsidRPr="00422DDD">
        <w:t xml:space="preserve"> </w:t>
      </w:r>
      <w:r w:rsidR="00777865" w:rsidRPr="00422DDD">
        <w:t xml:space="preserve">Les règles particulières </w:t>
      </w:r>
      <w:r w:rsidR="00294B9E" w:rsidRPr="00422DDD">
        <w:t xml:space="preserve">des </w:t>
      </w:r>
      <w:r w:rsidR="00112D71" w:rsidRPr="00422DDD">
        <w:t xml:space="preserve">créatures, </w:t>
      </w:r>
      <w:r w:rsidR="00777865" w:rsidRPr="00422DDD">
        <w:t xml:space="preserve">données dans le </w:t>
      </w:r>
      <w:r w:rsidR="00777865" w:rsidRPr="00422DDD">
        <w:rPr>
          <w:i/>
        </w:rPr>
        <w:t>Livre Rencontre</w:t>
      </w:r>
      <w:r w:rsidR="00112D71" w:rsidRPr="00422DDD">
        <w:rPr>
          <w:i/>
        </w:rPr>
        <w:t>,</w:t>
      </w:r>
      <w:r w:rsidR="00777865" w:rsidRPr="00422DDD">
        <w:t xml:space="preserve"> prennent </w:t>
      </w:r>
      <w:r w:rsidR="00294B9E" w:rsidRPr="00422DDD">
        <w:t xml:space="preserve">toujours </w:t>
      </w:r>
      <w:r w:rsidR="00777865" w:rsidRPr="00422DDD">
        <w:t xml:space="preserve">le pas </w:t>
      </w:r>
      <w:r w:rsidR="000F1223" w:rsidRPr="00422DDD">
        <w:t xml:space="preserve">sur </w:t>
      </w:r>
      <w:r w:rsidR="00294B9E" w:rsidRPr="00422DDD">
        <w:t xml:space="preserve">ce </w:t>
      </w:r>
      <w:r w:rsidR="00777865" w:rsidRPr="00422DDD">
        <w:t>qui suit.</w:t>
      </w:r>
    </w:p>
    <w:p w:rsidR="001D1BB2" w:rsidRPr="00422DDD" w:rsidRDefault="001D1BB2" w:rsidP="001D1BB2">
      <w:pPr>
        <w:pStyle w:val="Titre2"/>
      </w:pPr>
      <w:bookmarkStart w:id="165" w:name="_Ref447702624"/>
      <w:bookmarkStart w:id="166" w:name="_Toc208477862"/>
      <w:bookmarkStart w:id="167" w:name="_Ref405925572"/>
      <w:r w:rsidRPr="00422DDD">
        <w:t>7.1 Actions des PNJ</w:t>
      </w:r>
      <w:bookmarkEnd w:id="165"/>
      <w:bookmarkEnd w:id="166"/>
    </w:p>
    <w:p w:rsidR="001D1BB2" w:rsidRPr="00422DDD" w:rsidRDefault="001D1BB2" w:rsidP="001D1BB2">
      <w:r w:rsidRPr="00422DDD">
        <w:t xml:space="preserve">Les règles suivantes donnent </w:t>
      </w:r>
      <w:r w:rsidR="005965C2" w:rsidRPr="00422DDD">
        <w:t>des</w:t>
      </w:r>
      <w:r w:rsidRPr="00422DDD">
        <w:t xml:space="preserve"> conseils sur les actions des PNJ. Utilisez-les à votre guise.</w:t>
      </w:r>
      <w:r w:rsidR="00E71F05">
        <w:t xml:space="preserve"> Utilisez la règle </w:t>
      </w:r>
      <w:r w:rsidR="00E71F05" w:rsidRPr="00754523">
        <w:rPr>
          <w:i/>
        </w:rPr>
        <w:fldChar w:fldCharType="begin"/>
      </w:r>
      <w:r w:rsidR="00E71F05" w:rsidRPr="00754523">
        <w:rPr>
          <w:i/>
        </w:rPr>
        <w:instrText xml:space="preserve"> REF _Ref198028378 \h </w:instrText>
      </w:r>
      <w:r w:rsidR="00754523">
        <w:rPr>
          <w:i/>
        </w:rPr>
        <w:instrText xml:space="preserve"> \* MERGEFORMAT </w:instrText>
      </w:r>
      <w:r w:rsidR="00E71F05" w:rsidRPr="00754523">
        <w:rPr>
          <w:i/>
        </w:rPr>
      </w:r>
      <w:r w:rsidR="00E71F05" w:rsidRPr="00754523">
        <w:rPr>
          <w:i/>
        </w:rPr>
        <w:fldChar w:fldCharType="separate"/>
      </w:r>
      <w:r w:rsidR="00DD1A28" w:rsidRPr="00DD1A28">
        <w:rPr>
          <w:i/>
        </w:rPr>
        <w:t>7.9 Tables d’actions des PNJ</w:t>
      </w:r>
      <w:r w:rsidR="00E71F05" w:rsidRPr="00754523">
        <w:rPr>
          <w:i/>
        </w:rPr>
        <w:fldChar w:fldCharType="end"/>
      </w:r>
      <w:r w:rsidR="00754523">
        <w:t xml:space="preserve"> pour déterminer l’action du PNJ dans la phase.</w:t>
      </w:r>
    </w:p>
    <w:p w:rsidR="001D1BB2" w:rsidRPr="00422DDD" w:rsidRDefault="00D66F17" w:rsidP="001D1BB2">
      <w:pPr>
        <w:pStyle w:val="Titre3"/>
      </w:pPr>
      <w:bookmarkStart w:id="168" w:name="_Toc208477863"/>
      <w:r w:rsidRPr="00422DDD">
        <w:t>7.1</w:t>
      </w:r>
      <w:r w:rsidR="001D1BB2" w:rsidRPr="00422DDD">
        <w:t>.1 Actions</w:t>
      </w:r>
      <w:bookmarkEnd w:id="168"/>
    </w:p>
    <w:p w:rsidR="001D1BB2" w:rsidRPr="00422DDD" w:rsidRDefault="001D1BB2" w:rsidP="001D1BB2">
      <w:r w:rsidRPr="00422DDD">
        <w:t xml:space="preserve">À l’instar des Persos, les actions des PNJ rentrent dans </w:t>
      </w:r>
      <w:r w:rsidR="00D66F17" w:rsidRPr="00422DDD">
        <w:t>les</w:t>
      </w:r>
      <w:r w:rsidRPr="00422DDD">
        <w:t xml:space="preserve"> catégories </w:t>
      </w:r>
      <w:r w:rsidR="00D66F17" w:rsidRPr="00422DDD">
        <w:t>suivantes</w:t>
      </w:r>
      <w:r w:rsidR="001F6CB9">
        <w:t xml:space="preserve"> </w:t>
      </w:r>
      <w:r w:rsidRPr="00422DDD">
        <w:t>:</w:t>
      </w:r>
    </w:p>
    <w:p w:rsidR="00516768" w:rsidRDefault="00516768" w:rsidP="001D1BB2">
      <w:pPr>
        <w:rPr>
          <w:b/>
          <w:sz w:val="16"/>
          <w:szCs w:val="16"/>
        </w:rPr>
        <w:sectPr w:rsidR="00516768" w:rsidSect="00AC147E">
          <w:endnotePr>
            <w:numFmt w:val="decimal"/>
          </w:endnotePr>
          <w:type w:val="continuous"/>
          <w:pgSz w:w="11906" w:h="16838"/>
          <w:pgMar w:top="1276" w:right="1134" w:bottom="1440" w:left="1134" w:header="709" w:footer="709" w:gutter="0"/>
          <w:cols w:space="708"/>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808"/>
      </w:tblGrid>
      <w:tr w:rsidR="00885BD7" w:rsidRPr="00422DDD" w:rsidTr="00885BD7">
        <w:tc>
          <w:tcPr>
            <w:tcW w:w="2536" w:type="dxa"/>
          </w:tcPr>
          <w:p w:rsidR="00885BD7" w:rsidRPr="00422DDD" w:rsidRDefault="00885BD7" w:rsidP="001D1BB2">
            <w:pPr>
              <w:rPr>
                <w:b/>
                <w:sz w:val="16"/>
                <w:szCs w:val="16"/>
              </w:rPr>
            </w:pPr>
            <w:r w:rsidRPr="00422DDD">
              <w:rPr>
                <w:b/>
                <w:sz w:val="16"/>
                <w:szCs w:val="16"/>
              </w:rPr>
              <w:t>Actions</w:t>
            </w:r>
          </w:p>
        </w:tc>
        <w:tc>
          <w:tcPr>
            <w:tcW w:w="0" w:type="auto"/>
          </w:tcPr>
          <w:p w:rsidR="00885BD7" w:rsidRPr="00422DDD" w:rsidRDefault="00885BD7" w:rsidP="00885BD7">
            <w:pPr>
              <w:jc w:val="center"/>
              <w:rPr>
                <w:b/>
                <w:sz w:val="16"/>
                <w:szCs w:val="16"/>
              </w:rPr>
            </w:pPr>
            <w:r w:rsidRPr="00422DDD">
              <w:rPr>
                <w:b/>
                <w:sz w:val="16"/>
                <w:szCs w:val="16"/>
              </w:rPr>
              <w:t>Temps</w:t>
            </w:r>
          </w:p>
        </w:tc>
      </w:tr>
      <w:tr w:rsidR="00885BD7" w:rsidRPr="00422DDD" w:rsidTr="00885BD7">
        <w:tc>
          <w:tcPr>
            <w:tcW w:w="2536" w:type="dxa"/>
            <w:shd w:val="clear" w:color="auto" w:fill="F2DBDB"/>
          </w:tcPr>
          <w:p w:rsidR="00885BD7" w:rsidRPr="00422DDD" w:rsidRDefault="00885BD7" w:rsidP="001D1BB2">
            <w:pPr>
              <w:rPr>
                <w:sz w:val="16"/>
                <w:szCs w:val="16"/>
              </w:rPr>
            </w:pPr>
            <w:r w:rsidRPr="00422DDD">
              <w:rPr>
                <w:b/>
                <w:sz w:val="16"/>
                <w:szCs w:val="16"/>
              </w:rPr>
              <w:t>Mouvement</w:t>
            </w:r>
          </w:p>
        </w:tc>
        <w:tc>
          <w:tcPr>
            <w:tcW w:w="0" w:type="auto"/>
            <w:shd w:val="clear" w:color="auto" w:fill="F2DBDB"/>
          </w:tcPr>
          <w:p w:rsidR="00885BD7" w:rsidRPr="00422DDD" w:rsidRDefault="00885BD7" w:rsidP="00885BD7">
            <w:pPr>
              <w:jc w:val="center"/>
              <w:rPr>
                <w:b/>
                <w:sz w:val="16"/>
                <w:szCs w:val="16"/>
              </w:rPr>
            </w:pPr>
            <w:r w:rsidRPr="00422DDD">
              <w:rPr>
                <w:b/>
                <w:sz w:val="16"/>
                <w:szCs w:val="16"/>
              </w:rPr>
              <w:t>*</w:t>
            </w:r>
          </w:p>
        </w:tc>
      </w:tr>
      <w:tr w:rsidR="00885BD7" w:rsidRPr="00422DDD" w:rsidTr="00885BD7">
        <w:tc>
          <w:tcPr>
            <w:tcW w:w="2536" w:type="dxa"/>
            <w:shd w:val="clear" w:color="auto" w:fill="EAF1DD"/>
          </w:tcPr>
          <w:p w:rsidR="00885BD7" w:rsidRPr="00422DDD" w:rsidRDefault="00885BD7" w:rsidP="00885BD7">
            <w:pPr>
              <w:rPr>
                <w:sz w:val="16"/>
                <w:szCs w:val="16"/>
              </w:rPr>
            </w:pPr>
            <w:r w:rsidRPr="00422DDD">
              <w:rPr>
                <w:b/>
                <w:sz w:val="16"/>
                <w:szCs w:val="16"/>
              </w:rPr>
              <w:t>Attaques de mêlée</w:t>
            </w:r>
            <w:r w:rsidRPr="00422DDD">
              <w:rPr>
                <w:sz w:val="16"/>
                <w:szCs w:val="16"/>
              </w:rPr>
              <w:t xml:space="preserve">  </w:t>
            </w:r>
          </w:p>
        </w:tc>
        <w:tc>
          <w:tcPr>
            <w:tcW w:w="0" w:type="auto"/>
            <w:shd w:val="clear" w:color="auto" w:fill="EAF1DD"/>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EAF1DD"/>
          </w:tcPr>
          <w:p w:rsidR="00885BD7" w:rsidRPr="00422DDD" w:rsidRDefault="00885BD7" w:rsidP="001D1BB2">
            <w:pPr>
              <w:rPr>
                <w:sz w:val="16"/>
                <w:szCs w:val="16"/>
              </w:rPr>
            </w:pPr>
            <w:r w:rsidRPr="00422DDD">
              <w:rPr>
                <w:b/>
                <w:sz w:val="16"/>
                <w:szCs w:val="16"/>
              </w:rPr>
              <w:t>Préparation de mêlée</w:t>
            </w:r>
            <w:r w:rsidRPr="00422DDD">
              <w:rPr>
                <w:sz w:val="16"/>
                <w:szCs w:val="16"/>
              </w:rPr>
              <w:t> </w:t>
            </w:r>
          </w:p>
        </w:tc>
        <w:tc>
          <w:tcPr>
            <w:tcW w:w="0" w:type="auto"/>
            <w:shd w:val="clear" w:color="auto" w:fill="EAF1DD"/>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EAF1DD"/>
          </w:tcPr>
          <w:p w:rsidR="00885BD7" w:rsidRPr="00422DDD" w:rsidRDefault="00885BD7" w:rsidP="00885BD7">
            <w:pPr>
              <w:rPr>
                <w:sz w:val="16"/>
                <w:szCs w:val="16"/>
              </w:rPr>
            </w:pPr>
            <w:r w:rsidRPr="00422DDD">
              <w:rPr>
                <w:b/>
                <w:sz w:val="16"/>
                <w:szCs w:val="16"/>
              </w:rPr>
              <w:t>Préparation  de Tir</w:t>
            </w:r>
            <w:r w:rsidRPr="00422DDD">
              <w:rPr>
                <w:sz w:val="16"/>
                <w:szCs w:val="16"/>
              </w:rPr>
              <w:t> </w:t>
            </w:r>
          </w:p>
        </w:tc>
        <w:tc>
          <w:tcPr>
            <w:tcW w:w="0" w:type="auto"/>
            <w:shd w:val="clear" w:color="auto" w:fill="EAF1DD"/>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EAF1DD"/>
          </w:tcPr>
          <w:p w:rsidR="00885BD7" w:rsidRPr="00422DDD" w:rsidRDefault="00885BD7" w:rsidP="001D1BB2">
            <w:pPr>
              <w:rPr>
                <w:sz w:val="16"/>
                <w:szCs w:val="16"/>
              </w:rPr>
            </w:pPr>
            <w:r w:rsidRPr="00422DDD">
              <w:rPr>
                <w:b/>
                <w:sz w:val="16"/>
                <w:szCs w:val="16"/>
              </w:rPr>
              <w:t>Tir</w:t>
            </w:r>
            <w:r w:rsidRPr="00422DDD">
              <w:rPr>
                <w:sz w:val="16"/>
                <w:szCs w:val="16"/>
              </w:rPr>
              <w:t xml:space="preserve">  </w:t>
            </w:r>
          </w:p>
        </w:tc>
        <w:tc>
          <w:tcPr>
            <w:tcW w:w="0" w:type="auto"/>
            <w:shd w:val="clear" w:color="auto" w:fill="EAF1DD"/>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D6E3BC"/>
          </w:tcPr>
          <w:p w:rsidR="00885BD7" w:rsidRPr="00422DDD" w:rsidRDefault="00885BD7" w:rsidP="001D1BB2">
            <w:pPr>
              <w:rPr>
                <w:sz w:val="16"/>
                <w:szCs w:val="16"/>
              </w:rPr>
            </w:pPr>
            <w:r w:rsidRPr="00422DDD">
              <w:rPr>
                <w:b/>
                <w:sz w:val="16"/>
                <w:szCs w:val="16"/>
              </w:rPr>
              <w:t xml:space="preserve">Esquive </w:t>
            </w:r>
          </w:p>
        </w:tc>
        <w:tc>
          <w:tcPr>
            <w:tcW w:w="0" w:type="auto"/>
            <w:shd w:val="clear" w:color="auto" w:fill="D6E3BC"/>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D6E3BC"/>
          </w:tcPr>
          <w:p w:rsidR="00885BD7" w:rsidRPr="00422DDD" w:rsidRDefault="00885BD7" w:rsidP="001D1BB2">
            <w:pPr>
              <w:rPr>
                <w:sz w:val="16"/>
                <w:szCs w:val="16"/>
              </w:rPr>
            </w:pPr>
            <w:r w:rsidRPr="00422DDD">
              <w:rPr>
                <w:b/>
                <w:sz w:val="16"/>
                <w:szCs w:val="16"/>
              </w:rPr>
              <w:t xml:space="preserve">Fuite </w:t>
            </w:r>
          </w:p>
        </w:tc>
        <w:tc>
          <w:tcPr>
            <w:tcW w:w="0" w:type="auto"/>
            <w:shd w:val="clear" w:color="auto" w:fill="D6E3BC"/>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C2D69B"/>
          </w:tcPr>
          <w:p w:rsidR="00885BD7" w:rsidRPr="00422DDD" w:rsidRDefault="00885BD7" w:rsidP="001D1BB2">
            <w:pPr>
              <w:rPr>
                <w:sz w:val="16"/>
                <w:szCs w:val="16"/>
              </w:rPr>
            </w:pPr>
            <w:r w:rsidRPr="00422DDD">
              <w:rPr>
                <w:b/>
                <w:sz w:val="16"/>
                <w:szCs w:val="16"/>
              </w:rPr>
              <w:t>Concentration magie</w:t>
            </w:r>
          </w:p>
        </w:tc>
        <w:tc>
          <w:tcPr>
            <w:tcW w:w="0" w:type="auto"/>
            <w:shd w:val="clear" w:color="auto" w:fill="C2D69B"/>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C2D69B"/>
          </w:tcPr>
          <w:p w:rsidR="00885BD7" w:rsidRPr="00422DDD" w:rsidRDefault="00885BD7" w:rsidP="001D1BB2">
            <w:pPr>
              <w:rPr>
                <w:sz w:val="16"/>
                <w:szCs w:val="16"/>
              </w:rPr>
            </w:pPr>
            <w:r w:rsidRPr="00422DDD">
              <w:rPr>
                <w:b/>
                <w:sz w:val="16"/>
                <w:szCs w:val="16"/>
              </w:rPr>
              <w:t>Lancement sort</w:t>
            </w:r>
            <w:r w:rsidRPr="00422DDD">
              <w:rPr>
                <w:sz w:val="16"/>
                <w:szCs w:val="16"/>
              </w:rPr>
              <w:t xml:space="preserve"> </w:t>
            </w:r>
          </w:p>
        </w:tc>
        <w:tc>
          <w:tcPr>
            <w:tcW w:w="0" w:type="auto"/>
            <w:shd w:val="clear" w:color="auto" w:fill="C2D69B"/>
          </w:tcPr>
          <w:p w:rsidR="00885BD7" w:rsidRPr="00422DDD" w:rsidRDefault="00885BD7" w:rsidP="00885BD7">
            <w:pPr>
              <w:jc w:val="center"/>
              <w:rPr>
                <w:b/>
                <w:sz w:val="16"/>
                <w:szCs w:val="16"/>
              </w:rPr>
            </w:pPr>
            <w:r w:rsidRPr="00422DDD">
              <w:rPr>
                <w:b/>
                <w:sz w:val="16"/>
                <w:szCs w:val="16"/>
              </w:rPr>
              <w:t>1</w:t>
            </w:r>
          </w:p>
        </w:tc>
      </w:tr>
      <w:tr w:rsidR="00885BD7" w:rsidRPr="00422DDD" w:rsidTr="00885BD7">
        <w:tc>
          <w:tcPr>
            <w:tcW w:w="2536" w:type="dxa"/>
            <w:shd w:val="clear" w:color="auto" w:fill="C2D69B"/>
          </w:tcPr>
          <w:p w:rsidR="00885BD7" w:rsidRPr="00422DDD" w:rsidRDefault="00885BD7" w:rsidP="00885BD7">
            <w:pPr>
              <w:rPr>
                <w:sz w:val="16"/>
                <w:szCs w:val="16"/>
              </w:rPr>
            </w:pPr>
            <w:r w:rsidRPr="00422DDD">
              <w:rPr>
                <w:b/>
                <w:sz w:val="16"/>
                <w:szCs w:val="16"/>
              </w:rPr>
              <w:t>Utilisation relique</w:t>
            </w:r>
            <w:r w:rsidRPr="00422DDD">
              <w:rPr>
                <w:sz w:val="16"/>
                <w:szCs w:val="16"/>
              </w:rPr>
              <w:tab/>
            </w:r>
          </w:p>
        </w:tc>
        <w:tc>
          <w:tcPr>
            <w:tcW w:w="0" w:type="auto"/>
            <w:shd w:val="clear" w:color="auto" w:fill="C2D69B"/>
          </w:tcPr>
          <w:p w:rsidR="00885BD7" w:rsidRPr="00422DDD" w:rsidRDefault="00885BD7" w:rsidP="00885BD7">
            <w:pPr>
              <w:jc w:val="center"/>
              <w:rPr>
                <w:b/>
                <w:sz w:val="16"/>
                <w:szCs w:val="16"/>
              </w:rPr>
            </w:pPr>
            <w:r w:rsidRPr="00422DDD">
              <w:rPr>
                <w:b/>
                <w:sz w:val="16"/>
                <w:szCs w:val="16"/>
              </w:rPr>
              <w:t>0</w:t>
            </w:r>
          </w:p>
        </w:tc>
      </w:tr>
      <w:tr w:rsidR="00885BD7" w:rsidRPr="00422DDD" w:rsidTr="00885BD7">
        <w:tc>
          <w:tcPr>
            <w:tcW w:w="2536" w:type="dxa"/>
            <w:shd w:val="clear" w:color="auto" w:fill="CCC0D9"/>
          </w:tcPr>
          <w:p w:rsidR="00885BD7" w:rsidRPr="00422DDD" w:rsidRDefault="00885BD7" w:rsidP="001D1BB2">
            <w:pPr>
              <w:rPr>
                <w:sz w:val="16"/>
                <w:szCs w:val="16"/>
              </w:rPr>
            </w:pPr>
            <w:r w:rsidRPr="00422DDD">
              <w:rPr>
                <w:b/>
                <w:sz w:val="16"/>
                <w:szCs w:val="16"/>
              </w:rPr>
              <w:t xml:space="preserve">TG/TC </w:t>
            </w:r>
          </w:p>
        </w:tc>
        <w:tc>
          <w:tcPr>
            <w:tcW w:w="0" w:type="auto"/>
            <w:shd w:val="clear" w:color="auto" w:fill="CCC0D9"/>
          </w:tcPr>
          <w:p w:rsidR="00885BD7" w:rsidRPr="00422DDD" w:rsidRDefault="00885BD7" w:rsidP="00885BD7">
            <w:pPr>
              <w:jc w:val="center"/>
              <w:rPr>
                <w:b/>
                <w:sz w:val="16"/>
                <w:szCs w:val="16"/>
              </w:rPr>
            </w:pPr>
            <w:r w:rsidRPr="00422DDD">
              <w:rPr>
                <w:b/>
                <w:sz w:val="16"/>
                <w:szCs w:val="16"/>
              </w:rPr>
              <w:t>0</w:t>
            </w:r>
          </w:p>
        </w:tc>
      </w:tr>
      <w:tr w:rsidR="00885BD7" w:rsidRPr="00422DDD" w:rsidTr="00885BD7">
        <w:tc>
          <w:tcPr>
            <w:tcW w:w="2536" w:type="dxa"/>
            <w:shd w:val="clear" w:color="auto" w:fill="B2A1C7"/>
          </w:tcPr>
          <w:p w:rsidR="00885BD7" w:rsidRPr="00422DDD" w:rsidRDefault="00885BD7" w:rsidP="001D1BB2">
            <w:pPr>
              <w:rPr>
                <w:sz w:val="16"/>
                <w:szCs w:val="16"/>
              </w:rPr>
            </w:pPr>
            <w:r w:rsidRPr="00422DDD">
              <w:rPr>
                <w:b/>
                <w:sz w:val="16"/>
                <w:szCs w:val="16"/>
              </w:rPr>
              <w:t xml:space="preserve">Sens </w:t>
            </w:r>
          </w:p>
        </w:tc>
        <w:tc>
          <w:tcPr>
            <w:tcW w:w="0" w:type="auto"/>
            <w:shd w:val="clear" w:color="auto" w:fill="B2A1C7"/>
          </w:tcPr>
          <w:p w:rsidR="00885BD7" w:rsidRPr="00422DDD" w:rsidRDefault="00885BD7" w:rsidP="00885BD7">
            <w:pPr>
              <w:jc w:val="center"/>
              <w:rPr>
                <w:b/>
                <w:sz w:val="16"/>
                <w:szCs w:val="16"/>
              </w:rPr>
            </w:pPr>
            <w:r w:rsidRPr="00422DDD">
              <w:rPr>
                <w:b/>
                <w:sz w:val="16"/>
                <w:szCs w:val="16"/>
              </w:rPr>
              <w:t>0</w:t>
            </w:r>
          </w:p>
        </w:tc>
      </w:tr>
      <w:tr w:rsidR="00885BD7" w:rsidRPr="00422DDD" w:rsidTr="00885BD7">
        <w:tc>
          <w:tcPr>
            <w:tcW w:w="2536" w:type="dxa"/>
            <w:shd w:val="clear" w:color="auto" w:fill="B2A1C7"/>
          </w:tcPr>
          <w:p w:rsidR="00885BD7" w:rsidRPr="00422DDD" w:rsidRDefault="00885BD7" w:rsidP="001D1BB2">
            <w:pPr>
              <w:rPr>
                <w:sz w:val="16"/>
                <w:szCs w:val="16"/>
              </w:rPr>
            </w:pPr>
            <w:r w:rsidRPr="00422DDD">
              <w:rPr>
                <w:b/>
                <w:sz w:val="16"/>
                <w:szCs w:val="16"/>
              </w:rPr>
              <w:t>Parole</w:t>
            </w:r>
            <w:r w:rsidRPr="00422DDD">
              <w:rPr>
                <w:sz w:val="16"/>
                <w:szCs w:val="16"/>
              </w:rPr>
              <w:t xml:space="preserve">  </w:t>
            </w:r>
          </w:p>
        </w:tc>
        <w:tc>
          <w:tcPr>
            <w:tcW w:w="0" w:type="auto"/>
            <w:shd w:val="clear" w:color="auto" w:fill="B2A1C7"/>
          </w:tcPr>
          <w:p w:rsidR="00885BD7" w:rsidRPr="00422DDD" w:rsidRDefault="00885BD7" w:rsidP="00885BD7">
            <w:pPr>
              <w:jc w:val="center"/>
              <w:rPr>
                <w:b/>
                <w:sz w:val="16"/>
                <w:szCs w:val="16"/>
              </w:rPr>
            </w:pPr>
            <w:r w:rsidRPr="00422DDD">
              <w:rPr>
                <w:b/>
                <w:sz w:val="16"/>
                <w:szCs w:val="16"/>
              </w:rPr>
              <w:t>0</w:t>
            </w:r>
          </w:p>
        </w:tc>
      </w:tr>
    </w:tbl>
    <w:p w:rsidR="00516768" w:rsidRDefault="00516768" w:rsidP="001D1BB2">
      <w:pPr>
        <w:sectPr w:rsidR="00516768" w:rsidSect="00516768">
          <w:endnotePr>
            <w:numFmt w:val="decimal"/>
          </w:endnotePr>
          <w:type w:val="continuous"/>
          <w:pgSz w:w="11906" w:h="16838"/>
          <w:pgMar w:top="1276" w:right="1134" w:bottom="1440" w:left="1134" w:header="709" w:footer="709" w:gutter="0"/>
          <w:cols w:num="2" w:space="708"/>
          <w:docGrid w:linePitch="360"/>
        </w:sectPr>
      </w:pPr>
    </w:p>
    <w:p w:rsidR="001D1BB2" w:rsidRDefault="001D1BB2" w:rsidP="001D1BB2">
      <w:r w:rsidRPr="00422DDD">
        <w:t xml:space="preserve">Le MdJ décide en secret (ou lance des dés) les actions des PNJ. Il n’y a </w:t>
      </w:r>
      <w:r w:rsidRPr="00422DDD">
        <w:rPr>
          <w:shd w:val="clear" w:color="auto" w:fill="FFFF00"/>
        </w:rPr>
        <w:t xml:space="preserve">pas de gestion des </w:t>
      </w:r>
      <w:r w:rsidR="0033230B">
        <w:rPr>
          <w:shd w:val="clear" w:color="auto" w:fill="FFFF00"/>
        </w:rPr>
        <w:t>actions</w:t>
      </w:r>
      <w:r w:rsidRPr="00422DDD">
        <w:t xml:space="preserve">. </w:t>
      </w:r>
      <w:r w:rsidR="00885BD7" w:rsidRPr="00422DDD">
        <w:t xml:space="preserve">Toutes les actions prennent une phase </w:t>
      </w:r>
      <w:r w:rsidR="00B33A85" w:rsidRPr="00422DDD">
        <w:t>(</w:t>
      </w:r>
      <w:r w:rsidR="00B33A85" w:rsidRPr="00422DDD">
        <w:rPr>
          <w:b/>
        </w:rPr>
        <w:t>Temps = 1</w:t>
      </w:r>
      <w:r w:rsidR="00B33A85" w:rsidRPr="00422DDD">
        <w:t xml:space="preserve">) </w:t>
      </w:r>
      <w:r w:rsidR="00885BD7" w:rsidRPr="00422DDD">
        <w:t xml:space="preserve">sauf celles indiquées avec </w:t>
      </w:r>
      <w:r w:rsidR="00885BD7" w:rsidRPr="00422DDD">
        <w:rPr>
          <w:b/>
        </w:rPr>
        <w:t>Temps</w:t>
      </w:r>
      <w:r w:rsidR="00885BD7" w:rsidRPr="00422DDD">
        <w:t xml:space="preserve"> = 0. </w:t>
      </w:r>
      <w:r w:rsidR="00AE15FF" w:rsidRPr="00AE15FF">
        <w:rPr>
          <w:b/>
        </w:rPr>
        <w:t xml:space="preserve">* </w:t>
      </w:r>
      <w:r w:rsidR="00B33A85" w:rsidRPr="00AE15FF">
        <w:rPr>
          <w:b/>
        </w:rPr>
        <w:t>Exception</w:t>
      </w:r>
      <w:r w:rsidR="00AE15FF">
        <w:t xml:space="preserve"> </w:t>
      </w:r>
      <w:r w:rsidR="00B33A85" w:rsidRPr="00422DDD">
        <w:t>: l</w:t>
      </w:r>
      <w:r w:rsidR="00885BD7" w:rsidRPr="00422DDD">
        <w:t>e mouvement peut être combiné avec une attaque de mêlée.</w:t>
      </w:r>
    </w:p>
    <w:p w:rsidR="001D1BB2" w:rsidRPr="00422DDD" w:rsidRDefault="00D66F17" w:rsidP="001D1BB2">
      <w:pPr>
        <w:pStyle w:val="Titre3"/>
      </w:pPr>
      <w:bookmarkStart w:id="169" w:name="_Toc208477864"/>
      <w:r w:rsidRPr="00422DDD">
        <w:t>7.1</w:t>
      </w:r>
      <w:r w:rsidR="001D1BB2" w:rsidRPr="00422DDD">
        <w:t>.2 Attitude générale en combat</w:t>
      </w:r>
      <w:bookmarkEnd w:id="169"/>
    </w:p>
    <w:p w:rsidR="001D1BB2" w:rsidRPr="00422DDD" w:rsidRDefault="001D1BB2" w:rsidP="00CF0D93">
      <w:pPr>
        <w:numPr>
          <w:ilvl w:val="0"/>
          <w:numId w:val="14"/>
        </w:numPr>
      </w:pPr>
      <w:r w:rsidRPr="00422DDD">
        <w:t xml:space="preserve">En général, les PNJ ne </w:t>
      </w:r>
      <w:r w:rsidRPr="00422DDD">
        <w:rPr>
          <w:b/>
        </w:rPr>
        <w:t>visent</w:t>
      </w:r>
      <w:r w:rsidRPr="00422DDD">
        <w:t xml:space="preserve"> pas, sauf les </w:t>
      </w:r>
      <w:r w:rsidR="00D66F17" w:rsidRPr="00422DDD">
        <w:t xml:space="preserve">races civilisées (humains, Anciens, Dval’Linn etc .) </w:t>
      </w:r>
      <w:r w:rsidRPr="00422DDD">
        <w:t xml:space="preserve">ayant un NEC&gt;5 et disposant d’une arme </w:t>
      </w:r>
      <w:r w:rsidR="00D66F17" w:rsidRPr="00422DDD">
        <w:t xml:space="preserve">maîtrisée </w:t>
      </w:r>
      <w:r w:rsidRPr="00422DDD">
        <w:t xml:space="preserve">à NE&gt;40. </w:t>
      </w:r>
    </w:p>
    <w:p w:rsidR="001D1BB2" w:rsidRPr="00422DDD" w:rsidRDefault="001D1BB2" w:rsidP="00CF0D93">
      <w:pPr>
        <w:numPr>
          <w:ilvl w:val="0"/>
          <w:numId w:val="14"/>
        </w:numPr>
      </w:pPr>
      <w:r w:rsidRPr="00422DDD">
        <w:t xml:space="preserve">Ils tentent toujours de maximiser leurs </w:t>
      </w:r>
      <w:r w:rsidRPr="00422DDD">
        <w:rPr>
          <w:b/>
        </w:rPr>
        <w:t>avantages</w:t>
      </w:r>
      <w:r w:rsidRPr="00422DDD">
        <w:t xml:space="preserve"> tactiques et leur chance de toucher. </w:t>
      </w:r>
    </w:p>
    <w:p w:rsidR="001D1BB2" w:rsidRPr="00422DDD" w:rsidRDefault="001D1BB2" w:rsidP="00CF0D93">
      <w:pPr>
        <w:numPr>
          <w:ilvl w:val="0"/>
          <w:numId w:val="14"/>
        </w:numPr>
      </w:pPr>
      <w:r w:rsidRPr="00422DDD">
        <w:t xml:space="preserve">Ils utilisent leurs </w:t>
      </w:r>
      <w:r w:rsidRPr="00422DDD">
        <w:rPr>
          <w:b/>
        </w:rPr>
        <w:t>pouvoirs</w:t>
      </w:r>
      <w:r w:rsidRPr="00422DDD">
        <w:t xml:space="preserve"> dans la mesure du possible et le plus rapidement possible (poison, munitions etc.) … et sans tenir compte du lendemain pou</w:t>
      </w:r>
      <w:r w:rsidR="00D66F17" w:rsidRPr="00422DDD">
        <w:t>r les créatures à Intelligence&lt;=20</w:t>
      </w:r>
      <w:r w:rsidRPr="00422DDD">
        <w:t>.</w:t>
      </w:r>
    </w:p>
    <w:p w:rsidR="001D1BB2" w:rsidRPr="00422DDD" w:rsidRDefault="001D1BB2" w:rsidP="00CF0D93">
      <w:pPr>
        <w:numPr>
          <w:ilvl w:val="0"/>
          <w:numId w:val="14"/>
        </w:numPr>
      </w:pPr>
      <w:r w:rsidRPr="00422DDD">
        <w:t xml:space="preserve">Ils protègent leurs </w:t>
      </w:r>
      <w:r w:rsidRPr="00422DDD">
        <w:rPr>
          <w:b/>
        </w:rPr>
        <w:t>trésors, territoire, famille, proches</w:t>
      </w:r>
      <w:r w:rsidRPr="00422DDD">
        <w:t xml:space="preserve"> dans l’ordre d’importance qui leur convient. </w:t>
      </w:r>
    </w:p>
    <w:p w:rsidR="001D1BB2" w:rsidRPr="00422DDD" w:rsidRDefault="001D1BB2" w:rsidP="00CF0D93">
      <w:pPr>
        <w:numPr>
          <w:ilvl w:val="0"/>
          <w:numId w:val="14"/>
        </w:numPr>
      </w:pPr>
      <w:r w:rsidRPr="00422DDD">
        <w:t xml:space="preserve">Les PNJ peuvent avoir des </w:t>
      </w:r>
      <w:r w:rsidRPr="00422DDD">
        <w:rPr>
          <w:b/>
        </w:rPr>
        <w:t>missions</w:t>
      </w:r>
      <w:r w:rsidRPr="00422DDD">
        <w:t xml:space="preserve"> spécifiques (garder, attaquer, défendre) ou des instincts puissants (manger, traquer, tuer) qui prennent le dessus sur toutes les autres considérations.</w:t>
      </w:r>
    </w:p>
    <w:p w:rsidR="001D1BB2" w:rsidRPr="00422DDD" w:rsidRDefault="00D66F17" w:rsidP="001D1BB2">
      <w:pPr>
        <w:pStyle w:val="Titre3"/>
      </w:pPr>
      <w:bookmarkStart w:id="170" w:name="_Toc208477865"/>
      <w:r w:rsidRPr="00422DDD">
        <w:t>7.1</w:t>
      </w:r>
      <w:r w:rsidR="001D1BB2" w:rsidRPr="00422DDD">
        <w:t>.3 Cible des PNJ</w:t>
      </w:r>
      <w:bookmarkEnd w:id="170"/>
    </w:p>
    <w:p w:rsidR="001D1BB2" w:rsidRPr="00422DDD" w:rsidRDefault="001D1BB2" w:rsidP="001D1BB2">
      <w:r w:rsidRPr="00422DDD">
        <w:t xml:space="preserve">Les créatures agressives se focaliseront sur la cible la plus </w:t>
      </w:r>
      <w:r w:rsidRPr="00422DDD">
        <w:rPr>
          <w:b/>
        </w:rPr>
        <w:t>visible</w:t>
      </w:r>
      <w:r w:rsidRPr="00422DDD">
        <w:t xml:space="preserve"> ou sur celle qui représente le </w:t>
      </w:r>
      <w:r w:rsidRPr="00422DDD">
        <w:rPr>
          <w:b/>
        </w:rPr>
        <w:t>plus grand danger</w:t>
      </w:r>
      <w:r w:rsidRPr="00422DDD">
        <w:t xml:space="preserve"> pour elle ou par rapport à la </w:t>
      </w:r>
      <w:r w:rsidRPr="00422DDD">
        <w:rPr>
          <w:b/>
        </w:rPr>
        <w:t>mission</w:t>
      </w:r>
      <w:r w:rsidRPr="00422DDD">
        <w:t xml:space="preserve"> suivie. Lorsqu’elle est attaquée par plusieurs Perso à la fois déterminez la cible au hasard : départagez avec un D100 </w:t>
      </w:r>
      <w:r w:rsidR="00D66F17" w:rsidRPr="00422DDD">
        <w:t>+</w:t>
      </w:r>
      <w:r w:rsidRPr="00422DDD">
        <w:t xml:space="preserve"> blessures infligées </w:t>
      </w:r>
      <w:r w:rsidR="00D66F17" w:rsidRPr="00422DDD">
        <w:t xml:space="preserve">par les Persos </w:t>
      </w:r>
      <w:r w:rsidRPr="00422DDD">
        <w:t>à la créature, leur odeur</w:t>
      </w:r>
      <w:r w:rsidR="00AE15FF">
        <w:t xml:space="preserve"> </w:t>
      </w:r>
      <w:r w:rsidR="00D66F17" w:rsidRPr="00422DDD">
        <w:t>(-20 à +20)</w:t>
      </w:r>
      <w:r w:rsidRPr="00422DDD">
        <w:t>, la menace</w:t>
      </w:r>
      <w:r w:rsidR="00D66F17" w:rsidRPr="00422DDD">
        <w:t xml:space="preserve"> (+VO), leur puissance magique</w:t>
      </w:r>
      <w:r w:rsidRPr="00422DDD">
        <w:t xml:space="preserve"> </w:t>
      </w:r>
      <w:r w:rsidR="00D66F17" w:rsidRPr="00422DDD">
        <w:t xml:space="preserve">(+RMa) </w:t>
      </w:r>
      <w:r w:rsidRPr="00422DDD">
        <w:t xml:space="preserve">etc. Les races </w:t>
      </w:r>
      <w:r w:rsidRPr="00422DDD">
        <w:rPr>
          <w:b/>
        </w:rPr>
        <w:t>intelligentes</w:t>
      </w:r>
      <w:r w:rsidRPr="00422DDD">
        <w:t xml:space="preserve"> </w:t>
      </w:r>
      <w:r w:rsidR="00D66F17" w:rsidRPr="00422DDD">
        <w:t xml:space="preserve">(I&gt;50) </w:t>
      </w:r>
      <w:r w:rsidRPr="00422DDD">
        <w:t>frapperont l’ennemi le plus dangereux</w:t>
      </w:r>
      <w:r w:rsidR="00D66F17" w:rsidRPr="00422DDD">
        <w:t xml:space="preserve"> (magicien, assassin par ex.)</w:t>
      </w:r>
      <w:r w:rsidRPr="00422DDD">
        <w:t xml:space="preserve">. Les </w:t>
      </w:r>
      <w:r w:rsidRPr="00422DDD">
        <w:rPr>
          <w:b/>
        </w:rPr>
        <w:t>animaux</w:t>
      </w:r>
      <w:r w:rsidRPr="00422DDD">
        <w:t xml:space="preserve"> se retournent automatiquement sur le Perso qui a infligé le plus de blessures. </w:t>
      </w:r>
      <w:r w:rsidR="00D66F17" w:rsidRPr="00422DDD">
        <w:t>Donnez toujours p</w:t>
      </w:r>
      <w:r w:rsidRPr="00422DDD">
        <w:t>riorité aux ennemis en mêlée sur ceux à distance.</w:t>
      </w:r>
    </w:p>
    <w:p w:rsidR="001D1BB2" w:rsidRPr="00422DDD" w:rsidRDefault="00D66F17" w:rsidP="001D1BB2">
      <w:pPr>
        <w:pStyle w:val="Titre3"/>
      </w:pPr>
      <w:bookmarkStart w:id="171" w:name="_Toc208477866"/>
      <w:r w:rsidRPr="00422DDD">
        <w:t>7.1</w:t>
      </w:r>
      <w:r w:rsidR="001D1BB2" w:rsidRPr="00422DDD">
        <w:t xml:space="preserve">.4 Alignement </w:t>
      </w:r>
      <w:r w:rsidRPr="00422DDD">
        <w:t>et comportement</w:t>
      </w:r>
      <w:bookmarkEnd w:id="171"/>
    </w:p>
    <w:p w:rsidR="001D1BB2" w:rsidRPr="00422DDD" w:rsidRDefault="00D66F17" w:rsidP="001D1BB2">
      <w:r w:rsidRPr="00422DDD">
        <w:t>Au-delà de ce qui précède, l</w:t>
      </w:r>
      <w:r w:rsidR="001D1BB2" w:rsidRPr="00422DDD">
        <w:t xml:space="preserve">’alignement d’une créature </w:t>
      </w:r>
      <w:r w:rsidRPr="00422DDD">
        <w:t xml:space="preserve">induit un comportement en </w:t>
      </w:r>
      <w:r w:rsidR="001D1BB2" w:rsidRPr="00422DDD">
        <w:t>combat</w:t>
      </w:r>
      <w:r w:rsidRPr="00422DDD">
        <w:t xml:space="preserve"> selon son intelligence </w:t>
      </w:r>
      <w:r w:rsidR="001D1BB2"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110"/>
        <w:gridCol w:w="2815"/>
      </w:tblGrid>
      <w:tr w:rsidR="001D1BB2" w:rsidRPr="00422DDD" w:rsidTr="001D1BB2">
        <w:tc>
          <w:tcPr>
            <w:tcW w:w="0" w:type="auto"/>
          </w:tcPr>
          <w:p w:rsidR="001D1BB2" w:rsidRPr="00422DDD" w:rsidRDefault="001D1BB2" w:rsidP="001D1BB2">
            <w:pPr>
              <w:rPr>
                <w:b/>
                <w:sz w:val="16"/>
                <w:szCs w:val="16"/>
              </w:rPr>
            </w:pPr>
            <w:r w:rsidRPr="00422DDD">
              <w:rPr>
                <w:b/>
                <w:sz w:val="16"/>
                <w:szCs w:val="16"/>
              </w:rPr>
              <w:t>Alignement</w:t>
            </w:r>
          </w:p>
        </w:tc>
        <w:tc>
          <w:tcPr>
            <w:tcW w:w="0" w:type="auto"/>
          </w:tcPr>
          <w:p w:rsidR="001D1BB2" w:rsidRPr="00422DDD" w:rsidRDefault="001D1BB2" w:rsidP="001D1BB2">
            <w:pPr>
              <w:rPr>
                <w:b/>
                <w:sz w:val="16"/>
                <w:szCs w:val="16"/>
              </w:rPr>
            </w:pPr>
            <w:r w:rsidRPr="00422DDD">
              <w:rPr>
                <w:b/>
                <w:sz w:val="16"/>
                <w:szCs w:val="16"/>
              </w:rPr>
              <w:t>Faible intelligence (I&lt;</w:t>
            </w:r>
            <w:r w:rsidR="00D66F17" w:rsidRPr="00422DDD">
              <w:rPr>
                <w:b/>
                <w:sz w:val="16"/>
                <w:szCs w:val="16"/>
              </w:rPr>
              <w:t>=</w:t>
            </w:r>
            <w:r w:rsidRPr="00422DDD">
              <w:rPr>
                <w:b/>
                <w:sz w:val="16"/>
                <w:szCs w:val="16"/>
              </w:rPr>
              <w:t>20)</w:t>
            </w:r>
          </w:p>
        </w:tc>
        <w:tc>
          <w:tcPr>
            <w:tcW w:w="0" w:type="auto"/>
          </w:tcPr>
          <w:p w:rsidR="001D1BB2" w:rsidRPr="00422DDD" w:rsidRDefault="001D1BB2" w:rsidP="001D1BB2">
            <w:pPr>
              <w:rPr>
                <w:b/>
                <w:sz w:val="16"/>
                <w:szCs w:val="16"/>
              </w:rPr>
            </w:pPr>
            <w:r w:rsidRPr="00422DDD">
              <w:rPr>
                <w:b/>
                <w:sz w:val="16"/>
                <w:szCs w:val="16"/>
              </w:rPr>
              <w:t>Grande intelligence (I&gt;50)</w:t>
            </w:r>
          </w:p>
        </w:tc>
      </w:tr>
      <w:tr w:rsidR="001D1BB2" w:rsidRPr="00422DDD" w:rsidTr="001D1BB2">
        <w:tc>
          <w:tcPr>
            <w:tcW w:w="0" w:type="auto"/>
            <w:shd w:val="clear" w:color="auto" w:fill="FFFF00"/>
          </w:tcPr>
          <w:p w:rsidR="001D1BB2" w:rsidRPr="00422DDD" w:rsidRDefault="001D1BB2" w:rsidP="001D1BB2">
            <w:pPr>
              <w:rPr>
                <w:sz w:val="16"/>
                <w:szCs w:val="16"/>
              </w:rPr>
            </w:pPr>
            <w:r w:rsidRPr="00422DDD">
              <w:rPr>
                <w:sz w:val="16"/>
                <w:szCs w:val="16"/>
              </w:rPr>
              <w:t>El’Bis</w:t>
            </w:r>
          </w:p>
        </w:tc>
        <w:tc>
          <w:tcPr>
            <w:tcW w:w="0" w:type="auto"/>
            <w:shd w:val="clear" w:color="auto" w:fill="FFFF00"/>
          </w:tcPr>
          <w:p w:rsidR="001D1BB2" w:rsidRPr="00422DDD" w:rsidRDefault="001D1BB2" w:rsidP="001D1BB2">
            <w:pPr>
              <w:rPr>
                <w:sz w:val="16"/>
                <w:szCs w:val="16"/>
              </w:rPr>
            </w:pPr>
            <w:r w:rsidRPr="00422DDD">
              <w:rPr>
                <w:sz w:val="16"/>
                <w:szCs w:val="16"/>
              </w:rPr>
              <w:t>Protection, défense, moral infaillible</w:t>
            </w:r>
          </w:p>
        </w:tc>
        <w:tc>
          <w:tcPr>
            <w:tcW w:w="0" w:type="auto"/>
            <w:shd w:val="clear" w:color="auto" w:fill="FFFF00"/>
          </w:tcPr>
          <w:p w:rsidR="001D1BB2" w:rsidRPr="00422DDD" w:rsidRDefault="001D1BB2" w:rsidP="001D1BB2">
            <w:pPr>
              <w:rPr>
                <w:sz w:val="16"/>
                <w:szCs w:val="16"/>
              </w:rPr>
            </w:pPr>
            <w:r w:rsidRPr="00422DDD">
              <w:rPr>
                <w:sz w:val="16"/>
                <w:szCs w:val="16"/>
              </w:rPr>
              <w:t>Prétention, vengeance, courage</w:t>
            </w:r>
          </w:p>
        </w:tc>
      </w:tr>
      <w:tr w:rsidR="001D1BB2" w:rsidRPr="00422DDD" w:rsidTr="001D1BB2">
        <w:tc>
          <w:tcPr>
            <w:tcW w:w="0" w:type="auto"/>
            <w:shd w:val="clear" w:color="auto" w:fill="FBD4B4"/>
          </w:tcPr>
          <w:p w:rsidR="001D1BB2" w:rsidRPr="00422DDD" w:rsidRDefault="001D1BB2" w:rsidP="001D1BB2">
            <w:pPr>
              <w:rPr>
                <w:sz w:val="16"/>
                <w:szCs w:val="16"/>
              </w:rPr>
            </w:pPr>
            <w:r w:rsidRPr="00422DDD">
              <w:rPr>
                <w:sz w:val="16"/>
                <w:szCs w:val="16"/>
              </w:rPr>
              <w:t>El’Dor</w:t>
            </w:r>
          </w:p>
        </w:tc>
        <w:tc>
          <w:tcPr>
            <w:tcW w:w="0" w:type="auto"/>
            <w:shd w:val="clear" w:color="auto" w:fill="FBD4B4"/>
          </w:tcPr>
          <w:p w:rsidR="001D1BB2" w:rsidRPr="00422DDD" w:rsidRDefault="001D1BB2" w:rsidP="001D1BB2">
            <w:pPr>
              <w:rPr>
                <w:sz w:val="16"/>
                <w:szCs w:val="16"/>
              </w:rPr>
            </w:pPr>
            <w:r w:rsidRPr="00422DDD">
              <w:rPr>
                <w:sz w:val="16"/>
                <w:szCs w:val="16"/>
              </w:rPr>
              <w:t>Attaque lâche, vicieuse</w:t>
            </w:r>
          </w:p>
        </w:tc>
        <w:tc>
          <w:tcPr>
            <w:tcW w:w="0" w:type="auto"/>
            <w:shd w:val="clear" w:color="auto" w:fill="FBD4B4"/>
          </w:tcPr>
          <w:p w:rsidR="001D1BB2" w:rsidRPr="00422DDD" w:rsidRDefault="001D1BB2" w:rsidP="001D1BB2">
            <w:pPr>
              <w:rPr>
                <w:sz w:val="16"/>
                <w:szCs w:val="16"/>
              </w:rPr>
            </w:pPr>
            <w:r w:rsidRPr="00422DDD">
              <w:rPr>
                <w:sz w:val="16"/>
                <w:szCs w:val="16"/>
              </w:rPr>
              <w:t>Mensonge, malice, manipulation</w:t>
            </w:r>
          </w:p>
        </w:tc>
      </w:tr>
      <w:tr w:rsidR="001D1BB2" w:rsidRPr="00422DDD" w:rsidTr="001D1BB2">
        <w:tc>
          <w:tcPr>
            <w:tcW w:w="0" w:type="auto"/>
            <w:shd w:val="clear" w:color="auto" w:fill="B8CCE4"/>
          </w:tcPr>
          <w:p w:rsidR="001D1BB2" w:rsidRPr="00422DDD" w:rsidRDefault="001D1BB2" w:rsidP="001D1BB2">
            <w:pPr>
              <w:rPr>
                <w:sz w:val="16"/>
                <w:szCs w:val="16"/>
              </w:rPr>
            </w:pPr>
            <w:r w:rsidRPr="00422DDD">
              <w:rPr>
                <w:sz w:val="16"/>
                <w:szCs w:val="16"/>
              </w:rPr>
              <w:t>El’Lar</w:t>
            </w:r>
          </w:p>
        </w:tc>
        <w:tc>
          <w:tcPr>
            <w:tcW w:w="0" w:type="auto"/>
            <w:shd w:val="clear" w:color="auto" w:fill="B8CCE4"/>
          </w:tcPr>
          <w:p w:rsidR="001D1BB2" w:rsidRPr="00422DDD" w:rsidRDefault="001D1BB2" w:rsidP="001D1BB2">
            <w:pPr>
              <w:rPr>
                <w:sz w:val="16"/>
                <w:szCs w:val="16"/>
              </w:rPr>
            </w:pPr>
            <w:r w:rsidRPr="00422DDD">
              <w:rPr>
                <w:sz w:val="16"/>
                <w:szCs w:val="16"/>
              </w:rPr>
              <w:t>Discrétion, observation, défense</w:t>
            </w:r>
          </w:p>
        </w:tc>
        <w:tc>
          <w:tcPr>
            <w:tcW w:w="0" w:type="auto"/>
            <w:shd w:val="clear" w:color="auto" w:fill="B8CCE4"/>
          </w:tcPr>
          <w:p w:rsidR="001D1BB2" w:rsidRPr="00422DDD" w:rsidRDefault="001D1BB2" w:rsidP="001D1BB2">
            <w:pPr>
              <w:rPr>
                <w:sz w:val="16"/>
                <w:szCs w:val="16"/>
              </w:rPr>
            </w:pPr>
            <w:r w:rsidRPr="00422DDD">
              <w:rPr>
                <w:sz w:val="16"/>
                <w:szCs w:val="16"/>
              </w:rPr>
              <w:t>Malice, subtilité, implacabilité</w:t>
            </w:r>
          </w:p>
        </w:tc>
      </w:tr>
      <w:tr w:rsidR="001D1BB2" w:rsidRPr="00422DDD" w:rsidTr="001D1BB2">
        <w:tc>
          <w:tcPr>
            <w:tcW w:w="0" w:type="auto"/>
            <w:shd w:val="clear" w:color="auto" w:fill="C4BC96"/>
          </w:tcPr>
          <w:p w:rsidR="001D1BB2" w:rsidRPr="00422DDD" w:rsidRDefault="001D1BB2" w:rsidP="001D1BB2">
            <w:pPr>
              <w:rPr>
                <w:sz w:val="16"/>
                <w:szCs w:val="16"/>
              </w:rPr>
            </w:pPr>
            <w:r w:rsidRPr="00422DDD">
              <w:rPr>
                <w:sz w:val="16"/>
                <w:szCs w:val="16"/>
              </w:rPr>
              <w:t>Koth’Oth</w:t>
            </w:r>
          </w:p>
        </w:tc>
        <w:tc>
          <w:tcPr>
            <w:tcW w:w="0" w:type="auto"/>
            <w:shd w:val="clear" w:color="auto" w:fill="C4BC96"/>
          </w:tcPr>
          <w:p w:rsidR="001D1BB2" w:rsidRPr="00422DDD" w:rsidRDefault="001D1BB2" w:rsidP="001D1BB2">
            <w:pPr>
              <w:rPr>
                <w:sz w:val="16"/>
                <w:szCs w:val="16"/>
              </w:rPr>
            </w:pPr>
            <w:r w:rsidRPr="00422DDD">
              <w:rPr>
                <w:sz w:val="16"/>
                <w:szCs w:val="16"/>
              </w:rPr>
              <w:t>Attaque, rage, aucune ruse</w:t>
            </w:r>
          </w:p>
        </w:tc>
        <w:tc>
          <w:tcPr>
            <w:tcW w:w="0" w:type="auto"/>
            <w:shd w:val="clear" w:color="auto" w:fill="C4BC96"/>
          </w:tcPr>
          <w:p w:rsidR="001D1BB2" w:rsidRPr="00422DDD" w:rsidRDefault="001D1BB2" w:rsidP="001D1BB2">
            <w:pPr>
              <w:rPr>
                <w:sz w:val="16"/>
                <w:szCs w:val="16"/>
              </w:rPr>
            </w:pPr>
            <w:r w:rsidRPr="00422DDD">
              <w:rPr>
                <w:sz w:val="16"/>
                <w:szCs w:val="16"/>
              </w:rPr>
              <w:t>Attaque de masse, sauvagerie</w:t>
            </w:r>
          </w:p>
        </w:tc>
      </w:tr>
      <w:tr w:rsidR="001D1BB2" w:rsidRPr="00422DDD" w:rsidTr="001D1BB2">
        <w:tc>
          <w:tcPr>
            <w:tcW w:w="0" w:type="auto"/>
            <w:shd w:val="clear" w:color="auto" w:fill="F2F2F2"/>
          </w:tcPr>
          <w:p w:rsidR="001D1BB2" w:rsidRPr="00422DDD" w:rsidRDefault="001D1BB2" w:rsidP="001D1BB2">
            <w:pPr>
              <w:rPr>
                <w:sz w:val="16"/>
                <w:szCs w:val="16"/>
              </w:rPr>
            </w:pPr>
            <w:r w:rsidRPr="00422DDD">
              <w:rPr>
                <w:sz w:val="16"/>
                <w:szCs w:val="16"/>
              </w:rPr>
              <w:t>El’Der/Si’Th</w:t>
            </w:r>
          </w:p>
        </w:tc>
        <w:tc>
          <w:tcPr>
            <w:tcW w:w="0" w:type="auto"/>
            <w:shd w:val="clear" w:color="auto" w:fill="F2F2F2"/>
          </w:tcPr>
          <w:p w:rsidR="001D1BB2" w:rsidRPr="00422DDD" w:rsidRDefault="001D1BB2" w:rsidP="001D1BB2">
            <w:pPr>
              <w:rPr>
                <w:sz w:val="16"/>
                <w:szCs w:val="16"/>
              </w:rPr>
            </w:pPr>
            <w:r w:rsidRPr="00422DDD">
              <w:rPr>
                <w:sz w:val="16"/>
                <w:szCs w:val="16"/>
              </w:rPr>
              <w:t>Observation, attaque à distance</w:t>
            </w:r>
          </w:p>
        </w:tc>
        <w:tc>
          <w:tcPr>
            <w:tcW w:w="0" w:type="auto"/>
            <w:shd w:val="clear" w:color="auto" w:fill="F2F2F2"/>
          </w:tcPr>
          <w:p w:rsidR="001D1BB2" w:rsidRPr="00422DDD" w:rsidRDefault="001D1BB2" w:rsidP="001D1BB2">
            <w:pPr>
              <w:rPr>
                <w:sz w:val="16"/>
                <w:szCs w:val="16"/>
              </w:rPr>
            </w:pPr>
            <w:r w:rsidRPr="00422DDD">
              <w:rPr>
                <w:sz w:val="16"/>
                <w:szCs w:val="16"/>
              </w:rPr>
              <w:t>Charme, magie, éléments</w:t>
            </w:r>
          </w:p>
        </w:tc>
      </w:tr>
    </w:tbl>
    <w:p w:rsidR="001D1BB2" w:rsidRPr="00422DDD" w:rsidRDefault="001D1BB2" w:rsidP="001D1BB2">
      <w:r w:rsidRPr="00422DDD">
        <w:t xml:space="preserve">Les </w:t>
      </w:r>
      <w:r w:rsidR="00D66F17" w:rsidRPr="00422DDD">
        <w:t>comportements indiqués ne sont pas restrictif</w:t>
      </w:r>
      <w:r w:rsidRPr="00422DDD">
        <w:t xml:space="preserve">s, le MdJ utilise avant tout les paramètres de la rencontre pour déterminer quels sont les buts des PNJ et la manière de les atteindre. La situation tactique n’a qu’une influence relative dans ce plan. </w:t>
      </w:r>
    </w:p>
    <w:p w:rsidR="00E14BFB" w:rsidRPr="00422DDD" w:rsidRDefault="00E14BFB" w:rsidP="00E14BFB">
      <w:pPr>
        <w:pStyle w:val="Titre3"/>
      </w:pPr>
      <w:bookmarkStart w:id="172" w:name="_Toc208477867"/>
      <w:r w:rsidRPr="00422DDD">
        <w:lastRenderedPageBreak/>
        <w:t>7.1.5 Talents de combat</w:t>
      </w:r>
      <w:bookmarkEnd w:id="172"/>
    </w:p>
    <w:p w:rsidR="00AE15FF" w:rsidRDefault="00E14BFB" w:rsidP="001D1BB2">
      <w:r w:rsidRPr="00422DDD">
        <w:t xml:space="preserve">Les PNJ maîtrisent les TG définis dans leur fiche, généralement liés à leur profession et à leur historique. Il en est de même en ce qui concerne les TC. </w:t>
      </w:r>
      <w:r w:rsidR="00AE15FF">
        <w:t xml:space="preserve">Le NE </w:t>
      </w:r>
      <w:r w:rsidR="00F66135" w:rsidRPr="00422DDD">
        <w:t xml:space="preserve">est donné dans la fiche ou </w:t>
      </w:r>
      <w:r w:rsidR="00F66135" w:rsidRPr="00422DDD">
        <w:rPr>
          <w:b/>
        </w:rPr>
        <w:t>NECx10</w:t>
      </w:r>
      <w:r w:rsidR="00F66135" w:rsidRPr="00422DDD">
        <w:t xml:space="preserve"> par défaut</w:t>
      </w:r>
      <w:r w:rsidR="001F6CB9">
        <w:t xml:space="preserve"> (peut dépasser 100)</w:t>
      </w:r>
      <w:r w:rsidR="00F66135" w:rsidRPr="00422DDD">
        <w:t xml:space="preserve">. </w:t>
      </w:r>
    </w:p>
    <w:p w:rsidR="00707049" w:rsidRPr="00422DDD" w:rsidRDefault="00E14BFB" w:rsidP="00E667DA">
      <w:r w:rsidRPr="00422DDD">
        <w:t xml:space="preserve">Si vous voulez connaître </w:t>
      </w:r>
      <w:r w:rsidR="00AE15FF">
        <w:t xml:space="preserve">détailler ces </w:t>
      </w:r>
      <w:r w:rsidR="004A0415">
        <w:t xml:space="preserve">différents </w:t>
      </w:r>
      <w:r w:rsidRPr="00422DDD">
        <w:t>NE</w:t>
      </w:r>
      <w:r w:rsidR="00707049" w:rsidRPr="00422DDD">
        <w:t>, calculez s</w:t>
      </w:r>
      <w:r w:rsidR="003F7151" w:rsidRPr="00422DDD">
        <w:t>a</w:t>
      </w:r>
      <w:r w:rsidR="00707049" w:rsidRPr="00422DDD">
        <w:t xml:space="preserve"> </w:t>
      </w:r>
      <w:r w:rsidR="003F7151" w:rsidRPr="00422DDD">
        <w:rPr>
          <w:shd w:val="clear" w:color="auto" w:fill="FFFF00"/>
        </w:rPr>
        <w:t>compétence</w:t>
      </w:r>
      <w:r w:rsidR="00707049" w:rsidRPr="00422DDD">
        <w:t xml:space="preserve"> </w:t>
      </w:r>
      <w:r w:rsidR="00AE15FF">
        <w:t xml:space="preserve">de base </w:t>
      </w:r>
      <w:r w:rsidR="00E667DA">
        <w:t xml:space="preserve">= </w:t>
      </w:r>
      <w:r w:rsidR="00707049" w:rsidRPr="00E667DA">
        <w:rPr>
          <w:b/>
        </w:rPr>
        <w:t>NEC</w:t>
      </w:r>
      <w:r w:rsidR="00E667DA">
        <w:t>, Créatures </w:t>
      </w:r>
      <w:r w:rsidR="00707049" w:rsidRPr="00422DDD">
        <w:t>+1</w:t>
      </w:r>
      <w:r w:rsidR="00E667DA">
        <w:t xml:space="preserve">, </w:t>
      </w:r>
      <w:r w:rsidR="00707049" w:rsidRPr="00422DDD">
        <w:t>Animaux -1</w:t>
      </w:r>
      <w:r w:rsidR="00E667DA">
        <w:t>.</w:t>
      </w:r>
    </w:p>
    <w:p w:rsidR="00F66135" w:rsidRPr="00422DDD" w:rsidRDefault="003F7151" w:rsidP="00707049">
      <w:r w:rsidRPr="00422DDD">
        <w:t>Modifiez ce nombre par +</w:t>
      </w:r>
      <w:r w:rsidR="00BF7D4F">
        <w:t>5</w:t>
      </w:r>
      <w:r w:rsidRPr="00422DDD">
        <w:t>/-</w:t>
      </w:r>
      <w:r w:rsidR="00BF7D4F">
        <w:t>5</w:t>
      </w:r>
      <w:r w:rsidRPr="00422DDD">
        <w:t xml:space="preserve"> selon le profil. </w:t>
      </w:r>
      <w:r w:rsidR="00707049" w:rsidRPr="00422DDD">
        <w:t xml:space="preserve">Croisez ensuite le style du PNJ avec le TC pour connaître </w:t>
      </w:r>
      <w:r w:rsidR="00F66135" w:rsidRPr="00422DDD">
        <w:t xml:space="preserve">le </w:t>
      </w:r>
      <w:r w:rsidR="00F66135" w:rsidRPr="00422DDD">
        <w:rPr>
          <w:shd w:val="clear" w:color="auto" w:fill="FFFF00"/>
        </w:rPr>
        <w:t>potentiel</w:t>
      </w:r>
      <w:r w:rsidR="00F66135" w:rsidRPr="00422DDD">
        <w:t xml:space="preserve"> dans </w:t>
      </w:r>
      <w:r w:rsidR="00AE15FF">
        <w:t>c</w:t>
      </w:r>
      <w:r w:rsidR="00F66135" w:rsidRPr="00422DDD">
        <w:t>e TC. Le NE</w:t>
      </w:r>
      <w:r w:rsidR="00AE15FF">
        <w:t xml:space="preserve"> de </w:t>
      </w:r>
      <w:r w:rsidR="00F66135" w:rsidRPr="00422DDD">
        <w:t xml:space="preserve">ce </w:t>
      </w:r>
      <w:r w:rsidR="00AE15FF">
        <w:t xml:space="preserve">TC </w:t>
      </w:r>
      <w:r w:rsidR="00F66135" w:rsidRPr="00422DDD">
        <w:t xml:space="preserve">= </w:t>
      </w:r>
      <w:r w:rsidR="00F66135" w:rsidRPr="00422DDD">
        <w:rPr>
          <w:b/>
        </w:rPr>
        <w:t xml:space="preserve">potentiel x </w:t>
      </w:r>
      <w:r w:rsidRPr="00422DDD">
        <w:rPr>
          <w:b/>
        </w:rPr>
        <w:t>compétence</w:t>
      </w:r>
      <w:r w:rsidR="00F66135" w:rsidRPr="00422DDD">
        <w:rPr>
          <w:b/>
        </w:rPr>
        <w:t> </w:t>
      </w:r>
      <w:r w:rsidR="00BF7D4F" w:rsidRPr="00BF7D4F">
        <w:t>(max 80)</w:t>
      </w:r>
      <w:r w:rsidR="00F66135"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61"/>
        <w:gridCol w:w="1011"/>
        <w:gridCol w:w="1036"/>
        <w:gridCol w:w="658"/>
        <w:gridCol w:w="1582"/>
      </w:tblGrid>
      <w:tr w:rsidR="00F66135" w:rsidRPr="00422DDD" w:rsidTr="0028003D">
        <w:tc>
          <w:tcPr>
            <w:tcW w:w="0" w:type="auto"/>
            <w:tcBorders>
              <w:top w:val="nil"/>
              <w:left w:val="nil"/>
              <w:bottom w:val="single" w:sz="4" w:space="0" w:color="auto"/>
              <w:right w:val="single" w:sz="4" w:space="0" w:color="auto"/>
            </w:tcBorders>
            <w:shd w:val="clear" w:color="auto" w:fill="auto"/>
          </w:tcPr>
          <w:p w:rsidR="00F66135" w:rsidRPr="00422DDD" w:rsidRDefault="00F66135" w:rsidP="00793764">
            <w:pPr>
              <w:rPr>
                <w:b/>
                <w:sz w:val="16"/>
                <w:szCs w:val="16"/>
              </w:rPr>
            </w:pPr>
          </w:p>
        </w:tc>
        <w:tc>
          <w:tcPr>
            <w:tcW w:w="0" w:type="auto"/>
            <w:gridSpan w:val="4"/>
            <w:tcBorders>
              <w:top w:val="single" w:sz="4" w:space="0" w:color="auto"/>
              <w:left w:val="single" w:sz="4" w:space="0" w:color="auto"/>
              <w:bottom w:val="single" w:sz="4" w:space="0" w:color="auto"/>
              <w:right w:val="single" w:sz="4" w:space="0" w:color="auto"/>
            </w:tcBorders>
          </w:tcPr>
          <w:p w:rsidR="00F66135" w:rsidRPr="00422DDD" w:rsidRDefault="00F66135" w:rsidP="00F66135">
            <w:pPr>
              <w:jc w:val="center"/>
              <w:rPr>
                <w:b/>
                <w:sz w:val="16"/>
                <w:szCs w:val="16"/>
              </w:rPr>
            </w:pPr>
            <w:r w:rsidRPr="00422DDD">
              <w:rPr>
                <w:b/>
                <w:sz w:val="16"/>
                <w:szCs w:val="16"/>
              </w:rPr>
              <w:t>Style</w:t>
            </w:r>
            <w:r w:rsidR="004A0415">
              <w:rPr>
                <w:b/>
                <w:sz w:val="16"/>
                <w:szCs w:val="16"/>
              </w:rPr>
              <w:t xml:space="preserve"> du PNJ</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b/>
                <w:sz w:val="16"/>
                <w:szCs w:val="16"/>
              </w:rPr>
            </w:pPr>
            <w:r w:rsidRPr="00422DDD">
              <w:rPr>
                <w:b/>
                <w:sz w:val="16"/>
                <w:szCs w:val="16"/>
              </w:rPr>
              <w:t>TC</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F66135" w:rsidP="003F7151">
            <w:pPr>
              <w:jc w:val="center"/>
              <w:rPr>
                <w:b/>
                <w:sz w:val="16"/>
                <w:szCs w:val="16"/>
              </w:rPr>
            </w:pPr>
            <w:r w:rsidRPr="00422DDD">
              <w:rPr>
                <w:b/>
                <w:sz w:val="16"/>
                <w:szCs w:val="16"/>
              </w:rPr>
              <w:t>Attaquant</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F66135" w:rsidP="003F7151">
            <w:pPr>
              <w:jc w:val="center"/>
              <w:rPr>
                <w:b/>
                <w:sz w:val="16"/>
                <w:szCs w:val="16"/>
              </w:rPr>
            </w:pPr>
            <w:r w:rsidRPr="00422DDD">
              <w:rPr>
                <w:b/>
                <w:sz w:val="16"/>
                <w:szCs w:val="16"/>
              </w:rPr>
              <w:t>Défenseur</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F66135" w:rsidP="003F7151">
            <w:pPr>
              <w:jc w:val="center"/>
              <w:rPr>
                <w:b/>
                <w:sz w:val="16"/>
                <w:szCs w:val="16"/>
              </w:rPr>
            </w:pPr>
            <w:r w:rsidRPr="00422DDD">
              <w:rPr>
                <w:b/>
                <w:sz w:val="16"/>
                <w:szCs w:val="16"/>
              </w:rPr>
              <w:t>Tireur</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F66135" w:rsidP="003F7151">
            <w:pPr>
              <w:jc w:val="center"/>
              <w:rPr>
                <w:b/>
                <w:sz w:val="16"/>
                <w:szCs w:val="16"/>
              </w:rPr>
            </w:pPr>
            <w:r w:rsidRPr="00422DDD">
              <w:rPr>
                <w:b/>
                <w:sz w:val="16"/>
                <w:szCs w:val="16"/>
              </w:rPr>
              <w:t>Non-combattant</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Armure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E667DA" w:rsidP="003F7151">
            <w:pPr>
              <w:jc w:val="center"/>
              <w:rPr>
                <w:sz w:val="16"/>
                <w:szCs w:val="16"/>
              </w:rPr>
            </w:pPr>
            <w:r>
              <w:rPr>
                <w:sz w:val="16"/>
                <w:szCs w:val="16"/>
              </w:rPr>
              <w:t>1/5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E667DA" w:rsidP="003F7151">
            <w:pPr>
              <w:jc w:val="center"/>
              <w:rPr>
                <w:sz w:val="16"/>
                <w:szCs w:val="16"/>
              </w:rPr>
            </w:pPr>
            <w:r>
              <w:rPr>
                <w:sz w:val="16"/>
                <w:szCs w:val="16"/>
              </w:rPr>
              <w:t>1/4</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E667DA" w:rsidP="003F7151">
            <w:pPr>
              <w:jc w:val="center"/>
              <w:rPr>
                <w:sz w:val="16"/>
                <w:szCs w:val="16"/>
              </w:rPr>
            </w:pPr>
            <w:r>
              <w:rPr>
                <w:sz w:val="16"/>
                <w:szCs w:val="16"/>
              </w:rPr>
              <w:t>1</w:t>
            </w:r>
            <w:r w:rsidR="00BF7D4F">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E667DA" w:rsidP="003F7151">
            <w:pPr>
              <w:jc w:val="center"/>
              <w:rPr>
                <w:sz w:val="16"/>
                <w:szCs w:val="16"/>
              </w:rPr>
            </w:pPr>
            <w:r>
              <w:rPr>
                <w:sz w:val="16"/>
                <w:szCs w:val="16"/>
              </w:rPr>
              <w:t>1</w:t>
            </w:r>
            <w:r w:rsidR="00BF7D4F">
              <w:rPr>
                <w:sz w:val="16"/>
                <w:szCs w:val="16"/>
              </w:rPr>
              <w:t>/10</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Attaque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Bouclier</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Combat à cheval</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Défense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Divers</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Embuscade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Mêlée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Obéissance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3</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Réaction</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r>
      <w:tr w:rsidR="00F66135" w:rsidRPr="00422DDD" w:rsidTr="0028003D">
        <w:tc>
          <w:tcPr>
            <w:tcW w:w="0" w:type="auto"/>
            <w:tcBorders>
              <w:top w:val="single" w:sz="4" w:space="0" w:color="auto"/>
              <w:left w:val="single" w:sz="4" w:space="0" w:color="auto"/>
              <w:bottom w:val="single" w:sz="4" w:space="0" w:color="auto"/>
              <w:right w:val="single" w:sz="4" w:space="0" w:color="auto"/>
            </w:tcBorders>
            <w:shd w:val="clear" w:color="auto" w:fill="auto"/>
          </w:tcPr>
          <w:p w:rsidR="00F66135" w:rsidRPr="00422DDD" w:rsidRDefault="00F66135" w:rsidP="00793764">
            <w:pPr>
              <w:rPr>
                <w:i/>
                <w:sz w:val="16"/>
                <w:szCs w:val="16"/>
              </w:rPr>
            </w:pPr>
            <w:r w:rsidRPr="00422DDD">
              <w:rPr>
                <w:i/>
                <w:sz w:val="16"/>
                <w:szCs w:val="16"/>
              </w:rPr>
              <w:t>Vitesse</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F66135" w:rsidRPr="00422DDD" w:rsidRDefault="003F7151" w:rsidP="003F7151">
            <w:pPr>
              <w:jc w:val="center"/>
              <w:rPr>
                <w:sz w:val="16"/>
                <w:szCs w:val="16"/>
              </w:rPr>
            </w:pPr>
            <w:r w:rsidRPr="00422DDD">
              <w:rPr>
                <w:sz w:val="16"/>
                <w:szCs w:val="16"/>
              </w:rPr>
              <w:t>5</w:t>
            </w:r>
          </w:p>
        </w:tc>
      </w:tr>
    </w:tbl>
    <w:p w:rsidR="003F7151" w:rsidRPr="00422DDD" w:rsidRDefault="003F7151" w:rsidP="003F7151">
      <w:pPr>
        <w:pStyle w:val="ex"/>
      </w:pPr>
      <w:r w:rsidRPr="00422DDD">
        <w:t>Exemple 1 : l’Ancien est une créature civilisée doué</w:t>
      </w:r>
      <w:r w:rsidR="00DF6704">
        <w:t>e</w:t>
      </w:r>
      <w:r w:rsidRPr="00422DDD">
        <w:t xml:space="preserve"> à l’arc, généralement en support ou défense. Ce sont des êtres exceptionnels en combat. Le NEC moyen=</w:t>
      </w:r>
      <w:r w:rsidR="00DF6704">
        <w:t>2</w:t>
      </w:r>
      <w:r w:rsidRPr="00422DDD">
        <w:t>, le MdJ ajoute+</w:t>
      </w:r>
      <w:r w:rsidR="00BF7D4F">
        <w:t>5</w:t>
      </w:r>
      <w:r w:rsidRPr="00422DDD">
        <w:t xml:space="preserve"> pour le profil donc compétence= 7. En supp</w:t>
      </w:r>
      <w:r w:rsidR="00692120">
        <w:t>ort, l’Ancien aura NE(Défense)=10</w:t>
      </w:r>
      <w:r w:rsidRPr="00422DDD">
        <w:t>x7=</w:t>
      </w:r>
      <w:r w:rsidR="00692120">
        <w:t>70</w:t>
      </w:r>
      <w:r w:rsidRPr="00422DDD">
        <w:t xml:space="preserve"> et NE(Vitesse)=</w:t>
      </w:r>
      <w:r w:rsidR="00692120">
        <w:t>35</w:t>
      </w:r>
      <w:r w:rsidRPr="00422DDD">
        <w:t xml:space="preserve"> et NE(Mêlée)=</w:t>
      </w:r>
      <w:r w:rsidR="00692120">
        <w:t>35</w:t>
      </w:r>
      <w:r w:rsidRPr="00422DDD">
        <w:t>.</w:t>
      </w:r>
    </w:p>
    <w:p w:rsidR="00777865" w:rsidRPr="00422DDD" w:rsidRDefault="001D1BB2" w:rsidP="002A261A">
      <w:pPr>
        <w:pStyle w:val="Titre2"/>
      </w:pPr>
      <w:bookmarkStart w:id="173" w:name="_Toc208477868"/>
      <w:r w:rsidRPr="00422DDD">
        <w:t>7.2</w:t>
      </w:r>
      <w:r w:rsidR="005E42B1" w:rsidRPr="00422DDD">
        <w:t xml:space="preserve"> </w:t>
      </w:r>
      <w:r w:rsidR="00777865" w:rsidRPr="00422DDD">
        <w:t xml:space="preserve">Coup sur un </w:t>
      </w:r>
      <w:r w:rsidR="00EA2F9C" w:rsidRPr="00422DDD">
        <w:t>PNJ</w:t>
      </w:r>
      <w:bookmarkEnd w:id="167"/>
      <w:bookmarkEnd w:id="173"/>
    </w:p>
    <w:p w:rsidR="005965C2" w:rsidRPr="00422DDD" w:rsidRDefault="005965C2">
      <w:r w:rsidRPr="00422DDD">
        <w:t>Le calcul des niveaux de blessures (</w:t>
      </w:r>
      <w:r w:rsidR="00967192" w:rsidRPr="00422DDD">
        <w:rPr>
          <w:b/>
        </w:rPr>
        <w:t>N1/</w:t>
      </w:r>
      <w:r w:rsidR="00DF34B2" w:rsidRPr="00422DDD">
        <w:rPr>
          <w:b/>
        </w:rPr>
        <w:t>N</w:t>
      </w:r>
      <w:r w:rsidR="00967192" w:rsidRPr="00422DDD">
        <w:rPr>
          <w:b/>
        </w:rPr>
        <w:t>2/</w:t>
      </w:r>
      <w:r w:rsidR="00DF34B2" w:rsidRPr="00422DDD">
        <w:rPr>
          <w:b/>
        </w:rPr>
        <w:t>N</w:t>
      </w:r>
      <w:r w:rsidR="00967192" w:rsidRPr="00422DDD">
        <w:rPr>
          <w:b/>
        </w:rPr>
        <w:t>3</w:t>
      </w:r>
      <w:r w:rsidRPr="00422DDD">
        <w:rPr>
          <w:b/>
        </w:rPr>
        <w:t xml:space="preserve">) </w:t>
      </w:r>
      <w:r w:rsidRPr="00422DDD">
        <w:t>des PNJ est différent :</w:t>
      </w:r>
    </w:p>
    <w:p w:rsidR="005965C2" w:rsidRPr="00422DDD" w:rsidRDefault="00DF34B2" w:rsidP="00CF0D93">
      <w:pPr>
        <w:pStyle w:val="Paragraphedeliste"/>
        <w:numPr>
          <w:ilvl w:val="0"/>
          <w:numId w:val="14"/>
        </w:numPr>
      </w:pPr>
      <w:r w:rsidRPr="00422DDD">
        <w:rPr>
          <w:b/>
        </w:rPr>
        <w:t>N2</w:t>
      </w:r>
      <w:r w:rsidR="005965C2" w:rsidRPr="00422DDD">
        <w:rPr>
          <w:b/>
        </w:rPr>
        <w:t>(Th</w:t>
      </w:r>
      <w:r w:rsidR="005965C2" w:rsidRPr="00E30273">
        <w:t>orax</w:t>
      </w:r>
      <w:r w:rsidR="005965C2" w:rsidRPr="00422DDD">
        <w:rPr>
          <w:b/>
        </w:rPr>
        <w:t>)</w:t>
      </w:r>
      <w:r w:rsidRPr="00422DDD">
        <w:rPr>
          <w:b/>
        </w:rPr>
        <w:t xml:space="preserve"> </w:t>
      </w:r>
      <w:r w:rsidR="005919F0" w:rsidRPr="00422DDD">
        <w:rPr>
          <w:b/>
        </w:rPr>
        <w:t>=</w:t>
      </w:r>
      <w:r w:rsidR="005965C2" w:rsidRPr="00422DDD">
        <w:rPr>
          <w:b/>
        </w:rPr>
        <w:t xml:space="preserve"> PdC x </w:t>
      </w:r>
      <w:r w:rsidRPr="00422DDD">
        <w:rPr>
          <w:b/>
        </w:rPr>
        <w:t>40%</w:t>
      </w:r>
    </w:p>
    <w:p w:rsidR="005965C2" w:rsidRPr="00422DDD" w:rsidRDefault="005965C2" w:rsidP="00CF0D93">
      <w:pPr>
        <w:pStyle w:val="Paragraphedeliste"/>
        <w:numPr>
          <w:ilvl w:val="0"/>
          <w:numId w:val="14"/>
        </w:numPr>
      </w:pPr>
      <w:r w:rsidRPr="00422DDD">
        <w:rPr>
          <w:b/>
        </w:rPr>
        <w:t>N2(T</w:t>
      </w:r>
      <w:r w:rsidRPr="00E30273">
        <w:t>ête</w:t>
      </w:r>
      <w:r w:rsidRPr="00422DDD">
        <w:rPr>
          <w:b/>
        </w:rPr>
        <w:t>/V</w:t>
      </w:r>
      <w:r w:rsidRPr="00E30273">
        <w:t>entre</w:t>
      </w:r>
      <w:r w:rsidRPr="00422DDD">
        <w:rPr>
          <w:b/>
        </w:rPr>
        <w:t>/B</w:t>
      </w:r>
      <w:r w:rsidRPr="00E30273">
        <w:t>ras</w:t>
      </w:r>
      <w:r w:rsidRPr="00422DDD">
        <w:rPr>
          <w:b/>
        </w:rPr>
        <w:t>/J</w:t>
      </w:r>
      <w:r w:rsidRPr="00E30273">
        <w:t>ambe</w:t>
      </w:r>
      <w:r w:rsidR="00645183" w:rsidRPr="00422DDD">
        <w:rPr>
          <w:b/>
        </w:rPr>
        <w:t>/Queue/Cou</w:t>
      </w:r>
      <w:r w:rsidRPr="00422DDD">
        <w:rPr>
          <w:b/>
        </w:rPr>
        <w:t xml:space="preserve">) = PdC x </w:t>
      </w:r>
      <w:r w:rsidR="00DF34B2" w:rsidRPr="00422DDD">
        <w:rPr>
          <w:b/>
        </w:rPr>
        <w:t>30%</w:t>
      </w:r>
      <w:r w:rsidR="00DF34B2" w:rsidRPr="00422DDD">
        <w:t xml:space="preserve"> </w:t>
      </w:r>
    </w:p>
    <w:p w:rsidR="005965C2" w:rsidRPr="00422DDD" w:rsidRDefault="005965C2" w:rsidP="00CF0D93">
      <w:pPr>
        <w:pStyle w:val="Paragraphedeliste"/>
        <w:numPr>
          <w:ilvl w:val="0"/>
          <w:numId w:val="14"/>
        </w:numPr>
      </w:pPr>
      <w:r w:rsidRPr="00422DDD">
        <w:rPr>
          <w:b/>
        </w:rPr>
        <w:t>N2(M</w:t>
      </w:r>
      <w:r w:rsidRPr="00E30273">
        <w:t>ain</w:t>
      </w:r>
      <w:r w:rsidRPr="00422DDD">
        <w:rPr>
          <w:b/>
        </w:rPr>
        <w:t>/P</w:t>
      </w:r>
      <w:r w:rsidRPr="00E30273">
        <w:t>ied</w:t>
      </w:r>
      <w:r w:rsidR="00645183" w:rsidRPr="00422DDD">
        <w:rPr>
          <w:b/>
        </w:rPr>
        <w:t>/Organe</w:t>
      </w:r>
      <w:r w:rsidRPr="00422DDD">
        <w:rPr>
          <w:b/>
        </w:rPr>
        <w:t xml:space="preserve">) = PdC x </w:t>
      </w:r>
      <w:r w:rsidR="00DF34B2" w:rsidRPr="00422DDD">
        <w:rPr>
          <w:b/>
        </w:rPr>
        <w:t>20%</w:t>
      </w:r>
      <w:r w:rsidR="000137BE" w:rsidRPr="00422DDD">
        <w:t xml:space="preserve"> </w:t>
      </w:r>
    </w:p>
    <w:p w:rsidR="00333E88" w:rsidRPr="00422DDD" w:rsidRDefault="00DF34B2" w:rsidP="005965C2">
      <w:r w:rsidRPr="00422DDD">
        <w:t xml:space="preserve">Le </w:t>
      </w:r>
      <w:r w:rsidRPr="00422DDD">
        <w:rPr>
          <w:b/>
        </w:rPr>
        <w:t>N1 = N2/2</w:t>
      </w:r>
      <w:r w:rsidRPr="00422DDD">
        <w:t xml:space="preserve"> et le </w:t>
      </w:r>
      <w:r w:rsidRPr="00422DDD">
        <w:rPr>
          <w:b/>
        </w:rPr>
        <w:t>N3 = N2+RM</w:t>
      </w:r>
      <w:r w:rsidRPr="00422DDD">
        <w:t>.</w:t>
      </w:r>
      <w:r w:rsidR="00333E88" w:rsidRPr="00422DDD">
        <w:t xml:space="preserve"> Voici une table de calcul </w:t>
      </w:r>
      <w:r w:rsidR="00087421" w:rsidRPr="00422DDD">
        <w:t xml:space="preserve">du </w:t>
      </w:r>
      <w:r w:rsidR="005965C2" w:rsidRPr="00422DDD">
        <w:t>N1/</w:t>
      </w:r>
      <w:r w:rsidR="00087421" w:rsidRPr="00422DDD">
        <w:t>N2</w:t>
      </w:r>
      <w:r w:rsidR="005965C2" w:rsidRPr="00422DDD">
        <w:t>/N3</w:t>
      </w:r>
      <w:r w:rsidR="00087421" w:rsidRPr="00422DDD">
        <w:t xml:space="preserve"> selon les PdC de l’être</w:t>
      </w:r>
      <w:r w:rsidR="00F47615" w:rsidRPr="00422DDD">
        <w:t xml:space="preserve">, </w:t>
      </w:r>
      <w:r w:rsidR="00504FA1" w:rsidRPr="00422DDD">
        <w:t>cumulez</w:t>
      </w:r>
      <w:r w:rsidR="00F47615" w:rsidRPr="00422DDD">
        <w:t xml:space="preserve"> </w:t>
      </w:r>
      <w:r w:rsidR="00504FA1" w:rsidRPr="00422DDD">
        <w:t xml:space="preserve">par tranche </w:t>
      </w:r>
      <w:r w:rsidR="00F47615" w:rsidRPr="00422DDD">
        <w:t xml:space="preserve">de </w:t>
      </w:r>
      <w:r w:rsidR="00504FA1" w:rsidRPr="00422DDD">
        <w:t xml:space="preserve">50 PdC </w:t>
      </w:r>
      <w:r w:rsidR="00333E88" w:rsidRPr="00422DDD">
        <w:t xml:space="preserve">: </w:t>
      </w:r>
    </w:p>
    <w:p w:rsidR="00333E88" w:rsidRPr="00422DDD" w:rsidRDefault="00333E88" w:rsidP="00333E88">
      <w:pPr>
        <w:jc w:val="center"/>
        <w:rPr>
          <w:rFonts w:ascii="Calibri" w:hAnsi="Calibri"/>
          <w:sz w:val="16"/>
          <w:szCs w:val="16"/>
        </w:rPr>
        <w:sectPr w:rsidR="00333E88" w:rsidRPr="00422DDD" w:rsidSect="00AC147E">
          <w:endnotePr>
            <w:numFmt w:val="decimal"/>
          </w:endnotePr>
          <w:type w:val="continuous"/>
          <w:pgSz w:w="11906" w:h="16838"/>
          <w:pgMar w:top="1276" w:right="1134" w:bottom="1440"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402"/>
        <w:gridCol w:w="695"/>
        <w:gridCol w:w="510"/>
      </w:tblGrid>
      <w:tr w:rsidR="00333E88" w:rsidRPr="00422DDD" w:rsidTr="00B56533">
        <w:tc>
          <w:tcPr>
            <w:tcW w:w="0" w:type="auto"/>
            <w:shd w:val="clear" w:color="auto" w:fill="auto"/>
            <w:noWrap/>
            <w:hideMark/>
          </w:tcPr>
          <w:p w:rsidR="00333E88" w:rsidRPr="00422DDD" w:rsidRDefault="00333E88" w:rsidP="00B56533">
            <w:pPr>
              <w:jc w:val="center"/>
              <w:rPr>
                <w:rFonts w:ascii="Calibri" w:hAnsi="Calibri"/>
                <w:b/>
                <w:sz w:val="18"/>
                <w:szCs w:val="16"/>
              </w:rPr>
            </w:pPr>
            <w:r w:rsidRPr="00422DDD">
              <w:rPr>
                <w:rFonts w:ascii="Calibri" w:hAnsi="Calibri"/>
                <w:b/>
                <w:sz w:val="18"/>
                <w:szCs w:val="16"/>
              </w:rPr>
              <w:t>PdC</w:t>
            </w:r>
          </w:p>
        </w:tc>
        <w:tc>
          <w:tcPr>
            <w:tcW w:w="0" w:type="auto"/>
            <w:shd w:val="clear" w:color="auto" w:fill="auto"/>
            <w:noWrap/>
            <w:hideMark/>
          </w:tcPr>
          <w:p w:rsidR="00333E88" w:rsidRPr="00422DDD" w:rsidRDefault="00333E88" w:rsidP="00B56533">
            <w:pPr>
              <w:jc w:val="center"/>
              <w:rPr>
                <w:rFonts w:ascii="Calibri" w:hAnsi="Calibri"/>
                <w:b/>
                <w:sz w:val="18"/>
                <w:szCs w:val="16"/>
              </w:rPr>
            </w:pPr>
            <w:r w:rsidRPr="00422DDD">
              <w:rPr>
                <w:rFonts w:ascii="Calibri" w:hAnsi="Calibri"/>
                <w:b/>
                <w:sz w:val="18"/>
                <w:szCs w:val="16"/>
              </w:rPr>
              <w:t>Th</w:t>
            </w:r>
          </w:p>
        </w:tc>
        <w:tc>
          <w:tcPr>
            <w:tcW w:w="0" w:type="auto"/>
            <w:shd w:val="clear" w:color="auto" w:fill="auto"/>
            <w:noWrap/>
            <w:hideMark/>
          </w:tcPr>
          <w:p w:rsidR="00333E88" w:rsidRPr="00422DDD" w:rsidRDefault="00333E88" w:rsidP="00B56533">
            <w:pPr>
              <w:jc w:val="center"/>
              <w:rPr>
                <w:rFonts w:ascii="Calibri" w:hAnsi="Calibri"/>
                <w:b/>
                <w:sz w:val="18"/>
                <w:szCs w:val="16"/>
              </w:rPr>
            </w:pPr>
            <w:r w:rsidRPr="00422DDD">
              <w:rPr>
                <w:rFonts w:ascii="Calibri" w:hAnsi="Calibri"/>
                <w:b/>
                <w:sz w:val="18"/>
                <w:szCs w:val="16"/>
              </w:rPr>
              <w:t>T V B J</w:t>
            </w:r>
          </w:p>
        </w:tc>
        <w:tc>
          <w:tcPr>
            <w:tcW w:w="0" w:type="auto"/>
            <w:shd w:val="clear" w:color="auto" w:fill="auto"/>
            <w:noWrap/>
            <w:hideMark/>
          </w:tcPr>
          <w:p w:rsidR="00333E88" w:rsidRPr="00422DDD" w:rsidRDefault="00333E88" w:rsidP="00B56533">
            <w:pPr>
              <w:jc w:val="center"/>
              <w:rPr>
                <w:rFonts w:ascii="Calibri" w:hAnsi="Calibri"/>
                <w:b/>
                <w:sz w:val="18"/>
                <w:szCs w:val="16"/>
              </w:rPr>
            </w:pPr>
            <w:r w:rsidRPr="00422DDD">
              <w:rPr>
                <w:rFonts w:ascii="Calibri" w:hAnsi="Calibri"/>
                <w:b/>
                <w:sz w:val="18"/>
                <w:szCs w:val="16"/>
              </w:rPr>
              <w:t>M P</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6</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7</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39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16</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41</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42</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8</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13</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18</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46</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47</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9</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48</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14</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r>
      <w:tr w:rsidR="00333E88" w:rsidRPr="00422DDD" w:rsidTr="00B56533">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49</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20</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15</w:t>
            </w:r>
          </w:p>
        </w:tc>
        <w:tc>
          <w:tcPr>
            <w:tcW w:w="0" w:type="auto"/>
            <w:shd w:val="clear" w:color="auto" w:fill="auto"/>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r>
      <w:tr w:rsidR="00333E88" w:rsidRPr="00422DDD" w:rsidTr="00B56533">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50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20</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15</w:t>
            </w:r>
          </w:p>
        </w:tc>
        <w:tc>
          <w:tcPr>
            <w:tcW w:w="0" w:type="auto"/>
            <w:shd w:val="clear" w:color="auto" w:fill="F2F2F2"/>
            <w:noWrap/>
            <w:hideMark/>
          </w:tcPr>
          <w:p w:rsidR="00333E88" w:rsidRPr="00422DDD" w:rsidRDefault="00333E88" w:rsidP="00B56533">
            <w:pPr>
              <w:jc w:val="center"/>
              <w:rPr>
                <w:rFonts w:ascii="Calibri" w:hAnsi="Calibri"/>
                <w:sz w:val="18"/>
                <w:szCs w:val="16"/>
              </w:rPr>
            </w:pPr>
            <w:r w:rsidRPr="00422DDD">
              <w:rPr>
                <w:rFonts w:ascii="Calibri" w:hAnsi="Calibri"/>
                <w:sz w:val="18"/>
                <w:szCs w:val="16"/>
              </w:rPr>
              <w:t>10</w:t>
            </w:r>
          </w:p>
        </w:tc>
      </w:tr>
    </w:tbl>
    <w:p w:rsidR="00333E88" w:rsidRPr="00422DDD" w:rsidRDefault="00333E88">
      <w:pPr>
        <w:sectPr w:rsidR="00333E88" w:rsidRPr="00422DDD" w:rsidSect="00333E88">
          <w:endnotePr>
            <w:numFmt w:val="decimal"/>
          </w:endnotePr>
          <w:type w:val="continuous"/>
          <w:pgSz w:w="11906" w:h="16838"/>
          <w:pgMar w:top="1276" w:right="1134" w:bottom="1440" w:left="1134" w:header="709" w:footer="709" w:gutter="0"/>
          <w:cols w:num="4" w:space="284"/>
          <w:docGrid w:linePitch="360"/>
        </w:sectPr>
      </w:pPr>
    </w:p>
    <w:p w:rsidR="00E30273" w:rsidRDefault="005965C2">
      <w:r w:rsidRPr="00422DDD">
        <w:t>Selon la morphologie du PNJ, combinez les zones du corps en cumulant si nécessaire les PdC (exemple : serpent, volatile, bête à queue, poisson).</w:t>
      </w:r>
      <w:r w:rsidR="00645183" w:rsidRPr="00422DDD">
        <w:t xml:space="preserve"> </w:t>
      </w:r>
    </w:p>
    <w:p w:rsidR="00E30273" w:rsidRDefault="00645183" w:rsidP="00E30273">
      <w:pPr>
        <w:pStyle w:val="Paragraphedeliste"/>
        <w:numPr>
          <w:ilvl w:val="0"/>
          <w:numId w:val="14"/>
        </w:numPr>
      </w:pPr>
      <w:r w:rsidRPr="00E30273">
        <w:rPr>
          <w:shd w:val="clear" w:color="auto" w:fill="FFFF00"/>
        </w:rPr>
        <w:t>Les queues et cous sont assimilés aux jambes</w:t>
      </w:r>
      <w:r w:rsidRPr="00422DDD">
        <w:t xml:space="preserve">. </w:t>
      </w:r>
    </w:p>
    <w:p w:rsidR="000B2421" w:rsidRPr="00422DDD" w:rsidRDefault="00645183" w:rsidP="00E30273">
      <w:pPr>
        <w:pStyle w:val="Paragraphedeliste"/>
        <w:numPr>
          <w:ilvl w:val="0"/>
          <w:numId w:val="14"/>
        </w:numPr>
      </w:pPr>
      <w:r w:rsidRPr="00422DDD">
        <w:t xml:space="preserve">Les organes extérieurs sont assimilés aux mains. Dans de pareils cas, augmentez les N1/N2/N3 du pourcentage </w:t>
      </w:r>
      <w:r w:rsidR="00B33A85" w:rsidRPr="00422DDD">
        <w:t xml:space="preserve">(20,30, 40%) </w:t>
      </w:r>
      <w:r w:rsidRPr="00422DDD">
        <w:t>correspondant aux parties ajoutées</w:t>
      </w:r>
      <w:r w:rsidR="00B33A85" w:rsidRPr="00422DDD">
        <w:t xml:space="preserve"> </w:t>
      </w:r>
      <w:r w:rsidRPr="00422DDD">
        <w:t xml:space="preserve">!  </w:t>
      </w:r>
    </w:p>
    <w:p w:rsidR="00EC45FF" w:rsidRPr="00422DDD" w:rsidRDefault="00EC45FF" w:rsidP="00EC45FF">
      <w:pPr>
        <w:pStyle w:val="ex"/>
      </w:pPr>
      <w:r w:rsidRPr="00422DDD">
        <w:t>Exemple </w:t>
      </w:r>
      <w:r w:rsidR="00645183" w:rsidRPr="00422DDD">
        <w:t xml:space="preserve">1 </w:t>
      </w:r>
      <w:r w:rsidRPr="00422DDD">
        <w:t>: Ethan le chevalier PNJ (PdC=35, RM=7) a N2(Thorax)=14</w:t>
      </w:r>
      <w:r w:rsidR="00E13609" w:rsidRPr="00422DDD">
        <w:t xml:space="preserve"> donc N1=7 et N3=14+7=21. </w:t>
      </w:r>
      <w:r w:rsidR="005965C2" w:rsidRPr="00422DDD">
        <w:t xml:space="preserve">Dans les </w:t>
      </w:r>
      <w:r w:rsidR="00E13609" w:rsidRPr="00422DDD">
        <w:t xml:space="preserve">T/V/B/J a N2=11 donc N1=6 et N3=18. </w:t>
      </w:r>
      <w:r w:rsidR="005965C2" w:rsidRPr="00422DDD">
        <w:t xml:space="preserve">Pour </w:t>
      </w:r>
      <w:r w:rsidR="00E13609" w:rsidRPr="00422DDD">
        <w:t xml:space="preserve">Main &amp; Pied </w:t>
      </w:r>
      <w:r w:rsidR="005965C2" w:rsidRPr="00422DDD">
        <w:t xml:space="preserve">cela </w:t>
      </w:r>
      <w:r w:rsidR="00E13609" w:rsidRPr="00422DDD">
        <w:t>donne N2=7, N1=4 et N3=14. Un Ogre géant avec 60 PdC</w:t>
      </w:r>
      <w:r w:rsidR="00291A2B" w:rsidRPr="00422DDD">
        <w:t>(50+10)</w:t>
      </w:r>
      <w:r w:rsidR="00E13609" w:rsidRPr="00422DDD">
        <w:t xml:space="preserve"> et RM=8 aura N2(Th) = 20+4=24 </w:t>
      </w:r>
      <w:r w:rsidR="00E13609" w:rsidRPr="00422DDD">
        <w:sym w:font="Wingdings" w:char="F0E0"/>
      </w:r>
      <w:r w:rsidR="00E13609" w:rsidRPr="00422DDD">
        <w:t xml:space="preserve"> 12/24/32, N2(</w:t>
      </w:r>
      <w:r w:rsidR="005965C2" w:rsidRPr="00422DDD">
        <w:t xml:space="preserve">T </w:t>
      </w:r>
      <w:r w:rsidR="00E13609" w:rsidRPr="00422DDD">
        <w:t xml:space="preserve">V B J)=15+3=18 </w:t>
      </w:r>
      <w:r w:rsidR="00E13609" w:rsidRPr="00422DDD">
        <w:sym w:font="Wingdings" w:char="F0E0"/>
      </w:r>
      <w:r w:rsidR="00E13609" w:rsidRPr="00422DDD">
        <w:t xml:space="preserve"> 9/18/26, N2(M P)=10+2=12 </w:t>
      </w:r>
      <w:r w:rsidR="00E13609" w:rsidRPr="00422DDD">
        <w:sym w:font="Wingdings" w:char="F0E0"/>
      </w:r>
      <w:r w:rsidR="00E13609" w:rsidRPr="00422DDD">
        <w:t xml:space="preserve"> 6/12/20.</w:t>
      </w:r>
    </w:p>
    <w:p w:rsidR="00645183" w:rsidRPr="00422DDD" w:rsidRDefault="00645183" w:rsidP="00EC45FF">
      <w:pPr>
        <w:pStyle w:val="ex"/>
      </w:pPr>
      <w:r w:rsidRPr="00422DDD">
        <w:t>Exemple 2 : un serpent-dragon (PdC=45 et RM=5) a une tête(T), deux pattes antérieures (J &amp; P) et un corps (Th</w:t>
      </w:r>
      <w:r w:rsidR="00B33A85" w:rsidRPr="00422DDD">
        <w:t>=dos</w:t>
      </w:r>
      <w:r w:rsidRPr="00422DDD">
        <w:t xml:space="preserve"> &amp; V</w:t>
      </w:r>
      <w:r w:rsidR="00B33A85" w:rsidRPr="00422DDD">
        <w:t>=partie inférieure</w:t>
      </w:r>
      <w:r w:rsidRPr="00422DDD">
        <w:t xml:space="preserve">). Les bras (B) et mains (M) sont ajoutés au Th qui aura donc Th(9/18/24) + 2x30% (bras) + 2x20% (mains) = 18/36/48. </w:t>
      </w:r>
    </w:p>
    <w:p w:rsidR="00D20E1A" w:rsidRPr="00422DDD" w:rsidRDefault="00112D71">
      <w:r w:rsidRPr="00422DDD">
        <w:t xml:space="preserve">Utilisez les feuilles de gestion des combats situées en </w:t>
      </w:r>
      <w:r w:rsidRPr="00422DDD">
        <w:rPr>
          <w:i/>
        </w:rPr>
        <w:t>Annexe</w:t>
      </w:r>
      <w:r w:rsidRPr="00422DDD">
        <w:t xml:space="preserve">. Notez </w:t>
      </w:r>
      <w:r w:rsidR="00CF0DEE" w:rsidRPr="00422DDD">
        <w:t>chaque blessure subie</w:t>
      </w:r>
      <w:r w:rsidRPr="00422DDD">
        <w:t xml:space="preserve"> par le PNJ</w:t>
      </w:r>
      <w:r w:rsidR="00CF0DEE" w:rsidRPr="00422DDD">
        <w:t xml:space="preserve">, </w:t>
      </w:r>
      <w:r w:rsidRPr="00422DDD">
        <w:t>a</w:t>
      </w:r>
      <w:r w:rsidR="00645183" w:rsidRPr="00422DDD">
        <w:t xml:space="preserve">dditionnez les points par zone </w:t>
      </w:r>
      <w:r w:rsidRPr="00422DDD">
        <w:t xml:space="preserve">sans différencier </w:t>
      </w:r>
      <w:r w:rsidR="00645183" w:rsidRPr="00422DDD">
        <w:t xml:space="preserve">entre </w:t>
      </w:r>
      <w:r w:rsidRPr="00422DDD">
        <w:t>T</w:t>
      </w:r>
      <w:r w:rsidR="00645183" w:rsidRPr="00422DDD">
        <w:t>/</w:t>
      </w:r>
      <w:r w:rsidRPr="00422DDD">
        <w:t>E</w:t>
      </w:r>
      <w:r w:rsidR="00645183" w:rsidRPr="00422DDD">
        <w:t>/</w:t>
      </w:r>
      <w:r w:rsidRPr="00422DDD">
        <w:t>C.</w:t>
      </w:r>
      <w:r w:rsidR="004518B3" w:rsidRPr="00422DDD">
        <w:t xml:space="preserve"> </w:t>
      </w:r>
      <w:r w:rsidR="00645183" w:rsidRPr="00422DDD">
        <w:t>S</w:t>
      </w:r>
      <w:r w:rsidR="005919F0" w:rsidRPr="00422DDD">
        <w:t xml:space="preserve">elon le type </w:t>
      </w:r>
      <w:r w:rsidR="005919F0" w:rsidRPr="00422DDD">
        <w:rPr>
          <w:b/>
        </w:rPr>
        <w:t>du dernier coup subi (T, E, C</w:t>
      </w:r>
      <w:r w:rsidR="00645183" w:rsidRPr="00422DDD">
        <w:rPr>
          <w:b/>
        </w:rPr>
        <w:t>)</w:t>
      </w:r>
      <w:r w:rsidR="005919F0" w:rsidRPr="00422DDD">
        <w:t xml:space="preserve">, </w:t>
      </w:r>
      <w:r w:rsidR="00645183" w:rsidRPr="00422DDD">
        <w:t>appliquez l’effet indiqué ci-dessous (</w:t>
      </w:r>
      <w:r w:rsidR="005919F0" w:rsidRPr="00422DDD">
        <w:t>cumulez les effets si plusieurs types</w:t>
      </w:r>
      <w:r w:rsidR="00F353CA" w:rsidRPr="00422DDD">
        <w:t xml:space="preserve"> de coup</w:t>
      </w:r>
      <w:r w:rsidR="005919F0" w:rsidRPr="00422DDD">
        <w:t xml:space="preserve"> simultanés</w:t>
      </w:r>
      <w:r w:rsidR="00645183" w:rsidRPr="00422DDD">
        <w:t xml:space="preserve"> sont infligés), aucun test nécessaire. Croisez la zone touchée avec le niveau de blessure atteint ou dépassé et le(s) type(s) de coup subi(s)</w:t>
      </w:r>
      <w:r w:rsidR="005919F0" w:rsidRPr="00422DDD">
        <w:t xml:space="preserve"> </w:t>
      </w:r>
      <w:r w:rsidR="00D20E1A"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32"/>
        <w:gridCol w:w="1137"/>
        <w:gridCol w:w="1143"/>
        <w:gridCol w:w="1226"/>
        <w:gridCol w:w="1073"/>
        <w:gridCol w:w="1073"/>
        <w:gridCol w:w="1001"/>
        <w:gridCol w:w="1102"/>
      </w:tblGrid>
      <w:tr w:rsidR="00291A2B" w:rsidRPr="00422DDD" w:rsidTr="00F47615">
        <w:trPr>
          <w:trHeight w:val="183"/>
        </w:trPr>
        <w:tc>
          <w:tcPr>
            <w:tcW w:w="0" w:type="auto"/>
            <w:tcBorders>
              <w:bottom w:val="single" w:sz="18" w:space="0" w:color="auto"/>
            </w:tcBorders>
          </w:tcPr>
          <w:p w:rsidR="00291A2B" w:rsidRPr="00422DDD" w:rsidRDefault="00291A2B" w:rsidP="000575E3">
            <w:pPr>
              <w:jc w:val="center"/>
              <w:rPr>
                <w:b/>
                <w:sz w:val="16"/>
                <w:szCs w:val="16"/>
              </w:rPr>
            </w:pPr>
            <w:r w:rsidRPr="00422DDD">
              <w:rPr>
                <w:b/>
                <w:sz w:val="16"/>
                <w:szCs w:val="16"/>
              </w:rPr>
              <w:t>Total</w:t>
            </w:r>
          </w:p>
        </w:tc>
        <w:tc>
          <w:tcPr>
            <w:tcW w:w="0" w:type="auto"/>
            <w:tcBorders>
              <w:bottom w:val="single" w:sz="18" w:space="0" w:color="auto"/>
            </w:tcBorders>
          </w:tcPr>
          <w:p w:rsidR="00291A2B" w:rsidRPr="00422DDD" w:rsidRDefault="00291A2B">
            <w:pPr>
              <w:rPr>
                <w:b/>
                <w:sz w:val="16"/>
                <w:szCs w:val="16"/>
              </w:rPr>
            </w:pP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Tête</w:t>
            </w:r>
            <w:r w:rsidR="00F47615" w:rsidRPr="00422DDD">
              <w:rPr>
                <w:b/>
                <w:sz w:val="16"/>
                <w:szCs w:val="16"/>
              </w:rPr>
              <w:t>-V</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Thorax</w:t>
            </w:r>
            <w:r w:rsidR="00F47615" w:rsidRPr="00422DDD">
              <w:rPr>
                <w:b/>
                <w:sz w:val="16"/>
                <w:szCs w:val="16"/>
              </w:rPr>
              <w:t>-En</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Ventre</w:t>
            </w:r>
            <w:r w:rsidR="00F47615" w:rsidRPr="00422DDD">
              <w:rPr>
                <w:b/>
                <w:sz w:val="16"/>
                <w:szCs w:val="16"/>
              </w:rPr>
              <w:t>-C</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Bras</w:t>
            </w:r>
            <w:r w:rsidR="00F47615" w:rsidRPr="00422DDD">
              <w:rPr>
                <w:b/>
                <w:sz w:val="16"/>
                <w:szCs w:val="16"/>
              </w:rPr>
              <w:t>-F</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Main</w:t>
            </w:r>
            <w:r w:rsidR="00F47615" w:rsidRPr="00422DDD">
              <w:rPr>
                <w:b/>
                <w:sz w:val="16"/>
                <w:szCs w:val="16"/>
              </w:rPr>
              <w:t>-D</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Jambe</w:t>
            </w:r>
            <w:r w:rsidR="00F47615" w:rsidRPr="00422DDD">
              <w:rPr>
                <w:b/>
                <w:sz w:val="16"/>
                <w:szCs w:val="16"/>
              </w:rPr>
              <w:t>-A</w:t>
            </w:r>
          </w:p>
        </w:tc>
        <w:tc>
          <w:tcPr>
            <w:tcW w:w="0" w:type="auto"/>
            <w:tcBorders>
              <w:bottom w:val="single" w:sz="18" w:space="0" w:color="auto"/>
            </w:tcBorders>
          </w:tcPr>
          <w:p w:rsidR="00291A2B" w:rsidRPr="00422DDD" w:rsidRDefault="00291A2B" w:rsidP="00291A2B">
            <w:pPr>
              <w:jc w:val="center"/>
              <w:rPr>
                <w:b/>
                <w:sz w:val="16"/>
                <w:szCs w:val="16"/>
              </w:rPr>
            </w:pPr>
            <w:r w:rsidRPr="00422DDD">
              <w:rPr>
                <w:b/>
                <w:sz w:val="16"/>
                <w:szCs w:val="16"/>
              </w:rPr>
              <w:t>Pied</w:t>
            </w:r>
            <w:r w:rsidR="00F47615" w:rsidRPr="00422DDD">
              <w:rPr>
                <w:b/>
                <w:sz w:val="16"/>
                <w:szCs w:val="16"/>
              </w:rPr>
              <w:t>-A</w:t>
            </w:r>
          </w:p>
        </w:tc>
      </w:tr>
      <w:tr w:rsidR="00291A2B" w:rsidRPr="00422DDD" w:rsidTr="00F47615">
        <w:tc>
          <w:tcPr>
            <w:tcW w:w="0" w:type="auto"/>
            <w:tcBorders>
              <w:top w:val="single" w:sz="18" w:space="0" w:color="auto"/>
              <w:left w:val="single" w:sz="18" w:space="0" w:color="auto"/>
              <w:bottom w:val="nil"/>
            </w:tcBorders>
          </w:tcPr>
          <w:p w:rsidR="00291A2B" w:rsidRPr="00422DDD" w:rsidRDefault="00291A2B" w:rsidP="000575E3">
            <w:pPr>
              <w:jc w:val="center"/>
              <w:rPr>
                <w:b/>
                <w:sz w:val="16"/>
                <w:szCs w:val="16"/>
              </w:rPr>
            </w:pPr>
            <w:r w:rsidRPr="00422DDD">
              <w:rPr>
                <w:b/>
                <w:sz w:val="16"/>
                <w:szCs w:val="16"/>
              </w:rPr>
              <w:lastRenderedPageBreak/>
              <w:t>N1</w:t>
            </w:r>
          </w:p>
        </w:tc>
        <w:tc>
          <w:tcPr>
            <w:tcW w:w="0" w:type="auto"/>
            <w:tcBorders>
              <w:top w:val="single" w:sz="18" w:space="0" w:color="auto"/>
            </w:tcBorders>
          </w:tcPr>
          <w:p w:rsidR="00291A2B" w:rsidRPr="00422DDD" w:rsidRDefault="00291A2B">
            <w:pPr>
              <w:rPr>
                <w:b/>
                <w:sz w:val="16"/>
                <w:szCs w:val="16"/>
              </w:rPr>
            </w:pPr>
            <w:r w:rsidRPr="00422DDD">
              <w:rPr>
                <w:b/>
                <w:sz w:val="16"/>
                <w:szCs w:val="16"/>
              </w:rPr>
              <w:t>T</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VO-5</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VO-3</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Recul</w:t>
            </w:r>
            <w:r w:rsidR="00E30273">
              <w:rPr>
                <w:rFonts w:cs="Tahoma"/>
                <w:sz w:val="16"/>
                <w:szCs w:val="16"/>
              </w:rPr>
              <w:t xml:space="preserve"> MVp/2</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Défensif</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Perte coup</w:t>
            </w:r>
          </w:p>
        </w:tc>
        <w:tc>
          <w:tcPr>
            <w:tcW w:w="0" w:type="auto"/>
            <w:tcBorders>
              <w:top w:val="single" w:sz="18" w:space="0" w:color="auto"/>
            </w:tcBorders>
          </w:tcPr>
          <w:p w:rsidR="00291A2B" w:rsidRPr="00422DDD" w:rsidRDefault="00291A2B" w:rsidP="00C94C1F">
            <w:pPr>
              <w:jc w:val="center"/>
              <w:rPr>
                <w:sz w:val="16"/>
                <w:szCs w:val="16"/>
              </w:rPr>
            </w:pPr>
            <w:r w:rsidRPr="00422DDD">
              <w:rPr>
                <w:rFonts w:cs="Tahoma"/>
                <w:sz w:val="16"/>
                <w:szCs w:val="16"/>
              </w:rPr>
              <w:t>Chute</w:t>
            </w:r>
          </w:p>
        </w:tc>
        <w:tc>
          <w:tcPr>
            <w:tcW w:w="0" w:type="auto"/>
            <w:tcBorders>
              <w:top w:val="single" w:sz="18" w:space="0" w:color="auto"/>
              <w:right w:val="single" w:sz="18" w:space="0" w:color="auto"/>
            </w:tcBorders>
          </w:tcPr>
          <w:p w:rsidR="00291A2B" w:rsidRPr="00422DDD" w:rsidRDefault="00291A2B" w:rsidP="00C94C1F">
            <w:pPr>
              <w:jc w:val="center"/>
              <w:rPr>
                <w:sz w:val="16"/>
                <w:szCs w:val="16"/>
              </w:rPr>
            </w:pPr>
            <w:r w:rsidRPr="00422DDD">
              <w:rPr>
                <w:rFonts w:cs="Tahoma"/>
                <w:sz w:val="16"/>
                <w:szCs w:val="16"/>
              </w:rPr>
              <w:t>Immobilisé</w:t>
            </w:r>
          </w:p>
        </w:tc>
      </w:tr>
      <w:tr w:rsidR="00291A2B" w:rsidRPr="00422DDD" w:rsidTr="00F47615">
        <w:tc>
          <w:tcPr>
            <w:tcW w:w="0" w:type="auto"/>
            <w:tcBorders>
              <w:top w:val="nil"/>
              <w:left w:val="single" w:sz="18" w:space="0" w:color="auto"/>
              <w:bottom w:val="nil"/>
            </w:tcBorders>
          </w:tcPr>
          <w:p w:rsidR="00291A2B" w:rsidRPr="00422DDD" w:rsidRDefault="00291A2B" w:rsidP="000575E3">
            <w:pPr>
              <w:jc w:val="center"/>
              <w:rPr>
                <w:b/>
                <w:sz w:val="16"/>
                <w:szCs w:val="16"/>
              </w:rPr>
            </w:pPr>
            <w:r w:rsidRPr="00422DDD">
              <w:rPr>
                <w:b/>
                <w:sz w:val="16"/>
                <w:szCs w:val="16"/>
              </w:rPr>
              <w:t>à</w:t>
            </w:r>
          </w:p>
        </w:tc>
        <w:tc>
          <w:tcPr>
            <w:tcW w:w="0" w:type="auto"/>
          </w:tcPr>
          <w:p w:rsidR="00291A2B" w:rsidRPr="00422DDD" w:rsidRDefault="00291A2B">
            <w:pPr>
              <w:rPr>
                <w:b/>
                <w:sz w:val="16"/>
                <w:szCs w:val="16"/>
              </w:rPr>
            </w:pPr>
            <w:r w:rsidRPr="00422DDD">
              <w:rPr>
                <w:b/>
                <w:sz w:val="16"/>
                <w:szCs w:val="16"/>
              </w:rPr>
              <w:t>E</w:t>
            </w:r>
          </w:p>
        </w:tc>
        <w:tc>
          <w:tcPr>
            <w:tcW w:w="0" w:type="auto"/>
          </w:tcPr>
          <w:p w:rsidR="00291A2B" w:rsidRPr="00422DDD" w:rsidRDefault="00291A2B" w:rsidP="00C94C1F">
            <w:pPr>
              <w:jc w:val="center"/>
              <w:rPr>
                <w:sz w:val="16"/>
                <w:szCs w:val="16"/>
              </w:rPr>
            </w:pPr>
            <w:r w:rsidRPr="00422DDD">
              <w:rPr>
                <w:rFonts w:cs="Tahoma"/>
                <w:sz w:val="16"/>
                <w:szCs w:val="16"/>
              </w:rPr>
              <w:t>Malus+5</w:t>
            </w:r>
          </w:p>
        </w:tc>
        <w:tc>
          <w:tcPr>
            <w:tcW w:w="0" w:type="auto"/>
          </w:tcPr>
          <w:p w:rsidR="00291A2B" w:rsidRPr="00422DDD" w:rsidRDefault="00291A2B" w:rsidP="00C94C1F">
            <w:pPr>
              <w:jc w:val="center"/>
              <w:rPr>
                <w:sz w:val="16"/>
                <w:szCs w:val="16"/>
              </w:rPr>
            </w:pPr>
            <w:r w:rsidRPr="00422DDD">
              <w:rPr>
                <w:rFonts w:cs="Tahoma"/>
                <w:sz w:val="16"/>
                <w:szCs w:val="16"/>
              </w:rPr>
              <w:t>VD-3</w:t>
            </w:r>
          </w:p>
        </w:tc>
        <w:tc>
          <w:tcPr>
            <w:tcW w:w="0" w:type="auto"/>
          </w:tcPr>
          <w:p w:rsidR="00291A2B" w:rsidRPr="00422DDD" w:rsidRDefault="00291A2B" w:rsidP="00C94C1F">
            <w:pPr>
              <w:jc w:val="center"/>
              <w:rPr>
                <w:sz w:val="16"/>
                <w:szCs w:val="16"/>
              </w:rPr>
            </w:pPr>
            <w:r w:rsidRPr="00422DDD">
              <w:rPr>
                <w:rFonts w:cs="Tahoma"/>
                <w:sz w:val="16"/>
                <w:szCs w:val="16"/>
              </w:rPr>
              <w:t>Malus+5</w:t>
            </w:r>
          </w:p>
        </w:tc>
        <w:tc>
          <w:tcPr>
            <w:tcW w:w="0" w:type="auto"/>
          </w:tcPr>
          <w:p w:rsidR="00291A2B" w:rsidRPr="00422DDD" w:rsidRDefault="00291A2B" w:rsidP="00C94C1F">
            <w:pPr>
              <w:jc w:val="center"/>
              <w:rPr>
                <w:sz w:val="16"/>
                <w:szCs w:val="16"/>
              </w:rPr>
            </w:pPr>
            <w:r w:rsidRPr="00422DDD">
              <w:rPr>
                <w:rFonts w:cs="Tahoma"/>
                <w:sz w:val="16"/>
                <w:szCs w:val="16"/>
              </w:rPr>
              <w:t>Vitesse-1</w:t>
            </w:r>
          </w:p>
        </w:tc>
        <w:tc>
          <w:tcPr>
            <w:tcW w:w="0" w:type="auto"/>
          </w:tcPr>
          <w:p w:rsidR="00291A2B" w:rsidRPr="00422DDD" w:rsidRDefault="00291A2B" w:rsidP="00C94C1F">
            <w:pPr>
              <w:jc w:val="center"/>
              <w:rPr>
                <w:sz w:val="16"/>
                <w:szCs w:val="16"/>
              </w:rPr>
            </w:pPr>
            <w:r w:rsidRPr="00422DDD">
              <w:rPr>
                <w:rFonts w:cs="Tahoma"/>
                <w:sz w:val="16"/>
                <w:szCs w:val="16"/>
              </w:rPr>
              <w:t>VO-5</w:t>
            </w:r>
          </w:p>
        </w:tc>
        <w:tc>
          <w:tcPr>
            <w:tcW w:w="0" w:type="auto"/>
          </w:tcPr>
          <w:p w:rsidR="00291A2B" w:rsidRPr="00422DDD" w:rsidRDefault="00291A2B" w:rsidP="00C94C1F">
            <w:pPr>
              <w:jc w:val="center"/>
              <w:rPr>
                <w:sz w:val="16"/>
                <w:szCs w:val="16"/>
              </w:rPr>
            </w:pPr>
            <w:r w:rsidRPr="00422DDD">
              <w:rPr>
                <w:rFonts w:cs="Tahoma"/>
                <w:sz w:val="16"/>
                <w:szCs w:val="16"/>
              </w:rPr>
              <w:t>VD-5</w:t>
            </w:r>
          </w:p>
        </w:tc>
        <w:tc>
          <w:tcPr>
            <w:tcW w:w="0" w:type="auto"/>
            <w:tcBorders>
              <w:right w:val="single" w:sz="18" w:space="0" w:color="auto"/>
            </w:tcBorders>
          </w:tcPr>
          <w:p w:rsidR="00291A2B" w:rsidRPr="00422DDD" w:rsidRDefault="00291A2B" w:rsidP="00C94C1F">
            <w:pPr>
              <w:jc w:val="center"/>
              <w:rPr>
                <w:sz w:val="16"/>
                <w:szCs w:val="16"/>
              </w:rPr>
            </w:pPr>
            <w:r w:rsidRPr="00422DDD">
              <w:rPr>
                <w:rFonts w:cs="Tahoma"/>
                <w:sz w:val="16"/>
                <w:szCs w:val="16"/>
              </w:rPr>
              <w:t>VD-5</w:t>
            </w:r>
          </w:p>
        </w:tc>
      </w:tr>
      <w:tr w:rsidR="00291A2B" w:rsidRPr="00422DDD" w:rsidTr="00F47615">
        <w:tc>
          <w:tcPr>
            <w:tcW w:w="0" w:type="auto"/>
            <w:tcBorders>
              <w:top w:val="nil"/>
              <w:left w:val="single" w:sz="18" w:space="0" w:color="auto"/>
              <w:bottom w:val="single" w:sz="18" w:space="0" w:color="auto"/>
            </w:tcBorders>
          </w:tcPr>
          <w:p w:rsidR="00291A2B" w:rsidRPr="00422DDD" w:rsidRDefault="00291A2B" w:rsidP="000575E3">
            <w:pPr>
              <w:jc w:val="center"/>
              <w:rPr>
                <w:b/>
                <w:sz w:val="16"/>
                <w:szCs w:val="16"/>
              </w:rPr>
            </w:pPr>
            <w:r w:rsidRPr="00422DDD">
              <w:rPr>
                <w:b/>
                <w:sz w:val="16"/>
                <w:szCs w:val="16"/>
              </w:rPr>
              <w:t>N2-1</w:t>
            </w:r>
          </w:p>
        </w:tc>
        <w:tc>
          <w:tcPr>
            <w:tcW w:w="0" w:type="auto"/>
            <w:tcBorders>
              <w:bottom w:val="single" w:sz="18" w:space="0" w:color="auto"/>
            </w:tcBorders>
          </w:tcPr>
          <w:p w:rsidR="00291A2B" w:rsidRPr="00422DDD" w:rsidRDefault="00291A2B">
            <w:pPr>
              <w:rPr>
                <w:b/>
                <w:sz w:val="16"/>
                <w:szCs w:val="16"/>
              </w:rPr>
            </w:pPr>
            <w:r w:rsidRPr="00422DDD">
              <w:rPr>
                <w:b/>
                <w:sz w:val="16"/>
                <w:szCs w:val="16"/>
              </w:rPr>
              <w:t>C</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Étourdi</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Malus+3</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Étourdi</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Coup-1</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Coup-2</w:t>
            </w:r>
          </w:p>
        </w:tc>
        <w:tc>
          <w:tcPr>
            <w:tcW w:w="0" w:type="auto"/>
            <w:tcBorders>
              <w:bottom w:val="single" w:sz="18" w:space="0" w:color="auto"/>
            </w:tcBorders>
          </w:tcPr>
          <w:p w:rsidR="00291A2B" w:rsidRPr="00422DDD" w:rsidRDefault="00291A2B" w:rsidP="00C94C1F">
            <w:pPr>
              <w:jc w:val="center"/>
              <w:rPr>
                <w:sz w:val="16"/>
                <w:szCs w:val="16"/>
              </w:rPr>
            </w:pPr>
            <w:r w:rsidRPr="00422DDD">
              <w:rPr>
                <w:rFonts w:cs="Tahoma"/>
                <w:sz w:val="16"/>
                <w:szCs w:val="16"/>
              </w:rPr>
              <w:t>MVp-1</w:t>
            </w:r>
          </w:p>
        </w:tc>
        <w:tc>
          <w:tcPr>
            <w:tcW w:w="0" w:type="auto"/>
            <w:tcBorders>
              <w:bottom w:val="single" w:sz="18" w:space="0" w:color="auto"/>
              <w:right w:val="single" w:sz="18" w:space="0" w:color="auto"/>
            </w:tcBorders>
          </w:tcPr>
          <w:p w:rsidR="00291A2B" w:rsidRPr="00422DDD" w:rsidRDefault="00291A2B" w:rsidP="00C94C1F">
            <w:pPr>
              <w:jc w:val="center"/>
              <w:rPr>
                <w:sz w:val="16"/>
                <w:szCs w:val="16"/>
              </w:rPr>
            </w:pPr>
            <w:r w:rsidRPr="00422DDD">
              <w:rPr>
                <w:rFonts w:cs="Tahoma"/>
                <w:sz w:val="16"/>
                <w:szCs w:val="16"/>
              </w:rPr>
              <w:t>MVp-2</w:t>
            </w:r>
          </w:p>
        </w:tc>
      </w:tr>
      <w:tr w:rsidR="00291A2B" w:rsidRPr="00422DDD" w:rsidTr="00F47615">
        <w:tc>
          <w:tcPr>
            <w:tcW w:w="0" w:type="auto"/>
            <w:tcBorders>
              <w:top w:val="single" w:sz="18" w:space="0" w:color="auto"/>
              <w:left w:val="single" w:sz="18" w:space="0" w:color="auto"/>
              <w:bottom w:val="nil"/>
            </w:tcBorders>
            <w:shd w:val="clear" w:color="auto" w:fill="FDE9D9"/>
          </w:tcPr>
          <w:p w:rsidR="00291A2B" w:rsidRPr="00422DDD" w:rsidRDefault="00291A2B" w:rsidP="0052091E">
            <w:pPr>
              <w:jc w:val="center"/>
              <w:rPr>
                <w:b/>
                <w:sz w:val="16"/>
                <w:szCs w:val="16"/>
              </w:rPr>
            </w:pPr>
            <w:r w:rsidRPr="00422DDD">
              <w:rPr>
                <w:b/>
                <w:sz w:val="16"/>
                <w:szCs w:val="16"/>
              </w:rPr>
              <w:t>N2</w:t>
            </w:r>
          </w:p>
        </w:tc>
        <w:tc>
          <w:tcPr>
            <w:tcW w:w="0" w:type="auto"/>
            <w:tcBorders>
              <w:top w:val="single" w:sz="18" w:space="0" w:color="auto"/>
            </w:tcBorders>
            <w:shd w:val="clear" w:color="auto" w:fill="FDE9D9"/>
          </w:tcPr>
          <w:p w:rsidR="00291A2B" w:rsidRPr="00422DDD" w:rsidRDefault="00291A2B" w:rsidP="00C94C1F">
            <w:pPr>
              <w:rPr>
                <w:b/>
                <w:sz w:val="16"/>
                <w:szCs w:val="16"/>
              </w:rPr>
            </w:pPr>
            <w:r w:rsidRPr="00422DDD">
              <w:rPr>
                <w:b/>
                <w:sz w:val="16"/>
                <w:szCs w:val="16"/>
              </w:rPr>
              <w:t>T</w:t>
            </w:r>
          </w:p>
        </w:tc>
        <w:tc>
          <w:tcPr>
            <w:tcW w:w="0" w:type="auto"/>
            <w:tcBorders>
              <w:top w:val="single" w:sz="18" w:space="0" w:color="auto"/>
            </w:tcBorders>
            <w:shd w:val="clear" w:color="auto" w:fill="FDE9D9"/>
          </w:tcPr>
          <w:p w:rsidR="00291A2B" w:rsidRPr="00422DDD" w:rsidRDefault="00291A2B" w:rsidP="00C94C1F">
            <w:pPr>
              <w:jc w:val="center"/>
              <w:rPr>
                <w:rFonts w:cs="Tahoma"/>
                <w:sz w:val="16"/>
                <w:szCs w:val="16"/>
              </w:rPr>
            </w:pPr>
            <w:r w:rsidRPr="00422DDD">
              <w:rPr>
                <w:rFonts w:cs="Tahoma"/>
                <w:sz w:val="16"/>
                <w:szCs w:val="16"/>
              </w:rPr>
              <w:t>VO-10</w:t>
            </w:r>
          </w:p>
        </w:tc>
        <w:tc>
          <w:tcPr>
            <w:tcW w:w="0" w:type="auto"/>
            <w:tcBorders>
              <w:top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VO-5</w:t>
            </w:r>
          </w:p>
        </w:tc>
        <w:tc>
          <w:tcPr>
            <w:tcW w:w="0" w:type="auto"/>
            <w:tcBorders>
              <w:top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VO-10</w:t>
            </w:r>
          </w:p>
        </w:tc>
        <w:tc>
          <w:tcPr>
            <w:tcW w:w="0" w:type="auto"/>
            <w:tcBorders>
              <w:top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Perte coup</w:t>
            </w:r>
          </w:p>
        </w:tc>
        <w:tc>
          <w:tcPr>
            <w:tcW w:w="0" w:type="auto"/>
            <w:tcBorders>
              <w:top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Perte coup</w:t>
            </w:r>
          </w:p>
        </w:tc>
        <w:tc>
          <w:tcPr>
            <w:tcW w:w="0" w:type="auto"/>
            <w:tcBorders>
              <w:top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Chute</w:t>
            </w:r>
          </w:p>
        </w:tc>
        <w:tc>
          <w:tcPr>
            <w:tcW w:w="0" w:type="auto"/>
            <w:tcBorders>
              <w:top w:val="single" w:sz="18" w:space="0" w:color="auto"/>
              <w:right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Chute</w:t>
            </w:r>
          </w:p>
        </w:tc>
      </w:tr>
      <w:tr w:rsidR="00291A2B" w:rsidRPr="00422DDD" w:rsidTr="00F47615">
        <w:tc>
          <w:tcPr>
            <w:tcW w:w="0" w:type="auto"/>
            <w:tcBorders>
              <w:top w:val="nil"/>
              <w:left w:val="single" w:sz="18" w:space="0" w:color="auto"/>
              <w:bottom w:val="nil"/>
            </w:tcBorders>
            <w:shd w:val="clear" w:color="auto" w:fill="FDE9D9"/>
          </w:tcPr>
          <w:p w:rsidR="00291A2B" w:rsidRPr="00422DDD" w:rsidRDefault="00291A2B" w:rsidP="000575E3">
            <w:pPr>
              <w:jc w:val="center"/>
              <w:rPr>
                <w:b/>
                <w:sz w:val="16"/>
                <w:szCs w:val="16"/>
              </w:rPr>
            </w:pPr>
            <w:r w:rsidRPr="00422DDD">
              <w:rPr>
                <w:b/>
                <w:sz w:val="16"/>
                <w:szCs w:val="16"/>
              </w:rPr>
              <w:t>À</w:t>
            </w:r>
          </w:p>
        </w:tc>
        <w:tc>
          <w:tcPr>
            <w:tcW w:w="0" w:type="auto"/>
            <w:shd w:val="clear" w:color="auto" w:fill="FDE9D9"/>
          </w:tcPr>
          <w:p w:rsidR="00291A2B" w:rsidRPr="00422DDD" w:rsidRDefault="00291A2B" w:rsidP="00C94C1F">
            <w:pPr>
              <w:rPr>
                <w:b/>
                <w:sz w:val="16"/>
                <w:szCs w:val="16"/>
              </w:rPr>
            </w:pPr>
            <w:r w:rsidRPr="00422DDD">
              <w:rPr>
                <w:b/>
                <w:sz w:val="16"/>
                <w:szCs w:val="16"/>
              </w:rPr>
              <w:t>E</w:t>
            </w:r>
          </w:p>
        </w:tc>
        <w:tc>
          <w:tcPr>
            <w:tcW w:w="0" w:type="auto"/>
            <w:shd w:val="clear" w:color="auto" w:fill="FDE9D9"/>
          </w:tcPr>
          <w:p w:rsidR="00291A2B" w:rsidRPr="00422DDD" w:rsidRDefault="00291A2B" w:rsidP="00C94C1F">
            <w:pPr>
              <w:jc w:val="center"/>
              <w:rPr>
                <w:rFonts w:cs="Tahoma"/>
                <w:sz w:val="16"/>
                <w:szCs w:val="16"/>
              </w:rPr>
            </w:pPr>
            <w:r w:rsidRPr="00422DDD">
              <w:rPr>
                <w:rFonts w:cs="Tahoma"/>
                <w:sz w:val="16"/>
                <w:szCs w:val="16"/>
              </w:rPr>
              <w:t>Malus+10</w:t>
            </w:r>
          </w:p>
        </w:tc>
        <w:tc>
          <w:tcPr>
            <w:tcW w:w="0" w:type="auto"/>
            <w:shd w:val="clear" w:color="auto" w:fill="FDE9D9"/>
          </w:tcPr>
          <w:p w:rsidR="00291A2B" w:rsidRPr="00422DDD" w:rsidRDefault="00291A2B" w:rsidP="00C94C1F">
            <w:pPr>
              <w:jc w:val="center"/>
              <w:rPr>
                <w:sz w:val="16"/>
                <w:szCs w:val="16"/>
              </w:rPr>
            </w:pPr>
            <w:r w:rsidRPr="00422DDD">
              <w:rPr>
                <w:rFonts w:cs="Tahoma"/>
                <w:sz w:val="16"/>
                <w:szCs w:val="16"/>
              </w:rPr>
              <w:t>VD-5</w:t>
            </w:r>
          </w:p>
        </w:tc>
        <w:tc>
          <w:tcPr>
            <w:tcW w:w="0" w:type="auto"/>
            <w:shd w:val="clear" w:color="auto" w:fill="FDE9D9"/>
          </w:tcPr>
          <w:p w:rsidR="00291A2B" w:rsidRPr="00422DDD" w:rsidRDefault="00291A2B" w:rsidP="00C94C1F">
            <w:pPr>
              <w:jc w:val="center"/>
              <w:rPr>
                <w:sz w:val="16"/>
                <w:szCs w:val="16"/>
              </w:rPr>
            </w:pPr>
            <w:r w:rsidRPr="00422DDD">
              <w:rPr>
                <w:rFonts w:cs="Tahoma"/>
                <w:sz w:val="16"/>
                <w:szCs w:val="16"/>
              </w:rPr>
              <w:t>Malus+10</w:t>
            </w:r>
          </w:p>
        </w:tc>
        <w:tc>
          <w:tcPr>
            <w:tcW w:w="0" w:type="auto"/>
            <w:shd w:val="clear" w:color="auto" w:fill="FDE9D9"/>
          </w:tcPr>
          <w:p w:rsidR="00291A2B" w:rsidRPr="00422DDD" w:rsidRDefault="00291A2B" w:rsidP="00C94C1F">
            <w:pPr>
              <w:jc w:val="center"/>
              <w:rPr>
                <w:sz w:val="16"/>
                <w:szCs w:val="16"/>
              </w:rPr>
            </w:pPr>
            <w:r w:rsidRPr="00422DDD">
              <w:rPr>
                <w:rFonts w:cs="Tahoma"/>
                <w:sz w:val="16"/>
                <w:szCs w:val="16"/>
              </w:rPr>
              <w:t>Vitesse-2</w:t>
            </w:r>
          </w:p>
        </w:tc>
        <w:tc>
          <w:tcPr>
            <w:tcW w:w="0" w:type="auto"/>
            <w:shd w:val="clear" w:color="auto" w:fill="FDE9D9"/>
          </w:tcPr>
          <w:p w:rsidR="00291A2B" w:rsidRPr="00422DDD" w:rsidRDefault="00291A2B" w:rsidP="00C94C1F">
            <w:pPr>
              <w:jc w:val="center"/>
              <w:rPr>
                <w:sz w:val="16"/>
                <w:szCs w:val="16"/>
              </w:rPr>
            </w:pPr>
            <w:r w:rsidRPr="00422DDD">
              <w:rPr>
                <w:rFonts w:cs="Tahoma"/>
                <w:sz w:val="16"/>
                <w:szCs w:val="16"/>
              </w:rPr>
              <w:t>VO-10</w:t>
            </w:r>
          </w:p>
        </w:tc>
        <w:tc>
          <w:tcPr>
            <w:tcW w:w="0" w:type="auto"/>
            <w:shd w:val="clear" w:color="auto" w:fill="FDE9D9"/>
          </w:tcPr>
          <w:p w:rsidR="00291A2B" w:rsidRPr="00422DDD" w:rsidRDefault="00291A2B" w:rsidP="00C94C1F">
            <w:pPr>
              <w:jc w:val="center"/>
              <w:rPr>
                <w:sz w:val="16"/>
                <w:szCs w:val="16"/>
              </w:rPr>
            </w:pPr>
            <w:r w:rsidRPr="00422DDD">
              <w:rPr>
                <w:rFonts w:cs="Tahoma"/>
                <w:sz w:val="16"/>
                <w:szCs w:val="16"/>
              </w:rPr>
              <w:t>VD-10</w:t>
            </w:r>
          </w:p>
        </w:tc>
        <w:tc>
          <w:tcPr>
            <w:tcW w:w="0" w:type="auto"/>
            <w:tcBorders>
              <w:right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VD-10</w:t>
            </w:r>
          </w:p>
        </w:tc>
      </w:tr>
      <w:tr w:rsidR="00291A2B" w:rsidRPr="00422DDD" w:rsidTr="00F47615">
        <w:tc>
          <w:tcPr>
            <w:tcW w:w="0" w:type="auto"/>
            <w:tcBorders>
              <w:top w:val="nil"/>
              <w:left w:val="single" w:sz="18" w:space="0" w:color="auto"/>
              <w:bottom w:val="single" w:sz="18" w:space="0" w:color="auto"/>
            </w:tcBorders>
            <w:shd w:val="clear" w:color="auto" w:fill="FDE9D9"/>
          </w:tcPr>
          <w:p w:rsidR="00291A2B" w:rsidRPr="00422DDD" w:rsidRDefault="00291A2B" w:rsidP="000575E3">
            <w:pPr>
              <w:jc w:val="center"/>
              <w:rPr>
                <w:b/>
                <w:sz w:val="16"/>
                <w:szCs w:val="16"/>
              </w:rPr>
            </w:pPr>
            <w:r w:rsidRPr="00422DDD">
              <w:rPr>
                <w:b/>
                <w:sz w:val="16"/>
                <w:szCs w:val="16"/>
              </w:rPr>
              <w:t>N3-1</w:t>
            </w:r>
          </w:p>
        </w:tc>
        <w:tc>
          <w:tcPr>
            <w:tcW w:w="0" w:type="auto"/>
            <w:tcBorders>
              <w:bottom w:val="single" w:sz="18" w:space="0" w:color="auto"/>
            </w:tcBorders>
            <w:shd w:val="clear" w:color="auto" w:fill="FDE9D9"/>
          </w:tcPr>
          <w:p w:rsidR="00291A2B" w:rsidRPr="00422DDD" w:rsidRDefault="00291A2B" w:rsidP="00C94C1F">
            <w:pPr>
              <w:rPr>
                <w:b/>
                <w:sz w:val="16"/>
                <w:szCs w:val="16"/>
              </w:rPr>
            </w:pPr>
            <w:r w:rsidRPr="00422DDD">
              <w:rPr>
                <w:b/>
                <w:sz w:val="16"/>
                <w:szCs w:val="16"/>
              </w:rPr>
              <w:t>C</w:t>
            </w:r>
          </w:p>
        </w:tc>
        <w:tc>
          <w:tcPr>
            <w:tcW w:w="0" w:type="auto"/>
            <w:tcBorders>
              <w:bottom w:val="single" w:sz="18" w:space="0" w:color="auto"/>
            </w:tcBorders>
            <w:shd w:val="clear" w:color="auto" w:fill="FDE9D9"/>
          </w:tcPr>
          <w:p w:rsidR="00291A2B" w:rsidRPr="00422DDD" w:rsidRDefault="00291A2B" w:rsidP="00C94C1F">
            <w:pPr>
              <w:jc w:val="center"/>
              <w:rPr>
                <w:rFonts w:cs="Tahoma"/>
                <w:sz w:val="16"/>
                <w:szCs w:val="16"/>
              </w:rPr>
            </w:pPr>
            <w:r w:rsidRPr="00422DDD">
              <w:rPr>
                <w:rFonts w:cs="Tahoma"/>
                <w:sz w:val="16"/>
                <w:szCs w:val="16"/>
              </w:rPr>
              <w:t>Inconscient</w:t>
            </w:r>
          </w:p>
        </w:tc>
        <w:tc>
          <w:tcPr>
            <w:tcW w:w="0" w:type="auto"/>
            <w:tcBorders>
              <w:bottom w:val="single" w:sz="18" w:space="0" w:color="auto"/>
            </w:tcBorders>
            <w:shd w:val="clear" w:color="auto" w:fill="FDE9D9"/>
          </w:tcPr>
          <w:p w:rsidR="00291A2B" w:rsidRPr="00422DDD" w:rsidRDefault="00E30273" w:rsidP="00C94C1F">
            <w:pPr>
              <w:jc w:val="center"/>
              <w:rPr>
                <w:sz w:val="16"/>
                <w:szCs w:val="16"/>
              </w:rPr>
            </w:pPr>
            <w:r w:rsidRPr="00422DDD">
              <w:rPr>
                <w:rFonts w:cs="Tahoma"/>
                <w:sz w:val="16"/>
                <w:szCs w:val="16"/>
              </w:rPr>
              <w:t>D</w:t>
            </w:r>
            <w:r w:rsidR="00291A2B" w:rsidRPr="00422DDD">
              <w:rPr>
                <w:rFonts w:cs="Tahoma"/>
                <w:sz w:val="16"/>
                <w:szCs w:val="16"/>
              </w:rPr>
              <w:t>éfensif</w:t>
            </w:r>
          </w:p>
        </w:tc>
        <w:tc>
          <w:tcPr>
            <w:tcW w:w="0" w:type="auto"/>
            <w:tcBorders>
              <w:bottom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VD-10</w:t>
            </w:r>
          </w:p>
        </w:tc>
        <w:tc>
          <w:tcPr>
            <w:tcW w:w="0" w:type="auto"/>
            <w:tcBorders>
              <w:bottom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Coup-2</w:t>
            </w:r>
          </w:p>
        </w:tc>
        <w:tc>
          <w:tcPr>
            <w:tcW w:w="0" w:type="auto"/>
            <w:tcBorders>
              <w:bottom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Coup-3</w:t>
            </w:r>
          </w:p>
        </w:tc>
        <w:tc>
          <w:tcPr>
            <w:tcW w:w="0" w:type="auto"/>
            <w:tcBorders>
              <w:bottom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MVp-3</w:t>
            </w:r>
          </w:p>
        </w:tc>
        <w:tc>
          <w:tcPr>
            <w:tcW w:w="0" w:type="auto"/>
            <w:tcBorders>
              <w:bottom w:val="single" w:sz="18" w:space="0" w:color="auto"/>
              <w:right w:val="single" w:sz="18" w:space="0" w:color="auto"/>
            </w:tcBorders>
            <w:shd w:val="clear" w:color="auto" w:fill="FDE9D9"/>
          </w:tcPr>
          <w:p w:rsidR="00291A2B" w:rsidRPr="00422DDD" w:rsidRDefault="00291A2B" w:rsidP="00C94C1F">
            <w:pPr>
              <w:jc w:val="center"/>
              <w:rPr>
                <w:sz w:val="16"/>
                <w:szCs w:val="16"/>
              </w:rPr>
            </w:pPr>
            <w:r w:rsidRPr="00422DDD">
              <w:rPr>
                <w:rFonts w:cs="Tahoma"/>
                <w:sz w:val="16"/>
                <w:szCs w:val="16"/>
              </w:rPr>
              <w:t>MVp-4</w:t>
            </w:r>
          </w:p>
        </w:tc>
      </w:tr>
      <w:tr w:rsidR="00291A2B" w:rsidRPr="00422DDD" w:rsidTr="00F47615">
        <w:tc>
          <w:tcPr>
            <w:tcW w:w="0" w:type="auto"/>
            <w:tcBorders>
              <w:top w:val="single" w:sz="18" w:space="0" w:color="auto"/>
              <w:left w:val="single" w:sz="18" w:space="0" w:color="auto"/>
              <w:bottom w:val="nil"/>
            </w:tcBorders>
            <w:shd w:val="clear" w:color="auto" w:fill="FBD4B4"/>
          </w:tcPr>
          <w:p w:rsidR="00291A2B" w:rsidRPr="00422DDD" w:rsidRDefault="00291A2B" w:rsidP="00112D71">
            <w:pPr>
              <w:jc w:val="center"/>
              <w:rPr>
                <w:b/>
                <w:sz w:val="16"/>
                <w:szCs w:val="16"/>
              </w:rPr>
            </w:pPr>
            <w:r w:rsidRPr="00422DDD">
              <w:rPr>
                <w:b/>
                <w:sz w:val="16"/>
                <w:szCs w:val="16"/>
              </w:rPr>
              <w:t>N3+</w:t>
            </w:r>
          </w:p>
        </w:tc>
        <w:tc>
          <w:tcPr>
            <w:tcW w:w="0" w:type="auto"/>
            <w:tcBorders>
              <w:top w:val="single" w:sz="18" w:space="0" w:color="auto"/>
            </w:tcBorders>
            <w:shd w:val="clear" w:color="auto" w:fill="FBD4B4"/>
          </w:tcPr>
          <w:p w:rsidR="00291A2B" w:rsidRPr="00422DDD" w:rsidRDefault="00291A2B" w:rsidP="00C94C1F">
            <w:pPr>
              <w:rPr>
                <w:b/>
                <w:sz w:val="16"/>
                <w:szCs w:val="16"/>
              </w:rPr>
            </w:pPr>
            <w:r w:rsidRPr="00422DDD">
              <w:rPr>
                <w:b/>
                <w:sz w:val="16"/>
                <w:szCs w:val="16"/>
              </w:rPr>
              <w:t>T</w:t>
            </w:r>
          </w:p>
        </w:tc>
        <w:tc>
          <w:tcPr>
            <w:tcW w:w="0" w:type="auto"/>
            <w:tcBorders>
              <w:top w:val="single" w:sz="18" w:space="0" w:color="auto"/>
            </w:tcBorders>
            <w:shd w:val="clear" w:color="auto" w:fill="FBD4B4"/>
          </w:tcPr>
          <w:p w:rsidR="00291A2B" w:rsidRPr="00422DDD" w:rsidRDefault="00291A2B" w:rsidP="00C94C1F">
            <w:pPr>
              <w:jc w:val="center"/>
              <w:rPr>
                <w:rFonts w:cs="Tahoma"/>
                <w:b/>
                <w:sz w:val="16"/>
                <w:szCs w:val="16"/>
              </w:rPr>
            </w:pPr>
            <w:r w:rsidRPr="00422DDD">
              <w:rPr>
                <w:rFonts w:cs="Tahoma"/>
                <w:b/>
                <w:sz w:val="16"/>
                <w:szCs w:val="16"/>
              </w:rPr>
              <w:t>Décapité</w:t>
            </w:r>
          </w:p>
        </w:tc>
        <w:tc>
          <w:tcPr>
            <w:tcW w:w="0" w:type="auto"/>
            <w:tcBorders>
              <w:top w:val="single" w:sz="18" w:space="0" w:color="auto"/>
            </w:tcBorders>
            <w:shd w:val="clear" w:color="auto" w:fill="FBD4B4"/>
          </w:tcPr>
          <w:p w:rsidR="00291A2B" w:rsidRPr="00422DDD" w:rsidRDefault="00291A2B" w:rsidP="00C94C1F">
            <w:pPr>
              <w:jc w:val="center"/>
              <w:rPr>
                <w:b/>
                <w:sz w:val="16"/>
                <w:szCs w:val="16"/>
              </w:rPr>
            </w:pPr>
            <w:r w:rsidRPr="00422DDD">
              <w:rPr>
                <w:rFonts w:cs="Tahoma"/>
                <w:b/>
                <w:sz w:val="16"/>
                <w:szCs w:val="16"/>
              </w:rPr>
              <w:t>Mort</w:t>
            </w:r>
          </w:p>
        </w:tc>
        <w:tc>
          <w:tcPr>
            <w:tcW w:w="0" w:type="auto"/>
            <w:tcBorders>
              <w:top w:val="single" w:sz="18" w:space="0" w:color="auto"/>
            </w:tcBorders>
            <w:shd w:val="clear" w:color="auto" w:fill="FBD4B4"/>
          </w:tcPr>
          <w:p w:rsidR="00291A2B" w:rsidRPr="008B0F41" w:rsidRDefault="00291A2B" w:rsidP="00C94C1F">
            <w:pPr>
              <w:jc w:val="center"/>
              <w:rPr>
                <w:sz w:val="16"/>
                <w:szCs w:val="16"/>
              </w:rPr>
            </w:pPr>
            <w:r w:rsidRPr="008B0F41">
              <w:rPr>
                <w:rFonts w:cs="Tahoma"/>
                <w:sz w:val="16"/>
                <w:szCs w:val="16"/>
              </w:rPr>
              <w:t>Éventré</w:t>
            </w:r>
          </w:p>
        </w:tc>
        <w:tc>
          <w:tcPr>
            <w:tcW w:w="0" w:type="auto"/>
            <w:tcBorders>
              <w:top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Tranché</w:t>
            </w:r>
          </w:p>
        </w:tc>
        <w:tc>
          <w:tcPr>
            <w:tcW w:w="0" w:type="auto"/>
            <w:tcBorders>
              <w:top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Tranché</w:t>
            </w:r>
          </w:p>
        </w:tc>
        <w:tc>
          <w:tcPr>
            <w:tcW w:w="0" w:type="auto"/>
            <w:tcBorders>
              <w:top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Tranché</w:t>
            </w:r>
          </w:p>
        </w:tc>
        <w:tc>
          <w:tcPr>
            <w:tcW w:w="0" w:type="auto"/>
            <w:tcBorders>
              <w:top w:val="single" w:sz="18" w:space="0" w:color="auto"/>
              <w:right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Tranché</w:t>
            </w:r>
          </w:p>
        </w:tc>
      </w:tr>
      <w:tr w:rsidR="00291A2B" w:rsidRPr="00422DDD" w:rsidTr="00F47615">
        <w:tc>
          <w:tcPr>
            <w:tcW w:w="0" w:type="auto"/>
            <w:tcBorders>
              <w:top w:val="nil"/>
              <w:left w:val="single" w:sz="18" w:space="0" w:color="auto"/>
              <w:bottom w:val="nil"/>
            </w:tcBorders>
            <w:shd w:val="clear" w:color="auto" w:fill="FBD4B4"/>
          </w:tcPr>
          <w:p w:rsidR="00291A2B" w:rsidRPr="00422DDD" w:rsidRDefault="00291A2B" w:rsidP="000575E3">
            <w:pPr>
              <w:jc w:val="center"/>
              <w:rPr>
                <w:b/>
                <w:sz w:val="16"/>
                <w:szCs w:val="16"/>
              </w:rPr>
            </w:pPr>
          </w:p>
        </w:tc>
        <w:tc>
          <w:tcPr>
            <w:tcW w:w="0" w:type="auto"/>
            <w:shd w:val="clear" w:color="auto" w:fill="FBD4B4"/>
          </w:tcPr>
          <w:p w:rsidR="00291A2B" w:rsidRPr="00422DDD" w:rsidRDefault="00291A2B" w:rsidP="00C94C1F">
            <w:pPr>
              <w:rPr>
                <w:b/>
                <w:sz w:val="16"/>
                <w:szCs w:val="16"/>
              </w:rPr>
            </w:pPr>
            <w:r w:rsidRPr="00422DDD">
              <w:rPr>
                <w:b/>
                <w:sz w:val="16"/>
                <w:szCs w:val="16"/>
              </w:rPr>
              <w:t>E</w:t>
            </w:r>
          </w:p>
        </w:tc>
        <w:tc>
          <w:tcPr>
            <w:tcW w:w="0" w:type="auto"/>
            <w:shd w:val="clear" w:color="auto" w:fill="FBD4B4"/>
          </w:tcPr>
          <w:p w:rsidR="00291A2B" w:rsidRPr="00422DDD" w:rsidRDefault="00291A2B" w:rsidP="00C94C1F">
            <w:pPr>
              <w:jc w:val="center"/>
              <w:rPr>
                <w:rFonts w:cs="Tahoma"/>
                <w:b/>
                <w:sz w:val="16"/>
                <w:szCs w:val="16"/>
              </w:rPr>
            </w:pPr>
            <w:r w:rsidRPr="00422DDD">
              <w:rPr>
                <w:rFonts w:cs="Tahoma"/>
                <w:b/>
                <w:sz w:val="16"/>
                <w:szCs w:val="16"/>
              </w:rPr>
              <w:t>Mort</w:t>
            </w:r>
          </w:p>
        </w:tc>
        <w:tc>
          <w:tcPr>
            <w:tcW w:w="0" w:type="auto"/>
            <w:shd w:val="clear" w:color="auto" w:fill="FBD4B4"/>
          </w:tcPr>
          <w:p w:rsidR="00291A2B" w:rsidRPr="00422DDD" w:rsidRDefault="00291A2B" w:rsidP="00C94C1F">
            <w:pPr>
              <w:jc w:val="center"/>
              <w:rPr>
                <w:b/>
                <w:sz w:val="16"/>
                <w:szCs w:val="16"/>
              </w:rPr>
            </w:pPr>
            <w:r w:rsidRPr="00422DDD">
              <w:rPr>
                <w:rFonts w:cs="Tahoma"/>
                <w:b/>
                <w:sz w:val="16"/>
                <w:szCs w:val="16"/>
              </w:rPr>
              <w:t>Mort</w:t>
            </w:r>
          </w:p>
        </w:tc>
        <w:tc>
          <w:tcPr>
            <w:tcW w:w="0" w:type="auto"/>
            <w:shd w:val="clear" w:color="auto" w:fill="FBD4B4"/>
          </w:tcPr>
          <w:p w:rsidR="00291A2B" w:rsidRPr="00422DDD" w:rsidRDefault="00291A2B" w:rsidP="00C94C1F">
            <w:pPr>
              <w:jc w:val="center"/>
              <w:rPr>
                <w:b/>
                <w:sz w:val="16"/>
                <w:szCs w:val="16"/>
              </w:rPr>
            </w:pPr>
            <w:r w:rsidRPr="00422DDD">
              <w:rPr>
                <w:rFonts w:cs="Tahoma"/>
                <w:b/>
                <w:sz w:val="16"/>
                <w:szCs w:val="16"/>
              </w:rPr>
              <w:t>Mort</w:t>
            </w:r>
          </w:p>
        </w:tc>
        <w:tc>
          <w:tcPr>
            <w:tcW w:w="0" w:type="auto"/>
            <w:shd w:val="clear" w:color="auto" w:fill="FBD4B4"/>
          </w:tcPr>
          <w:p w:rsidR="00291A2B" w:rsidRPr="00422DDD" w:rsidRDefault="00291A2B" w:rsidP="00C94C1F">
            <w:pPr>
              <w:jc w:val="center"/>
              <w:rPr>
                <w:sz w:val="16"/>
                <w:szCs w:val="16"/>
              </w:rPr>
            </w:pPr>
            <w:r w:rsidRPr="00422DDD">
              <w:rPr>
                <w:rFonts w:cs="Tahoma"/>
                <w:sz w:val="16"/>
                <w:szCs w:val="16"/>
              </w:rPr>
              <w:t>Inutile</w:t>
            </w:r>
          </w:p>
        </w:tc>
        <w:tc>
          <w:tcPr>
            <w:tcW w:w="0" w:type="auto"/>
            <w:shd w:val="clear" w:color="auto" w:fill="FBD4B4"/>
          </w:tcPr>
          <w:p w:rsidR="00291A2B" w:rsidRPr="00422DDD" w:rsidRDefault="00291A2B" w:rsidP="00C94C1F">
            <w:pPr>
              <w:jc w:val="center"/>
              <w:rPr>
                <w:sz w:val="16"/>
                <w:szCs w:val="16"/>
              </w:rPr>
            </w:pPr>
            <w:r w:rsidRPr="00422DDD">
              <w:rPr>
                <w:rFonts w:cs="Tahoma"/>
                <w:sz w:val="16"/>
                <w:szCs w:val="16"/>
              </w:rPr>
              <w:t>Inutile</w:t>
            </w:r>
          </w:p>
        </w:tc>
        <w:tc>
          <w:tcPr>
            <w:tcW w:w="0" w:type="auto"/>
            <w:shd w:val="clear" w:color="auto" w:fill="FBD4B4"/>
          </w:tcPr>
          <w:p w:rsidR="00291A2B" w:rsidRPr="00422DDD" w:rsidRDefault="00291A2B" w:rsidP="00C94C1F">
            <w:pPr>
              <w:jc w:val="center"/>
              <w:rPr>
                <w:sz w:val="16"/>
                <w:szCs w:val="16"/>
              </w:rPr>
            </w:pPr>
            <w:r w:rsidRPr="00422DDD">
              <w:rPr>
                <w:rFonts w:cs="Tahoma"/>
                <w:sz w:val="16"/>
                <w:szCs w:val="16"/>
              </w:rPr>
              <w:t>Inutile</w:t>
            </w:r>
          </w:p>
        </w:tc>
        <w:tc>
          <w:tcPr>
            <w:tcW w:w="0" w:type="auto"/>
            <w:tcBorders>
              <w:right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Inutile</w:t>
            </w:r>
          </w:p>
        </w:tc>
      </w:tr>
      <w:tr w:rsidR="00291A2B" w:rsidRPr="00422DDD" w:rsidTr="00F47615">
        <w:tc>
          <w:tcPr>
            <w:tcW w:w="0" w:type="auto"/>
            <w:tcBorders>
              <w:top w:val="nil"/>
              <w:left w:val="single" w:sz="18" w:space="0" w:color="auto"/>
              <w:bottom w:val="single" w:sz="18" w:space="0" w:color="auto"/>
            </w:tcBorders>
            <w:shd w:val="clear" w:color="auto" w:fill="FBD4B4"/>
          </w:tcPr>
          <w:p w:rsidR="00291A2B" w:rsidRPr="00422DDD" w:rsidRDefault="00291A2B" w:rsidP="00B73F14">
            <w:pPr>
              <w:jc w:val="center"/>
              <w:rPr>
                <w:b/>
                <w:sz w:val="16"/>
                <w:szCs w:val="16"/>
              </w:rPr>
            </w:pPr>
          </w:p>
        </w:tc>
        <w:tc>
          <w:tcPr>
            <w:tcW w:w="0" w:type="auto"/>
            <w:tcBorders>
              <w:bottom w:val="single" w:sz="18" w:space="0" w:color="auto"/>
            </w:tcBorders>
            <w:shd w:val="clear" w:color="auto" w:fill="FBD4B4"/>
          </w:tcPr>
          <w:p w:rsidR="00291A2B" w:rsidRPr="00422DDD" w:rsidRDefault="00291A2B" w:rsidP="00C94C1F">
            <w:pPr>
              <w:rPr>
                <w:b/>
                <w:sz w:val="16"/>
                <w:szCs w:val="16"/>
              </w:rPr>
            </w:pPr>
            <w:r w:rsidRPr="00422DDD">
              <w:rPr>
                <w:b/>
                <w:sz w:val="16"/>
                <w:szCs w:val="16"/>
              </w:rPr>
              <w:t>C</w:t>
            </w:r>
          </w:p>
        </w:tc>
        <w:tc>
          <w:tcPr>
            <w:tcW w:w="0" w:type="auto"/>
            <w:tcBorders>
              <w:bottom w:val="single" w:sz="18" w:space="0" w:color="auto"/>
            </w:tcBorders>
            <w:shd w:val="clear" w:color="auto" w:fill="FBD4B4"/>
          </w:tcPr>
          <w:p w:rsidR="00291A2B" w:rsidRPr="00422DDD" w:rsidRDefault="00291A2B" w:rsidP="00C94C1F">
            <w:pPr>
              <w:jc w:val="center"/>
              <w:rPr>
                <w:rFonts w:cs="Tahoma"/>
                <w:b/>
                <w:sz w:val="16"/>
                <w:szCs w:val="16"/>
              </w:rPr>
            </w:pPr>
            <w:r w:rsidRPr="00422DDD">
              <w:rPr>
                <w:rFonts w:cs="Tahoma"/>
                <w:b/>
                <w:sz w:val="16"/>
                <w:szCs w:val="16"/>
              </w:rPr>
              <w:t>Coma</w:t>
            </w:r>
          </w:p>
        </w:tc>
        <w:tc>
          <w:tcPr>
            <w:tcW w:w="0" w:type="auto"/>
            <w:tcBorders>
              <w:bottom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Incapacité</w:t>
            </w:r>
          </w:p>
        </w:tc>
        <w:tc>
          <w:tcPr>
            <w:tcW w:w="0" w:type="auto"/>
            <w:tcBorders>
              <w:bottom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Inconscient</w:t>
            </w:r>
          </w:p>
        </w:tc>
        <w:tc>
          <w:tcPr>
            <w:tcW w:w="0" w:type="auto"/>
            <w:tcBorders>
              <w:bottom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Brisé</w:t>
            </w:r>
          </w:p>
        </w:tc>
        <w:tc>
          <w:tcPr>
            <w:tcW w:w="0" w:type="auto"/>
            <w:tcBorders>
              <w:bottom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Brisé</w:t>
            </w:r>
          </w:p>
        </w:tc>
        <w:tc>
          <w:tcPr>
            <w:tcW w:w="0" w:type="auto"/>
            <w:tcBorders>
              <w:bottom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Brisé</w:t>
            </w:r>
          </w:p>
        </w:tc>
        <w:tc>
          <w:tcPr>
            <w:tcW w:w="0" w:type="auto"/>
            <w:tcBorders>
              <w:bottom w:val="single" w:sz="18" w:space="0" w:color="auto"/>
              <w:right w:val="single" w:sz="18" w:space="0" w:color="auto"/>
            </w:tcBorders>
            <w:shd w:val="clear" w:color="auto" w:fill="FBD4B4"/>
          </w:tcPr>
          <w:p w:rsidR="00291A2B" w:rsidRPr="00422DDD" w:rsidRDefault="00291A2B" w:rsidP="00C94C1F">
            <w:pPr>
              <w:jc w:val="center"/>
              <w:rPr>
                <w:sz w:val="16"/>
                <w:szCs w:val="16"/>
              </w:rPr>
            </w:pPr>
            <w:r w:rsidRPr="00422DDD">
              <w:rPr>
                <w:rFonts w:cs="Tahoma"/>
                <w:sz w:val="16"/>
                <w:szCs w:val="16"/>
              </w:rPr>
              <w:t>Brisé</w:t>
            </w:r>
          </w:p>
        </w:tc>
      </w:tr>
    </w:tbl>
    <w:p w:rsidR="006C03C4" w:rsidRPr="00422DDD" w:rsidRDefault="008B0F41">
      <w:pPr>
        <w:rPr>
          <w:sz w:val="16"/>
          <w:szCs w:val="16"/>
        </w:rPr>
      </w:pPr>
      <w:r>
        <w:rPr>
          <w:b/>
          <w:sz w:val="16"/>
          <w:szCs w:val="16"/>
        </w:rPr>
        <w:t>é</w:t>
      </w:r>
      <w:r w:rsidR="006729D1" w:rsidRPr="00422DDD">
        <w:rPr>
          <w:b/>
          <w:sz w:val="16"/>
          <w:szCs w:val="16"/>
        </w:rPr>
        <w:t>ventré</w:t>
      </w:r>
      <w:r w:rsidR="006729D1" w:rsidRPr="00422DDD">
        <w:rPr>
          <w:sz w:val="16"/>
          <w:szCs w:val="16"/>
        </w:rPr>
        <w:t>=</w:t>
      </w:r>
      <w:r w:rsidR="00112D71" w:rsidRPr="00422DDD">
        <w:rPr>
          <w:sz w:val="16"/>
          <w:szCs w:val="16"/>
        </w:rPr>
        <w:t>-1E/ph</w:t>
      </w:r>
      <w:r w:rsidR="006729D1" w:rsidRPr="00422DDD">
        <w:rPr>
          <w:sz w:val="16"/>
          <w:szCs w:val="16"/>
        </w:rPr>
        <w:t xml:space="preserve">, </w:t>
      </w:r>
      <w:r w:rsidR="006729D1" w:rsidRPr="00422DDD">
        <w:rPr>
          <w:b/>
          <w:sz w:val="16"/>
          <w:szCs w:val="16"/>
        </w:rPr>
        <w:t>Inutile</w:t>
      </w:r>
      <w:r w:rsidR="006729D1" w:rsidRPr="00422DDD">
        <w:rPr>
          <w:sz w:val="16"/>
          <w:szCs w:val="16"/>
        </w:rPr>
        <w:t>=</w:t>
      </w:r>
      <w:r w:rsidR="00645183" w:rsidRPr="00422DDD">
        <w:rPr>
          <w:sz w:val="16"/>
          <w:szCs w:val="16"/>
        </w:rPr>
        <w:t xml:space="preserve"> membre </w:t>
      </w:r>
      <w:r w:rsidR="006729D1" w:rsidRPr="00422DDD">
        <w:rPr>
          <w:sz w:val="16"/>
          <w:szCs w:val="16"/>
        </w:rPr>
        <w:t xml:space="preserve">pendant et sans force, </w:t>
      </w:r>
      <w:r w:rsidR="006729D1" w:rsidRPr="00422DDD">
        <w:rPr>
          <w:b/>
          <w:sz w:val="16"/>
          <w:szCs w:val="16"/>
        </w:rPr>
        <w:t>Brisé</w:t>
      </w:r>
      <w:r w:rsidR="006729D1" w:rsidRPr="00422DDD">
        <w:rPr>
          <w:sz w:val="16"/>
          <w:szCs w:val="16"/>
        </w:rPr>
        <w:t xml:space="preserve">=inutile et </w:t>
      </w:r>
      <w:r w:rsidR="00112D71" w:rsidRPr="00422DDD">
        <w:rPr>
          <w:sz w:val="16"/>
          <w:szCs w:val="16"/>
        </w:rPr>
        <w:t>+2Malus/ph</w:t>
      </w:r>
      <w:r w:rsidR="006729D1" w:rsidRPr="00422DDD">
        <w:rPr>
          <w:sz w:val="16"/>
          <w:szCs w:val="16"/>
        </w:rPr>
        <w:t xml:space="preserve">, </w:t>
      </w:r>
      <w:r w:rsidR="006729D1" w:rsidRPr="00422DDD">
        <w:rPr>
          <w:b/>
          <w:sz w:val="16"/>
          <w:szCs w:val="16"/>
        </w:rPr>
        <w:t>Incapacité</w:t>
      </w:r>
      <w:r w:rsidR="00333E88" w:rsidRPr="00422DDD">
        <w:rPr>
          <w:b/>
          <w:sz w:val="16"/>
          <w:szCs w:val="16"/>
        </w:rPr>
        <w:t>=</w:t>
      </w:r>
      <w:r w:rsidR="00112D71" w:rsidRPr="00422DDD">
        <w:rPr>
          <w:sz w:val="16"/>
          <w:szCs w:val="16"/>
        </w:rPr>
        <w:t>MVP à 0</w:t>
      </w:r>
      <w:r w:rsidR="00F47615" w:rsidRPr="00422DDD">
        <w:rPr>
          <w:sz w:val="16"/>
          <w:szCs w:val="16"/>
        </w:rPr>
        <w:t>,</w:t>
      </w:r>
      <w:r w:rsidR="00291A2B" w:rsidRPr="00422DDD">
        <w:rPr>
          <w:sz w:val="16"/>
          <w:szCs w:val="16"/>
        </w:rPr>
        <w:t xml:space="preserve"> </w:t>
      </w:r>
      <w:r w:rsidR="00291A2B" w:rsidRPr="00422DDD">
        <w:rPr>
          <w:b/>
          <w:sz w:val="16"/>
          <w:szCs w:val="16"/>
        </w:rPr>
        <w:t>Tranché</w:t>
      </w:r>
      <w:r w:rsidR="00F47615" w:rsidRPr="00422DDD">
        <w:rPr>
          <w:sz w:val="16"/>
          <w:szCs w:val="16"/>
        </w:rPr>
        <w:t xml:space="preserve">=1 test </w:t>
      </w:r>
      <w:r>
        <w:rPr>
          <w:sz w:val="16"/>
          <w:szCs w:val="16"/>
        </w:rPr>
        <w:t>V(res)</w:t>
      </w:r>
      <w:r w:rsidR="00F47615" w:rsidRPr="00422DDD">
        <w:rPr>
          <w:sz w:val="16"/>
          <w:szCs w:val="16"/>
        </w:rPr>
        <w:t>/ph</w:t>
      </w:r>
      <w:r w:rsidR="00645183" w:rsidRPr="00422DDD">
        <w:rPr>
          <w:sz w:val="16"/>
          <w:szCs w:val="16"/>
        </w:rPr>
        <w:t xml:space="preserve"> pour ne pas mourir</w:t>
      </w:r>
      <w:r w:rsidR="00F47615" w:rsidRPr="00422DDD">
        <w:rPr>
          <w:sz w:val="16"/>
          <w:szCs w:val="16"/>
        </w:rPr>
        <w:t xml:space="preserve">, </w:t>
      </w:r>
      <w:r w:rsidR="00F47615" w:rsidRPr="00422DDD">
        <w:rPr>
          <w:b/>
          <w:sz w:val="16"/>
          <w:szCs w:val="16"/>
        </w:rPr>
        <w:t>Inconscient</w:t>
      </w:r>
      <w:r w:rsidR="00F47615" w:rsidRPr="00422DDD">
        <w:rPr>
          <w:sz w:val="16"/>
          <w:szCs w:val="16"/>
        </w:rPr>
        <w:t>=</w:t>
      </w:r>
      <w:r w:rsidR="00645183" w:rsidRPr="00422DDD">
        <w:rPr>
          <w:sz w:val="16"/>
          <w:szCs w:val="16"/>
        </w:rPr>
        <w:t xml:space="preserve"> </w:t>
      </w:r>
      <w:r w:rsidR="00F47615" w:rsidRPr="00422DDD">
        <w:rPr>
          <w:sz w:val="16"/>
          <w:szCs w:val="16"/>
        </w:rPr>
        <w:t xml:space="preserve">1D10 minutes, </w:t>
      </w:r>
      <w:r w:rsidR="00F47615" w:rsidRPr="00422DDD">
        <w:rPr>
          <w:b/>
          <w:sz w:val="16"/>
          <w:szCs w:val="16"/>
        </w:rPr>
        <w:t>Décapité</w:t>
      </w:r>
      <w:r w:rsidR="00F47615" w:rsidRPr="00422DDD">
        <w:rPr>
          <w:sz w:val="16"/>
          <w:szCs w:val="16"/>
        </w:rPr>
        <w:t xml:space="preserve">=Mort, </w:t>
      </w:r>
      <w:r w:rsidR="00F47615" w:rsidRPr="00422DDD">
        <w:rPr>
          <w:b/>
          <w:sz w:val="16"/>
          <w:szCs w:val="16"/>
        </w:rPr>
        <w:t>Coma</w:t>
      </w:r>
      <w:r w:rsidR="00F47615" w:rsidRPr="00422DDD">
        <w:rPr>
          <w:sz w:val="16"/>
          <w:szCs w:val="16"/>
        </w:rPr>
        <w:t>=</w:t>
      </w:r>
      <w:r w:rsidR="00645183" w:rsidRPr="00422DDD">
        <w:rPr>
          <w:sz w:val="16"/>
          <w:szCs w:val="16"/>
        </w:rPr>
        <w:t xml:space="preserve">idem </w:t>
      </w:r>
      <w:r w:rsidR="00F47615" w:rsidRPr="00422DDD">
        <w:rPr>
          <w:sz w:val="16"/>
          <w:szCs w:val="16"/>
        </w:rPr>
        <w:t xml:space="preserve">Perso </w:t>
      </w:r>
    </w:p>
    <w:p w:rsidR="00E30273" w:rsidRDefault="00645183" w:rsidP="00E30273">
      <w:pPr>
        <w:pStyle w:val="Paragraphedeliste"/>
        <w:numPr>
          <w:ilvl w:val="0"/>
          <w:numId w:val="14"/>
        </w:numPr>
      </w:pPr>
      <w:r w:rsidRPr="00422DDD">
        <w:t xml:space="preserve">Notez les effets sur les VO/VD/Malus/Coup/MVp etc. </w:t>
      </w:r>
    </w:p>
    <w:p w:rsidR="00E30273" w:rsidRDefault="006C03C4" w:rsidP="00E30273">
      <w:pPr>
        <w:pStyle w:val="Paragraphedeliste"/>
        <w:numPr>
          <w:ilvl w:val="0"/>
          <w:numId w:val="14"/>
        </w:numPr>
      </w:pPr>
      <w:r w:rsidRPr="00422DDD">
        <w:t>Adaptez les effets selon les circonstances.</w:t>
      </w:r>
      <w:r w:rsidR="000137BE" w:rsidRPr="00422DDD">
        <w:t xml:space="preserve"> </w:t>
      </w:r>
    </w:p>
    <w:p w:rsidR="00E30273" w:rsidRDefault="000D59EE" w:rsidP="00ED2868">
      <w:pPr>
        <w:pStyle w:val="Paragraphedeliste"/>
        <w:numPr>
          <w:ilvl w:val="0"/>
          <w:numId w:val="14"/>
        </w:numPr>
      </w:pPr>
      <w:r w:rsidRPr="00422DDD">
        <w:t xml:space="preserve">Les </w:t>
      </w:r>
      <w:r w:rsidR="00EA2F9C" w:rsidRPr="00422DDD">
        <w:t>PNJ</w:t>
      </w:r>
      <w:r w:rsidRPr="00422DDD">
        <w:t xml:space="preserve"> insensible</w:t>
      </w:r>
      <w:r w:rsidR="000F1223" w:rsidRPr="00422DDD">
        <w:t>s</w:t>
      </w:r>
      <w:r w:rsidRPr="00422DDD">
        <w:t xml:space="preserve"> à tel ou tel type de blessure </w:t>
      </w:r>
      <w:r w:rsidR="00645183" w:rsidRPr="00422DDD">
        <w:t xml:space="preserve">(armure marquée d’une ‘*’ dans la fiche du </w:t>
      </w:r>
      <w:r w:rsidR="00645183" w:rsidRPr="00E30273">
        <w:rPr>
          <w:i/>
        </w:rPr>
        <w:t>Livre 4</w:t>
      </w:r>
      <w:r w:rsidR="00645183" w:rsidRPr="00422DDD">
        <w:t xml:space="preserve">) </w:t>
      </w:r>
      <w:r w:rsidRPr="00422DDD">
        <w:t>ne tiennent pas compte de</w:t>
      </w:r>
      <w:r w:rsidR="00D20E1A" w:rsidRPr="00422DDD">
        <w:t xml:space="preserve"> ce</w:t>
      </w:r>
      <w:r w:rsidRPr="00422DDD">
        <w:t>s effets</w:t>
      </w:r>
      <w:r w:rsidR="000137BE" w:rsidRPr="00422DDD">
        <w:t xml:space="preserve"> sauf </w:t>
      </w:r>
      <w:r w:rsidR="00645183" w:rsidRPr="00422DDD">
        <w:t xml:space="preserve">pour </w:t>
      </w:r>
      <w:r w:rsidR="000137BE" w:rsidRPr="00422DDD">
        <w:t xml:space="preserve">le </w:t>
      </w:r>
      <w:r w:rsidR="00087421" w:rsidRPr="00422DDD">
        <w:t>N3</w:t>
      </w:r>
      <w:r w:rsidRPr="00422DDD">
        <w:t>.</w:t>
      </w:r>
      <w:r w:rsidR="00BF0158" w:rsidRPr="00422DDD">
        <w:t xml:space="preserve"> </w:t>
      </w:r>
    </w:p>
    <w:p w:rsidR="00E30273" w:rsidRDefault="00BF0158" w:rsidP="00ED2868">
      <w:pPr>
        <w:pStyle w:val="Paragraphedeliste"/>
        <w:numPr>
          <w:ilvl w:val="0"/>
          <w:numId w:val="14"/>
        </w:numPr>
      </w:pPr>
      <w:r w:rsidRPr="00422DDD">
        <w:t xml:space="preserve">Les effets de </w:t>
      </w:r>
      <w:r w:rsidR="001B146A" w:rsidRPr="00E30273">
        <w:rPr>
          <w:i/>
        </w:rPr>
        <w:fldChar w:fldCharType="begin"/>
      </w:r>
      <w:r w:rsidR="001B146A" w:rsidRPr="00E30273">
        <w:rPr>
          <w:i/>
        </w:rPr>
        <w:instrText xml:space="preserve"> REF _Ref401129475 \h  \* MERGEFORMAT </w:instrText>
      </w:r>
      <w:r w:rsidR="001B146A" w:rsidRPr="00E30273">
        <w:rPr>
          <w:i/>
        </w:rPr>
      </w:r>
      <w:r w:rsidR="001B146A" w:rsidRPr="00E30273">
        <w:rPr>
          <w:i/>
        </w:rPr>
        <w:fldChar w:fldCharType="separate"/>
      </w:r>
      <w:r w:rsidR="00DD1A28" w:rsidRPr="00DD1A28">
        <w:rPr>
          <w:i/>
        </w:rPr>
        <w:t>5.4 Effets supplémentaires</w:t>
      </w:r>
      <w:r w:rsidR="001B146A" w:rsidRPr="00E30273">
        <w:rPr>
          <w:i/>
        </w:rPr>
        <w:fldChar w:fldCharType="end"/>
      </w:r>
      <w:r w:rsidR="001B146A" w:rsidRPr="00E30273">
        <w:rPr>
          <w:i/>
        </w:rPr>
        <w:t xml:space="preserve"> </w:t>
      </w:r>
      <w:r w:rsidR="00645183" w:rsidRPr="00422DDD">
        <w:t>sur les Persos</w:t>
      </w:r>
      <w:r w:rsidR="00645183" w:rsidRPr="00E30273">
        <w:rPr>
          <w:i/>
        </w:rPr>
        <w:t xml:space="preserve"> </w:t>
      </w:r>
      <w:r w:rsidRPr="00422DDD">
        <w:t xml:space="preserve">sont remplacés par ce qui </w:t>
      </w:r>
      <w:r w:rsidR="001B146A" w:rsidRPr="00422DDD">
        <w:t>précède</w:t>
      </w:r>
      <w:r w:rsidRPr="00422DDD">
        <w:t>.</w:t>
      </w:r>
      <w:r w:rsidR="00291A2B" w:rsidRPr="00422DDD">
        <w:t xml:space="preserve"> </w:t>
      </w:r>
    </w:p>
    <w:p w:rsidR="00645183" w:rsidRDefault="00E30273" w:rsidP="00ED2868">
      <w:pPr>
        <w:pStyle w:val="Paragraphedeliste"/>
        <w:numPr>
          <w:ilvl w:val="0"/>
          <w:numId w:val="14"/>
        </w:numPr>
      </w:pPr>
      <w:r>
        <w:t>Après le combat, s</w:t>
      </w:r>
      <w:r w:rsidR="00645183" w:rsidRPr="00422DDD">
        <w:t>i le PNJ n’est pas mort et si au moins une zone à N3+, testez</w:t>
      </w:r>
      <w:r w:rsidR="00F47615" w:rsidRPr="00422DDD">
        <w:t xml:space="preserve"> </w:t>
      </w:r>
      <w:r w:rsidR="009B10FF" w:rsidRPr="00422DDD">
        <w:t>(</w:t>
      </w:r>
      <w:r w:rsidR="00645183" w:rsidRPr="00E30273">
        <w:rPr>
          <w:b/>
        </w:rPr>
        <w:t>Résistance</w:t>
      </w:r>
      <w:r w:rsidR="00F47615" w:rsidRPr="00E30273">
        <w:rPr>
          <w:b/>
        </w:rPr>
        <w:t>-coups subis</w:t>
      </w:r>
      <w:r w:rsidR="009B10FF" w:rsidRPr="00E30273">
        <w:rPr>
          <w:b/>
        </w:rPr>
        <w:t>)</w:t>
      </w:r>
      <w:r w:rsidR="00FC61A7" w:rsidRPr="00422DDD">
        <w:t xml:space="preserve"> </w:t>
      </w:r>
      <w:r w:rsidR="00F47615" w:rsidRPr="00422DDD">
        <w:t xml:space="preserve">pour ne pas mourir. </w:t>
      </w:r>
    </w:p>
    <w:p w:rsidR="00E30273" w:rsidRDefault="00E30273" w:rsidP="00ED2868">
      <w:pPr>
        <w:pStyle w:val="Paragraphedeliste"/>
        <w:numPr>
          <w:ilvl w:val="0"/>
          <w:numId w:val="14"/>
        </w:numPr>
      </w:pPr>
      <w:r>
        <w:t>Chaque perte de Nx diminue de 1 le Moral.</w:t>
      </w:r>
    </w:p>
    <w:p w:rsidR="00777865" w:rsidRPr="00422DDD" w:rsidRDefault="00E30273" w:rsidP="00ED2868">
      <w:pPr>
        <w:pStyle w:val="Paragraphedeliste"/>
        <w:numPr>
          <w:ilvl w:val="0"/>
          <w:numId w:val="14"/>
        </w:numPr>
      </w:pPr>
      <w:r w:rsidRPr="00E30273">
        <w:rPr>
          <w:u w:val="single"/>
        </w:rPr>
        <w:t>Option</w:t>
      </w:r>
      <w:r>
        <w:t> : l</w:t>
      </w:r>
      <w:r w:rsidR="00F47615" w:rsidRPr="00422DDD">
        <w:t xml:space="preserve">es caractéristiques indiquées à côté des zones </w:t>
      </w:r>
      <w:r w:rsidR="00645183" w:rsidRPr="00422DDD">
        <w:t xml:space="preserve">du corps </w:t>
      </w:r>
      <w:r w:rsidR="00F47615" w:rsidRPr="00422DDD">
        <w:t xml:space="preserve">indiquent les </w:t>
      </w:r>
      <w:r w:rsidR="00F47615" w:rsidRPr="00E30273">
        <w:rPr>
          <w:shd w:val="clear" w:color="auto" w:fill="FFFF00"/>
        </w:rPr>
        <w:t xml:space="preserve">malus aux tests de celles-ci </w:t>
      </w:r>
      <w:r w:rsidR="00F47615" w:rsidRPr="00422DDD">
        <w:t>au niveau des pertes subies (</w:t>
      </w:r>
      <w:r w:rsidR="00FC61A7" w:rsidRPr="00422DDD">
        <w:t>somme</w:t>
      </w:r>
      <w:r w:rsidR="00645183" w:rsidRPr="00422DDD">
        <w:t xml:space="preserve"> des blessures</w:t>
      </w:r>
      <w:r w:rsidR="00FC61A7" w:rsidRPr="00422DDD">
        <w:t xml:space="preserve"> </w:t>
      </w:r>
      <w:r w:rsidR="00F47615" w:rsidRPr="00422DDD">
        <w:t>T+E+C).</w:t>
      </w:r>
    </w:p>
    <w:p w:rsidR="00E13609" w:rsidRPr="00422DDD" w:rsidRDefault="00F47615" w:rsidP="00E13609">
      <w:pPr>
        <w:pStyle w:val="ex"/>
      </w:pPr>
      <w:r w:rsidRPr="00422DDD">
        <w:t>Exemple : l’Ogre (C</w:t>
      </w:r>
      <w:r w:rsidR="00E13609" w:rsidRPr="00422DDD">
        <w:t>=60, NEC8</w:t>
      </w:r>
      <w:r w:rsidR="00645183" w:rsidRPr="00422DDD">
        <w:t>, Résistance=30</w:t>
      </w:r>
      <w:r w:rsidR="00E13609" w:rsidRPr="00422DDD">
        <w:t xml:space="preserve">) a été touché au Ventre (N1=9/N2=18/N3=26) avec un coup mortel d’une épée à deux mains infligeant 12T, s’ajoutant aux </w:t>
      </w:r>
      <w:r w:rsidR="00291A2B" w:rsidRPr="00422DDD">
        <w:t>1</w:t>
      </w:r>
      <w:r w:rsidR="00E13609" w:rsidRPr="00422DDD">
        <w:t xml:space="preserve">7E déjà subis auparavant. Le total = </w:t>
      </w:r>
      <w:r w:rsidR="00291A2B" w:rsidRPr="00422DDD">
        <w:t>2</w:t>
      </w:r>
      <w:r w:rsidR="00E13609" w:rsidRPr="00422DDD">
        <w:t>9, c’est N</w:t>
      </w:r>
      <w:r w:rsidR="00291A2B" w:rsidRPr="00422DDD">
        <w:t>3+</w:t>
      </w:r>
      <w:r w:rsidR="00E13609" w:rsidRPr="00422DDD">
        <w:t xml:space="preserve"> en Taille </w:t>
      </w:r>
      <w:r w:rsidR="00291A2B" w:rsidRPr="00422DDD">
        <w:t xml:space="preserve">qui </w:t>
      </w:r>
      <w:r w:rsidR="00E13609" w:rsidRPr="00422DDD">
        <w:t>donne ‘éventré’ donc une perte de 1E/phase. La prochaine per</w:t>
      </w:r>
      <w:r w:rsidR="00291A2B" w:rsidRPr="00422DDD">
        <w:t>te entraînera 1E pour passer à 3</w:t>
      </w:r>
      <w:r w:rsidR="00E13609" w:rsidRPr="00422DDD">
        <w:t>0 blessures</w:t>
      </w:r>
      <w:r w:rsidR="00645183" w:rsidRPr="00422DDD">
        <w:t xml:space="preserve">. </w:t>
      </w:r>
      <w:r w:rsidR="00E13609" w:rsidRPr="00422DDD">
        <w:t xml:space="preserve"> </w:t>
      </w:r>
      <w:r w:rsidR="009B10FF" w:rsidRPr="00422DDD">
        <w:t>Les malus aux tests de Constitution sont de 29. Prochaine phase, c</w:t>
      </w:r>
      <w:r w:rsidR="00645183" w:rsidRPr="00422DDD">
        <w:t xml:space="preserve">e sera </w:t>
      </w:r>
      <w:r w:rsidR="00E13609" w:rsidRPr="00422DDD">
        <w:t xml:space="preserve">la </w:t>
      </w:r>
      <w:r w:rsidR="00645183" w:rsidRPr="00422DDD">
        <w:t xml:space="preserve">mort </w:t>
      </w:r>
      <w:r w:rsidR="00E13609" w:rsidRPr="00422DDD">
        <w:t>de l’Ogre</w:t>
      </w:r>
      <w:r w:rsidRPr="00422DDD">
        <w:t xml:space="preserve"> si test </w:t>
      </w:r>
      <w:r w:rsidR="00645183" w:rsidRPr="00422DDD">
        <w:t>sur 30(Résistance)</w:t>
      </w:r>
      <w:r w:rsidRPr="00422DDD">
        <w:t>-30</w:t>
      </w:r>
      <w:r w:rsidR="00645183" w:rsidRPr="00422DDD">
        <w:t>(blessures)</w:t>
      </w:r>
      <w:r w:rsidRPr="00422DDD">
        <w:t>=</w:t>
      </w:r>
      <w:r w:rsidR="00645183" w:rsidRPr="00422DDD">
        <w:t>0</w:t>
      </w:r>
      <w:r w:rsidRPr="00422DDD">
        <w:t xml:space="preserve"> raté</w:t>
      </w:r>
      <w:r w:rsidR="00E13609" w:rsidRPr="00422DDD">
        <w:t>.</w:t>
      </w:r>
    </w:p>
    <w:p w:rsidR="00777865" w:rsidRPr="00422DDD" w:rsidRDefault="005E42B1" w:rsidP="002A261A">
      <w:pPr>
        <w:pStyle w:val="Titre2"/>
      </w:pPr>
      <w:bookmarkStart w:id="174" w:name="_Toc208477869"/>
      <w:r w:rsidRPr="00422DDD">
        <w:t>7.</w:t>
      </w:r>
      <w:r w:rsidR="001D1BB2" w:rsidRPr="00422DDD">
        <w:t>3</w:t>
      </w:r>
      <w:r w:rsidRPr="00422DDD">
        <w:t xml:space="preserve"> </w:t>
      </w:r>
      <w:r w:rsidR="00777865" w:rsidRPr="00422DDD">
        <w:t xml:space="preserve">Coup porté par un </w:t>
      </w:r>
      <w:r w:rsidR="00EA2F9C" w:rsidRPr="00422DDD">
        <w:t>PNJ</w:t>
      </w:r>
      <w:bookmarkEnd w:id="174"/>
    </w:p>
    <w:p w:rsidR="00E74576" w:rsidRPr="00422DDD" w:rsidRDefault="00E74576" w:rsidP="00E74576">
      <w:pPr>
        <w:pStyle w:val="Titre3"/>
      </w:pPr>
      <w:bookmarkStart w:id="175" w:name="_Toc208477870"/>
      <w:r w:rsidRPr="00422DDD">
        <w:t>7.3.1 Bases</w:t>
      </w:r>
      <w:bookmarkEnd w:id="175"/>
    </w:p>
    <w:p w:rsidR="00777865" w:rsidRPr="00422DDD" w:rsidRDefault="00777865">
      <w:r w:rsidRPr="00422DDD">
        <w:t>Pour déterminer la chance de toucher et le</w:t>
      </w:r>
      <w:r w:rsidR="00A11F51" w:rsidRPr="00422DDD">
        <w:t xml:space="preserve">s </w:t>
      </w:r>
      <w:r w:rsidRPr="00422DDD">
        <w:t xml:space="preserve">coups infligés par un </w:t>
      </w:r>
      <w:r w:rsidR="00EA2F9C" w:rsidRPr="00422DDD">
        <w:t>PNJ</w:t>
      </w:r>
      <w:r w:rsidR="00A11F51" w:rsidRPr="00422DDD">
        <w:t>,</w:t>
      </w:r>
      <w:r w:rsidRPr="00422DDD">
        <w:t xml:space="preserve"> utilisez la procédure suivante.</w:t>
      </w:r>
      <w:r w:rsidR="0012187D" w:rsidRPr="00422DDD">
        <w:t xml:space="preserve"> </w:t>
      </w:r>
      <w:r w:rsidR="003C6526" w:rsidRPr="00422DDD">
        <w:t xml:space="preserve">En dehors du </w:t>
      </w:r>
      <w:r w:rsidR="003C6526" w:rsidRPr="00422DDD">
        <w:rPr>
          <w:i/>
        </w:rPr>
        <w:t>Livre 4</w:t>
      </w:r>
      <w:r w:rsidR="003C6526" w:rsidRPr="00422DDD">
        <w:t xml:space="preserve"> qui fournit les facteurs utilisés en combat, les formules suiv</w:t>
      </w:r>
      <w:r w:rsidR="00E74576" w:rsidRPr="00422DDD">
        <w:t>a</w:t>
      </w:r>
      <w:r w:rsidR="003C6526" w:rsidRPr="00422DDD">
        <w:t>nt</w:t>
      </w:r>
      <w:r w:rsidR="00E74576" w:rsidRPr="00422DDD">
        <w:t>es</w:t>
      </w:r>
      <w:r w:rsidR="003C6526" w:rsidRPr="00422DDD">
        <w:t xml:space="preserve"> permettent de les calculer </w:t>
      </w:r>
      <w:r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182"/>
      </w:tblGrid>
      <w:tr w:rsidR="00AB11DB" w:rsidRPr="00422DDD" w:rsidTr="000F389D">
        <w:tc>
          <w:tcPr>
            <w:tcW w:w="0" w:type="auto"/>
          </w:tcPr>
          <w:p w:rsidR="00AB11DB" w:rsidRPr="00422DDD" w:rsidRDefault="00AB11DB" w:rsidP="0012187D">
            <w:pPr>
              <w:rPr>
                <w:b/>
                <w:bCs/>
                <w:sz w:val="16"/>
                <w:szCs w:val="16"/>
              </w:rPr>
            </w:pPr>
            <w:r w:rsidRPr="00422DDD">
              <w:rPr>
                <w:b/>
                <w:sz w:val="16"/>
                <w:szCs w:val="16"/>
              </w:rPr>
              <w:t>NC</w:t>
            </w:r>
          </w:p>
        </w:tc>
        <w:tc>
          <w:tcPr>
            <w:tcW w:w="0" w:type="auto"/>
          </w:tcPr>
          <w:p w:rsidR="00AB11DB" w:rsidRPr="00422DDD" w:rsidRDefault="00AB11DB" w:rsidP="00BF0158">
            <w:pPr>
              <w:rPr>
                <w:bCs/>
                <w:sz w:val="16"/>
                <w:szCs w:val="16"/>
              </w:rPr>
            </w:pPr>
            <w:r w:rsidRPr="00422DDD">
              <w:rPr>
                <w:sz w:val="16"/>
                <w:szCs w:val="16"/>
              </w:rPr>
              <w:t xml:space="preserve">Niveau de la Créature  = </w:t>
            </w:r>
            <w:r w:rsidRPr="00422DDD">
              <w:rPr>
                <w:b/>
                <w:sz w:val="16"/>
                <w:szCs w:val="16"/>
              </w:rPr>
              <w:t>(PdC)/10 + NEM/2</w:t>
            </w:r>
            <w:r w:rsidR="00BF0158" w:rsidRPr="00422DDD">
              <w:rPr>
                <w:b/>
                <w:sz w:val="16"/>
                <w:szCs w:val="16"/>
              </w:rPr>
              <w:t xml:space="preserve"> +</w:t>
            </w:r>
            <w:r w:rsidR="003C6526" w:rsidRPr="00422DDD">
              <w:rPr>
                <w:b/>
                <w:sz w:val="16"/>
                <w:szCs w:val="16"/>
              </w:rPr>
              <w:t xml:space="preserve"> </w:t>
            </w:r>
            <w:r w:rsidR="00BF0158" w:rsidRPr="00422DDD">
              <w:rPr>
                <w:b/>
                <w:sz w:val="16"/>
                <w:szCs w:val="16"/>
              </w:rPr>
              <w:t>capacités</w:t>
            </w:r>
            <w:r w:rsidR="005919F0" w:rsidRPr="00422DDD">
              <w:rPr>
                <w:b/>
                <w:sz w:val="16"/>
                <w:szCs w:val="16"/>
              </w:rPr>
              <w:t>²</w:t>
            </w:r>
            <w:r w:rsidR="00BF0158" w:rsidRPr="00422DDD">
              <w:rPr>
                <w:b/>
                <w:sz w:val="16"/>
                <w:szCs w:val="16"/>
              </w:rPr>
              <w:t xml:space="preserve"> </w:t>
            </w:r>
          </w:p>
        </w:tc>
      </w:tr>
      <w:tr w:rsidR="0012187D" w:rsidRPr="00422DDD" w:rsidTr="001921BF">
        <w:tc>
          <w:tcPr>
            <w:tcW w:w="0" w:type="auto"/>
            <w:shd w:val="clear" w:color="auto" w:fill="F2F2F2"/>
          </w:tcPr>
          <w:p w:rsidR="0012187D" w:rsidRPr="00422DDD" w:rsidRDefault="0012187D" w:rsidP="0012187D">
            <w:pPr>
              <w:rPr>
                <w:b/>
                <w:bCs/>
                <w:sz w:val="16"/>
                <w:szCs w:val="16"/>
              </w:rPr>
            </w:pPr>
            <w:r w:rsidRPr="00422DDD">
              <w:rPr>
                <w:b/>
                <w:bCs/>
                <w:sz w:val="16"/>
                <w:szCs w:val="16"/>
              </w:rPr>
              <w:t xml:space="preserve">VO </w:t>
            </w:r>
          </w:p>
        </w:tc>
        <w:tc>
          <w:tcPr>
            <w:tcW w:w="0" w:type="auto"/>
            <w:shd w:val="clear" w:color="auto" w:fill="F2F2F2"/>
          </w:tcPr>
          <w:p w:rsidR="0012187D" w:rsidRPr="00422DDD" w:rsidRDefault="00F35DD4" w:rsidP="00A11F51">
            <w:pPr>
              <w:rPr>
                <w:b/>
                <w:bCs/>
                <w:sz w:val="16"/>
                <w:szCs w:val="16"/>
              </w:rPr>
            </w:pPr>
            <w:r w:rsidRPr="00422DDD">
              <w:rPr>
                <w:bCs/>
                <w:sz w:val="16"/>
                <w:szCs w:val="16"/>
              </w:rPr>
              <w:t>(</w:t>
            </w:r>
            <w:r w:rsidRPr="00422DDD">
              <w:rPr>
                <w:sz w:val="16"/>
                <w:szCs w:val="16"/>
              </w:rPr>
              <w:t>NEC</w:t>
            </w:r>
            <w:r w:rsidR="00A11F51" w:rsidRPr="00422DDD">
              <w:rPr>
                <w:sz w:val="16"/>
                <w:szCs w:val="16"/>
              </w:rPr>
              <w:t>x2</w:t>
            </w:r>
            <w:r w:rsidRPr="00422DDD">
              <w:rPr>
                <w:sz w:val="16"/>
                <w:szCs w:val="16"/>
              </w:rPr>
              <w:t xml:space="preserve"> +F</w:t>
            </w:r>
            <w:r w:rsidR="00A11F51" w:rsidRPr="00422DDD">
              <w:rPr>
                <w:sz w:val="16"/>
                <w:szCs w:val="16"/>
              </w:rPr>
              <w:t xml:space="preserve">/20 </w:t>
            </w:r>
            <w:r w:rsidRPr="00422DDD">
              <w:rPr>
                <w:sz w:val="16"/>
                <w:szCs w:val="16"/>
              </w:rPr>
              <w:t xml:space="preserve">+En/20 </w:t>
            </w:r>
            <w:r w:rsidR="0012187D" w:rsidRPr="00422DDD">
              <w:rPr>
                <w:b/>
                <w:bCs/>
                <w:sz w:val="16"/>
                <w:szCs w:val="16"/>
              </w:rPr>
              <w:t xml:space="preserve"> + NE</w:t>
            </w:r>
            <w:r w:rsidR="00E74576" w:rsidRPr="00422DDD">
              <w:rPr>
                <w:b/>
                <w:bCs/>
                <w:sz w:val="16"/>
                <w:szCs w:val="16"/>
                <w:vertAlign w:val="superscript"/>
              </w:rPr>
              <w:t>1</w:t>
            </w:r>
            <w:r w:rsidR="00114401" w:rsidRPr="00422DDD">
              <w:rPr>
                <w:b/>
                <w:bCs/>
                <w:sz w:val="16"/>
                <w:szCs w:val="16"/>
              </w:rPr>
              <w:t>/5</w:t>
            </w:r>
            <w:r w:rsidR="0012187D" w:rsidRPr="00422DDD">
              <w:rPr>
                <w:b/>
                <w:bCs/>
                <w:sz w:val="16"/>
                <w:szCs w:val="16"/>
              </w:rPr>
              <w:t xml:space="preserve"> + NC + talents</w:t>
            </w:r>
            <w:r w:rsidR="005919F0" w:rsidRPr="00422DDD">
              <w:rPr>
                <w:b/>
                <w:bCs/>
                <w:sz w:val="16"/>
                <w:szCs w:val="16"/>
              </w:rPr>
              <w:t>³</w:t>
            </w:r>
          </w:p>
        </w:tc>
      </w:tr>
      <w:tr w:rsidR="0012187D" w:rsidRPr="00422DDD" w:rsidTr="000F389D">
        <w:tc>
          <w:tcPr>
            <w:tcW w:w="0" w:type="auto"/>
          </w:tcPr>
          <w:p w:rsidR="0012187D" w:rsidRPr="00422DDD" w:rsidRDefault="0012187D" w:rsidP="0012187D">
            <w:pPr>
              <w:rPr>
                <w:b/>
                <w:bCs/>
                <w:sz w:val="16"/>
                <w:szCs w:val="16"/>
              </w:rPr>
            </w:pPr>
            <w:r w:rsidRPr="00422DDD">
              <w:rPr>
                <w:b/>
                <w:bCs/>
                <w:sz w:val="16"/>
                <w:szCs w:val="16"/>
              </w:rPr>
              <w:t xml:space="preserve">VD </w:t>
            </w:r>
          </w:p>
        </w:tc>
        <w:tc>
          <w:tcPr>
            <w:tcW w:w="0" w:type="auto"/>
          </w:tcPr>
          <w:p w:rsidR="0012187D" w:rsidRPr="00422DDD" w:rsidRDefault="00F35DD4" w:rsidP="00A11F51">
            <w:pPr>
              <w:rPr>
                <w:b/>
                <w:bCs/>
                <w:sz w:val="16"/>
                <w:szCs w:val="16"/>
              </w:rPr>
            </w:pPr>
            <w:r w:rsidRPr="00422DDD">
              <w:rPr>
                <w:sz w:val="16"/>
                <w:szCs w:val="16"/>
              </w:rPr>
              <w:t>NEC</w:t>
            </w:r>
            <w:r w:rsidR="00A11F51" w:rsidRPr="00422DDD">
              <w:rPr>
                <w:sz w:val="16"/>
                <w:szCs w:val="16"/>
              </w:rPr>
              <w:t>x2</w:t>
            </w:r>
            <w:r w:rsidRPr="00422DDD">
              <w:rPr>
                <w:sz w:val="16"/>
                <w:szCs w:val="16"/>
              </w:rPr>
              <w:t xml:space="preserve"> +D</w:t>
            </w:r>
            <w:r w:rsidR="00A11F51" w:rsidRPr="00422DDD">
              <w:rPr>
                <w:sz w:val="16"/>
                <w:szCs w:val="16"/>
              </w:rPr>
              <w:t xml:space="preserve">/20 </w:t>
            </w:r>
            <w:r w:rsidRPr="00422DDD">
              <w:rPr>
                <w:sz w:val="16"/>
                <w:szCs w:val="16"/>
              </w:rPr>
              <w:t>+A/20</w:t>
            </w:r>
            <w:r w:rsidR="00A11F51" w:rsidRPr="00422DDD">
              <w:rPr>
                <w:sz w:val="16"/>
                <w:szCs w:val="16"/>
              </w:rPr>
              <w:t xml:space="preserve"> </w:t>
            </w:r>
            <w:r w:rsidR="0012187D" w:rsidRPr="00422DDD">
              <w:rPr>
                <w:b/>
                <w:bCs/>
                <w:sz w:val="16"/>
                <w:szCs w:val="16"/>
              </w:rPr>
              <w:t>+ NE</w:t>
            </w:r>
            <w:r w:rsidR="00E74576" w:rsidRPr="00422DDD">
              <w:rPr>
                <w:b/>
                <w:bCs/>
                <w:sz w:val="16"/>
                <w:szCs w:val="16"/>
                <w:vertAlign w:val="superscript"/>
              </w:rPr>
              <w:t>1</w:t>
            </w:r>
            <w:r w:rsidR="00114401" w:rsidRPr="00422DDD">
              <w:rPr>
                <w:b/>
                <w:bCs/>
                <w:sz w:val="16"/>
                <w:szCs w:val="16"/>
              </w:rPr>
              <w:t>/5</w:t>
            </w:r>
            <w:r w:rsidR="0012187D" w:rsidRPr="00422DDD">
              <w:rPr>
                <w:b/>
                <w:bCs/>
                <w:sz w:val="16"/>
                <w:szCs w:val="16"/>
              </w:rPr>
              <w:t xml:space="preserve"> + NC + talents</w:t>
            </w:r>
            <w:r w:rsidR="005919F0" w:rsidRPr="00422DDD">
              <w:rPr>
                <w:b/>
                <w:bCs/>
                <w:sz w:val="16"/>
                <w:szCs w:val="16"/>
              </w:rPr>
              <w:t>³</w:t>
            </w:r>
          </w:p>
        </w:tc>
      </w:tr>
      <w:tr w:rsidR="0012187D" w:rsidRPr="00422DDD" w:rsidTr="001921BF">
        <w:tc>
          <w:tcPr>
            <w:tcW w:w="0" w:type="auto"/>
            <w:shd w:val="clear" w:color="auto" w:fill="F2F2F2"/>
          </w:tcPr>
          <w:p w:rsidR="0012187D" w:rsidRPr="00422DDD" w:rsidRDefault="000B6CA7" w:rsidP="0012187D">
            <w:pPr>
              <w:rPr>
                <w:b/>
                <w:sz w:val="16"/>
                <w:szCs w:val="16"/>
              </w:rPr>
            </w:pPr>
            <w:r w:rsidRPr="00422DDD">
              <w:rPr>
                <w:b/>
                <w:sz w:val="16"/>
                <w:szCs w:val="16"/>
              </w:rPr>
              <w:t>VIT</w:t>
            </w:r>
          </w:p>
        </w:tc>
        <w:tc>
          <w:tcPr>
            <w:tcW w:w="0" w:type="auto"/>
            <w:shd w:val="clear" w:color="auto" w:fill="F2F2F2"/>
          </w:tcPr>
          <w:p w:rsidR="0012187D" w:rsidRPr="00422DDD" w:rsidRDefault="0012187D" w:rsidP="0062365F">
            <w:pPr>
              <w:rPr>
                <w:b/>
                <w:sz w:val="16"/>
                <w:szCs w:val="16"/>
              </w:rPr>
            </w:pPr>
            <w:r w:rsidRPr="00422DDD">
              <w:rPr>
                <w:b/>
                <w:sz w:val="16"/>
                <w:szCs w:val="16"/>
              </w:rPr>
              <w:t xml:space="preserve"> D/10 + N</w:t>
            </w:r>
            <w:r w:rsidR="000A6B66" w:rsidRPr="00422DDD">
              <w:rPr>
                <w:b/>
                <w:sz w:val="16"/>
                <w:szCs w:val="16"/>
              </w:rPr>
              <w:t>E</w:t>
            </w:r>
            <w:r w:rsidR="00E74576" w:rsidRPr="00422DDD">
              <w:rPr>
                <w:b/>
                <w:sz w:val="16"/>
                <w:szCs w:val="16"/>
              </w:rPr>
              <w:t>(TC)</w:t>
            </w:r>
            <w:r w:rsidR="000A6B66" w:rsidRPr="00422DDD">
              <w:rPr>
                <w:b/>
                <w:sz w:val="16"/>
                <w:szCs w:val="16"/>
              </w:rPr>
              <w:t>/10</w:t>
            </w:r>
            <w:r w:rsidRPr="00422DDD">
              <w:rPr>
                <w:b/>
                <w:sz w:val="16"/>
                <w:szCs w:val="16"/>
              </w:rPr>
              <w:t xml:space="preserve"> + Vitesse Arme + talents</w:t>
            </w:r>
            <w:r w:rsidR="005919F0" w:rsidRPr="00422DDD">
              <w:rPr>
                <w:b/>
                <w:sz w:val="16"/>
                <w:szCs w:val="16"/>
              </w:rPr>
              <w:t>³</w:t>
            </w:r>
          </w:p>
        </w:tc>
      </w:tr>
      <w:tr w:rsidR="0012187D" w:rsidRPr="00422DDD" w:rsidTr="000F389D">
        <w:tc>
          <w:tcPr>
            <w:tcW w:w="0" w:type="auto"/>
          </w:tcPr>
          <w:p w:rsidR="0012187D" w:rsidRPr="00422DDD" w:rsidRDefault="000B6CA7" w:rsidP="000B6CA7">
            <w:pPr>
              <w:rPr>
                <w:sz w:val="16"/>
                <w:szCs w:val="16"/>
              </w:rPr>
            </w:pPr>
            <w:r w:rsidRPr="00422DDD">
              <w:rPr>
                <w:b/>
                <w:sz w:val="16"/>
                <w:szCs w:val="16"/>
              </w:rPr>
              <w:t>C</w:t>
            </w:r>
            <w:r w:rsidR="00074F63" w:rsidRPr="00422DDD">
              <w:rPr>
                <w:b/>
                <w:sz w:val="16"/>
                <w:szCs w:val="16"/>
              </w:rPr>
              <w:t>oup</w:t>
            </w:r>
            <w:r w:rsidR="0012187D" w:rsidRPr="00422DDD">
              <w:rPr>
                <w:sz w:val="16"/>
                <w:szCs w:val="16"/>
              </w:rPr>
              <w:t xml:space="preserve"> </w:t>
            </w:r>
          </w:p>
        </w:tc>
        <w:tc>
          <w:tcPr>
            <w:tcW w:w="0" w:type="auto"/>
          </w:tcPr>
          <w:p w:rsidR="0012187D" w:rsidRPr="00422DDD" w:rsidRDefault="0012187D" w:rsidP="008B474C">
            <w:pPr>
              <w:rPr>
                <w:b/>
                <w:sz w:val="16"/>
                <w:szCs w:val="16"/>
              </w:rPr>
            </w:pPr>
            <w:r w:rsidRPr="00422DDD">
              <w:rPr>
                <w:sz w:val="16"/>
                <w:szCs w:val="16"/>
              </w:rPr>
              <w:t xml:space="preserve"> </w:t>
            </w:r>
            <w:r w:rsidR="00504FA1" w:rsidRPr="00422DDD">
              <w:rPr>
                <w:sz w:val="16"/>
                <w:szCs w:val="16"/>
              </w:rPr>
              <w:t>+</w:t>
            </w:r>
            <w:r w:rsidR="000B6CA7" w:rsidRPr="00422DDD">
              <w:rPr>
                <w:b/>
                <w:sz w:val="16"/>
                <w:szCs w:val="16"/>
              </w:rPr>
              <w:t xml:space="preserve">Force/20 </w:t>
            </w:r>
          </w:p>
        </w:tc>
      </w:tr>
    </w:tbl>
    <w:p w:rsidR="004247DB" w:rsidRPr="00422DDD" w:rsidRDefault="000A6B66" w:rsidP="004247DB">
      <w:pPr>
        <w:ind w:left="720"/>
        <w:rPr>
          <w:sz w:val="16"/>
          <w:szCs w:val="16"/>
        </w:rPr>
      </w:pPr>
      <w:r w:rsidRPr="00422DDD">
        <w:rPr>
          <w:b/>
          <w:bCs/>
          <w:sz w:val="16"/>
          <w:szCs w:val="16"/>
          <w:vertAlign w:val="superscript"/>
        </w:rPr>
        <w:t>1</w:t>
      </w:r>
      <w:r w:rsidR="004247DB" w:rsidRPr="00422DDD">
        <w:rPr>
          <w:sz w:val="16"/>
          <w:szCs w:val="16"/>
        </w:rPr>
        <w:t xml:space="preserve"> NE= meilleur talent de combat ou d’arme (naturelle ou manufacturée) </w:t>
      </w:r>
    </w:p>
    <w:p w:rsidR="005919F0" w:rsidRPr="00422DDD" w:rsidRDefault="005919F0" w:rsidP="004247DB">
      <w:pPr>
        <w:ind w:left="720"/>
        <w:rPr>
          <w:bCs/>
          <w:sz w:val="16"/>
          <w:szCs w:val="16"/>
        </w:rPr>
      </w:pPr>
      <w:r w:rsidRPr="00422DDD">
        <w:rPr>
          <w:bCs/>
          <w:sz w:val="16"/>
          <w:szCs w:val="16"/>
        </w:rPr>
        <w:t xml:space="preserve">² </w:t>
      </w:r>
      <w:r w:rsidR="000B6CA7" w:rsidRPr="00422DDD">
        <w:rPr>
          <w:bCs/>
          <w:sz w:val="16"/>
          <w:szCs w:val="16"/>
        </w:rPr>
        <w:t>+ ou -</w:t>
      </w:r>
      <w:r w:rsidR="003C6526" w:rsidRPr="00422DDD">
        <w:rPr>
          <w:bCs/>
          <w:sz w:val="16"/>
          <w:szCs w:val="16"/>
        </w:rPr>
        <w:t xml:space="preserve">1/2/3 selon </w:t>
      </w:r>
      <w:r w:rsidRPr="00422DDD">
        <w:rPr>
          <w:bCs/>
          <w:sz w:val="16"/>
          <w:szCs w:val="16"/>
        </w:rPr>
        <w:t xml:space="preserve">les capacités spéciales en combat, </w:t>
      </w:r>
      <w:r w:rsidR="000B6CA7" w:rsidRPr="00422DDD">
        <w:rPr>
          <w:bCs/>
          <w:sz w:val="16"/>
          <w:szCs w:val="16"/>
        </w:rPr>
        <w:t xml:space="preserve">avantageuses </w:t>
      </w:r>
      <w:r w:rsidRPr="00422DDD">
        <w:rPr>
          <w:bCs/>
          <w:sz w:val="16"/>
          <w:szCs w:val="16"/>
        </w:rPr>
        <w:t xml:space="preserve">ou </w:t>
      </w:r>
      <w:r w:rsidR="000B6CA7" w:rsidRPr="00422DDD">
        <w:rPr>
          <w:bCs/>
          <w:sz w:val="16"/>
          <w:szCs w:val="16"/>
        </w:rPr>
        <w:t>pas</w:t>
      </w:r>
    </w:p>
    <w:p w:rsidR="005919F0" w:rsidRPr="00422DDD" w:rsidRDefault="005919F0" w:rsidP="004247DB">
      <w:pPr>
        <w:ind w:left="720"/>
        <w:rPr>
          <w:sz w:val="16"/>
          <w:szCs w:val="16"/>
        </w:rPr>
      </w:pPr>
      <w:r w:rsidRPr="00422DDD">
        <w:rPr>
          <w:bCs/>
          <w:sz w:val="16"/>
          <w:szCs w:val="16"/>
        </w:rPr>
        <w:t>³ les talents qui modifient ces valeurs</w:t>
      </w:r>
      <w:r w:rsidR="00E74576" w:rsidRPr="00422DDD">
        <w:rPr>
          <w:bCs/>
          <w:sz w:val="16"/>
          <w:szCs w:val="16"/>
        </w:rPr>
        <w:t>, si indiqués</w:t>
      </w:r>
      <w:r w:rsidR="003C6526" w:rsidRPr="00422DDD">
        <w:rPr>
          <w:bCs/>
          <w:sz w:val="16"/>
          <w:szCs w:val="16"/>
        </w:rPr>
        <w:t>, par défaut +1 par 20</w:t>
      </w:r>
      <w:r w:rsidR="000B6CA7" w:rsidRPr="00422DDD">
        <w:rPr>
          <w:bCs/>
          <w:sz w:val="16"/>
          <w:szCs w:val="16"/>
        </w:rPr>
        <w:t xml:space="preserve"> </w:t>
      </w:r>
      <w:r w:rsidR="003C6526" w:rsidRPr="00422DDD">
        <w:rPr>
          <w:bCs/>
          <w:sz w:val="16"/>
          <w:szCs w:val="16"/>
        </w:rPr>
        <w:t>NE</w:t>
      </w:r>
      <w:r w:rsidR="000B6CA7" w:rsidRPr="00422DDD">
        <w:rPr>
          <w:bCs/>
          <w:sz w:val="16"/>
          <w:szCs w:val="16"/>
        </w:rPr>
        <w:t xml:space="preserve"> dans un TC</w:t>
      </w:r>
    </w:p>
    <w:p w:rsidR="00E74576" w:rsidRPr="00422DDD" w:rsidRDefault="00E874C7">
      <w:r w:rsidRPr="00422DDD">
        <w:rPr>
          <w:noProof/>
          <w:lang w:eastAsia="fr-BE"/>
        </w:rPr>
        <w:drawing>
          <wp:anchor distT="0" distB="0" distL="114300" distR="114300" simplePos="0" relativeHeight="251666944" behindDoc="1" locked="0" layoutInCell="1" allowOverlap="1" wp14:anchorId="651201A5" wp14:editId="7ED5F160">
            <wp:simplePos x="0" y="0"/>
            <wp:positionH relativeFrom="column">
              <wp:posOffset>5106035</wp:posOffset>
            </wp:positionH>
            <wp:positionV relativeFrom="paragraph">
              <wp:posOffset>227330</wp:posOffset>
            </wp:positionV>
            <wp:extent cx="1128395" cy="898525"/>
            <wp:effectExtent l="19050" t="19050" r="14605" b="15875"/>
            <wp:wrapTight wrapText="bothSides">
              <wp:wrapPolygon edited="0">
                <wp:start x="-365" y="-458"/>
                <wp:lineTo x="-365" y="21524"/>
                <wp:lineTo x="21515" y="21524"/>
                <wp:lineTo x="21515" y="-458"/>
                <wp:lineTo x="-365" y="-458"/>
              </wp:wrapPolygon>
            </wp:wrapTight>
            <wp:docPr id="162" name="Picture 162" descr="ciruelo_cabral_shadowb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iruelo_cabral_shadowbor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28395" cy="898525"/>
                    </a:xfrm>
                    <a:prstGeom prst="rect">
                      <a:avLst/>
                    </a:prstGeom>
                    <a:noFill/>
                    <a:ln w="12700">
                      <a:solidFill>
                        <a:srgbClr val="92D050"/>
                      </a:solidFill>
                      <a:miter lim="800000"/>
                      <a:headEnd/>
                      <a:tailEnd/>
                    </a:ln>
                  </pic:spPr>
                </pic:pic>
              </a:graphicData>
            </a:graphic>
            <wp14:sizeRelH relativeFrom="page">
              <wp14:pctWidth>0</wp14:pctWidth>
            </wp14:sizeRelH>
            <wp14:sizeRelV relativeFrom="page">
              <wp14:pctHeight>0</wp14:pctHeight>
            </wp14:sizeRelV>
          </wp:anchor>
        </w:drawing>
      </w:r>
      <w:r w:rsidR="00777865" w:rsidRPr="00422DDD">
        <w:t xml:space="preserve">Les </w:t>
      </w:r>
      <w:r w:rsidR="00EA2F9C" w:rsidRPr="00422DDD">
        <w:t>PNJ</w:t>
      </w:r>
      <w:r w:rsidR="00777865" w:rsidRPr="00422DDD">
        <w:t xml:space="preserve"> utiliseront </w:t>
      </w:r>
      <w:r w:rsidR="000B6CA7" w:rsidRPr="00422DDD">
        <w:t xml:space="preserve">tous </w:t>
      </w:r>
      <w:r w:rsidR="00777865" w:rsidRPr="00422DDD">
        <w:t xml:space="preserve">les </w:t>
      </w:r>
      <w:r w:rsidR="00A11F51" w:rsidRPr="00422DDD">
        <w:t xml:space="preserve">TC </w:t>
      </w:r>
      <w:r w:rsidR="00777865" w:rsidRPr="00422DDD">
        <w:t>à leur disposition</w:t>
      </w:r>
      <w:r w:rsidR="000B6CA7" w:rsidRPr="00422DDD">
        <w:t>, quand cela est utile et possible</w:t>
      </w:r>
      <w:r w:rsidR="00777865" w:rsidRPr="00422DDD">
        <w:t>.</w:t>
      </w:r>
      <w:r w:rsidR="0012187D" w:rsidRPr="00422DDD">
        <w:t xml:space="preserve"> </w:t>
      </w:r>
    </w:p>
    <w:p w:rsidR="00E74576" w:rsidRPr="00422DDD" w:rsidRDefault="00E74576" w:rsidP="00E74576">
      <w:pPr>
        <w:pStyle w:val="Titre3"/>
      </w:pPr>
      <w:bookmarkStart w:id="176" w:name="_Toc208477871"/>
      <w:r w:rsidRPr="00422DDD">
        <w:t>7.3.2 Armes naturelles</w:t>
      </w:r>
      <w:bookmarkEnd w:id="176"/>
      <w:r w:rsidRPr="00422DDD">
        <w:t xml:space="preserve"> </w:t>
      </w:r>
    </w:p>
    <w:p w:rsidR="00777865" w:rsidRPr="00422DDD" w:rsidRDefault="000B6CA7">
      <w:r w:rsidRPr="00422DDD">
        <w:t xml:space="preserve">Ces </w:t>
      </w:r>
      <w:r w:rsidR="003C6526" w:rsidRPr="00422DDD">
        <w:t xml:space="preserve">armes </w:t>
      </w:r>
      <w:r w:rsidRPr="00422DDD">
        <w:t xml:space="preserve">sont disponibles </w:t>
      </w:r>
      <w:r w:rsidR="005F2EC1" w:rsidRPr="00422DDD">
        <w:t xml:space="preserve">selon </w:t>
      </w:r>
      <w:r w:rsidR="00504FA1" w:rsidRPr="00422DDD">
        <w:t xml:space="preserve">la morphologie </w:t>
      </w:r>
      <w:r w:rsidR="005F2EC1" w:rsidRPr="00422DDD">
        <w:t>de l’être</w:t>
      </w:r>
      <w:r w:rsidR="003C6526" w:rsidRPr="00422DDD">
        <w:t xml:space="preserve"> </w:t>
      </w:r>
      <w:r w:rsidR="00777865" w:rsidRPr="00422DDD">
        <w:t xml:space="preserve">: </w:t>
      </w:r>
    </w:p>
    <w:tbl>
      <w:tblPr>
        <w:tblW w:w="0" w:type="auto"/>
        <w:tblInd w:w="72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1354"/>
        <w:gridCol w:w="982"/>
        <w:gridCol w:w="807"/>
        <w:gridCol w:w="767"/>
        <w:gridCol w:w="449"/>
      </w:tblGrid>
      <w:tr w:rsidR="005F2EC1" w:rsidRPr="00422DDD" w:rsidTr="00CD0224">
        <w:trPr>
          <w:cantSplit/>
        </w:trPr>
        <w:tc>
          <w:tcPr>
            <w:tcW w:w="0" w:type="auto"/>
            <w:tcBorders>
              <w:top w:val="single" w:sz="12" w:space="0" w:color="auto"/>
              <w:bottom w:val="single" w:sz="12" w:space="0" w:color="auto"/>
            </w:tcBorders>
          </w:tcPr>
          <w:p w:rsidR="005F2EC1" w:rsidRPr="00422DDD" w:rsidRDefault="005F2EC1">
            <w:pPr>
              <w:rPr>
                <w:b/>
                <w:bCs/>
                <w:sz w:val="16"/>
              </w:rPr>
            </w:pPr>
            <w:r w:rsidRPr="00422DDD">
              <w:rPr>
                <w:b/>
                <w:bCs/>
                <w:sz w:val="16"/>
              </w:rPr>
              <w:t>Arme</w:t>
            </w:r>
          </w:p>
        </w:tc>
        <w:tc>
          <w:tcPr>
            <w:tcW w:w="0" w:type="auto"/>
            <w:tcBorders>
              <w:top w:val="single" w:sz="12" w:space="0" w:color="auto"/>
              <w:bottom w:val="single" w:sz="12" w:space="0" w:color="auto"/>
              <w:right w:val="single" w:sz="12" w:space="0" w:color="auto"/>
            </w:tcBorders>
          </w:tcPr>
          <w:p w:rsidR="005F2EC1" w:rsidRPr="00422DDD" w:rsidRDefault="005F2EC1" w:rsidP="005E68DA">
            <w:pPr>
              <w:jc w:val="center"/>
              <w:rPr>
                <w:b/>
                <w:bCs/>
                <w:sz w:val="16"/>
              </w:rPr>
            </w:pPr>
            <w:r w:rsidRPr="00422DDD">
              <w:rPr>
                <w:b/>
                <w:bCs/>
                <w:sz w:val="16"/>
              </w:rPr>
              <w:t>Blessures</w:t>
            </w:r>
          </w:p>
        </w:tc>
        <w:tc>
          <w:tcPr>
            <w:tcW w:w="0" w:type="auto"/>
            <w:tcBorders>
              <w:top w:val="single" w:sz="12" w:space="0" w:color="auto"/>
              <w:bottom w:val="single" w:sz="12" w:space="0" w:color="auto"/>
            </w:tcBorders>
          </w:tcPr>
          <w:p w:rsidR="005F2EC1" w:rsidRPr="00422DDD" w:rsidRDefault="00504FA1" w:rsidP="00CD0224">
            <w:pPr>
              <w:jc w:val="center"/>
              <w:rPr>
                <w:b/>
                <w:bCs/>
                <w:sz w:val="16"/>
              </w:rPr>
            </w:pPr>
            <w:r w:rsidRPr="00422DDD">
              <w:rPr>
                <w:b/>
                <w:bCs/>
                <w:sz w:val="16"/>
              </w:rPr>
              <w:t>L</w:t>
            </w:r>
            <w:r w:rsidR="005F2EC1" w:rsidRPr="00422DDD">
              <w:rPr>
                <w:b/>
                <w:bCs/>
                <w:sz w:val="16"/>
              </w:rPr>
              <w:t>ourde</w:t>
            </w:r>
          </w:p>
        </w:tc>
        <w:tc>
          <w:tcPr>
            <w:tcW w:w="0" w:type="auto"/>
            <w:tcBorders>
              <w:top w:val="single" w:sz="12" w:space="0" w:color="auto"/>
              <w:left w:val="single" w:sz="12" w:space="0" w:color="auto"/>
              <w:bottom w:val="single" w:sz="12" w:space="0" w:color="auto"/>
            </w:tcBorders>
          </w:tcPr>
          <w:p w:rsidR="005F2EC1" w:rsidRPr="00422DDD" w:rsidRDefault="005F2EC1" w:rsidP="00504FA1">
            <w:pPr>
              <w:jc w:val="center"/>
              <w:rPr>
                <w:b/>
                <w:bCs/>
                <w:sz w:val="16"/>
              </w:rPr>
            </w:pPr>
            <w:r w:rsidRPr="00422DDD">
              <w:rPr>
                <w:b/>
                <w:bCs/>
                <w:sz w:val="16"/>
              </w:rPr>
              <w:t>Vitesse</w:t>
            </w:r>
          </w:p>
        </w:tc>
        <w:tc>
          <w:tcPr>
            <w:tcW w:w="0" w:type="auto"/>
            <w:tcBorders>
              <w:top w:val="single" w:sz="12" w:space="0" w:color="auto"/>
              <w:bottom w:val="single" w:sz="12" w:space="0" w:color="auto"/>
            </w:tcBorders>
          </w:tcPr>
          <w:p w:rsidR="005F2EC1" w:rsidRPr="00422DDD" w:rsidRDefault="00504FA1" w:rsidP="005E68DA">
            <w:pPr>
              <w:jc w:val="center"/>
              <w:rPr>
                <w:b/>
                <w:bCs/>
                <w:sz w:val="16"/>
              </w:rPr>
            </w:pPr>
            <w:r w:rsidRPr="00422DDD">
              <w:rPr>
                <w:b/>
                <w:bCs/>
                <w:sz w:val="16"/>
              </w:rPr>
              <w:t>Crit</w:t>
            </w:r>
          </w:p>
        </w:tc>
      </w:tr>
      <w:tr w:rsidR="005F2EC1" w:rsidRPr="00422DDD" w:rsidTr="00CD0224">
        <w:trPr>
          <w:cantSplit/>
        </w:trPr>
        <w:tc>
          <w:tcPr>
            <w:tcW w:w="0" w:type="auto"/>
          </w:tcPr>
          <w:p w:rsidR="005F2EC1" w:rsidRPr="00422DDD" w:rsidRDefault="005F2EC1" w:rsidP="005F2EC1">
            <w:pPr>
              <w:tabs>
                <w:tab w:val="center" w:pos="1098"/>
              </w:tabs>
              <w:rPr>
                <w:sz w:val="16"/>
              </w:rPr>
            </w:pPr>
            <w:r w:rsidRPr="00422DDD">
              <w:rPr>
                <w:sz w:val="16"/>
              </w:rPr>
              <w:t xml:space="preserve">Bec </w:t>
            </w:r>
            <w:r w:rsidRPr="00422DDD">
              <w:rPr>
                <w:sz w:val="16"/>
              </w:rPr>
              <w:tab/>
            </w:r>
          </w:p>
        </w:tc>
        <w:tc>
          <w:tcPr>
            <w:tcW w:w="0" w:type="auto"/>
            <w:tcBorders>
              <w:right w:val="single" w:sz="12" w:space="0" w:color="auto"/>
            </w:tcBorders>
          </w:tcPr>
          <w:p w:rsidR="005F2EC1" w:rsidRPr="00422DDD" w:rsidRDefault="005F2EC1" w:rsidP="005E68DA">
            <w:pPr>
              <w:jc w:val="center"/>
              <w:rPr>
                <w:sz w:val="16"/>
              </w:rPr>
            </w:pPr>
            <w:r w:rsidRPr="00422DDD">
              <w:rPr>
                <w:sz w:val="16"/>
              </w:rPr>
              <w:t>6E</w:t>
            </w:r>
          </w:p>
        </w:tc>
        <w:tc>
          <w:tcPr>
            <w:tcW w:w="0" w:type="auto"/>
          </w:tcPr>
          <w:p w:rsidR="005F2EC1" w:rsidRPr="00422DDD" w:rsidRDefault="00504FA1" w:rsidP="00504FA1">
            <w:pPr>
              <w:jc w:val="center"/>
              <w:rPr>
                <w:sz w:val="16"/>
              </w:rPr>
            </w:pPr>
            <w:r w:rsidRPr="00422DDD">
              <w:rPr>
                <w:sz w:val="16"/>
              </w:rPr>
              <w:t>7E</w:t>
            </w:r>
          </w:p>
        </w:tc>
        <w:tc>
          <w:tcPr>
            <w:tcW w:w="0" w:type="auto"/>
            <w:tcBorders>
              <w:left w:val="single" w:sz="12" w:space="0" w:color="auto"/>
            </w:tcBorders>
          </w:tcPr>
          <w:p w:rsidR="005F2EC1" w:rsidRPr="00422DDD" w:rsidRDefault="005F2EC1" w:rsidP="005E68DA">
            <w:pPr>
              <w:jc w:val="center"/>
              <w:rPr>
                <w:sz w:val="16"/>
              </w:rPr>
            </w:pPr>
            <w:r w:rsidRPr="00422DDD">
              <w:rPr>
                <w:sz w:val="16"/>
              </w:rPr>
              <w:t>+9</w:t>
            </w:r>
          </w:p>
        </w:tc>
        <w:tc>
          <w:tcPr>
            <w:tcW w:w="0" w:type="auto"/>
          </w:tcPr>
          <w:p w:rsidR="005F2EC1" w:rsidRPr="00422DDD" w:rsidRDefault="005F2EC1" w:rsidP="005E68DA">
            <w:pPr>
              <w:jc w:val="center"/>
              <w:rPr>
                <w:sz w:val="16"/>
              </w:rPr>
            </w:pPr>
            <w:r w:rsidRPr="00422DDD">
              <w:rPr>
                <w:sz w:val="16"/>
              </w:rPr>
              <w:t>+5</w:t>
            </w:r>
          </w:p>
        </w:tc>
      </w:tr>
      <w:tr w:rsidR="005F2EC1" w:rsidRPr="00422DDD" w:rsidTr="00CD0224">
        <w:trPr>
          <w:cantSplit/>
        </w:trPr>
        <w:tc>
          <w:tcPr>
            <w:tcW w:w="0" w:type="auto"/>
            <w:shd w:val="clear" w:color="auto" w:fill="F2F2F2"/>
          </w:tcPr>
          <w:p w:rsidR="005F2EC1" w:rsidRPr="00422DDD" w:rsidRDefault="005F2EC1" w:rsidP="00150EE4">
            <w:pPr>
              <w:rPr>
                <w:sz w:val="16"/>
              </w:rPr>
            </w:pPr>
            <w:r w:rsidRPr="00422DDD">
              <w:rPr>
                <w:sz w:val="16"/>
              </w:rPr>
              <w:t xml:space="preserve">Corne </w:t>
            </w:r>
          </w:p>
        </w:tc>
        <w:tc>
          <w:tcPr>
            <w:tcW w:w="0" w:type="auto"/>
            <w:tcBorders>
              <w:right w:val="single" w:sz="12" w:space="0" w:color="auto"/>
            </w:tcBorders>
            <w:shd w:val="clear" w:color="auto" w:fill="F2F2F2"/>
          </w:tcPr>
          <w:p w:rsidR="005F2EC1" w:rsidRPr="00422DDD" w:rsidRDefault="005F2EC1" w:rsidP="005E68DA">
            <w:pPr>
              <w:jc w:val="center"/>
              <w:rPr>
                <w:sz w:val="16"/>
              </w:rPr>
            </w:pPr>
            <w:r w:rsidRPr="00422DDD">
              <w:rPr>
                <w:sz w:val="16"/>
              </w:rPr>
              <w:t>5E(+C)</w:t>
            </w:r>
          </w:p>
        </w:tc>
        <w:tc>
          <w:tcPr>
            <w:tcW w:w="0" w:type="auto"/>
            <w:shd w:val="clear" w:color="auto" w:fill="F2F2F2"/>
          </w:tcPr>
          <w:p w:rsidR="005F2EC1" w:rsidRPr="00422DDD" w:rsidRDefault="00504FA1" w:rsidP="00504FA1">
            <w:pPr>
              <w:jc w:val="center"/>
              <w:rPr>
                <w:sz w:val="16"/>
              </w:rPr>
            </w:pPr>
            <w:r w:rsidRPr="00422DDD">
              <w:rPr>
                <w:sz w:val="16"/>
              </w:rPr>
              <w:t>8E(+C)</w:t>
            </w:r>
          </w:p>
        </w:tc>
        <w:tc>
          <w:tcPr>
            <w:tcW w:w="0" w:type="auto"/>
            <w:tcBorders>
              <w:left w:val="single" w:sz="12" w:space="0" w:color="auto"/>
            </w:tcBorders>
            <w:shd w:val="clear" w:color="auto" w:fill="F2F2F2"/>
          </w:tcPr>
          <w:p w:rsidR="005F2EC1" w:rsidRPr="00422DDD" w:rsidRDefault="005F2EC1" w:rsidP="005E68DA">
            <w:pPr>
              <w:jc w:val="center"/>
              <w:rPr>
                <w:sz w:val="16"/>
              </w:rPr>
            </w:pPr>
            <w:r w:rsidRPr="00422DDD">
              <w:rPr>
                <w:sz w:val="16"/>
              </w:rPr>
              <w:t>+7</w:t>
            </w:r>
          </w:p>
        </w:tc>
        <w:tc>
          <w:tcPr>
            <w:tcW w:w="0" w:type="auto"/>
            <w:shd w:val="clear" w:color="auto" w:fill="F2F2F2"/>
          </w:tcPr>
          <w:p w:rsidR="005F2EC1" w:rsidRPr="00422DDD" w:rsidRDefault="005F2EC1" w:rsidP="005E68DA">
            <w:pPr>
              <w:jc w:val="center"/>
              <w:rPr>
                <w:sz w:val="16"/>
              </w:rPr>
            </w:pPr>
            <w:r w:rsidRPr="00422DDD">
              <w:rPr>
                <w:sz w:val="16"/>
              </w:rPr>
              <w:t>+5</w:t>
            </w:r>
          </w:p>
        </w:tc>
      </w:tr>
      <w:tr w:rsidR="005F2EC1" w:rsidRPr="00422DDD" w:rsidTr="00CD0224">
        <w:trPr>
          <w:cantSplit/>
        </w:trPr>
        <w:tc>
          <w:tcPr>
            <w:tcW w:w="0" w:type="auto"/>
          </w:tcPr>
          <w:p w:rsidR="005F2EC1" w:rsidRPr="00422DDD" w:rsidRDefault="005F2EC1" w:rsidP="00150EE4">
            <w:pPr>
              <w:rPr>
                <w:sz w:val="16"/>
              </w:rPr>
            </w:pPr>
            <w:r w:rsidRPr="00422DDD">
              <w:rPr>
                <w:sz w:val="16"/>
              </w:rPr>
              <w:t>Balayage</w:t>
            </w:r>
          </w:p>
        </w:tc>
        <w:tc>
          <w:tcPr>
            <w:tcW w:w="0" w:type="auto"/>
            <w:tcBorders>
              <w:right w:val="single" w:sz="12" w:space="0" w:color="auto"/>
            </w:tcBorders>
          </w:tcPr>
          <w:p w:rsidR="005F2EC1" w:rsidRPr="00422DDD" w:rsidRDefault="005F2EC1" w:rsidP="005E68DA">
            <w:pPr>
              <w:jc w:val="center"/>
              <w:rPr>
                <w:sz w:val="16"/>
              </w:rPr>
            </w:pPr>
            <w:r w:rsidRPr="00422DDD">
              <w:rPr>
                <w:sz w:val="16"/>
              </w:rPr>
              <w:t>6C(+T)</w:t>
            </w:r>
          </w:p>
        </w:tc>
        <w:tc>
          <w:tcPr>
            <w:tcW w:w="0" w:type="auto"/>
          </w:tcPr>
          <w:p w:rsidR="005F2EC1" w:rsidRPr="00422DDD" w:rsidRDefault="00504FA1" w:rsidP="005E68DA">
            <w:pPr>
              <w:jc w:val="center"/>
              <w:rPr>
                <w:sz w:val="16"/>
              </w:rPr>
            </w:pPr>
            <w:r w:rsidRPr="00422DDD">
              <w:rPr>
                <w:sz w:val="16"/>
              </w:rPr>
              <w:t>9C(+T)</w:t>
            </w:r>
          </w:p>
        </w:tc>
        <w:tc>
          <w:tcPr>
            <w:tcW w:w="0" w:type="auto"/>
            <w:tcBorders>
              <w:left w:val="single" w:sz="12" w:space="0" w:color="auto"/>
            </w:tcBorders>
          </w:tcPr>
          <w:p w:rsidR="005F2EC1" w:rsidRPr="00422DDD" w:rsidRDefault="005F2EC1" w:rsidP="005E68DA">
            <w:pPr>
              <w:jc w:val="center"/>
              <w:rPr>
                <w:sz w:val="16"/>
              </w:rPr>
            </w:pPr>
            <w:r w:rsidRPr="00422DDD">
              <w:rPr>
                <w:sz w:val="16"/>
              </w:rPr>
              <w:t>+9</w:t>
            </w:r>
          </w:p>
        </w:tc>
        <w:tc>
          <w:tcPr>
            <w:tcW w:w="0" w:type="auto"/>
          </w:tcPr>
          <w:p w:rsidR="005F2EC1" w:rsidRPr="00422DDD" w:rsidRDefault="005F2EC1" w:rsidP="005E68DA">
            <w:pPr>
              <w:jc w:val="center"/>
              <w:rPr>
                <w:sz w:val="16"/>
              </w:rPr>
            </w:pPr>
            <w:r w:rsidRPr="00422DDD">
              <w:rPr>
                <w:sz w:val="16"/>
              </w:rPr>
              <w:t>-5</w:t>
            </w:r>
          </w:p>
        </w:tc>
      </w:tr>
      <w:tr w:rsidR="00494019" w:rsidRPr="00422DDD" w:rsidTr="00CD0224">
        <w:trPr>
          <w:cantSplit/>
        </w:trPr>
        <w:tc>
          <w:tcPr>
            <w:tcW w:w="0" w:type="auto"/>
          </w:tcPr>
          <w:p w:rsidR="00494019" w:rsidRPr="00422DDD" w:rsidRDefault="00494019" w:rsidP="00150EE4">
            <w:pPr>
              <w:rPr>
                <w:sz w:val="16"/>
              </w:rPr>
            </w:pPr>
            <w:r>
              <w:rPr>
                <w:sz w:val="16"/>
              </w:rPr>
              <w:t>Dard</w:t>
            </w:r>
          </w:p>
        </w:tc>
        <w:tc>
          <w:tcPr>
            <w:tcW w:w="0" w:type="auto"/>
            <w:tcBorders>
              <w:right w:val="single" w:sz="12" w:space="0" w:color="auto"/>
            </w:tcBorders>
          </w:tcPr>
          <w:p w:rsidR="00494019" w:rsidRPr="00422DDD" w:rsidRDefault="00494019" w:rsidP="005E68DA">
            <w:pPr>
              <w:jc w:val="center"/>
              <w:rPr>
                <w:sz w:val="16"/>
              </w:rPr>
            </w:pPr>
            <w:r>
              <w:rPr>
                <w:sz w:val="16"/>
              </w:rPr>
              <w:t>3E</w:t>
            </w:r>
          </w:p>
        </w:tc>
        <w:tc>
          <w:tcPr>
            <w:tcW w:w="0" w:type="auto"/>
          </w:tcPr>
          <w:p w:rsidR="00494019" w:rsidRPr="00422DDD" w:rsidRDefault="00494019" w:rsidP="005E68DA">
            <w:pPr>
              <w:jc w:val="center"/>
              <w:rPr>
                <w:sz w:val="16"/>
              </w:rPr>
            </w:pPr>
            <w:r>
              <w:rPr>
                <w:sz w:val="16"/>
              </w:rPr>
              <w:t>5E</w:t>
            </w:r>
          </w:p>
        </w:tc>
        <w:tc>
          <w:tcPr>
            <w:tcW w:w="0" w:type="auto"/>
            <w:tcBorders>
              <w:left w:val="single" w:sz="12" w:space="0" w:color="auto"/>
            </w:tcBorders>
          </w:tcPr>
          <w:p w:rsidR="00494019" w:rsidRPr="00422DDD" w:rsidRDefault="00494019" w:rsidP="005E68DA">
            <w:pPr>
              <w:jc w:val="center"/>
              <w:rPr>
                <w:sz w:val="16"/>
              </w:rPr>
            </w:pPr>
            <w:r>
              <w:rPr>
                <w:sz w:val="16"/>
              </w:rPr>
              <w:t>+6</w:t>
            </w:r>
          </w:p>
        </w:tc>
        <w:tc>
          <w:tcPr>
            <w:tcW w:w="0" w:type="auto"/>
          </w:tcPr>
          <w:p w:rsidR="00494019" w:rsidRPr="00422DDD" w:rsidRDefault="00494019" w:rsidP="005E68DA">
            <w:pPr>
              <w:jc w:val="center"/>
              <w:rPr>
                <w:sz w:val="16"/>
              </w:rPr>
            </w:pPr>
            <w:r>
              <w:rPr>
                <w:sz w:val="16"/>
              </w:rPr>
              <w:t>0</w:t>
            </w:r>
          </w:p>
        </w:tc>
      </w:tr>
      <w:tr w:rsidR="005F2EC1" w:rsidRPr="00422DDD" w:rsidTr="00CD0224">
        <w:trPr>
          <w:cantSplit/>
        </w:trPr>
        <w:tc>
          <w:tcPr>
            <w:tcW w:w="0" w:type="auto"/>
            <w:shd w:val="clear" w:color="auto" w:fill="F2F2F2"/>
          </w:tcPr>
          <w:p w:rsidR="005F2EC1" w:rsidRPr="00422DDD" w:rsidRDefault="005F2EC1" w:rsidP="00150EE4">
            <w:pPr>
              <w:rPr>
                <w:sz w:val="16"/>
              </w:rPr>
            </w:pPr>
            <w:r w:rsidRPr="00422DDD">
              <w:rPr>
                <w:sz w:val="16"/>
              </w:rPr>
              <w:t xml:space="preserve">Écrasement </w:t>
            </w:r>
          </w:p>
        </w:tc>
        <w:tc>
          <w:tcPr>
            <w:tcW w:w="0" w:type="auto"/>
            <w:tcBorders>
              <w:right w:val="single" w:sz="12" w:space="0" w:color="auto"/>
            </w:tcBorders>
            <w:shd w:val="clear" w:color="auto" w:fill="F2F2F2"/>
          </w:tcPr>
          <w:p w:rsidR="005F2EC1" w:rsidRPr="00422DDD" w:rsidRDefault="005F2EC1" w:rsidP="005E68DA">
            <w:pPr>
              <w:jc w:val="center"/>
              <w:rPr>
                <w:sz w:val="16"/>
              </w:rPr>
            </w:pPr>
            <w:r w:rsidRPr="00422DDD">
              <w:rPr>
                <w:sz w:val="16"/>
              </w:rPr>
              <w:t>8C</w:t>
            </w:r>
          </w:p>
        </w:tc>
        <w:tc>
          <w:tcPr>
            <w:tcW w:w="0" w:type="auto"/>
            <w:shd w:val="clear" w:color="auto" w:fill="F2F2F2"/>
          </w:tcPr>
          <w:p w:rsidR="005F2EC1" w:rsidRPr="00422DDD" w:rsidRDefault="00504FA1" w:rsidP="005E68DA">
            <w:pPr>
              <w:jc w:val="center"/>
              <w:rPr>
                <w:sz w:val="16"/>
              </w:rPr>
            </w:pPr>
            <w:r w:rsidRPr="00422DDD">
              <w:rPr>
                <w:sz w:val="16"/>
              </w:rPr>
              <w:t>11C</w:t>
            </w:r>
          </w:p>
        </w:tc>
        <w:tc>
          <w:tcPr>
            <w:tcW w:w="0" w:type="auto"/>
            <w:tcBorders>
              <w:left w:val="single" w:sz="12" w:space="0" w:color="auto"/>
            </w:tcBorders>
            <w:shd w:val="clear" w:color="auto" w:fill="F2F2F2"/>
          </w:tcPr>
          <w:p w:rsidR="005F2EC1" w:rsidRPr="00422DDD" w:rsidRDefault="005F2EC1" w:rsidP="005E68DA">
            <w:pPr>
              <w:jc w:val="center"/>
              <w:rPr>
                <w:sz w:val="16"/>
              </w:rPr>
            </w:pPr>
            <w:r w:rsidRPr="00422DDD">
              <w:rPr>
                <w:sz w:val="16"/>
              </w:rPr>
              <w:t>+9</w:t>
            </w:r>
          </w:p>
        </w:tc>
        <w:tc>
          <w:tcPr>
            <w:tcW w:w="0" w:type="auto"/>
            <w:shd w:val="clear" w:color="auto" w:fill="F2F2F2"/>
          </w:tcPr>
          <w:p w:rsidR="005F2EC1" w:rsidRPr="00422DDD" w:rsidRDefault="005F2EC1" w:rsidP="005E68DA">
            <w:pPr>
              <w:jc w:val="center"/>
              <w:rPr>
                <w:sz w:val="16"/>
              </w:rPr>
            </w:pPr>
            <w:r w:rsidRPr="00422DDD">
              <w:rPr>
                <w:sz w:val="16"/>
              </w:rPr>
              <w:t>-5</w:t>
            </w:r>
          </w:p>
        </w:tc>
      </w:tr>
      <w:tr w:rsidR="005F2EC1" w:rsidRPr="00422DDD" w:rsidTr="00CD0224">
        <w:trPr>
          <w:cantSplit/>
        </w:trPr>
        <w:tc>
          <w:tcPr>
            <w:tcW w:w="0" w:type="auto"/>
          </w:tcPr>
          <w:p w:rsidR="005F2EC1" w:rsidRPr="00422DDD" w:rsidRDefault="005F2EC1" w:rsidP="00150EE4">
            <w:pPr>
              <w:rPr>
                <w:sz w:val="16"/>
              </w:rPr>
            </w:pPr>
            <w:r w:rsidRPr="00422DDD">
              <w:rPr>
                <w:sz w:val="16"/>
              </w:rPr>
              <w:t>Étranglement</w:t>
            </w:r>
          </w:p>
        </w:tc>
        <w:tc>
          <w:tcPr>
            <w:tcW w:w="0" w:type="auto"/>
            <w:tcBorders>
              <w:right w:val="single" w:sz="12" w:space="0" w:color="auto"/>
            </w:tcBorders>
          </w:tcPr>
          <w:p w:rsidR="005F2EC1" w:rsidRPr="00422DDD" w:rsidRDefault="005F2EC1" w:rsidP="00150EE4">
            <w:pPr>
              <w:jc w:val="center"/>
              <w:rPr>
                <w:sz w:val="16"/>
              </w:rPr>
            </w:pPr>
            <w:r w:rsidRPr="00422DDD">
              <w:rPr>
                <w:sz w:val="16"/>
              </w:rPr>
              <w:t>7C(+T)</w:t>
            </w:r>
          </w:p>
        </w:tc>
        <w:tc>
          <w:tcPr>
            <w:tcW w:w="0" w:type="auto"/>
          </w:tcPr>
          <w:p w:rsidR="005F2EC1" w:rsidRPr="00422DDD" w:rsidRDefault="00504FA1" w:rsidP="00504FA1">
            <w:pPr>
              <w:jc w:val="center"/>
              <w:rPr>
                <w:sz w:val="16"/>
              </w:rPr>
            </w:pPr>
            <w:r w:rsidRPr="00422DDD">
              <w:rPr>
                <w:sz w:val="16"/>
              </w:rPr>
              <w:t>12C(+T)</w:t>
            </w:r>
          </w:p>
        </w:tc>
        <w:tc>
          <w:tcPr>
            <w:tcW w:w="0" w:type="auto"/>
            <w:tcBorders>
              <w:left w:val="single" w:sz="12" w:space="0" w:color="auto"/>
            </w:tcBorders>
          </w:tcPr>
          <w:p w:rsidR="005F2EC1" w:rsidRPr="00422DDD" w:rsidRDefault="005F2EC1" w:rsidP="00150EE4">
            <w:pPr>
              <w:jc w:val="center"/>
              <w:rPr>
                <w:sz w:val="16"/>
              </w:rPr>
            </w:pPr>
            <w:r w:rsidRPr="00422DDD">
              <w:rPr>
                <w:sz w:val="16"/>
              </w:rPr>
              <w:t>+6</w:t>
            </w:r>
          </w:p>
        </w:tc>
        <w:tc>
          <w:tcPr>
            <w:tcW w:w="0" w:type="auto"/>
          </w:tcPr>
          <w:p w:rsidR="005F2EC1" w:rsidRPr="00422DDD" w:rsidRDefault="005F2EC1" w:rsidP="00150EE4">
            <w:pPr>
              <w:jc w:val="center"/>
              <w:rPr>
                <w:sz w:val="16"/>
              </w:rPr>
            </w:pPr>
            <w:r w:rsidRPr="00422DDD">
              <w:rPr>
                <w:sz w:val="16"/>
              </w:rPr>
              <w:t>+10</w:t>
            </w:r>
          </w:p>
        </w:tc>
      </w:tr>
      <w:tr w:rsidR="005F2EC1" w:rsidRPr="00422DDD" w:rsidTr="00CD0224">
        <w:trPr>
          <w:cantSplit/>
        </w:trPr>
        <w:tc>
          <w:tcPr>
            <w:tcW w:w="0" w:type="auto"/>
            <w:shd w:val="clear" w:color="auto" w:fill="F2F2F2"/>
          </w:tcPr>
          <w:p w:rsidR="005F2EC1" w:rsidRPr="00422DDD" w:rsidRDefault="005F2EC1" w:rsidP="00150EE4">
            <w:pPr>
              <w:rPr>
                <w:sz w:val="16"/>
              </w:rPr>
            </w:pPr>
            <w:r w:rsidRPr="00422DDD">
              <w:rPr>
                <w:sz w:val="16"/>
              </w:rPr>
              <w:t>Griffe</w:t>
            </w:r>
          </w:p>
        </w:tc>
        <w:tc>
          <w:tcPr>
            <w:tcW w:w="0" w:type="auto"/>
            <w:tcBorders>
              <w:right w:val="single" w:sz="12" w:space="0" w:color="auto"/>
            </w:tcBorders>
            <w:shd w:val="clear" w:color="auto" w:fill="F2F2F2"/>
          </w:tcPr>
          <w:p w:rsidR="005F2EC1" w:rsidRPr="00422DDD" w:rsidRDefault="005F2EC1" w:rsidP="005E68DA">
            <w:pPr>
              <w:jc w:val="center"/>
              <w:rPr>
                <w:sz w:val="16"/>
              </w:rPr>
            </w:pPr>
            <w:r w:rsidRPr="00422DDD">
              <w:rPr>
                <w:sz w:val="16"/>
              </w:rPr>
              <w:t>7T(+E)</w:t>
            </w:r>
          </w:p>
        </w:tc>
        <w:tc>
          <w:tcPr>
            <w:tcW w:w="0" w:type="auto"/>
            <w:shd w:val="clear" w:color="auto" w:fill="F2F2F2"/>
          </w:tcPr>
          <w:p w:rsidR="005F2EC1" w:rsidRPr="00422DDD" w:rsidRDefault="00504FA1" w:rsidP="00504FA1">
            <w:pPr>
              <w:jc w:val="center"/>
              <w:rPr>
                <w:sz w:val="16"/>
              </w:rPr>
            </w:pPr>
            <w:r w:rsidRPr="00422DDD">
              <w:rPr>
                <w:sz w:val="16"/>
              </w:rPr>
              <w:t>9T(+E)</w:t>
            </w:r>
          </w:p>
        </w:tc>
        <w:tc>
          <w:tcPr>
            <w:tcW w:w="0" w:type="auto"/>
            <w:tcBorders>
              <w:left w:val="single" w:sz="12" w:space="0" w:color="auto"/>
            </w:tcBorders>
            <w:shd w:val="clear" w:color="auto" w:fill="F2F2F2"/>
          </w:tcPr>
          <w:p w:rsidR="005F2EC1" w:rsidRPr="00422DDD" w:rsidRDefault="005F2EC1" w:rsidP="005E68DA">
            <w:pPr>
              <w:jc w:val="center"/>
              <w:rPr>
                <w:sz w:val="16"/>
              </w:rPr>
            </w:pPr>
            <w:r w:rsidRPr="00422DDD">
              <w:rPr>
                <w:sz w:val="16"/>
              </w:rPr>
              <w:t>+8</w:t>
            </w:r>
          </w:p>
        </w:tc>
        <w:tc>
          <w:tcPr>
            <w:tcW w:w="0" w:type="auto"/>
            <w:shd w:val="clear" w:color="auto" w:fill="F2F2F2"/>
          </w:tcPr>
          <w:p w:rsidR="005F2EC1" w:rsidRPr="00422DDD" w:rsidRDefault="005F2EC1" w:rsidP="005E68DA">
            <w:pPr>
              <w:jc w:val="center"/>
              <w:rPr>
                <w:sz w:val="16"/>
              </w:rPr>
            </w:pPr>
            <w:r w:rsidRPr="00422DDD">
              <w:rPr>
                <w:sz w:val="16"/>
              </w:rPr>
              <w:t>0</w:t>
            </w:r>
          </w:p>
        </w:tc>
      </w:tr>
      <w:tr w:rsidR="005F2EC1" w:rsidRPr="00422DDD" w:rsidTr="00CD0224">
        <w:trPr>
          <w:cantSplit/>
        </w:trPr>
        <w:tc>
          <w:tcPr>
            <w:tcW w:w="0" w:type="auto"/>
          </w:tcPr>
          <w:p w:rsidR="005F2EC1" w:rsidRPr="00422DDD" w:rsidRDefault="005F2EC1" w:rsidP="00150EE4">
            <w:pPr>
              <w:rPr>
                <w:sz w:val="16"/>
              </w:rPr>
            </w:pPr>
            <w:r w:rsidRPr="00422DDD">
              <w:rPr>
                <w:sz w:val="16"/>
              </w:rPr>
              <w:t xml:space="preserve">Morsure </w:t>
            </w:r>
          </w:p>
        </w:tc>
        <w:tc>
          <w:tcPr>
            <w:tcW w:w="0" w:type="auto"/>
            <w:tcBorders>
              <w:right w:val="single" w:sz="12" w:space="0" w:color="auto"/>
            </w:tcBorders>
          </w:tcPr>
          <w:p w:rsidR="005F2EC1" w:rsidRPr="00422DDD" w:rsidRDefault="00CD0224" w:rsidP="00CD0224">
            <w:pPr>
              <w:jc w:val="center"/>
              <w:rPr>
                <w:sz w:val="16"/>
              </w:rPr>
            </w:pPr>
            <w:r w:rsidRPr="00422DDD">
              <w:rPr>
                <w:sz w:val="16"/>
              </w:rPr>
              <w:t>6E(+T)</w:t>
            </w:r>
          </w:p>
        </w:tc>
        <w:tc>
          <w:tcPr>
            <w:tcW w:w="0" w:type="auto"/>
          </w:tcPr>
          <w:p w:rsidR="005F2EC1" w:rsidRPr="00422DDD" w:rsidRDefault="00504FA1" w:rsidP="00CD0224">
            <w:pPr>
              <w:jc w:val="center"/>
              <w:rPr>
                <w:sz w:val="16"/>
              </w:rPr>
            </w:pPr>
            <w:r w:rsidRPr="00422DDD">
              <w:rPr>
                <w:sz w:val="16"/>
              </w:rPr>
              <w:t>10E</w:t>
            </w:r>
            <w:r w:rsidR="00CD0224" w:rsidRPr="00422DDD">
              <w:rPr>
                <w:sz w:val="16"/>
              </w:rPr>
              <w:t>(+T)</w:t>
            </w:r>
          </w:p>
        </w:tc>
        <w:tc>
          <w:tcPr>
            <w:tcW w:w="0" w:type="auto"/>
            <w:tcBorders>
              <w:left w:val="single" w:sz="12" w:space="0" w:color="auto"/>
            </w:tcBorders>
          </w:tcPr>
          <w:p w:rsidR="005F2EC1" w:rsidRPr="00422DDD" w:rsidRDefault="005F2EC1" w:rsidP="005E68DA">
            <w:pPr>
              <w:jc w:val="center"/>
              <w:rPr>
                <w:sz w:val="16"/>
              </w:rPr>
            </w:pPr>
            <w:r w:rsidRPr="00422DDD">
              <w:rPr>
                <w:sz w:val="16"/>
              </w:rPr>
              <w:t>+7</w:t>
            </w:r>
          </w:p>
        </w:tc>
        <w:tc>
          <w:tcPr>
            <w:tcW w:w="0" w:type="auto"/>
          </w:tcPr>
          <w:p w:rsidR="005F2EC1" w:rsidRPr="00422DDD" w:rsidRDefault="005F2EC1" w:rsidP="005E68DA">
            <w:pPr>
              <w:jc w:val="center"/>
              <w:rPr>
                <w:sz w:val="16"/>
              </w:rPr>
            </w:pPr>
            <w:r w:rsidRPr="00422DDD">
              <w:rPr>
                <w:sz w:val="16"/>
              </w:rPr>
              <w:t>+5</w:t>
            </w:r>
          </w:p>
        </w:tc>
      </w:tr>
      <w:tr w:rsidR="005F2EC1" w:rsidRPr="00422DDD" w:rsidTr="00CD0224">
        <w:trPr>
          <w:cantSplit/>
        </w:trPr>
        <w:tc>
          <w:tcPr>
            <w:tcW w:w="0" w:type="auto"/>
            <w:shd w:val="clear" w:color="auto" w:fill="F2F2F2"/>
          </w:tcPr>
          <w:p w:rsidR="005F2EC1" w:rsidRPr="00422DDD" w:rsidRDefault="005F2EC1" w:rsidP="00150EE4">
            <w:pPr>
              <w:rPr>
                <w:sz w:val="16"/>
              </w:rPr>
            </w:pPr>
            <w:r w:rsidRPr="00422DDD">
              <w:rPr>
                <w:sz w:val="16"/>
              </w:rPr>
              <w:t>Poing</w:t>
            </w:r>
          </w:p>
        </w:tc>
        <w:tc>
          <w:tcPr>
            <w:tcW w:w="0" w:type="auto"/>
            <w:tcBorders>
              <w:right w:val="single" w:sz="12" w:space="0" w:color="auto"/>
            </w:tcBorders>
            <w:shd w:val="clear" w:color="auto" w:fill="F2F2F2"/>
          </w:tcPr>
          <w:p w:rsidR="005F2EC1" w:rsidRPr="00422DDD" w:rsidRDefault="005F2EC1" w:rsidP="005E68DA">
            <w:pPr>
              <w:jc w:val="center"/>
              <w:rPr>
                <w:sz w:val="16"/>
              </w:rPr>
            </w:pPr>
            <w:r w:rsidRPr="00422DDD">
              <w:rPr>
                <w:sz w:val="16"/>
              </w:rPr>
              <w:t>7C</w:t>
            </w:r>
          </w:p>
        </w:tc>
        <w:tc>
          <w:tcPr>
            <w:tcW w:w="0" w:type="auto"/>
            <w:shd w:val="clear" w:color="auto" w:fill="F2F2F2"/>
          </w:tcPr>
          <w:p w:rsidR="005F2EC1" w:rsidRPr="00422DDD" w:rsidRDefault="00504FA1" w:rsidP="005E68DA">
            <w:pPr>
              <w:jc w:val="center"/>
              <w:rPr>
                <w:sz w:val="16"/>
              </w:rPr>
            </w:pPr>
            <w:r w:rsidRPr="00422DDD">
              <w:rPr>
                <w:sz w:val="16"/>
              </w:rPr>
              <w:t>8C</w:t>
            </w:r>
          </w:p>
        </w:tc>
        <w:tc>
          <w:tcPr>
            <w:tcW w:w="0" w:type="auto"/>
            <w:tcBorders>
              <w:left w:val="single" w:sz="12" w:space="0" w:color="auto"/>
            </w:tcBorders>
            <w:shd w:val="clear" w:color="auto" w:fill="F2F2F2"/>
          </w:tcPr>
          <w:p w:rsidR="005F2EC1" w:rsidRPr="00422DDD" w:rsidRDefault="005F2EC1" w:rsidP="005E68DA">
            <w:pPr>
              <w:jc w:val="center"/>
              <w:rPr>
                <w:sz w:val="16"/>
              </w:rPr>
            </w:pPr>
            <w:r w:rsidRPr="00422DDD">
              <w:rPr>
                <w:sz w:val="16"/>
              </w:rPr>
              <w:t>+8</w:t>
            </w:r>
          </w:p>
        </w:tc>
        <w:tc>
          <w:tcPr>
            <w:tcW w:w="0" w:type="auto"/>
            <w:shd w:val="clear" w:color="auto" w:fill="F2F2F2"/>
          </w:tcPr>
          <w:p w:rsidR="005F2EC1" w:rsidRPr="00422DDD" w:rsidRDefault="005F2EC1" w:rsidP="005E68DA">
            <w:pPr>
              <w:jc w:val="center"/>
              <w:rPr>
                <w:sz w:val="16"/>
              </w:rPr>
            </w:pPr>
            <w:r w:rsidRPr="00422DDD">
              <w:rPr>
                <w:sz w:val="16"/>
              </w:rPr>
              <w:t>-10</w:t>
            </w:r>
          </w:p>
        </w:tc>
      </w:tr>
      <w:tr w:rsidR="005F2EC1" w:rsidRPr="00422DDD" w:rsidTr="00CD0224">
        <w:trPr>
          <w:cantSplit/>
        </w:trPr>
        <w:tc>
          <w:tcPr>
            <w:tcW w:w="0" w:type="auto"/>
          </w:tcPr>
          <w:p w:rsidR="005F2EC1" w:rsidRPr="00422DDD" w:rsidRDefault="005F2EC1" w:rsidP="00150EE4">
            <w:pPr>
              <w:jc w:val="left"/>
              <w:rPr>
                <w:sz w:val="16"/>
              </w:rPr>
            </w:pPr>
            <w:r w:rsidRPr="00422DDD">
              <w:rPr>
                <w:sz w:val="16"/>
              </w:rPr>
              <w:t>Sabot</w:t>
            </w:r>
          </w:p>
        </w:tc>
        <w:tc>
          <w:tcPr>
            <w:tcW w:w="0" w:type="auto"/>
            <w:tcBorders>
              <w:right w:val="single" w:sz="12" w:space="0" w:color="auto"/>
            </w:tcBorders>
          </w:tcPr>
          <w:p w:rsidR="005F2EC1" w:rsidRPr="00422DDD" w:rsidRDefault="005F2EC1" w:rsidP="005E68DA">
            <w:pPr>
              <w:jc w:val="center"/>
              <w:rPr>
                <w:sz w:val="16"/>
              </w:rPr>
            </w:pPr>
            <w:r w:rsidRPr="00422DDD">
              <w:rPr>
                <w:sz w:val="16"/>
              </w:rPr>
              <w:t>8C</w:t>
            </w:r>
          </w:p>
        </w:tc>
        <w:tc>
          <w:tcPr>
            <w:tcW w:w="0" w:type="auto"/>
          </w:tcPr>
          <w:p w:rsidR="005F2EC1" w:rsidRPr="00422DDD" w:rsidRDefault="00504FA1" w:rsidP="005E68DA">
            <w:pPr>
              <w:jc w:val="center"/>
              <w:rPr>
                <w:sz w:val="16"/>
              </w:rPr>
            </w:pPr>
            <w:r w:rsidRPr="00422DDD">
              <w:rPr>
                <w:sz w:val="16"/>
              </w:rPr>
              <w:t>12C</w:t>
            </w:r>
          </w:p>
        </w:tc>
        <w:tc>
          <w:tcPr>
            <w:tcW w:w="0" w:type="auto"/>
            <w:tcBorders>
              <w:left w:val="single" w:sz="12" w:space="0" w:color="auto"/>
            </w:tcBorders>
          </w:tcPr>
          <w:p w:rsidR="005F2EC1" w:rsidRPr="00422DDD" w:rsidRDefault="005F2EC1" w:rsidP="005E68DA">
            <w:pPr>
              <w:jc w:val="center"/>
              <w:rPr>
                <w:sz w:val="16"/>
              </w:rPr>
            </w:pPr>
            <w:r w:rsidRPr="00422DDD">
              <w:rPr>
                <w:sz w:val="16"/>
              </w:rPr>
              <w:t>+7</w:t>
            </w:r>
          </w:p>
        </w:tc>
        <w:tc>
          <w:tcPr>
            <w:tcW w:w="0" w:type="auto"/>
          </w:tcPr>
          <w:p w:rsidR="005F2EC1" w:rsidRPr="00422DDD" w:rsidRDefault="005F2EC1" w:rsidP="005E68DA">
            <w:pPr>
              <w:jc w:val="center"/>
              <w:rPr>
                <w:sz w:val="16"/>
              </w:rPr>
            </w:pPr>
            <w:r w:rsidRPr="00422DDD">
              <w:rPr>
                <w:sz w:val="16"/>
              </w:rPr>
              <w:t>0</w:t>
            </w:r>
          </w:p>
        </w:tc>
      </w:tr>
      <w:tr w:rsidR="00494019" w:rsidRPr="00422DDD" w:rsidTr="00CD0224">
        <w:trPr>
          <w:cantSplit/>
        </w:trPr>
        <w:tc>
          <w:tcPr>
            <w:tcW w:w="0" w:type="auto"/>
          </w:tcPr>
          <w:p w:rsidR="00494019" w:rsidRPr="00422DDD" w:rsidRDefault="00494019" w:rsidP="00150EE4">
            <w:pPr>
              <w:jc w:val="left"/>
              <w:rPr>
                <w:sz w:val="16"/>
              </w:rPr>
            </w:pPr>
            <w:r>
              <w:rPr>
                <w:sz w:val="16"/>
              </w:rPr>
              <w:t>Serre</w:t>
            </w:r>
          </w:p>
        </w:tc>
        <w:tc>
          <w:tcPr>
            <w:tcW w:w="0" w:type="auto"/>
            <w:tcBorders>
              <w:right w:val="single" w:sz="12" w:space="0" w:color="auto"/>
            </w:tcBorders>
          </w:tcPr>
          <w:p w:rsidR="00494019" w:rsidRPr="00422DDD" w:rsidRDefault="00494019" w:rsidP="005E68DA">
            <w:pPr>
              <w:jc w:val="center"/>
              <w:rPr>
                <w:sz w:val="16"/>
              </w:rPr>
            </w:pPr>
            <w:r>
              <w:rPr>
                <w:sz w:val="16"/>
              </w:rPr>
              <w:t>4E(+T)</w:t>
            </w:r>
          </w:p>
        </w:tc>
        <w:tc>
          <w:tcPr>
            <w:tcW w:w="0" w:type="auto"/>
          </w:tcPr>
          <w:p w:rsidR="00494019" w:rsidRPr="00422DDD" w:rsidRDefault="00494019" w:rsidP="005E68DA">
            <w:pPr>
              <w:jc w:val="center"/>
              <w:rPr>
                <w:sz w:val="16"/>
              </w:rPr>
            </w:pPr>
            <w:r>
              <w:rPr>
                <w:sz w:val="16"/>
              </w:rPr>
              <w:t>6E(+T)</w:t>
            </w:r>
          </w:p>
        </w:tc>
        <w:tc>
          <w:tcPr>
            <w:tcW w:w="0" w:type="auto"/>
            <w:tcBorders>
              <w:left w:val="single" w:sz="12" w:space="0" w:color="auto"/>
            </w:tcBorders>
          </w:tcPr>
          <w:p w:rsidR="00494019" w:rsidRPr="00422DDD" w:rsidRDefault="00494019" w:rsidP="005E68DA">
            <w:pPr>
              <w:jc w:val="center"/>
              <w:rPr>
                <w:sz w:val="16"/>
              </w:rPr>
            </w:pPr>
            <w:r>
              <w:rPr>
                <w:sz w:val="16"/>
              </w:rPr>
              <w:t>+5</w:t>
            </w:r>
          </w:p>
        </w:tc>
        <w:tc>
          <w:tcPr>
            <w:tcW w:w="0" w:type="auto"/>
          </w:tcPr>
          <w:p w:rsidR="00494019" w:rsidRPr="00422DDD" w:rsidRDefault="00494019" w:rsidP="005E68DA">
            <w:pPr>
              <w:jc w:val="center"/>
              <w:rPr>
                <w:sz w:val="16"/>
              </w:rPr>
            </w:pPr>
            <w:r>
              <w:rPr>
                <w:sz w:val="16"/>
              </w:rPr>
              <w:t>+5</w:t>
            </w:r>
          </w:p>
        </w:tc>
      </w:tr>
      <w:tr w:rsidR="005F2EC1" w:rsidRPr="00422DDD" w:rsidTr="00CD0224">
        <w:trPr>
          <w:cantSplit/>
        </w:trPr>
        <w:tc>
          <w:tcPr>
            <w:tcW w:w="0" w:type="auto"/>
            <w:shd w:val="clear" w:color="auto" w:fill="F2F2F2"/>
          </w:tcPr>
          <w:p w:rsidR="005F2EC1" w:rsidRPr="00422DDD" w:rsidRDefault="005F2EC1">
            <w:pPr>
              <w:rPr>
                <w:sz w:val="16"/>
              </w:rPr>
            </w:pPr>
            <w:r w:rsidRPr="00422DDD">
              <w:rPr>
                <w:sz w:val="16"/>
              </w:rPr>
              <w:t>Mains spéciales</w:t>
            </w:r>
          </w:p>
        </w:tc>
        <w:tc>
          <w:tcPr>
            <w:tcW w:w="0" w:type="auto"/>
            <w:tcBorders>
              <w:right w:val="single" w:sz="12" w:space="0" w:color="auto"/>
            </w:tcBorders>
            <w:shd w:val="clear" w:color="auto" w:fill="F2F2F2"/>
          </w:tcPr>
          <w:p w:rsidR="005F2EC1" w:rsidRPr="00422DDD" w:rsidRDefault="005F2EC1" w:rsidP="005E68DA">
            <w:pPr>
              <w:jc w:val="center"/>
              <w:rPr>
                <w:sz w:val="16"/>
              </w:rPr>
            </w:pPr>
            <w:r w:rsidRPr="00422DDD">
              <w:rPr>
                <w:sz w:val="16"/>
              </w:rPr>
              <w:t>6C(+E)</w:t>
            </w:r>
          </w:p>
        </w:tc>
        <w:tc>
          <w:tcPr>
            <w:tcW w:w="0" w:type="auto"/>
            <w:shd w:val="clear" w:color="auto" w:fill="F2F2F2"/>
          </w:tcPr>
          <w:p w:rsidR="005F2EC1" w:rsidRPr="00422DDD" w:rsidRDefault="00504FA1" w:rsidP="00504FA1">
            <w:pPr>
              <w:jc w:val="center"/>
              <w:rPr>
                <w:sz w:val="16"/>
              </w:rPr>
            </w:pPr>
            <w:r w:rsidRPr="00422DDD">
              <w:rPr>
                <w:sz w:val="16"/>
              </w:rPr>
              <w:t>10C(+E)</w:t>
            </w:r>
          </w:p>
        </w:tc>
        <w:tc>
          <w:tcPr>
            <w:tcW w:w="0" w:type="auto"/>
            <w:tcBorders>
              <w:left w:val="single" w:sz="12" w:space="0" w:color="auto"/>
            </w:tcBorders>
            <w:shd w:val="clear" w:color="auto" w:fill="F2F2F2"/>
          </w:tcPr>
          <w:p w:rsidR="005F2EC1" w:rsidRPr="00422DDD" w:rsidRDefault="005F2EC1" w:rsidP="005E68DA">
            <w:pPr>
              <w:jc w:val="center"/>
              <w:rPr>
                <w:sz w:val="16"/>
              </w:rPr>
            </w:pPr>
            <w:r w:rsidRPr="00422DDD">
              <w:rPr>
                <w:sz w:val="16"/>
              </w:rPr>
              <w:t>+7</w:t>
            </w:r>
          </w:p>
        </w:tc>
        <w:tc>
          <w:tcPr>
            <w:tcW w:w="0" w:type="auto"/>
            <w:shd w:val="clear" w:color="auto" w:fill="F2F2F2"/>
          </w:tcPr>
          <w:p w:rsidR="005F2EC1" w:rsidRPr="00422DDD" w:rsidRDefault="005F2EC1" w:rsidP="005E68DA">
            <w:pPr>
              <w:jc w:val="center"/>
              <w:rPr>
                <w:sz w:val="16"/>
              </w:rPr>
            </w:pPr>
            <w:r w:rsidRPr="00422DDD">
              <w:rPr>
                <w:sz w:val="16"/>
              </w:rPr>
              <w:t>+15</w:t>
            </w:r>
          </w:p>
        </w:tc>
      </w:tr>
    </w:tbl>
    <w:p w:rsidR="00E74576" w:rsidRPr="00422DDD" w:rsidRDefault="00E74576" w:rsidP="00E74576">
      <w:pPr>
        <w:pStyle w:val="Titre3"/>
      </w:pPr>
      <w:bookmarkStart w:id="177" w:name="_Toc208477872"/>
      <w:r w:rsidRPr="00422DDD">
        <w:t>7.3.3 Armes fabriquées</w:t>
      </w:r>
      <w:bookmarkEnd w:id="177"/>
      <w:r w:rsidRPr="00422DDD">
        <w:t xml:space="preserve"> </w:t>
      </w:r>
    </w:p>
    <w:p w:rsidR="00777865" w:rsidRPr="00422DDD" w:rsidRDefault="005F2EC1">
      <w:r w:rsidRPr="00422DDD">
        <w:t xml:space="preserve">Pour les armes </w:t>
      </w:r>
      <w:r w:rsidR="000B6CA7" w:rsidRPr="00422DDD">
        <w:t>fabriquées</w:t>
      </w:r>
      <w:r w:rsidRPr="00422DDD">
        <w:t>, d</w:t>
      </w:r>
      <w:r w:rsidR="00777865" w:rsidRPr="00422DDD">
        <w:t xml:space="preserve">éterminez l’arme qui ressemble le plus à celle utilisée par le </w:t>
      </w:r>
      <w:r w:rsidR="00EA2F9C" w:rsidRPr="00422DDD">
        <w:t>PNJ</w:t>
      </w:r>
      <w:r w:rsidR="00777865" w:rsidRPr="00422DDD">
        <w:t xml:space="preserve"> et modifiez les paramètres selon les circo</w:t>
      </w:r>
      <w:r w:rsidR="000B6CA7" w:rsidRPr="00422DDD">
        <w:t>nstances</w:t>
      </w:r>
      <w:r w:rsidR="00CD0224" w:rsidRPr="00422DDD">
        <w:t xml:space="preserve"> (en italique les armes de tir)</w:t>
      </w:r>
      <w:r w:rsidR="003C1F42"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93"/>
        <w:gridCol w:w="1018"/>
        <w:gridCol w:w="775"/>
        <w:gridCol w:w="702"/>
        <w:gridCol w:w="449"/>
      </w:tblGrid>
      <w:tr w:rsidR="000B6CA7" w:rsidRPr="00422DDD" w:rsidTr="00CD0224">
        <w:trPr>
          <w:cantSplit/>
        </w:trPr>
        <w:tc>
          <w:tcPr>
            <w:tcW w:w="0" w:type="auto"/>
            <w:vAlign w:val="bottom"/>
          </w:tcPr>
          <w:p w:rsidR="000B6CA7" w:rsidRPr="00422DDD" w:rsidRDefault="000B6CA7" w:rsidP="003C1F42">
            <w:pPr>
              <w:jc w:val="left"/>
              <w:rPr>
                <w:b/>
                <w:sz w:val="16"/>
                <w:szCs w:val="16"/>
              </w:rPr>
            </w:pPr>
            <w:r w:rsidRPr="00422DDD">
              <w:rPr>
                <w:b/>
                <w:sz w:val="16"/>
                <w:szCs w:val="16"/>
              </w:rPr>
              <w:t>Arme</w:t>
            </w:r>
          </w:p>
        </w:tc>
        <w:tc>
          <w:tcPr>
            <w:tcW w:w="0" w:type="auto"/>
            <w:vAlign w:val="bottom"/>
          </w:tcPr>
          <w:p w:rsidR="000B6CA7" w:rsidRPr="00422DDD" w:rsidRDefault="000B6CA7" w:rsidP="003C1F42">
            <w:pPr>
              <w:jc w:val="center"/>
              <w:rPr>
                <w:b/>
                <w:w w:val="90"/>
                <w:sz w:val="16"/>
                <w:szCs w:val="16"/>
              </w:rPr>
            </w:pPr>
            <w:r w:rsidRPr="00422DDD">
              <w:rPr>
                <w:b/>
                <w:w w:val="90"/>
                <w:sz w:val="16"/>
                <w:szCs w:val="16"/>
              </w:rPr>
              <w:t>Blessures</w:t>
            </w:r>
          </w:p>
        </w:tc>
        <w:tc>
          <w:tcPr>
            <w:tcW w:w="0" w:type="auto"/>
          </w:tcPr>
          <w:p w:rsidR="000B6CA7" w:rsidRPr="00422DDD" w:rsidRDefault="000B6CA7" w:rsidP="003C1F42">
            <w:pPr>
              <w:jc w:val="center"/>
              <w:rPr>
                <w:b/>
                <w:w w:val="90"/>
                <w:sz w:val="16"/>
                <w:szCs w:val="16"/>
              </w:rPr>
            </w:pPr>
            <w:r w:rsidRPr="00422DDD">
              <w:rPr>
                <w:b/>
                <w:w w:val="90"/>
                <w:sz w:val="16"/>
                <w:szCs w:val="16"/>
              </w:rPr>
              <w:t>Lourde</w:t>
            </w:r>
          </w:p>
        </w:tc>
        <w:tc>
          <w:tcPr>
            <w:tcW w:w="0" w:type="auto"/>
            <w:vAlign w:val="bottom"/>
          </w:tcPr>
          <w:p w:rsidR="000B6CA7" w:rsidRPr="00422DDD" w:rsidRDefault="000B6CA7" w:rsidP="003C1F42">
            <w:pPr>
              <w:jc w:val="center"/>
              <w:rPr>
                <w:b/>
                <w:w w:val="90"/>
                <w:sz w:val="16"/>
                <w:szCs w:val="16"/>
              </w:rPr>
            </w:pPr>
            <w:r w:rsidRPr="00422DDD">
              <w:rPr>
                <w:b/>
                <w:w w:val="90"/>
                <w:sz w:val="16"/>
                <w:szCs w:val="16"/>
              </w:rPr>
              <w:t>Vitesse</w:t>
            </w:r>
          </w:p>
        </w:tc>
        <w:tc>
          <w:tcPr>
            <w:tcW w:w="0" w:type="auto"/>
            <w:vAlign w:val="bottom"/>
          </w:tcPr>
          <w:p w:rsidR="000B6CA7" w:rsidRPr="00422DDD" w:rsidRDefault="000B6CA7" w:rsidP="003C1F42">
            <w:pPr>
              <w:jc w:val="center"/>
              <w:rPr>
                <w:b/>
                <w:sz w:val="16"/>
                <w:szCs w:val="16"/>
              </w:rPr>
            </w:pPr>
            <w:r w:rsidRPr="00422DDD">
              <w:rPr>
                <w:b/>
                <w:sz w:val="16"/>
                <w:szCs w:val="16"/>
              </w:rPr>
              <w:t>Crit</w:t>
            </w:r>
          </w:p>
        </w:tc>
      </w:tr>
      <w:tr w:rsidR="000B6CA7" w:rsidRPr="00E30273" w:rsidTr="00CD0224">
        <w:trPr>
          <w:cantSplit/>
        </w:trPr>
        <w:tc>
          <w:tcPr>
            <w:tcW w:w="0" w:type="auto"/>
            <w:shd w:val="clear" w:color="auto" w:fill="auto"/>
            <w:vAlign w:val="bottom"/>
          </w:tcPr>
          <w:p w:rsidR="000B6CA7" w:rsidRPr="00E30273" w:rsidRDefault="000B6CA7" w:rsidP="003C1F42">
            <w:pPr>
              <w:pStyle w:val="Titre8"/>
              <w:jc w:val="left"/>
              <w:rPr>
                <w:i w:val="0"/>
                <w:iCs/>
              </w:rPr>
            </w:pPr>
            <w:r w:rsidRPr="00E30273">
              <w:rPr>
                <w:b/>
                <w:i w:val="0"/>
                <w:iCs/>
              </w:rPr>
              <w:t>Arbalète</w:t>
            </w:r>
            <w:r w:rsidRPr="00E30273">
              <w:rPr>
                <w:i w:val="0"/>
                <w:iCs/>
              </w:rPr>
              <w:t xml:space="preserve"> </w:t>
            </w:r>
            <w:r w:rsidR="00CD0224" w:rsidRPr="00E30273">
              <w:rPr>
                <w:i w:val="0"/>
                <w:iCs/>
              </w:rPr>
              <w:t xml:space="preserve"> </w:t>
            </w:r>
            <w:r w:rsidRPr="00E30273">
              <w:rPr>
                <w:i w:val="0"/>
                <w:iCs/>
              </w:rPr>
              <w:t>À pied</w:t>
            </w:r>
          </w:p>
        </w:tc>
        <w:tc>
          <w:tcPr>
            <w:tcW w:w="0" w:type="auto"/>
            <w:shd w:val="clear" w:color="auto" w:fill="auto"/>
            <w:vAlign w:val="bottom"/>
          </w:tcPr>
          <w:p w:rsidR="000B6CA7" w:rsidRPr="00E30273" w:rsidRDefault="000B6CA7" w:rsidP="004F56F4">
            <w:pPr>
              <w:jc w:val="center"/>
              <w:rPr>
                <w:iCs/>
                <w:sz w:val="16"/>
              </w:rPr>
            </w:pPr>
            <w:r w:rsidRPr="00E30273">
              <w:rPr>
                <w:iCs/>
                <w:sz w:val="16"/>
              </w:rPr>
              <w:t>11 E</w:t>
            </w:r>
          </w:p>
        </w:tc>
        <w:tc>
          <w:tcPr>
            <w:tcW w:w="0" w:type="auto"/>
          </w:tcPr>
          <w:p w:rsidR="000B6CA7" w:rsidRPr="00E30273" w:rsidRDefault="000B6CA7" w:rsidP="003C1F42">
            <w:pPr>
              <w:jc w:val="center"/>
              <w:rPr>
                <w:iCs/>
                <w:sz w:val="16"/>
              </w:rPr>
            </w:pPr>
            <w:r w:rsidRPr="00E30273">
              <w:rPr>
                <w:iCs/>
                <w:sz w:val="16"/>
              </w:rPr>
              <w:t>13E</w:t>
            </w:r>
          </w:p>
        </w:tc>
        <w:tc>
          <w:tcPr>
            <w:tcW w:w="0" w:type="auto"/>
            <w:shd w:val="clear" w:color="auto" w:fill="auto"/>
            <w:vAlign w:val="bottom"/>
          </w:tcPr>
          <w:p w:rsidR="000B6CA7" w:rsidRPr="00E30273" w:rsidRDefault="000B6CA7" w:rsidP="003C1F42">
            <w:pPr>
              <w:jc w:val="center"/>
              <w:rPr>
                <w:iCs/>
                <w:sz w:val="16"/>
              </w:rPr>
            </w:pPr>
            <w:r w:rsidRPr="00E30273">
              <w:rPr>
                <w:iCs/>
                <w:sz w:val="16"/>
              </w:rPr>
              <w:t>+16</w:t>
            </w:r>
          </w:p>
        </w:tc>
        <w:tc>
          <w:tcPr>
            <w:tcW w:w="0" w:type="auto"/>
            <w:shd w:val="clear" w:color="auto" w:fill="auto"/>
            <w:vAlign w:val="bottom"/>
          </w:tcPr>
          <w:p w:rsidR="000B6CA7" w:rsidRPr="00E30273" w:rsidRDefault="000B6CA7" w:rsidP="003C1F42">
            <w:pPr>
              <w:jc w:val="center"/>
              <w:rPr>
                <w:iCs/>
                <w:sz w:val="16"/>
              </w:rPr>
            </w:pPr>
            <w:r w:rsidRPr="00E30273">
              <w:rPr>
                <w:iCs/>
                <w:sz w:val="16"/>
              </w:rPr>
              <w:t>+10</w:t>
            </w:r>
          </w:p>
        </w:tc>
      </w:tr>
      <w:tr w:rsidR="000B6CA7" w:rsidRPr="00E30273" w:rsidTr="00CD0224">
        <w:trPr>
          <w:cantSplit/>
        </w:trPr>
        <w:tc>
          <w:tcPr>
            <w:tcW w:w="0" w:type="auto"/>
            <w:shd w:val="clear" w:color="auto" w:fill="F2F2F2" w:themeFill="background1" w:themeFillShade="F2"/>
            <w:vAlign w:val="bottom"/>
          </w:tcPr>
          <w:p w:rsidR="000B6CA7" w:rsidRPr="00E30273" w:rsidRDefault="000B6CA7" w:rsidP="003C1F42">
            <w:pPr>
              <w:jc w:val="left"/>
              <w:rPr>
                <w:iCs/>
                <w:sz w:val="16"/>
              </w:rPr>
            </w:pPr>
            <w:r w:rsidRPr="00E30273">
              <w:rPr>
                <w:b/>
                <w:bCs/>
                <w:iCs/>
                <w:sz w:val="16"/>
              </w:rPr>
              <w:t>Arc</w:t>
            </w:r>
            <w:r w:rsidRPr="00E30273">
              <w:rPr>
                <w:iCs/>
                <w:sz w:val="16"/>
              </w:rPr>
              <w:t xml:space="preserve"> </w:t>
            </w:r>
            <w:r w:rsidR="00CD0224" w:rsidRPr="00E30273">
              <w:rPr>
                <w:iCs/>
                <w:sz w:val="16"/>
              </w:rPr>
              <w:t xml:space="preserve"> </w:t>
            </w:r>
            <w:r w:rsidRPr="00E30273">
              <w:rPr>
                <w:iCs/>
                <w:sz w:val="16"/>
              </w:rPr>
              <w:t>Normal</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8 E</w:t>
            </w:r>
          </w:p>
        </w:tc>
        <w:tc>
          <w:tcPr>
            <w:tcW w:w="0" w:type="auto"/>
            <w:shd w:val="clear" w:color="auto" w:fill="F2F2F2" w:themeFill="background1" w:themeFillShade="F2"/>
          </w:tcPr>
          <w:p w:rsidR="000B6CA7" w:rsidRPr="00E30273" w:rsidRDefault="000B6CA7" w:rsidP="003C1F42">
            <w:pPr>
              <w:jc w:val="center"/>
              <w:rPr>
                <w:iCs/>
                <w:sz w:val="16"/>
              </w:rPr>
            </w:pPr>
            <w:r w:rsidRPr="00E30273">
              <w:rPr>
                <w:iCs/>
                <w:sz w:val="16"/>
              </w:rPr>
              <w:t>9E</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+18</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0</w:t>
            </w:r>
          </w:p>
        </w:tc>
      </w:tr>
      <w:tr w:rsidR="000B6CA7" w:rsidRPr="00E30273" w:rsidTr="00CD0224">
        <w:trPr>
          <w:cantSplit/>
        </w:trPr>
        <w:tc>
          <w:tcPr>
            <w:tcW w:w="0" w:type="auto"/>
            <w:shd w:val="clear" w:color="auto" w:fill="FFFFFF" w:themeFill="background1"/>
          </w:tcPr>
          <w:p w:rsidR="000B6CA7" w:rsidRPr="00E30273" w:rsidRDefault="000B6CA7" w:rsidP="00B33A85">
            <w:pPr>
              <w:rPr>
                <w:sz w:val="16"/>
              </w:rPr>
            </w:pPr>
            <w:r w:rsidRPr="00E30273">
              <w:rPr>
                <w:b/>
                <w:sz w:val="16"/>
              </w:rPr>
              <w:lastRenderedPageBreak/>
              <w:t>Dague</w:t>
            </w:r>
            <w:r w:rsidRPr="00E30273">
              <w:rPr>
                <w:sz w:val="16"/>
              </w:rPr>
              <w:t xml:space="preserve"> </w:t>
            </w:r>
            <w:r w:rsidR="00CD0224" w:rsidRPr="00E30273">
              <w:rPr>
                <w:sz w:val="16"/>
              </w:rPr>
              <w:t xml:space="preserve"> </w:t>
            </w:r>
            <w:r w:rsidRPr="00E30273">
              <w:rPr>
                <w:sz w:val="16"/>
              </w:rPr>
              <w:t>De plat</w:t>
            </w:r>
          </w:p>
        </w:tc>
        <w:tc>
          <w:tcPr>
            <w:tcW w:w="0" w:type="auto"/>
            <w:shd w:val="clear" w:color="auto" w:fill="FFFFFF" w:themeFill="background1"/>
          </w:tcPr>
          <w:p w:rsidR="000B6CA7" w:rsidRPr="00E30273" w:rsidRDefault="000B6CA7" w:rsidP="00B33A85">
            <w:pPr>
              <w:jc w:val="center"/>
              <w:rPr>
                <w:color w:val="000000"/>
                <w:sz w:val="16"/>
                <w:szCs w:val="16"/>
              </w:rPr>
            </w:pPr>
            <w:r w:rsidRPr="00E30273">
              <w:rPr>
                <w:color w:val="000000"/>
                <w:sz w:val="16"/>
                <w:szCs w:val="16"/>
              </w:rPr>
              <w:t>4TE</w:t>
            </w:r>
          </w:p>
        </w:tc>
        <w:tc>
          <w:tcPr>
            <w:tcW w:w="0" w:type="auto"/>
            <w:shd w:val="clear" w:color="auto" w:fill="FFFFFF" w:themeFill="background1"/>
          </w:tcPr>
          <w:p w:rsidR="000B6CA7" w:rsidRPr="00E30273" w:rsidRDefault="000B6CA7" w:rsidP="00B33A85">
            <w:pPr>
              <w:jc w:val="center"/>
              <w:rPr>
                <w:sz w:val="16"/>
              </w:rPr>
            </w:pPr>
            <w:r w:rsidRPr="00E30273">
              <w:rPr>
                <w:sz w:val="16"/>
              </w:rPr>
              <w:t>5TE</w:t>
            </w:r>
          </w:p>
        </w:tc>
        <w:tc>
          <w:tcPr>
            <w:tcW w:w="0" w:type="auto"/>
            <w:shd w:val="clear" w:color="auto" w:fill="FFFFFF" w:themeFill="background1"/>
          </w:tcPr>
          <w:p w:rsidR="000B6CA7" w:rsidRPr="00E30273" w:rsidRDefault="000B6CA7" w:rsidP="00B33A85">
            <w:pPr>
              <w:jc w:val="center"/>
              <w:rPr>
                <w:sz w:val="16"/>
              </w:rPr>
            </w:pPr>
            <w:r w:rsidRPr="00E30273">
              <w:rPr>
                <w:sz w:val="16"/>
              </w:rPr>
              <w:t>+5</w:t>
            </w:r>
          </w:p>
        </w:tc>
        <w:tc>
          <w:tcPr>
            <w:tcW w:w="0" w:type="auto"/>
            <w:shd w:val="clear" w:color="auto" w:fill="FFFFFF" w:themeFill="background1"/>
          </w:tcPr>
          <w:p w:rsidR="000B6CA7" w:rsidRPr="00E30273" w:rsidRDefault="000B6CA7" w:rsidP="00B33A85">
            <w:pPr>
              <w:jc w:val="center"/>
              <w:rPr>
                <w:sz w:val="16"/>
              </w:rPr>
            </w:pPr>
            <w:r w:rsidRPr="00E30273">
              <w:rPr>
                <w:sz w:val="16"/>
              </w:rPr>
              <w:t>-5</w:t>
            </w:r>
          </w:p>
        </w:tc>
      </w:tr>
      <w:tr w:rsidR="000B6CA7" w:rsidRPr="00E30273" w:rsidTr="00CD0224">
        <w:trPr>
          <w:cantSplit/>
        </w:trPr>
        <w:tc>
          <w:tcPr>
            <w:tcW w:w="0" w:type="auto"/>
            <w:shd w:val="clear" w:color="auto" w:fill="F2F2F2" w:themeFill="background1" w:themeFillShade="F2"/>
            <w:vAlign w:val="bottom"/>
          </w:tcPr>
          <w:p w:rsidR="000B6CA7" w:rsidRPr="00E30273" w:rsidRDefault="000B6CA7" w:rsidP="003C1F42">
            <w:pPr>
              <w:pStyle w:val="Titre8"/>
              <w:keepNext w:val="0"/>
              <w:jc w:val="left"/>
              <w:rPr>
                <w:i w:val="0"/>
                <w:iCs/>
              </w:rPr>
            </w:pPr>
            <w:r w:rsidRPr="00E30273">
              <w:rPr>
                <w:b/>
                <w:bCs/>
                <w:i w:val="0"/>
                <w:iCs/>
              </w:rPr>
              <w:t>Divers</w:t>
            </w:r>
            <w:r w:rsidRPr="00E30273">
              <w:rPr>
                <w:i w:val="0"/>
                <w:iCs/>
              </w:rPr>
              <w:t xml:space="preserve"> Projectiles</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4xkg C(TE)</w:t>
            </w:r>
          </w:p>
        </w:tc>
        <w:tc>
          <w:tcPr>
            <w:tcW w:w="0" w:type="auto"/>
            <w:shd w:val="clear" w:color="auto" w:fill="F2F2F2" w:themeFill="background1" w:themeFillShade="F2"/>
          </w:tcPr>
          <w:p w:rsidR="000B6CA7" w:rsidRPr="00E30273" w:rsidRDefault="000B6CA7" w:rsidP="003C1F42">
            <w:pPr>
              <w:jc w:val="center"/>
              <w:rPr>
                <w:iCs/>
                <w:sz w:val="16"/>
              </w:rPr>
            </w:pP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+5</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-10</w:t>
            </w:r>
          </w:p>
        </w:tc>
      </w:tr>
      <w:tr w:rsidR="000B6CA7" w:rsidRPr="00E30273" w:rsidTr="00CD0224">
        <w:trPr>
          <w:cantSplit/>
        </w:trPr>
        <w:tc>
          <w:tcPr>
            <w:tcW w:w="0" w:type="auto"/>
            <w:shd w:val="clear" w:color="auto" w:fill="FFFFFF" w:themeFill="background1"/>
          </w:tcPr>
          <w:p w:rsidR="000B6CA7" w:rsidRPr="00E30273" w:rsidRDefault="000B6CA7" w:rsidP="00B33A85">
            <w:pPr>
              <w:rPr>
                <w:sz w:val="16"/>
              </w:rPr>
            </w:pPr>
            <w:r w:rsidRPr="00E30273">
              <w:rPr>
                <w:b/>
                <w:sz w:val="16"/>
              </w:rPr>
              <w:t>Épée</w:t>
            </w:r>
            <w:r w:rsidRPr="00E30273">
              <w:rPr>
                <w:sz w:val="16"/>
              </w:rPr>
              <w:t xml:space="preserve"> d’arme</w:t>
            </w:r>
          </w:p>
        </w:tc>
        <w:tc>
          <w:tcPr>
            <w:tcW w:w="0" w:type="auto"/>
            <w:shd w:val="clear" w:color="auto" w:fill="FFFFFF" w:themeFill="background1"/>
          </w:tcPr>
          <w:p w:rsidR="000B6CA7" w:rsidRPr="00E30273" w:rsidRDefault="000B6CA7" w:rsidP="00B33A85">
            <w:pPr>
              <w:jc w:val="center"/>
              <w:rPr>
                <w:color w:val="000000"/>
                <w:sz w:val="16"/>
                <w:szCs w:val="16"/>
              </w:rPr>
            </w:pPr>
            <w:r w:rsidRPr="00E30273">
              <w:rPr>
                <w:color w:val="000000"/>
                <w:sz w:val="16"/>
                <w:szCs w:val="16"/>
              </w:rPr>
              <w:t>5T(E)</w:t>
            </w:r>
          </w:p>
        </w:tc>
        <w:tc>
          <w:tcPr>
            <w:tcW w:w="0" w:type="auto"/>
            <w:shd w:val="clear" w:color="auto" w:fill="FFFFFF" w:themeFill="background1"/>
          </w:tcPr>
          <w:p w:rsidR="000B6CA7" w:rsidRPr="00E30273" w:rsidRDefault="000B6CA7" w:rsidP="00B33A85">
            <w:pPr>
              <w:jc w:val="center"/>
              <w:rPr>
                <w:sz w:val="16"/>
              </w:rPr>
            </w:pPr>
            <w:r w:rsidRPr="00E30273">
              <w:rPr>
                <w:color w:val="000000"/>
                <w:sz w:val="16"/>
                <w:szCs w:val="16"/>
              </w:rPr>
              <w:t>7T(C)</w:t>
            </w:r>
          </w:p>
        </w:tc>
        <w:tc>
          <w:tcPr>
            <w:tcW w:w="0" w:type="auto"/>
            <w:shd w:val="clear" w:color="auto" w:fill="FFFFFF" w:themeFill="background1"/>
          </w:tcPr>
          <w:p w:rsidR="000B6CA7" w:rsidRPr="00E30273" w:rsidRDefault="000B6CA7" w:rsidP="00B33A85">
            <w:pPr>
              <w:jc w:val="center"/>
              <w:rPr>
                <w:sz w:val="16"/>
              </w:rPr>
            </w:pPr>
            <w:r w:rsidRPr="00E30273">
              <w:rPr>
                <w:sz w:val="16"/>
              </w:rPr>
              <w:t>+6</w:t>
            </w:r>
          </w:p>
        </w:tc>
        <w:tc>
          <w:tcPr>
            <w:tcW w:w="0" w:type="auto"/>
            <w:shd w:val="clear" w:color="auto" w:fill="FFFFFF" w:themeFill="background1"/>
          </w:tcPr>
          <w:p w:rsidR="000B6CA7" w:rsidRPr="00E30273" w:rsidRDefault="000B6CA7" w:rsidP="00B33A85">
            <w:pPr>
              <w:jc w:val="center"/>
              <w:rPr>
                <w:sz w:val="16"/>
              </w:rPr>
            </w:pPr>
            <w:r w:rsidRPr="00E30273">
              <w:rPr>
                <w:sz w:val="16"/>
              </w:rPr>
              <w:t>0</w:t>
            </w:r>
          </w:p>
        </w:tc>
      </w:tr>
      <w:tr w:rsidR="000B6CA7" w:rsidRPr="00E30273" w:rsidTr="00CD0224">
        <w:trPr>
          <w:cantSplit/>
        </w:trPr>
        <w:tc>
          <w:tcPr>
            <w:tcW w:w="0" w:type="auto"/>
            <w:shd w:val="clear" w:color="auto" w:fill="F2F2F2" w:themeFill="background1" w:themeFillShade="F2"/>
            <w:vAlign w:val="bottom"/>
          </w:tcPr>
          <w:p w:rsidR="000B6CA7" w:rsidRPr="00E30273" w:rsidRDefault="000B6CA7" w:rsidP="003C1F42">
            <w:pPr>
              <w:pStyle w:val="Titre8"/>
              <w:jc w:val="left"/>
              <w:rPr>
                <w:i w:val="0"/>
                <w:iCs/>
              </w:rPr>
            </w:pPr>
            <w:r w:rsidRPr="00E30273">
              <w:rPr>
                <w:b/>
                <w:i w:val="0"/>
                <w:iCs/>
              </w:rPr>
              <w:t>Fronde</w:t>
            </w:r>
            <w:r w:rsidRPr="00E30273">
              <w:rPr>
                <w:i w:val="0"/>
                <w:iCs/>
              </w:rPr>
              <w:t xml:space="preserve"> Normale</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7 C</w:t>
            </w:r>
          </w:p>
        </w:tc>
        <w:tc>
          <w:tcPr>
            <w:tcW w:w="0" w:type="auto"/>
            <w:shd w:val="clear" w:color="auto" w:fill="F2F2F2" w:themeFill="background1" w:themeFillShade="F2"/>
          </w:tcPr>
          <w:p w:rsidR="000B6CA7" w:rsidRPr="00E30273" w:rsidRDefault="000B6CA7" w:rsidP="003C1F42">
            <w:pPr>
              <w:jc w:val="center"/>
              <w:rPr>
                <w:iCs/>
                <w:sz w:val="16"/>
              </w:rPr>
            </w:pPr>
            <w:r w:rsidRPr="00E30273">
              <w:rPr>
                <w:iCs/>
                <w:sz w:val="16"/>
              </w:rPr>
              <w:t>8C</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+18</w:t>
            </w:r>
          </w:p>
        </w:tc>
        <w:tc>
          <w:tcPr>
            <w:tcW w:w="0" w:type="auto"/>
            <w:shd w:val="clear" w:color="auto" w:fill="F2F2F2" w:themeFill="background1" w:themeFillShade="F2"/>
            <w:vAlign w:val="bottom"/>
          </w:tcPr>
          <w:p w:rsidR="000B6CA7" w:rsidRPr="00E30273" w:rsidRDefault="000B6CA7" w:rsidP="003C1F42">
            <w:pPr>
              <w:jc w:val="center"/>
              <w:rPr>
                <w:iCs/>
                <w:sz w:val="16"/>
              </w:rPr>
            </w:pPr>
            <w:r w:rsidRPr="00E30273">
              <w:rPr>
                <w:iCs/>
                <w:sz w:val="16"/>
              </w:rPr>
              <w:t>-10</w:t>
            </w:r>
          </w:p>
        </w:tc>
      </w:tr>
      <w:tr w:rsidR="000B6CA7" w:rsidRPr="00E30273" w:rsidTr="00CD0224">
        <w:trPr>
          <w:cantSplit/>
        </w:trPr>
        <w:tc>
          <w:tcPr>
            <w:tcW w:w="0" w:type="auto"/>
            <w:shd w:val="clear" w:color="auto" w:fill="FFFFFF" w:themeFill="background1"/>
          </w:tcPr>
          <w:p w:rsidR="000B6CA7" w:rsidRPr="00E30273" w:rsidRDefault="000B6CA7" w:rsidP="00B33A85">
            <w:pPr>
              <w:rPr>
                <w:sz w:val="16"/>
              </w:rPr>
            </w:pPr>
            <w:r w:rsidRPr="00E30273">
              <w:rPr>
                <w:b/>
                <w:sz w:val="16"/>
              </w:rPr>
              <w:t>Hache</w:t>
            </w:r>
            <w:r w:rsidRPr="00E30273">
              <w:rPr>
                <w:sz w:val="16"/>
              </w:rPr>
              <w:t xml:space="preserve"> De guerre</w:t>
            </w:r>
          </w:p>
        </w:tc>
        <w:tc>
          <w:tcPr>
            <w:tcW w:w="0" w:type="auto"/>
            <w:shd w:val="clear" w:color="auto" w:fill="FFFFFF" w:themeFill="background1"/>
          </w:tcPr>
          <w:p w:rsidR="000B6CA7" w:rsidRPr="00E30273" w:rsidRDefault="000B6CA7" w:rsidP="00B33A85">
            <w:pPr>
              <w:jc w:val="center"/>
              <w:rPr>
                <w:color w:val="000000"/>
                <w:sz w:val="16"/>
                <w:szCs w:val="16"/>
              </w:rPr>
            </w:pPr>
            <w:r w:rsidRPr="00E30273">
              <w:rPr>
                <w:color w:val="000000"/>
                <w:sz w:val="16"/>
                <w:szCs w:val="16"/>
              </w:rPr>
              <w:t>6T</w:t>
            </w:r>
          </w:p>
        </w:tc>
        <w:tc>
          <w:tcPr>
            <w:tcW w:w="0" w:type="auto"/>
            <w:shd w:val="clear" w:color="auto" w:fill="FFFFFF" w:themeFill="background1"/>
          </w:tcPr>
          <w:p w:rsidR="000B6CA7" w:rsidRPr="00E30273" w:rsidRDefault="000B6CA7" w:rsidP="00B33A85">
            <w:pPr>
              <w:jc w:val="center"/>
              <w:rPr>
                <w:sz w:val="16"/>
              </w:rPr>
            </w:pPr>
            <w:r w:rsidRPr="00E30273">
              <w:rPr>
                <w:sz w:val="16"/>
              </w:rPr>
              <w:t>9T(+C)</w:t>
            </w:r>
          </w:p>
        </w:tc>
        <w:tc>
          <w:tcPr>
            <w:tcW w:w="0" w:type="auto"/>
            <w:shd w:val="clear" w:color="auto" w:fill="FFFFFF" w:themeFill="background1"/>
          </w:tcPr>
          <w:p w:rsidR="000B6CA7" w:rsidRPr="00E30273" w:rsidRDefault="000B6CA7" w:rsidP="00B33A85">
            <w:pPr>
              <w:jc w:val="center"/>
              <w:rPr>
                <w:sz w:val="16"/>
              </w:rPr>
            </w:pPr>
            <w:r w:rsidRPr="00E30273">
              <w:rPr>
                <w:sz w:val="16"/>
              </w:rPr>
              <w:t>+6</w:t>
            </w:r>
          </w:p>
        </w:tc>
        <w:tc>
          <w:tcPr>
            <w:tcW w:w="0" w:type="auto"/>
            <w:shd w:val="clear" w:color="auto" w:fill="FFFFFF" w:themeFill="background1"/>
          </w:tcPr>
          <w:p w:rsidR="000B6CA7" w:rsidRPr="00E30273" w:rsidRDefault="000B6CA7" w:rsidP="00B33A85">
            <w:pPr>
              <w:jc w:val="center"/>
              <w:rPr>
                <w:sz w:val="16"/>
              </w:rPr>
            </w:pPr>
            <w:r w:rsidRPr="00E30273">
              <w:rPr>
                <w:sz w:val="16"/>
              </w:rPr>
              <w:t>+5</w:t>
            </w:r>
          </w:p>
        </w:tc>
      </w:tr>
      <w:tr w:rsidR="000B6CA7" w:rsidRPr="00E30273" w:rsidTr="00CD0224">
        <w:trPr>
          <w:cantSplit/>
        </w:trPr>
        <w:tc>
          <w:tcPr>
            <w:tcW w:w="0" w:type="auto"/>
            <w:shd w:val="clear" w:color="auto" w:fill="F2F2F2" w:themeFill="background1" w:themeFillShade="F2"/>
          </w:tcPr>
          <w:p w:rsidR="000B6CA7" w:rsidRPr="00E30273" w:rsidRDefault="000B6CA7" w:rsidP="00B33A85">
            <w:pPr>
              <w:rPr>
                <w:sz w:val="16"/>
              </w:rPr>
            </w:pPr>
            <w:r w:rsidRPr="00E30273">
              <w:rPr>
                <w:b/>
                <w:sz w:val="16"/>
              </w:rPr>
              <w:t>Lance</w:t>
            </w:r>
            <w:r w:rsidRPr="00E30273">
              <w:rPr>
                <w:sz w:val="16"/>
              </w:rPr>
              <w:t xml:space="preserve"> Lance</w:t>
            </w:r>
          </w:p>
        </w:tc>
        <w:tc>
          <w:tcPr>
            <w:tcW w:w="0" w:type="auto"/>
            <w:shd w:val="clear" w:color="auto" w:fill="F2F2F2" w:themeFill="background1" w:themeFillShade="F2"/>
          </w:tcPr>
          <w:p w:rsidR="000B6CA7" w:rsidRPr="00E30273" w:rsidRDefault="000B6CA7" w:rsidP="00B33A85">
            <w:pPr>
              <w:jc w:val="center"/>
              <w:rPr>
                <w:color w:val="000000"/>
                <w:sz w:val="16"/>
                <w:szCs w:val="16"/>
              </w:rPr>
            </w:pPr>
            <w:r w:rsidRPr="00E30273">
              <w:rPr>
                <w:color w:val="000000"/>
                <w:sz w:val="16"/>
                <w:szCs w:val="16"/>
              </w:rPr>
              <w:t>7E</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11E</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+17</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+10</w:t>
            </w:r>
          </w:p>
        </w:tc>
      </w:tr>
      <w:tr w:rsidR="000B6CA7" w:rsidRPr="00E30273" w:rsidTr="00CD0224">
        <w:trPr>
          <w:cantSplit/>
        </w:trPr>
        <w:tc>
          <w:tcPr>
            <w:tcW w:w="0" w:type="auto"/>
            <w:shd w:val="clear" w:color="auto" w:fill="FFFFFF" w:themeFill="background1"/>
          </w:tcPr>
          <w:p w:rsidR="000B6CA7" w:rsidRPr="00E30273" w:rsidRDefault="000B6CA7" w:rsidP="00B33A85">
            <w:pPr>
              <w:rPr>
                <w:sz w:val="16"/>
              </w:rPr>
            </w:pPr>
            <w:r w:rsidRPr="00E30273">
              <w:rPr>
                <w:b/>
                <w:sz w:val="16"/>
              </w:rPr>
              <w:t>Masse</w:t>
            </w:r>
            <w:r w:rsidRPr="00E30273">
              <w:rPr>
                <w:sz w:val="16"/>
              </w:rPr>
              <w:t xml:space="preserve"> D'arme</w:t>
            </w:r>
          </w:p>
        </w:tc>
        <w:tc>
          <w:tcPr>
            <w:tcW w:w="0" w:type="auto"/>
            <w:shd w:val="clear" w:color="auto" w:fill="FFFFFF" w:themeFill="background1"/>
          </w:tcPr>
          <w:p w:rsidR="000B6CA7" w:rsidRPr="00E30273" w:rsidRDefault="000B6CA7" w:rsidP="00B33A85">
            <w:pPr>
              <w:jc w:val="center"/>
              <w:rPr>
                <w:color w:val="000000"/>
                <w:sz w:val="16"/>
                <w:szCs w:val="16"/>
              </w:rPr>
            </w:pPr>
            <w:r w:rsidRPr="00E30273">
              <w:rPr>
                <w:color w:val="000000"/>
                <w:sz w:val="16"/>
                <w:szCs w:val="16"/>
              </w:rPr>
              <w:t>5C</w:t>
            </w:r>
          </w:p>
        </w:tc>
        <w:tc>
          <w:tcPr>
            <w:tcW w:w="0" w:type="auto"/>
            <w:shd w:val="clear" w:color="auto" w:fill="FFFFFF" w:themeFill="background1"/>
          </w:tcPr>
          <w:p w:rsidR="000B6CA7" w:rsidRPr="00E30273" w:rsidRDefault="000B6CA7" w:rsidP="00B33A85">
            <w:pPr>
              <w:jc w:val="center"/>
              <w:rPr>
                <w:sz w:val="16"/>
              </w:rPr>
            </w:pPr>
            <w:r w:rsidRPr="00E30273">
              <w:rPr>
                <w:sz w:val="16"/>
              </w:rPr>
              <w:t>8C</w:t>
            </w:r>
          </w:p>
        </w:tc>
        <w:tc>
          <w:tcPr>
            <w:tcW w:w="0" w:type="auto"/>
            <w:shd w:val="clear" w:color="auto" w:fill="FFFFFF" w:themeFill="background1"/>
          </w:tcPr>
          <w:p w:rsidR="000B6CA7" w:rsidRPr="00E30273" w:rsidRDefault="000B6CA7" w:rsidP="00B33A85">
            <w:pPr>
              <w:jc w:val="center"/>
              <w:rPr>
                <w:sz w:val="16"/>
              </w:rPr>
            </w:pPr>
            <w:r w:rsidRPr="00E30273">
              <w:rPr>
                <w:sz w:val="16"/>
              </w:rPr>
              <w:t>+5</w:t>
            </w:r>
          </w:p>
        </w:tc>
        <w:tc>
          <w:tcPr>
            <w:tcW w:w="0" w:type="auto"/>
            <w:shd w:val="clear" w:color="auto" w:fill="FFFFFF" w:themeFill="background1"/>
          </w:tcPr>
          <w:p w:rsidR="000B6CA7" w:rsidRPr="00E30273" w:rsidRDefault="000B6CA7" w:rsidP="00B33A85">
            <w:pPr>
              <w:jc w:val="center"/>
              <w:rPr>
                <w:sz w:val="16"/>
              </w:rPr>
            </w:pPr>
            <w:r w:rsidRPr="00E30273">
              <w:rPr>
                <w:sz w:val="16"/>
              </w:rPr>
              <w:t>0</w:t>
            </w:r>
          </w:p>
        </w:tc>
      </w:tr>
      <w:tr w:rsidR="000B6CA7" w:rsidRPr="00E30273" w:rsidTr="00CD0224">
        <w:trPr>
          <w:cantSplit/>
        </w:trPr>
        <w:tc>
          <w:tcPr>
            <w:tcW w:w="0" w:type="auto"/>
            <w:shd w:val="clear" w:color="auto" w:fill="F2F2F2" w:themeFill="background1" w:themeFillShade="F2"/>
          </w:tcPr>
          <w:p w:rsidR="000B6CA7" w:rsidRPr="00E30273" w:rsidRDefault="000B6CA7" w:rsidP="00B33A85">
            <w:pPr>
              <w:rPr>
                <w:bCs/>
                <w:sz w:val="16"/>
              </w:rPr>
            </w:pPr>
            <w:r w:rsidRPr="00E30273">
              <w:rPr>
                <w:b/>
                <w:bCs/>
                <w:sz w:val="16"/>
              </w:rPr>
              <w:t>Mêlée</w:t>
            </w:r>
            <w:r w:rsidRPr="00E30273">
              <w:rPr>
                <w:bCs/>
                <w:sz w:val="16"/>
              </w:rPr>
              <w:t xml:space="preserve"> Mains nues</w:t>
            </w:r>
          </w:p>
        </w:tc>
        <w:tc>
          <w:tcPr>
            <w:tcW w:w="0" w:type="auto"/>
            <w:shd w:val="clear" w:color="auto" w:fill="F2F2F2" w:themeFill="background1" w:themeFillShade="F2"/>
          </w:tcPr>
          <w:p w:rsidR="000B6CA7" w:rsidRPr="00E30273" w:rsidRDefault="000B6CA7" w:rsidP="00B33A85">
            <w:pPr>
              <w:jc w:val="center"/>
              <w:rPr>
                <w:color w:val="000000"/>
                <w:sz w:val="16"/>
                <w:szCs w:val="16"/>
              </w:rPr>
            </w:pPr>
            <w:r w:rsidRPr="00E30273">
              <w:rPr>
                <w:color w:val="000000"/>
                <w:sz w:val="16"/>
                <w:szCs w:val="16"/>
              </w:rPr>
              <w:t>3C</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5C</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+9</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-20</w:t>
            </w:r>
          </w:p>
        </w:tc>
      </w:tr>
      <w:tr w:rsidR="000B6CA7" w:rsidRPr="00E30273" w:rsidTr="00CD0224">
        <w:trPr>
          <w:cantSplit/>
        </w:trPr>
        <w:tc>
          <w:tcPr>
            <w:tcW w:w="0" w:type="auto"/>
            <w:shd w:val="clear" w:color="auto" w:fill="FFFFFF" w:themeFill="background1"/>
            <w:vAlign w:val="bottom"/>
          </w:tcPr>
          <w:p w:rsidR="000B6CA7" w:rsidRPr="00E30273" w:rsidRDefault="000B6CA7" w:rsidP="003C1F42">
            <w:pPr>
              <w:pStyle w:val="Titre8"/>
              <w:jc w:val="left"/>
              <w:rPr>
                <w:i w:val="0"/>
                <w:iCs/>
              </w:rPr>
            </w:pPr>
            <w:r w:rsidRPr="00E30273">
              <w:rPr>
                <w:b/>
                <w:i w:val="0"/>
                <w:iCs/>
              </w:rPr>
              <w:t>Pique</w:t>
            </w:r>
            <w:r w:rsidRPr="00E30273">
              <w:rPr>
                <w:i w:val="0"/>
                <w:iCs/>
              </w:rPr>
              <w:t xml:space="preserve"> Épieu</w:t>
            </w:r>
          </w:p>
        </w:tc>
        <w:tc>
          <w:tcPr>
            <w:tcW w:w="0" w:type="auto"/>
            <w:shd w:val="clear" w:color="auto" w:fill="FFFFFF" w:themeFill="background1"/>
            <w:vAlign w:val="bottom"/>
          </w:tcPr>
          <w:p w:rsidR="000B6CA7" w:rsidRPr="00E30273" w:rsidRDefault="000B6CA7" w:rsidP="003C1F42">
            <w:pPr>
              <w:jc w:val="center"/>
              <w:rPr>
                <w:iCs/>
                <w:sz w:val="16"/>
              </w:rPr>
            </w:pPr>
            <w:r w:rsidRPr="00E30273">
              <w:rPr>
                <w:iCs/>
                <w:sz w:val="16"/>
              </w:rPr>
              <w:t>9 E(TC)</w:t>
            </w:r>
          </w:p>
        </w:tc>
        <w:tc>
          <w:tcPr>
            <w:tcW w:w="0" w:type="auto"/>
            <w:shd w:val="clear" w:color="auto" w:fill="FFFFFF" w:themeFill="background1"/>
          </w:tcPr>
          <w:p w:rsidR="000B6CA7" w:rsidRPr="00E30273" w:rsidRDefault="000B6CA7" w:rsidP="003C1F42">
            <w:pPr>
              <w:jc w:val="center"/>
              <w:rPr>
                <w:iCs/>
                <w:sz w:val="16"/>
              </w:rPr>
            </w:pPr>
            <w:r w:rsidRPr="00E30273">
              <w:rPr>
                <w:iCs/>
                <w:sz w:val="16"/>
              </w:rPr>
              <w:t>11E(TC)</w:t>
            </w:r>
          </w:p>
        </w:tc>
        <w:tc>
          <w:tcPr>
            <w:tcW w:w="0" w:type="auto"/>
            <w:shd w:val="clear" w:color="auto" w:fill="FFFFFF" w:themeFill="background1"/>
            <w:vAlign w:val="bottom"/>
          </w:tcPr>
          <w:p w:rsidR="000B6CA7" w:rsidRPr="00E30273" w:rsidRDefault="000B6CA7" w:rsidP="003C1F42">
            <w:pPr>
              <w:jc w:val="center"/>
              <w:rPr>
                <w:iCs/>
                <w:sz w:val="16"/>
              </w:rPr>
            </w:pPr>
            <w:r w:rsidRPr="00E30273">
              <w:rPr>
                <w:iCs/>
                <w:sz w:val="16"/>
              </w:rPr>
              <w:t>+15</w:t>
            </w:r>
          </w:p>
        </w:tc>
        <w:tc>
          <w:tcPr>
            <w:tcW w:w="0" w:type="auto"/>
            <w:shd w:val="clear" w:color="auto" w:fill="FFFFFF" w:themeFill="background1"/>
            <w:vAlign w:val="bottom"/>
          </w:tcPr>
          <w:p w:rsidR="000B6CA7" w:rsidRPr="00E30273" w:rsidRDefault="000B6CA7" w:rsidP="003C1F42">
            <w:pPr>
              <w:jc w:val="center"/>
              <w:rPr>
                <w:iCs/>
                <w:sz w:val="16"/>
              </w:rPr>
            </w:pPr>
            <w:r w:rsidRPr="00E30273">
              <w:rPr>
                <w:iCs/>
                <w:sz w:val="16"/>
              </w:rPr>
              <w:t>0</w:t>
            </w:r>
          </w:p>
        </w:tc>
      </w:tr>
      <w:tr w:rsidR="000B6CA7" w:rsidRPr="00E30273" w:rsidTr="00CD0224">
        <w:trPr>
          <w:cantSplit/>
        </w:trPr>
        <w:tc>
          <w:tcPr>
            <w:tcW w:w="0" w:type="auto"/>
            <w:shd w:val="clear" w:color="auto" w:fill="F2F2F2" w:themeFill="background1" w:themeFillShade="F2"/>
          </w:tcPr>
          <w:p w:rsidR="000B6CA7" w:rsidRPr="00E30273" w:rsidRDefault="000B6CA7" w:rsidP="00B33A85">
            <w:pPr>
              <w:rPr>
                <w:sz w:val="16"/>
              </w:rPr>
            </w:pPr>
            <w:r w:rsidRPr="00E30273">
              <w:rPr>
                <w:b/>
                <w:sz w:val="16"/>
              </w:rPr>
              <w:t>Pique</w:t>
            </w:r>
            <w:r w:rsidRPr="00E30273">
              <w:rPr>
                <w:sz w:val="16"/>
              </w:rPr>
              <w:t xml:space="preserve"> Pique</w:t>
            </w:r>
          </w:p>
        </w:tc>
        <w:tc>
          <w:tcPr>
            <w:tcW w:w="0" w:type="auto"/>
            <w:shd w:val="clear" w:color="auto" w:fill="F2F2F2" w:themeFill="background1" w:themeFillShade="F2"/>
          </w:tcPr>
          <w:p w:rsidR="000B6CA7" w:rsidRPr="00E30273" w:rsidRDefault="000B6CA7" w:rsidP="00B33A85">
            <w:pPr>
              <w:jc w:val="center"/>
              <w:rPr>
                <w:color w:val="000000"/>
                <w:sz w:val="16"/>
                <w:szCs w:val="16"/>
              </w:rPr>
            </w:pPr>
            <w:r w:rsidRPr="00E30273">
              <w:rPr>
                <w:color w:val="000000"/>
                <w:sz w:val="16"/>
                <w:szCs w:val="16"/>
              </w:rPr>
              <w:t>6E</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8E</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+11</w:t>
            </w:r>
          </w:p>
        </w:tc>
        <w:tc>
          <w:tcPr>
            <w:tcW w:w="0" w:type="auto"/>
            <w:shd w:val="clear" w:color="auto" w:fill="F2F2F2" w:themeFill="background1" w:themeFillShade="F2"/>
          </w:tcPr>
          <w:p w:rsidR="000B6CA7" w:rsidRPr="00E30273" w:rsidRDefault="000B6CA7" w:rsidP="00B33A85">
            <w:pPr>
              <w:jc w:val="center"/>
              <w:rPr>
                <w:sz w:val="16"/>
              </w:rPr>
            </w:pPr>
            <w:r w:rsidRPr="00E30273">
              <w:rPr>
                <w:sz w:val="16"/>
              </w:rPr>
              <w:t>0</w:t>
            </w:r>
          </w:p>
        </w:tc>
      </w:tr>
    </w:tbl>
    <w:p w:rsidR="00CD0224" w:rsidRPr="00422DDD" w:rsidRDefault="00CD0224" w:rsidP="00CD0224">
      <w:r w:rsidRPr="00422DDD">
        <w:t xml:space="preserve">Les tables indiquent la </w:t>
      </w:r>
      <w:r w:rsidRPr="00422DDD">
        <w:rPr>
          <w:b/>
        </w:rPr>
        <w:t>blessure</w:t>
      </w:r>
      <w:r w:rsidRPr="00422DDD">
        <w:t xml:space="preserve"> de base en </w:t>
      </w:r>
      <w:r w:rsidRPr="00DF6704">
        <w:rPr>
          <w:u w:val="single"/>
        </w:rPr>
        <w:t>coup Sévère</w:t>
      </w:r>
      <w:r w:rsidRPr="00422DDD">
        <w:t xml:space="preserve">, la </w:t>
      </w:r>
      <w:r w:rsidRPr="00422DDD">
        <w:rPr>
          <w:b/>
        </w:rPr>
        <w:t>vitesse</w:t>
      </w:r>
      <w:r w:rsidRPr="00422DDD">
        <w:t xml:space="preserve"> de l’arme et le bonus en cas de coup </w:t>
      </w:r>
      <w:r w:rsidRPr="00422DDD">
        <w:rPr>
          <w:b/>
        </w:rPr>
        <w:t>critique</w:t>
      </w:r>
      <w:r w:rsidRPr="00422DDD">
        <w:t xml:space="preserve">. </w:t>
      </w:r>
      <w:r w:rsidR="00DF6704">
        <w:t>L’a</w:t>
      </w:r>
      <w:r w:rsidRPr="00422DDD">
        <w:t xml:space="preserve">rme </w:t>
      </w:r>
      <w:r w:rsidRPr="00422DDD">
        <w:rPr>
          <w:b/>
        </w:rPr>
        <w:t>lourde</w:t>
      </w:r>
      <w:r w:rsidR="00DF6704">
        <w:rPr>
          <w:b/>
        </w:rPr>
        <w:t xml:space="preserve"> </w:t>
      </w:r>
      <w:r w:rsidR="00DF6704" w:rsidRPr="00DF6704">
        <w:t>c</w:t>
      </w:r>
      <w:r w:rsidR="00DF6704">
        <w:t xml:space="preserve">orrespond à </w:t>
      </w:r>
      <w:r w:rsidRPr="00422DDD">
        <w:t>la version</w:t>
      </w:r>
      <w:r w:rsidRPr="00422DDD">
        <w:rPr>
          <w:b/>
        </w:rPr>
        <w:t xml:space="preserve"> </w:t>
      </w:r>
      <w:r w:rsidRPr="00422DDD">
        <w:t xml:space="preserve">à deux mains, de bonne qualité ou améliorée, ou </w:t>
      </w:r>
      <w:r w:rsidR="00DF6704">
        <w:t xml:space="preserve">aux </w:t>
      </w:r>
      <w:r w:rsidRPr="00422DDD">
        <w:t xml:space="preserve">bonus naturels basés sur les descriptions de certaines créatures etc. </w:t>
      </w:r>
    </w:p>
    <w:p w:rsidR="000B6CA7" w:rsidRPr="00422DDD" w:rsidRDefault="008B474C" w:rsidP="000B6CA7">
      <w:r w:rsidRPr="00422DDD">
        <w:t xml:space="preserve">Modifiez la blessure par le </w:t>
      </w:r>
      <w:r w:rsidRPr="00422DDD">
        <w:rPr>
          <w:shd w:val="clear" w:color="auto" w:fill="FFFF00"/>
        </w:rPr>
        <w:t>type de coup infligé</w:t>
      </w:r>
      <w:r w:rsidRPr="00422DDD">
        <w:t xml:space="preserve"> (Normal = Blessure/2 et Mortel = Blessure x 1,5) et </w:t>
      </w:r>
      <w:r w:rsidRPr="00422DDD">
        <w:rPr>
          <w:shd w:val="clear" w:color="auto" w:fill="FFFF00"/>
        </w:rPr>
        <w:t>ensuite</w:t>
      </w:r>
      <w:r w:rsidRPr="00422DDD">
        <w:t xml:space="preserve"> le Bonus de </w:t>
      </w:r>
      <w:r w:rsidRPr="00422DDD">
        <w:rPr>
          <w:b/>
        </w:rPr>
        <w:t>coup</w:t>
      </w:r>
      <w:r w:rsidRPr="00422DDD">
        <w:t xml:space="preserve"> du PNJ. </w:t>
      </w:r>
    </w:p>
    <w:p w:rsidR="003C6526" w:rsidRPr="00422DDD" w:rsidRDefault="003C6526" w:rsidP="003C6526">
      <w:pPr>
        <w:pStyle w:val="ex"/>
      </w:pPr>
      <w:r w:rsidRPr="00422DDD">
        <w:t>Exemple : un Ogr</w:t>
      </w:r>
      <w:r w:rsidR="008B474C" w:rsidRPr="00422DDD">
        <w:t>e (mêlée L+2) a une attaque de P</w:t>
      </w:r>
      <w:r w:rsidRPr="00422DDD">
        <w:t xml:space="preserve">oing </w:t>
      </w:r>
      <w:r w:rsidR="008B474C" w:rsidRPr="00422DDD">
        <w:t>L</w:t>
      </w:r>
      <w:r w:rsidRPr="00422DDD">
        <w:t>ourd : 8</w:t>
      </w:r>
      <w:r w:rsidR="008B474C" w:rsidRPr="00422DDD">
        <w:t>C</w:t>
      </w:r>
      <w:r w:rsidRPr="00422DDD">
        <w:t>, Vitesse+8, Critique-10.</w:t>
      </w:r>
      <w:r w:rsidR="008B474C" w:rsidRPr="00422DDD">
        <w:t xml:space="preserve"> Un coup Normal infligé fera 8C/2 = 4C +2 = 6C</w:t>
      </w:r>
      <w:r w:rsidR="00CD0224" w:rsidRPr="00422DDD">
        <w:t>, un coup Mortel fera 8Cx1,5=12C +2= 14C</w:t>
      </w:r>
      <w:r w:rsidR="008B474C" w:rsidRPr="00422DDD">
        <w:t>.</w:t>
      </w:r>
      <w:r w:rsidRPr="00422DDD">
        <w:t xml:space="preserve"> </w:t>
      </w:r>
    </w:p>
    <w:p w:rsidR="00777865" w:rsidRPr="00422DDD" w:rsidRDefault="005E42B1" w:rsidP="002A261A">
      <w:pPr>
        <w:pStyle w:val="Titre2"/>
      </w:pPr>
      <w:bookmarkStart w:id="178" w:name="_Toc208477873"/>
      <w:r w:rsidRPr="00422DDD">
        <w:t xml:space="preserve">7.4 </w:t>
      </w:r>
      <w:r w:rsidR="00777865" w:rsidRPr="00422DDD">
        <w:t xml:space="preserve">Armures </w:t>
      </w:r>
      <w:r w:rsidR="00A719E9" w:rsidRPr="00422DDD">
        <w:t xml:space="preserve">des </w:t>
      </w:r>
      <w:r w:rsidR="00EA2F9C" w:rsidRPr="00422DDD">
        <w:t>PNJ</w:t>
      </w:r>
      <w:bookmarkEnd w:id="178"/>
    </w:p>
    <w:p w:rsidR="00777865" w:rsidRPr="00422DDD" w:rsidRDefault="00B33A85">
      <w:r w:rsidRPr="00422DDD">
        <w:t>Les fiches des créatures indiquent les valeurs des armures valables en général pour tout le corps</w:t>
      </w:r>
      <w:r w:rsidR="00DE6D5A" w:rsidRPr="00422DDD">
        <w:t>. Ces armures sont naturelles sauf si spécifié autrement dans la fiche</w:t>
      </w:r>
      <w:r w:rsidRPr="00422DDD">
        <w:t>. Au-delà de ces informations, l</w:t>
      </w:r>
      <w:r w:rsidR="00504FA1" w:rsidRPr="00422DDD">
        <w:t xml:space="preserve">e </w:t>
      </w:r>
      <w:r w:rsidR="00335B03" w:rsidRPr="00422DDD">
        <w:t xml:space="preserve">système d’armure </w:t>
      </w:r>
      <w:r w:rsidRPr="00422DDD">
        <w:t xml:space="preserve">est </w:t>
      </w:r>
      <w:r w:rsidR="00335B03" w:rsidRPr="00422DDD">
        <w:t>simplifié</w:t>
      </w:r>
      <w:r w:rsidR="00504FA1" w:rsidRPr="00422DDD">
        <w:t xml:space="preserve"> </w:t>
      </w:r>
      <w:r w:rsidRPr="00422DDD">
        <w:t xml:space="preserve">et </w:t>
      </w:r>
      <w:r w:rsidR="00504FA1" w:rsidRPr="00422DDD">
        <w:t xml:space="preserve">se décline ainsi </w:t>
      </w:r>
      <w:r w:rsidR="00777865" w:rsidRPr="00422DDD">
        <w:t>:</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6" w:type="dxa"/>
          <w:right w:w="56" w:type="dxa"/>
        </w:tblCellMar>
        <w:tblLook w:val="0000" w:firstRow="0" w:lastRow="0" w:firstColumn="0" w:lastColumn="0" w:noHBand="0" w:noVBand="0"/>
      </w:tblPr>
      <w:tblGrid>
        <w:gridCol w:w="2155"/>
        <w:gridCol w:w="919"/>
        <w:gridCol w:w="222"/>
        <w:gridCol w:w="222"/>
        <w:gridCol w:w="228"/>
        <w:gridCol w:w="316"/>
        <w:gridCol w:w="435"/>
      </w:tblGrid>
      <w:tr w:rsidR="00335B03" w:rsidRPr="00422DDD" w:rsidTr="00150EE4">
        <w:trPr>
          <w:cantSplit/>
        </w:trPr>
        <w:tc>
          <w:tcPr>
            <w:tcW w:w="0" w:type="auto"/>
          </w:tcPr>
          <w:p w:rsidR="00335B03" w:rsidRPr="00422DDD" w:rsidRDefault="00335B03">
            <w:pPr>
              <w:rPr>
                <w:b/>
                <w:bCs/>
                <w:sz w:val="16"/>
                <w:szCs w:val="16"/>
              </w:rPr>
            </w:pPr>
            <w:r w:rsidRPr="00422DDD">
              <w:rPr>
                <w:b/>
                <w:bCs/>
                <w:sz w:val="16"/>
                <w:szCs w:val="16"/>
              </w:rPr>
              <w:t>Armure</w:t>
            </w:r>
          </w:p>
        </w:tc>
        <w:tc>
          <w:tcPr>
            <w:tcW w:w="0" w:type="auto"/>
          </w:tcPr>
          <w:p w:rsidR="00335B03" w:rsidRPr="00422DDD" w:rsidRDefault="00335B03">
            <w:pPr>
              <w:jc w:val="center"/>
              <w:rPr>
                <w:b/>
                <w:bCs/>
                <w:sz w:val="16"/>
                <w:szCs w:val="16"/>
              </w:rPr>
            </w:pPr>
            <w:r w:rsidRPr="00422DDD">
              <w:rPr>
                <w:b/>
                <w:bCs/>
                <w:sz w:val="16"/>
                <w:szCs w:val="16"/>
              </w:rPr>
              <w:t>Moyenne</w:t>
            </w:r>
          </w:p>
        </w:tc>
        <w:tc>
          <w:tcPr>
            <w:tcW w:w="0" w:type="auto"/>
          </w:tcPr>
          <w:p w:rsidR="00335B03" w:rsidRPr="00422DDD" w:rsidRDefault="00335B03">
            <w:pPr>
              <w:jc w:val="center"/>
              <w:rPr>
                <w:b/>
                <w:bCs/>
                <w:sz w:val="16"/>
                <w:szCs w:val="16"/>
              </w:rPr>
            </w:pPr>
            <w:r w:rsidRPr="00422DDD">
              <w:rPr>
                <w:b/>
                <w:bCs/>
                <w:sz w:val="16"/>
                <w:szCs w:val="16"/>
              </w:rPr>
              <w:t>T</w:t>
            </w:r>
          </w:p>
        </w:tc>
        <w:tc>
          <w:tcPr>
            <w:tcW w:w="0" w:type="auto"/>
          </w:tcPr>
          <w:p w:rsidR="00335B03" w:rsidRPr="00422DDD" w:rsidRDefault="00335B03">
            <w:pPr>
              <w:jc w:val="center"/>
              <w:rPr>
                <w:b/>
                <w:bCs/>
                <w:sz w:val="16"/>
                <w:szCs w:val="16"/>
              </w:rPr>
            </w:pPr>
            <w:r w:rsidRPr="00422DDD">
              <w:rPr>
                <w:b/>
                <w:bCs/>
                <w:sz w:val="16"/>
                <w:szCs w:val="16"/>
              </w:rPr>
              <w:t>E</w:t>
            </w:r>
          </w:p>
        </w:tc>
        <w:tc>
          <w:tcPr>
            <w:tcW w:w="0" w:type="auto"/>
          </w:tcPr>
          <w:p w:rsidR="00335B03" w:rsidRPr="00422DDD" w:rsidRDefault="00335B03">
            <w:pPr>
              <w:jc w:val="center"/>
              <w:rPr>
                <w:b/>
                <w:bCs/>
                <w:sz w:val="16"/>
                <w:szCs w:val="16"/>
              </w:rPr>
            </w:pPr>
            <w:r w:rsidRPr="00422DDD">
              <w:rPr>
                <w:b/>
                <w:bCs/>
                <w:sz w:val="16"/>
                <w:szCs w:val="16"/>
              </w:rPr>
              <w:t>C</w:t>
            </w:r>
          </w:p>
        </w:tc>
        <w:tc>
          <w:tcPr>
            <w:tcW w:w="0" w:type="auto"/>
          </w:tcPr>
          <w:p w:rsidR="00335B03" w:rsidRPr="00422DDD" w:rsidRDefault="00504FA1">
            <w:pPr>
              <w:pStyle w:val="Titre9"/>
              <w:rPr>
                <w:bCs/>
                <w:szCs w:val="16"/>
              </w:rPr>
            </w:pPr>
            <w:r w:rsidRPr="00422DDD">
              <w:rPr>
                <w:bCs/>
                <w:szCs w:val="16"/>
              </w:rPr>
              <w:t>R</w:t>
            </w:r>
          </w:p>
        </w:tc>
        <w:tc>
          <w:tcPr>
            <w:tcW w:w="0" w:type="auto"/>
          </w:tcPr>
          <w:p w:rsidR="00335B03" w:rsidRPr="00422DDD" w:rsidRDefault="00504FA1">
            <w:pPr>
              <w:jc w:val="center"/>
              <w:rPr>
                <w:b/>
                <w:sz w:val="16"/>
                <w:szCs w:val="16"/>
              </w:rPr>
            </w:pPr>
            <w:r w:rsidRPr="00422DDD">
              <w:rPr>
                <w:b/>
                <w:sz w:val="16"/>
                <w:szCs w:val="16"/>
              </w:rPr>
              <w:t>Crit</w:t>
            </w:r>
          </w:p>
        </w:tc>
      </w:tr>
      <w:tr w:rsidR="00335B03" w:rsidRPr="00422DDD" w:rsidTr="00150EE4">
        <w:trPr>
          <w:cantSplit/>
        </w:trPr>
        <w:tc>
          <w:tcPr>
            <w:tcW w:w="0" w:type="auto"/>
            <w:shd w:val="clear" w:color="auto" w:fill="E0E0E0"/>
          </w:tcPr>
          <w:p w:rsidR="00335B03" w:rsidRPr="00422DDD" w:rsidRDefault="00335B03">
            <w:pPr>
              <w:rPr>
                <w:sz w:val="16"/>
                <w:szCs w:val="16"/>
              </w:rPr>
            </w:pPr>
            <w:r w:rsidRPr="00422DDD">
              <w:rPr>
                <w:sz w:val="16"/>
                <w:szCs w:val="16"/>
              </w:rPr>
              <w:t xml:space="preserve">Gros tissus </w:t>
            </w:r>
          </w:p>
        </w:tc>
        <w:tc>
          <w:tcPr>
            <w:tcW w:w="0" w:type="auto"/>
            <w:shd w:val="clear" w:color="auto" w:fill="E0E0E0"/>
          </w:tcPr>
          <w:p w:rsidR="00335B03" w:rsidRPr="00422DDD" w:rsidRDefault="00335B03">
            <w:pPr>
              <w:jc w:val="center"/>
              <w:rPr>
                <w:sz w:val="16"/>
                <w:szCs w:val="16"/>
              </w:rPr>
            </w:pPr>
            <w:r w:rsidRPr="00422DDD">
              <w:rPr>
                <w:sz w:val="16"/>
                <w:szCs w:val="16"/>
              </w:rPr>
              <w:t>0</w:t>
            </w:r>
          </w:p>
        </w:tc>
        <w:tc>
          <w:tcPr>
            <w:tcW w:w="0" w:type="auto"/>
            <w:shd w:val="clear" w:color="auto" w:fill="E0E0E0"/>
          </w:tcPr>
          <w:p w:rsidR="00335B03" w:rsidRPr="00422DDD" w:rsidRDefault="00335B03">
            <w:pPr>
              <w:jc w:val="center"/>
              <w:rPr>
                <w:sz w:val="16"/>
                <w:szCs w:val="16"/>
              </w:rPr>
            </w:pPr>
            <w:r w:rsidRPr="00422DDD">
              <w:rPr>
                <w:sz w:val="16"/>
                <w:szCs w:val="16"/>
              </w:rPr>
              <w:t>0</w:t>
            </w:r>
          </w:p>
        </w:tc>
        <w:tc>
          <w:tcPr>
            <w:tcW w:w="0" w:type="auto"/>
            <w:shd w:val="clear" w:color="auto" w:fill="E0E0E0"/>
          </w:tcPr>
          <w:p w:rsidR="00335B03" w:rsidRPr="00422DDD" w:rsidRDefault="00335B03">
            <w:pPr>
              <w:jc w:val="center"/>
              <w:rPr>
                <w:sz w:val="16"/>
                <w:szCs w:val="16"/>
              </w:rPr>
            </w:pPr>
            <w:r w:rsidRPr="00422DDD">
              <w:rPr>
                <w:sz w:val="16"/>
                <w:szCs w:val="16"/>
              </w:rPr>
              <w:t>0</w:t>
            </w:r>
          </w:p>
        </w:tc>
        <w:tc>
          <w:tcPr>
            <w:tcW w:w="0" w:type="auto"/>
            <w:shd w:val="clear" w:color="auto" w:fill="E0E0E0"/>
          </w:tcPr>
          <w:p w:rsidR="00335B03" w:rsidRPr="00422DDD" w:rsidRDefault="00335B03">
            <w:pPr>
              <w:jc w:val="center"/>
              <w:rPr>
                <w:sz w:val="16"/>
                <w:szCs w:val="16"/>
              </w:rPr>
            </w:pPr>
            <w:r w:rsidRPr="00422DDD">
              <w:rPr>
                <w:sz w:val="16"/>
                <w:szCs w:val="16"/>
              </w:rPr>
              <w:t>1</w:t>
            </w:r>
          </w:p>
        </w:tc>
        <w:tc>
          <w:tcPr>
            <w:tcW w:w="0" w:type="auto"/>
            <w:shd w:val="clear" w:color="auto" w:fill="E0E0E0"/>
          </w:tcPr>
          <w:p w:rsidR="00335B03" w:rsidRPr="00422DDD" w:rsidRDefault="003838FA">
            <w:pPr>
              <w:jc w:val="center"/>
              <w:rPr>
                <w:caps/>
                <w:sz w:val="16"/>
                <w:szCs w:val="16"/>
              </w:rPr>
            </w:pPr>
            <w:r w:rsidRPr="00422DDD">
              <w:rPr>
                <w:caps/>
                <w:sz w:val="16"/>
                <w:szCs w:val="16"/>
              </w:rPr>
              <w:t>3</w:t>
            </w:r>
          </w:p>
        </w:tc>
        <w:tc>
          <w:tcPr>
            <w:tcW w:w="0" w:type="auto"/>
            <w:shd w:val="clear" w:color="auto" w:fill="E0E0E0"/>
          </w:tcPr>
          <w:p w:rsidR="00335B03" w:rsidRPr="00422DDD" w:rsidRDefault="00335B03">
            <w:pPr>
              <w:jc w:val="center"/>
              <w:rPr>
                <w:sz w:val="16"/>
                <w:szCs w:val="16"/>
              </w:rPr>
            </w:pPr>
            <w:r w:rsidRPr="00422DDD">
              <w:rPr>
                <w:sz w:val="16"/>
                <w:szCs w:val="16"/>
              </w:rPr>
              <w:t>0</w:t>
            </w:r>
          </w:p>
        </w:tc>
      </w:tr>
      <w:tr w:rsidR="00335B03" w:rsidRPr="00422DDD" w:rsidTr="00150EE4">
        <w:trPr>
          <w:cantSplit/>
        </w:trPr>
        <w:tc>
          <w:tcPr>
            <w:tcW w:w="0" w:type="auto"/>
          </w:tcPr>
          <w:p w:rsidR="00335B03" w:rsidRPr="00422DDD" w:rsidRDefault="00335B03" w:rsidP="00DE6D5A">
            <w:pPr>
              <w:rPr>
                <w:sz w:val="16"/>
                <w:szCs w:val="16"/>
              </w:rPr>
            </w:pPr>
            <w:r w:rsidRPr="00422DDD">
              <w:rPr>
                <w:sz w:val="16"/>
                <w:szCs w:val="16"/>
              </w:rPr>
              <w:t>Cuir</w:t>
            </w:r>
            <w:r w:rsidR="00DE6D5A" w:rsidRPr="00422DDD">
              <w:rPr>
                <w:sz w:val="16"/>
                <w:szCs w:val="16"/>
              </w:rPr>
              <w:t xml:space="preserve"> normal</w:t>
            </w:r>
            <w:r w:rsidRPr="00422DDD">
              <w:rPr>
                <w:sz w:val="16"/>
                <w:szCs w:val="16"/>
              </w:rPr>
              <w:t xml:space="preserve"> </w:t>
            </w:r>
          </w:p>
        </w:tc>
        <w:tc>
          <w:tcPr>
            <w:tcW w:w="0" w:type="auto"/>
          </w:tcPr>
          <w:p w:rsidR="00335B03" w:rsidRPr="00422DDD" w:rsidRDefault="00335B03">
            <w:pPr>
              <w:jc w:val="center"/>
              <w:rPr>
                <w:sz w:val="16"/>
                <w:szCs w:val="16"/>
              </w:rPr>
            </w:pPr>
            <w:r w:rsidRPr="00422DDD">
              <w:rPr>
                <w:sz w:val="16"/>
                <w:szCs w:val="16"/>
              </w:rPr>
              <w:t>1</w:t>
            </w:r>
          </w:p>
        </w:tc>
        <w:tc>
          <w:tcPr>
            <w:tcW w:w="0" w:type="auto"/>
          </w:tcPr>
          <w:p w:rsidR="00335B03" w:rsidRPr="00422DDD" w:rsidRDefault="00DE6D5A">
            <w:pPr>
              <w:jc w:val="center"/>
              <w:rPr>
                <w:sz w:val="16"/>
                <w:szCs w:val="16"/>
              </w:rPr>
            </w:pPr>
            <w:r w:rsidRPr="00422DDD">
              <w:rPr>
                <w:sz w:val="16"/>
                <w:szCs w:val="16"/>
              </w:rPr>
              <w:t>1</w:t>
            </w:r>
          </w:p>
        </w:tc>
        <w:tc>
          <w:tcPr>
            <w:tcW w:w="0" w:type="auto"/>
          </w:tcPr>
          <w:p w:rsidR="00335B03" w:rsidRPr="00422DDD" w:rsidRDefault="00335B03">
            <w:pPr>
              <w:jc w:val="center"/>
              <w:rPr>
                <w:sz w:val="16"/>
                <w:szCs w:val="16"/>
              </w:rPr>
            </w:pPr>
            <w:r w:rsidRPr="00422DDD">
              <w:rPr>
                <w:sz w:val="16"/>
                <w:szCs w:val="16"/>
              </w:rPr>
              <w:t>1</w:t>
            </w:r>
          </w:p>
        </w:tc>
        <w:tc>
          <w:tcPr>
            <w:tcW w:w="0" w:type="auto"/>
          </w:tcPr>
          <w:p w:rsidR="00335B03" w:rsidRPr="00422DDD" w:rsidRDefault="00335B03">
            <w:pPr>
              <w:jc w:val="center"/>
              <w:rPr>
                <w:sz w:val="16"/>
                <w:szCs w:val="16"/>
              </w:rPr>
            </w:pPr>
            <w:r w:rsidRPr="00422DDD">
              <w:rPr>
                <w:sz w:val="16"/>
                <w:szCs w:val="16"/>
              </w:rPr>
              <w:t>1</w:t>
            </w:r>
          </w:p>
        </w:tc>
        <w:tc>
          <w:tcPr>
            <w:tcW w:w="0" w:type="auto"/>
          </w:tcPr>
          <w:p w:rsidR="00335B03" w:rsidRPr="00422DDD" w:rsidRDefault="003838FA">
            <w:pPr>
              <w:jc w:val="center"/>
              <w:rPr>
                <w:caps/>
                <w:sz w:val="16"/>
                <w:szCs w:val="16"/>
              </w:rPr>
            </w:pPr>
            <w:r w:rsidRPr="00422DDD">
              <w:rPr>
                <w:caps/>
                <w:sz w:val="16"/>
                <w:szCs w:val="16"/>
              </w:rPr>
              <w:t>5</w:t>
            </w:r>
          </w:p>
        </w:tc>
        <w:tc>
          <w:tcPr>
            <w:tcW w:w="0" w:type="auto"/>
          </w:tcPr>
          <w:p w:rsidR="00335B03" w:rsidRPr="00422DDD" w:rsidRDefault="00335B03">
            <w:pPr>
              <w:jc w:val="center"/>
              <w:rPr>
                <w:sz w:val="16"/>
                <w:szCs w:val="16"/>
              </w:rPr>
            </w:pPr>
            <w:r w:rsidRPr="00422DDD">
              <w:rPr>
                <w:sz w:val="16"/>
                <w:szCs w:val="16"/>
              </w:rPr>
              <w:t>0</w:t>
            </w:r>
          </w:p>
        </w:tc>
      </w:tr>
      <w:tr w:rsidR="00335B03" w:rsidRPr="00422DDD" w:rsidTr="00150EE4">
        <w:trPr>
          <w:cantSplit/>
        </w:trPr>
        <w:tc>
          <w:tcPr>
            <w:tcW w:w="0" w:type="auto"/>
            <w:shd w:val="clear" w:color="auto" w:fill="E0E0E0"/>
          </w:tcPr>
          <w:p w:rsidR="00335B03" w:rsidRPr="00422DDD" w:rsidRDefault="00335B03" w:rsidP="00DE6D5A">
            <w:pPr>
              <w:rPr>
                <w:sz w:val="16"/>
                <w:szCs w:val="16"/>
              </w:rPr>
            </w:pPr>
            <w:r w:rsidRPr="00422DDD">
              <w:rPr>
                <w:sz w:val="16"/>
                <w:szCs w:val="16"/>
              </w:rPr>
              <w:t>Cuir épais</w:t>
            </w:r>
            <w:r w:rsidR="00DE6D5A" w:rsidRPr="00422DDD">
              <w:rPr>
                <w:sz w:val="16"/>
                <w:szCs w:val="16"/>
              </w:rPr>
              <w:t xml:space="preserve"> </w:t>
            </w:r>
            <w:r w:rsidR="00E30273">
              <w:rPr>
                <w:sz w:val="16"/>
                <w:szCs w:val="16"/>
              </w:rPr>
              <w:t>– écaille</w:t>
            </w:r>
          </w:p>
        </w:tc>
        <w:tc>
          <w:tcPr>
            <w:tcW w:w="0" w:type="auto"/>
            <w:shd w:val="clear" w:color="auto" w:fill="E0E0E0"/>
          </w:tcPr>
          <w:p w:rsidR="00335B03" w:rsidRPr="00422DDD" w:rsidRDefault="00335B03">
            <w:pPr>
              <w:jc w:val="center"/>
              <w:rPr>
                <w:sz w:val="16"/>
                <w:szCs w:val="16"/>
              </w:rPr>
            </w:pPr>
            <w:r w:rsidRPr="00422DDD">
              <w:rPr>
                <w:sz w:val="16"/>
                <w:szCs w:val="16"/>
              </w:rPr>
              <w:t>2</w:t>
            </w:r>
          </w:p>
        </w:tc>
        <w:tc>
          <w:tcPr>
            <w:tcW w:w="0" w:type="auto"/>
            <w:shd w:val="clear" w:color="auto" w:fill="E0E0E0"/>
          </w:tcPr>
          <w:p w:rsidR="00335B03" w:rsidRPr="00422DDD" w:rsidRDefault="00140CB0">
            <w:pPr>
              <w:jc w:val="center"/>
              <w:rPr>
                <w:sz w:val="16"/>
                <w:szCs w:val="16"/>
              </w:rPr>
            </w:pPr>
            <w:r w:rsidRPr="00422DDD">
              <w:rPr>
                <w:sz w:val="16"/>
                <w:szCs w:val="16"/>
              </w:rPr>
              <w:t>2</w:t>
            </w:r>
          </w:p>
        </w:tc>
        <w:tc>
          <w:tcPr>
            <w:tcW w:w="0" w:type="auto"/>
            <w:shd w:val="clear" w:color="auto" w:fill="E0E0E0"/>
          </w:tcPr>
          <w:p w:rsidR="00335B03" w:rsidRPr="00422DDD" w:rsidRDefault="00DE6D5A">
            <w:pPr>
              <w:jc w:val="center"/>
              <w:rPr>
                <w:sz w:val="16"/>
                <w:szCs w:val="16"/>
              </w:rPr>
            </w:pPr>
            <w:r w:rsidRPr="00422DDD">
              <w:rPr>
                <w:sz w:val="16"/>
                <w:szCs w:val="16"/>
              </w:rPr>
              <w:t>2</w:t>
            </w:r>
          </w:p>
        </w:tc>
        <w:tc>
          <w:tcPr>
            <w:tcW w:w="0" w:type="auto"/>
            <w:shd w:val="clear" w:color="auto" w:fill="E0E0E0"/>
          </w:tcPr>
          <w:p w:rsidR="00335B03" w:rsidRPr="00422DDD" w:rsidRDefault="00DE6D5A">
            <w:pPr>
              <w:jc w:val="center"/>
              <w:rPr>
                <w:sz w:val="16"/>
                <w:szCs w:val="16"/>
              </w:rPr>
            </w:pPr>
            <w:r w:rsidRPr="00422DDD">
              <w:rPr>
                <w:sz w:val="16"/>
                <w:szCs w:val="16"/>
              </w:rPr>
              <w:t>1</w:t>
            </w:r>
          </w:p>
        </w:tc>
        <w:tc>
          <w:tcPr>
            <w:tcW w:w="0" w:type="auto"/>
            <w:shd w:val="clear" w:color="auto" w:fill="E0E0E0"/>
          </w:tcPr>
          <w:p w:rsidR="00335B03" w:rsidRPr="00422DDD" w:rsidRDefault="003838FA">
            <w:pPr>
              <w:jc w:val="center"/>
              <w:rPr>
                <w:caps/>
                <w:sz w:val="16"/>
                <w:szCs w:val="16"/>
              </w:rPr>
            </w:pPr>
            <w:r w:rsidRPr="00422DDD">
              <w:rPr>
                <w:caps/>
                <w:sz w:val="16"/>
                <w:szCs w:val="16"/>
              </w:rPr>
              <w:t>10</w:t>
            </w:r>
          </w:p>
        </w:tc>
        <w:tc>
          <w:tcPr>
            <w:tcW w:w="0" w:type="auto"/>
            <w:shd w:val="clear" w:color="auto" w:fill="E0E0E0"/>
          </w:tcPr>
          <w:p w:rsidR="00335B03" w:rsidRPr="00422DDD" w:rsidRDefault="00335B03">
            <w:pPr>
              <w:jc w:val="center"/>
              <w:rPr>
                <w:sz w:val="16"/>
                <w:szCs w:val="16"/>
              </w:rPr>
            </w:pPr>
            <w:r w:rsidRPr="00422DDD">
              <w:rPr>
                <w:sz w:val="16"/>
                <w:szCs w:val="16"/>
              </w:rPr>
              <w:t>-5</w:t>
            </w:r>
          </w:p>
        </w:tc>
      </w:tr>
      <w:tr w:rsidR="00335B03" w:rsidRPr="00422DDD" w:rsidTr="00150EE4">
        <w:trPr>
          <w:cantSplit/>
        </w:trPr>
        <w:tc>
          <w:tcPr>
            <w:tcW w:w="0" w:type="auto"/>
          </w:tcPr>
          <w:p w:rsidR="00335B03" w:rsidRPr="00422DDD" w:rsidRDefault="00335B03">
            <w:pPr>
              <w:rPr>
                <w:sz w:val="16"/>
                <w:szCs w:val="16"/>
              </w:rPr>
            </w:pPr>
            <w:r w:rsidRPr="00422DDD">
              <w:rPr>
                <w:sz w:val="16"/>
                <w:szCs w:val="16"/>
              </w:rPr>
              <w:t>Maille – Cuir très épais</w:t>
            </w:r>
          </w:p>
        </w:tc>
        <w:tc>
          <w:tcPr>
            <w:tcW w:w="0" w:type="auto"/>
          </w:tcPr>
          <w:p w:rsidR="00335B03" w:rsidRPr="00422DDD" w:rsidRDefault="00140CB0">
            <w:pPr>
              <w:jc w:val="center"/>
              <w:rPr>
                <w:sz w:val="16"/>
                <w:szCs w:val="16"/>
              </w:rPr>
            </w:pPr>
            <w:r w:rsidRPr="00422DDD">
              <w:rPr>
                <w:sz w:val="16"/>
                <w:szCs w:val="16"/>
              </w:rPr>
              <w:t>2</w:t>
            </w:r>
          </w:p>
        </w:tc>
        <w:tc>
          <w:tcPr>
            <w:tcW w:w="0" w:type="auto"/>
          </w:tcPr>
          <w:p w:rsidR="00335B03" w:rsidRPr="00422DDD" w:rsidRDefault="00140CB0">
            <w:pPr>
              <w:jc w:val="center"/>
              <w:rPr>
                <w:sz w:val="16"/>
                <w:szCs w:val="16"/>
              </w:rPr>
            </w:pPr>
            <w:r w:rsidRPr="00422DDD">
              <w:rPr>
                <w:sz w:val="16"/>
                <w:szCs w:val="16"/>
              </w:rPr>
              <w:t>3</w:t>
            </w:r>
          </w:p>
        </w:tc>
        <w:tc>
          <w:tcPr>
            <w:tcW w:w="0" w:type="auto"/>
          </w:tcPr>
          <w:p w:rsidR="00335B03" w:rsidRPr="00422DDD" w:rsidRDefault="00140CB0">
            <w:pPr>
              <w:jc w:val="center"/>
              <w:rPr>
                <w:sz w:val="16"/>
                <w:szCs w:val="16"/>
              </w:rPr>
            </w:pPr>
            <w:r w:rsidRPr="00422DDD">
              <w:rPr>
                <w:sz w:val="16"/>
                <w:szCs w:val="16"/>
              </w:rPr>
              <w:t>2</w:t>
            </w:r>
          </w:p>
        </w:tc>
        <w:tc>
          <w:tcPr>
            <w:tcW w:w="0" w:type="auto"/>
          </w:tcPr>
          <w:p w:rsidR="00335B03" w:rsidRPr="00422DDD" w:rsidRDefault="00140CB0">
            <w:pPr>
              <w:jc w:val="center"/>
              <w:rPr>
                <w:sz w:val="16"/>
                <w:szCs w:val="16"/>
              </w:rPr>
            </w:pPr>
            <w:r w:rsidRPr="00422DDD">
              <w:rPr>
                <w:sz w:val="16"/>
                <w:szCs w:val="16"/>
              </w:rPr>
              <w:t>1</w:t>
            </w:r>
          </w:p>
        </w:tc>
        <w:tc>
          <w:tcPr>
            <w:tcW w:w="0" w:type="auto"/>
          </w:tcPr>
          <w:p w:rsidR="00335B03" w:rsidRPr="00422DDD" w:rsidRDefault="003838FA">
            <w:pPr>
              <w:jc w:val="center"/>
              <w:rPr>
                <w:caps/>
                <w:sz w:val="16"/>
                <w:szCs w:val="16"/>
              </w:rPr>
            </w:pPr>
            <w:r w:rsidRPr="00422DDD">
              <w:rPr>
                <w:caps/>
                <w:sz w:val="16"/>
                <w:szCs w:val="16"/>
              </w:rPr>
              <w:t>15</w:t>
            </w:r>
          </w:p>
        </w:tc>
        <w:tc>
          <w:tcPr>
            <w:tcW w:w="0" w:type="auto"/>
          </w:tcPr>
          <w:p w:rsidR="00335B03" w:rsidRPr="00422DDD" w:rsidRDefault="00335B03">
            <w:pPr>
              <w:jc w:val="center"/>
              <w:rPr>
                <w:sz w:val="16"/>
                <w:szCs w:val="16"/>
              </w:rPr>
            </w:pPr>
            <w:r w:rsidRPr="00422DDD">
              <w:rPr>
                <w:sz w:val="16"/>
                <w:szCs w:val="16"/>
              </w:rPr>
              <w:t>-10</w:t>
            </w:r>
          </w:p>
        </w:tc>
      </w:tr>
      <w:tr w:rsidR="00335B03" w:rsidRPr="00422DDD" w:rsidTr="00150EE4">
        <w:trPr>
          <w:cantSplit/>
        </w:trPr>
        <w:tc>
          <w:tcPr>
            <w:tcW w:w="0" w:type="auto"/>
            <w:shd w:val="clear" w:color="auto" w:fill="E0E0E0"/>
          </w:tcPr>
          <w:p w:rsidR="00335B03" w:rsidRPr="00422DDD" w:rsidRDefault="00335B03" w:rsidP="00335B03">
            <w:pPr>
              <w:rPr>
                <w:sz w:val="16"/>
                <w:szCs w:val="16"/>
              </w:rPr>
            </w:pPr>
            <w:r w:rsidRPr="00422DDD">
              <w:rPr>
                <w:sz w:val="16"/>
                <w:szCs w:val="16"/>
              </w:rPr>
              <w:t>Grosse maille - Chaîne</w:t>
            </w:r>
          </w:p>
        </w:tc>
        <w:tc>
          <w:tcPr>
            <w:tcW w:w="0" w:type="auto"/>
            <w:shd w:val="clear" w:color="auto" w:fill="E0E0E0"/>
          </w:tcPr>
          <w:p w:rsidR="00335B03" w:rsidRPr="00422DDD" w:rsidRDefault="00140CB0">
            <w:pPr>
              <w:jc w:val="center"/>
              <w:rPr>
                <w:sz w:val="16"/>
                <w:szCs w:val="16"/>
              </w:rPr>
            </w:pPr>
            <w:r w:rsidRPr="00422DDD">
              <w:rPr>
                <w:sz w:val="16"/>
                <w:szCs w:val="16"/>
              </w:rPr>
              <w:t>3</w:t>
            </w:r>
          </w:p>
        </w:tc>
        <w:tc>
          <w:tcPr>
            <w:tcW w:w="0" w:type="auto"/>
            <w:shd w:val="clear" w:color="auto" w:fill="E0E0E0"/>
          </w:tcPr>
          <w:p w:rsidR="00335B03" w:rsidRPr="00422DDD" w:rsidRDefault="00140CB0">
            <w:pPr>
              <w:jc w:val="center"/>
              <w:rPr>
                <w:sz w:val="16"/>
                <w:szCs w:val="16"/>
              </w:rPr>
            </w:pPr>
            <w:r w:rsidRPr="00422DDD">
              <w:rPr>
                <w:sz w:val="16"/>
                <w:szCs w:val="16"/>
              </w:rPr>
              <w:t>3</w:t>
            </w:r>
          </w:p>
        </w:tc>
        <w:tc>
          <w:tcPr>
            <w:tcW w:w="0" w:type="auto"/>
            <w:shd w:val="clear" w:color="auto" w:fill="E0E0E0"/>
          </w:tcPr>
          <w:p w:rsidR="00335B03" w:rsidRPr="00422DDD" w:rsidRDefault="00140CB0">
            <w:pPr>
              <w:jc w:val="center"/>
              <w:rPr>
                <w:sz w:val="16"/>
                <w:szCs w:val="16"/>
              </w:rPr>
            </w:pPr>
            <w:r w:rsidRPr="00422DDD">
              <w:rPr>
                <w:sz w:val="16"/>
                <w:szCs w:val="16"/>
              </w:rPr>
              <w:t>3</w:t>
            </w:r>
          </w:p>
        </w:tc>
        <w:tc>
          <w:tcPr>
            <w:tcW w:w="0" w:type="auto"/>
            <w:shd w:val="clear" w:color="auto" w:fill="E0E0E0"/>
          </w:tcPr>
          <w:p w:rsidR="00335B03" w:rsidRPr="00422DDD" w:rsidRDefault="00140CB0">
            <w:pPr>
              <w:jc w:val="center"/>
              <w:rPr>
                <w:sz w:val="16"/>
                <w:szCs w:val="16"/>
              </w:rPr>
            </w:pPr>
            <w:r w:rsidRPr="00422DDD">
              <w:rPr>
                <w:sz w:val="16"/>
                <w:szCs w:val="16"/>
              </w:rPr>
              <w:t>2</w:t>
            </w:r>
          </w:p>
        </w:tc>
        <w:tc>
          <w:tcPr>
            <w:tcW w:w="0" w:type="auto"/>
            <w:shd w:val="clear" w:color="auto" w:fill="E0E0E0"/>
          </w:tcPr>
          <w:p w:rsidR="00335B03" w:rsidRPr="00422DDD" w:rsidRDefault="003838FA" w:rsidP="00335B03">
            <w:pPr>
              <w:jc w:val="center"/>
              <w:rPr>
                <w:caps/>
                <w:sz w:val="16"/>
                <w:szCs w:val="16"/>
              </w:rPr>
            </w:pPr>
            <w:r w:rsidRPr="00422DDD">
              <w:rPr>
                <w:caps/>
                <w:sz w:val="16"/>
                <w:szCs w:val="16"/>
              </w:rPr>
              <w:t>20</w:t>
            </w:r>
          </w:p>
        </w:tc>
        <w:tc>
          <w:tcPr>
            <w:tcW w:w="0" w:type="auto"/>
            <w:shd w:val="clear" w:color="auto" w:fill="E0E0E0"/>
          </w:tcPr>
          <w:p w:rsidR="00335B03" w:rsidRPr="00422DDD" w:rsidRDefault="00335B03">
            <w:pPr>
              <w:jc w:val="center"/>
              <w:rPr>
                <w:sz w:val="16"/>
                <w:szCs w:val="16"/>
              </w:rPr>
            </w:pPr>
            <w:r w:rsidRPr="00422DDD">
              <w:rPr>
                <w:sz w:val="16"/>
                <w:szCs w:val="16"/>
              </w:rPr>
              <w:t>-15</w:t>
            </w:r>
          </w:p>
        </w:tc>
      </w:tr>
      <w:tr w:rsidR="00335B03" w:rsidRPr="00422DDD" w:rsidTr="00140CB0">
        <w:trPr>
          <w:cantSplit/>
        </w:trPr>
        <w:tc>
          <w:tcPr>
            <w:tcW w:w="0" w:type="auto"/>
            <w:shd w:val="clear" w:color="auto" w:fill="auto"/>
          </w:tcPr>
          <w:p w:rsidR="00335B03" w:rsidRPr="00422DDD" w:rsidRDefault="00335B03">
            <w:pPr>
              <w:rPr>
                <w:sz w:val="16"/>
                <w:szCs w:val="16"/>
              </w:rPr>
            </w:pPr>
            <w:r w:rsidRPr="00422DDD">
              <w:rPr>
                <w:sz w:val="16"/>
                <w:szCs w:val="16"/>
              </w:rPr>
              <w:t>Plaque – Métal</w:t>
            </w:r>
          </w:p>
        </w:tc>
        <w:tc>
          <w:tcPr>
            <w:tcW w:w="0" w:type="auto"/>
            <w:shd w:val="clear" w:color="auto" w:fill="auto"/>
          </w:tcPr>
          <w:p w:rsidR="00335B03" w:rsidRPr="00422DDD" w:rsidRDefault="00140CB0">
            <w:pPr>
              <w:jc w:val="center"/>
              <w:rPr>
                <w:sz w:val="16"/>
                <w:szCs w:val="16"/>
              </w:rPr>
            </w:pPr>
            <w:r w:rsidRPr="00422DDD">
              <w:rPr>
                <w:sz w:val="16"/>
                <w:szCs w:val="16"/>
              </w:rPr>
              <w:t>4</w:t>
            </w:r>
          </w:p>
        </w:tc>
        <w:tc>
          <w:tcPr>
            <w:tcW w:w="0" w:type="auto"/>
            <w:shd w:val="clear" w:color="auto" w:fill="auto"/>
          </w:tcPr>
          <w:p w:rsidR="00335B03" w:rsidRPr="00422DDD" w:rsidRDefault="00140CB0">
            <w:pPr>
              <w:jc w:val="center"/>
              <w:rPr>
                <w:sz w:val="16"/>
                <w:szCs w:val="16"/>
              </w:rPr>
            </w:pPr>
            <w:r w:rsidRPr="00422DDD">
              <w:rPr>
                <w:sz w:val="16"/>
                <w:szCs w:val="16"/>
              </w:rPr>
              <w:t>4</w:t>
            </w:r>
          </w:p>
        </w:tc>
        <w:tc>
          <w:tcPr>
            <w:tcW w:w="0" w:type="auto"/>
            <w:shd w:val="clear" w:color="auto" w:fill="auto"/>
          </w:tcPr>
          <w:p w:rsidR="00335B03" w:rsidRPr="00422DDD" w:rsidRDefault="00DE6D5A">
            <w:pPr>
              <w:jc w:val="center"/>
              <w:rPr>
                <w:sz w:val="16"/>
                <w:szCs w:val="16"/>
              </w:rPr>
            </w:pPr>
            <w:r w:rsidRPr="00422DDD">
              <w:rPr>
                <w:sz w:val="16"/>
                <w:szCs w:val="16"/>
              </w:rPr>
              <w:t>3</w:t>
            </w:r>
          </w:p>
        </w:tc>
        <w:tc>
          <w:tcPr>
            <w:tcW w:w="0" w:type="auto"/>
            <w:shd w:val="clear" w:color="auto" w:fill="auto"/>
          </w:tcPr>
          <w:p w:rsidR="00335B03" w:rsidRPr="00422DDD" w:rsidRDefault="00140CB0">
            <w:pPr>
              <w:jc w:val="center"/>
              <w:rPr>
                <w:sz w:val="16"/>
                <w:szCs w:val="16"/>
              </w:rPr>
            </w:pPr>
            <w:r w:rsidRPr="00422DDD">
              <w:rPr>
                <w:sz w:val="16"/>
                <w:szCs w:val="16"/>
              </w:rPr>
              <w:t>3</w:t>
            </w:r>
          </w:p>
        </w:tc>
        <w:tc>
          <w:tcPr>
            <w:tcW w:w="0" w:type="auto"/>
            <w:shd w:val="clear" w:color="auto" w:fill="auto"/>
          </w:tcPr>
          <w:p w:rsidR="00335B03" w:rsidRPr="00422DDD" w:rsidRDefault="003838FA">
            <w:pPr>
              <w:jc w:val="center"/>
              <w:rPr>
                <w:caps/>
                <w:sz w:val="16"/>
                <w:szCs w:val="16"/>
              </w:rPr>
            </w:pPr>
            <w:r w:rsidRPr="00422DDD">
              <w:rPr>
                <w:caps/>
                <w:sz w:val="16"/>
                <w:szCs w:val="16"/>
              </w:rPr>
              <w:t>25</w:t>
            </w:r>
          </w:p>
        </w:tc>
        <w:tc>
          <w:tcPr>
            <w:tcW w:w="0" w:type="auto"/>
            <w:shd w:val="clear" w:color="auto" w:fill="auto"/>
          </w:tcPr>
          <w:p w:rsidR="00335B03" w:rsidRPr="00422DDD" w:rsidRDefault="00335B03">
            <w:pPr>
              <w:jc w:val="center"/>
              <w:rPr>
                <w:sz w:val="16"/>
                <w:szCs w:val="16"/>
              </w:rPr>
            </w:pPr>
            <w:r w:rsidRPr="00422DDD">
              <w:rPr>
                <w:sz w:val="16"/>
                <w:szCs w:val="16"/>
              </w:rPr>
              <w:t>-20</w:t>
            </w:r>
          </w:p>
        </w:tc>
      </w:tr>
      <w:tr w:rsidR="00DE6D5A" w:rsidRPr="00422DDD" w:rsidTr="00140CB0">
        <w:trPr>
          <w:cantSplit/>
        </w:trPr>
        <w:tc>
          <w:tcPr>
            <w:tcW w:w="0" w:type="auto"/>
            <w:shd w:val="clear" w:color="auto" w:fill="EAEAEA"/>
          </w:tcPr>
          <w:p w:rsidR="00DE6D5A" w:rsidRPr="00422DDD" w:rsidRDefault="00DE6D5A" w:rsidP="00DE6D5A">
            <w:pPr>
              <w:rPr>
                <w:sz w:val="16"/>
                <w:szCs w:val="16"/>
              </w:rPr>
            </w:pPr>
            <w:r w:rsidRPr="00422DDD">
              <w:rPr>
                <w:sz w:val="16"/>
                <w:szCs w:val="16"/>
              </w:rPr>
              <w:t>Écaille dure</w:t>
            </w:r>
            <w:r w:rsidR="00E30273">
              <w:rPr>
                <w:sz w:val="16"/>
                <w:szCs w:val="16"/>
              </w:rPr>
              <w:t xml:space="preserve"> - Carapace</w:t>
            </w:r>
          </w:p>
        </w:tc>
        <w:tc>
          <w:tcPr>
            <w:tcW w:w="0" w:type="auto"/>
            <w:shd w:val="clear" w:color="auto" w:fill="EAEAEA"/>
          </w:tcPr>
          <w:p w:rsidR="00DE6D5A" w:rsidRPr="00422DDD" w:rsidRDefault="00DE6D5A">
            <w:pPr>
              <w:jc w:val="center"/>
              <w:rPr>
                <w:sz w:val="16"/>
                <w:szCs w:val="16"/>
              </w:rPr>
            </w:pPr>
            <w:r w:rsidRPr="00422DDD">
              <w:rPr>
                <w:sz w:val="16"/>
                <w:szCs w:val="16"/>
              </w:rPr>
              <w:t>4</w:t>
            </w:r>
          </w:p>
        </w:tc>
        <w:tc>
          <w:tcPr>
            <w:tcW w:w="0" w:type="auto"/>
            <w:shd w:val="clear" w:color="auto" w:fill="EAEAEA"/>
          </w:tcPr>
          <w:p w:rsidR="00DE6D5A" w:rsidRPr="00422DDD" w:rsidRDefault="00DE6D5A">
            <w:pPr>
              <w:jc w:val="center"/>
              <w:rPr>
                <w:sz w:val="16"/>
                <w:szCs w:val="16"/>
              </w:rPr>
            </w:pPr>
            <w:r w:rsidRPr="00422DDD">
              <w:rPr>
                <w:sz w:val="16"/>
                <w:szCs w:val="16"/>
              </w:rPr>
              <w:t>5</w:t>
            </w:r>
          </w:p>
        </w:tc>
        <w:tc>
          <w:tcPr>
            <w:tcW w:w="0" w:type="auto"/>
            <w:shd w:val="clear" w:color="auto" w:fill="EAEAEA"/>
          </w:tcPr>
          <w:p w:rsidR="00DE6D5A" w:rsidRPr="00422DDD" w:rsidRDefault="00DE6D5A">
            <w:pPr>
              <w:jc w:val="center"/>
              <w:rPr>
                <w:sz w:val="16"/>
                <w:szCs w:val="16"/>
              </w:rPr>
            </w:pPr>
            <w:r w:rsidRPr="00422DDD">
              <w:rPr>
                <w:sz w:val="16"/>
                <w:szCs w:val="16"/>
              </w:rPr>
              <w:t>4</w:t>
            </w:r>
          </w:p>
        </w:tc>
        <w:tc>
          <w:tcPr>
            <w:tcW w:w="0" w:type="auto"/>
            <w:shd w:val="clear" w:color="auto" w:fill="EAEAEA"/>
          </w:tcPr>
          <w:p w:rsidR="00DE6D5A" w:rsidRPr="00422DDD" w:rsidRDefault="00DE6D5A">
            <w:pPr>
              <w:jc w:val="center"/>
              <w:rPr>
                <w:sz w:val="16"/>
                <w:szCs w:val="16"/>
              </w:rPr>
            </w:pPr>
            <w:r w:rsidRPr="00422DDD">
              <w:rPr>
                <w:sz w:val="16"/>
                <w:szCs w:val="16"/>
              </w:rPr>
              <w:t>4</w:t>
            </w:r>
          </w:p>
        </w:tc>
        <w:tc>
          <w:tcPr>
            <w:tcW w:w="0" w:type="auto"/>
            <w:shd w:val="clear" w:color="auto" w:fill="EAEAEA"/>
          </w:tcPr>
          <w:p w:rsidR="00DE6D5A" w:rsidRPr="00422DDD" w:rsidRDefault="00DE6D5A">
            <w:pPr>
              <w:jc w:val="center"/>
              <w:rPr>
                <w:caps/>
                <w:sz w:val="16"/>
                <w:szCs w:val="16"/>
              </w:rPr>
            </w:pPr>
            <w:r w:rsidRPr="00422DDD">
              <w:rPr>
                <w:caps/>
                <w:sz w:val="16"/>
                <w:szCs w:val="16"/>
              </w:rPr>
              <w:t>30</w:t>
            </w:r>
          </w:p>
        </w:tc>
        <w:tc>
          <w:tcPr>
            <w:tcW w:w="0" w:type="auto"/>
            <w:shd w:val="clear" w:color="auto" w:fill="EAEAEA"/>
          </w:tcPr>
          <w:p w:rsidR="00DE6D5A" w:rsidRPr="00422DDD" w:rsidRDefault="00DE6D5A">
            <w:pPr>
              <w:jc w:val="center"/>
              <w:rPr>
                <w:sz w:val="16"/>
                <w:szCs w:val="16"/>
              </w:rPr>
            </w:pPr>
            <w:r w:rsidRPr="00422DDD">
              <w:rPr>
                <w:sz w:val="16"/>
                <w:szCs w:val="16"/>
              </w:rPr>
              <w:t>-20</w:t>
            </w:r>
          </w:p>
        </w:tc>
      </w:tr>
      <w:tr w:rsidR="00335B03" w:rsidRPr="00422DDD" w:rsidTr="00DE6D5A">
        <w:trPr>
          <w:cantSplit/>
        </w:trPr>
        <w:tc>
          <w:tcPr>
            <w:tcW w:w="0" w:type="auto"/>
            <w:shd w:val="clear" w:color="auto" w:fill="FFFFFF" w:themeFill="background1"/>
          </w:tcPr>
          <w:p w:rsidR="00335B03" w:rsidRPr="00422DDD" w:rsidRDefault="00335B03">
            <w:pPr>
              <w:rPr>
                <w:sz w:val="16"/>
                <w:szCs w:val="16"/>
              </w:rPr>
            </w:pPr>
            <w:r w:rsidRPr="00422DDD">
              <w:rPr>
                <w:sz w:val="16"/>
                <w:szCs w:val="16"/>
              </w:rPr>
              <w:t xml:space="preserve">Spéciale – </w:t>
            </w:r>
            <w:r w:rsidR="00140CB0" w:rsidRPr="00422DDD">
              <w:rPr>
                <w:sz w:val="16"/>
                <w:szCs w:val="16"/>
              </w:rPr>
              <w:t>Écaille</w:t>
            </w:r>
            <w:r w:rsidR="00DE6D5A" w:rsidRPr="00422DDD">
              <w:rPr>
                <w:sz w:val="16"/>
                <w:szCs w:val="16"/>
              </w:rPr>
              <w:t xml:space="preserve"> épaisse</w:t>
            </w:r>
          </w:p>
        </w:tc>
        <w:tc>
          <w:tcPr>
            <w:tcW w:w="0" w:type="auto"/>
            <w:shd w:val="clear" w:color="auto" w:fill="FFFFFF" w:themeFill="background1"/>
          </w:tcPr>
          <w:p w:rsidR="00335B03" w:rsidRPr="00422DDD" w:rsidRDefault="00335B03">
            <w:pPr>
              <w:jc w:val="center"/>
              <w:rPr>
                <w:sz w:val="16"/>
                <w:szCs w:val="16"/>
              </w:rPr>
            </w:pPr>
            <w:r w:rsidRPr="00422DDD">
              <w:rPr>
                <w:sz w:val="16"/>
                <w:szCs w:val="16"/>
              </w:rPr>
              <w:t>5</w:t>
            </w:r>
          </w:p>
        </w:tc>
        <w:tc>
          <w:tcPr>
            <w:tcW w:w="0" w:type="auto"/>
            <w:shd w:val="clear" w:color="auto" w:fill="FFFFFF" w:themeFill="background1"/>
          </w:tcPr>
          <w:p w:rsidR="00335B03" w:rsidRPr="00422DDD" w:rsidRDefault="00335B03">
            <w:pPr>
              <w:jc w:val="center"/>
              <w:rPr>
                <w:sz w:val="16"/>
                <w:szCs w:val="16"/>
              </w:rPr>
            </w:pPr>
            <w:r w:rsidRPr="00422DDD">
              <w:rPr>
                <w:sz w:val="16"/>
                <w:szCs w:val="16"/>
              </w:rPr>
              <w:t>5</w:t>
            </w:r>
          </w:p>
        </w:tc>
        <w:tc>
          <w:tcPr>
            <w:tcW w:w="0" w:type="auto"/>
            <w:shd w:val="clear" w:color="auto" w:fill="FFFFFF" w:themeFill="background1"/>
          </w:tcPr>
          <w:p w:rsidR="00335B03" w:rsidRPr="00422DDD" w:rsidRDefault="00335B03">
            <w:pPr>
              <w:jc w:val="center"/>
              <w:rPr>
                <w:sz w:val="16"/>
                <w:szCs w:val="16"/>
              </w:rPr>
            </w:pPr>
            <w:r w:rsidRPr="00422DDD">
              <w:rPr>
                <w:sz w:val="16"/>
                <w:szCs w:val="16"/>
              </w:rPr>
              <w:t>5</w:t>
            </w:r>
          </w:p>
        </w:tc>
        <w:tc>
          <w:tcPr>
            <w:tcW w:w="0" w:type="auto"/>
            <w:shd w:val="clear" w:color="auto" w:fill="FFFFFF" w:themeFill="background1"/>
          </w:tcPr>
          <w:p w:rsidR="00335B03" w:rsidRPr="00422DDD" w:rsidRDefault="00335B03">
            <w:pPr>
              <w:jc w:val="center"/>
              <w:rPr>
                <w:sz w:val="16"/>
                <w:szCs w:val="16"/>
              </w:rPr>
            </w:pPr>
            <w:r w:rsidRPr="00422DDD">
              <w:rPr>
                <w:sz w:val="16"/>
                <w:szCs w:val="16"/>
              </w:rPr>
              <w:t>5</w:t>
            </w:r>
          </w:p>
        </w:tc>
        <w:tc>
          <w:tcPr>
            <w:tcW w:w="0" w:type="auto"/>
            <w:shd w:val="clear" w:color="auto" w:fill="FFFFFF" w:themeFill="background1"/>
          </w:tcPr>
          <w:p w:rsidR="00335B03" w:rsidRPr="00422DDD" w:rsidRDefault="003838FA">
            <w:pPr>
              <w:jc w:val="center"/>
              <w:rPr>
                <w:caps/>
                <w:sz w:val="16"/>
                <w:szCs w:val="16"/>
              </w:rPr>
            </w:pPr>
            <w:r w:rsidRPr="00422DDD">
              <w:rPr>
                <w:caps/>
                <w:sz w:val="16"/>
                <w:szCs w:val="16"/>
              </w:rPr>
              <w:t>8</w:t>
            </w:r>
          </w:p>
        </w:tc>
        <w:tc>
          <w:tcPr>
            <w:tcW w:w="0" w:type="auto"/>
            <w:shd w:val="clear" w:color="auto" w:fill="FFFFFF" w:themeFill="background1"/>
          </w:tcPr>
          <w:p w:rsidR="00335B03" w:rsidRPr="00422DDD" w:rsidRDefault="00015824">
            <w:pPr>
              <w:jc w:val="center"/>
              <w:rPr>
                <w:sz w:val="16"/>
                <w:szCs w:val="16"/>
              </w:rPr>
            </w:pPr>
            <w:r>
              <w:rPr>
                <w:sz w:val="16"/>
                <w:szCs w:val="16"/>
              </w:rPr>
              <w:t>+5</w:t>
            </w:r>
          </w:p>
        </w:tc>
      </w:tr>
    </w:tbl>
    <w:p w:rsidR="00335B03" w:rsidRPr="00422DDD" w:rsidRDefault="00777865">
      <w:r w:rsidRPr="00422DDD">
        <w:t>Vous y trouvez l</w:t>
      </w:r>
      <w:r w:rsidR="00335B03" w:rsidRPr="00422DDD">
        <w:t xml:space="preserve">’armure </w:t>
      </w:r>
      <w:r w:rsidRPr="00422DDD">
        <w:t xml:space="preserve">moyenne, </w:t>
      </w:r>
      <w:r w:rsidR="00B33A85" w:rsidRPr="00422DDD">
        <w:t>le détail</w:t>
      </w:r>
      <w:r w:rsidR="00335B03" w:rsidRPr="00422DDD">
        <w:t xml:space="preserve"> </w:t>
      </w:r>
      <w:r w:rsidR="008C0633" w:rsidRPr="00422DDD">
        <w:t xml:space="preserve">en </w:t>
      </w:r>
      <w:r w:rsidRPr="00422DDD">
        <w:t xml:space="preserve">T-E-C, la résistance (si la règle est utilisée) ainsi que le modificateur aux coups critiques subis sur une armure de ce type. </w:t>
      </w:r>
      <w:r w:rsidR="001807F8" w:rsidRPr="00422DDD">
        <w:t xml:space="preserve">Recherchez dans cette table l’armure qui correspond le mieux à celle du PNJ. </w:t>
      </w:r>
      <w:r w:rsidR="00335B03" w:rsidRPr="00422DDD">
        <w:t xml:space="preserve">Les autres effets des armures </w:t>
      </w:r>
      <w:r w:rsidR="006E2D13" w:rsidRPr="00422DDD">
        <w:t>(</w:t>
      </w:r>
      <w:r w:rsidR="00B33A85" w:rsidRPr="00422DDD">
        <w:t xml:space="preserve">modificateurs des </w:t>
      </w:r>
      <w:r w:rsidR="006E2D13" w:rsidRPr="00422DDD">
        <w:t>VO, VD</w:t>
      </w:r>
      <w:r w:rsidR="00B33A85" w:rsidRPr="00422DDD">
        <w:t xml:space="preserve"> &amp;</w:t>
      </w:r>
      <w:r w:rsidR="006E2D13" w:rsidRPr="00422DDD">
        <w:t xml:space="preserve"> Vitesse) </w:t>
      </w:r>
      <w:r w:rsidR="00335B03" w:rsidRPr="00422DDD">
        <w:t>ne sont pas pris en compte.</w:t>
      </w:r>
      <w:r w:rsidR="001807F8" w:rsidRPr="00422DDD">
        <w:t xml:space="preserve"> </w:t>
      </w:r>
    </w:p>
    <w:p w:rsidR="00DE6D5A" w:rsidRPr="00422DDD" w:rsidRDefault="00DE6D5A" w:rsidP="00DE6D5A">
      <w:pPr>
        <w:pStyle w:val="ex"/>
      </w:pPr>
      <w:r w:rsidRPr="00422DDD">
        <w:t xml:space="preserve">Exemple : un Ogre a armure 2-2*-2. Dans la fiche, il est indiqué « peaux pourries », cela laisse penser que cette armure est plutôt naturelle. Un cuir épais </w:t>
      </w:r>
      <w:r w:rsidR="001807F8" w:rsidRPr="00422DDD">
        <w:t>avec une R=10 et un Crit=-5.</w:t>
      </w:r>
    </w:p>
    <w:p w:rsidR="00777865" w:rsidRPr="00422DDD" w:rsidRDefault="005E42B1" w:rsidP="002A261A">
      <w:pPr>
        <w:pStyle w:val="Titre2"/>
      </w:pPr>
      <w:bookmarkStart w:id="179" w:name="_Toc208477874"/>
      <w:r w:rsidRPr="00422DDD">
        <w:t xml:space="preserve">7.5 </w:t>
      </w:r>
      <w:r w:rsidR="00777865" w:rsidRPr="00422DDD">
        <w:t xml:space="preserve">Récupération des </w:t>
      </w:r>
      <w:r w:rsidR="00EA2F9C" w:rsidRPr="00422DDD">
        <w:t>PNJ</w:t>
      </w:r>
      <w:bookmarkEnd w:id="179"/>
    </w:p>
    <w:p w:rsidR="00777865" w:rsidRPr="00422DDD" w:rsidRDefault="00E874C7">
      <w:r w:rsidRPr="00422DDD">
        <w:rPr>
          <w:noProof/>
          <w:lang w:eastAsia="fr-BE"/>
        </w:rPr>
        <w:drawing>
          <wp:anchor distT="0" distB="0" distL="114300" distR="114300" simplePos="0" relativeHeight="251675136" behindDoc="1" locked="0" layoutInCell="1" allowOverlap="1" wp14:anchorId="7C9E81B0" wp14:editId="67E24442">
            <wp:simplePos x="0" y="0"/>
            <wp:positionH relativeFrom="column">
              <wp:posOffset>5232400</wp:posOffset>
            </wp:positionH>
            <wp:positionV relativeFrom="paragraph">
              <wp:posOffset>180975</wp:posOffset>
            </wp:positionV>
            <wp:extent cx="870585" cy="1173480"/>
            <wp:effectExtent l="0" t="0" r="5715" b="7620"/>
            <wp:wrapTight wrapText="bothSides">
              <wp:wrapPolygon edited="0">
                <wp:start x="0" y="0"/>
                <wp:lineTo x="0" y="21390"/>
                <wp:lineTo x="21269" y="21390"/>
                <wp:lineTo x="21269" y="0"/>
                <wp:lineTo x="0" y="0"/>
              </wp:wrapPolygon>
            </wp:wrapTight>
            <wp:docPr id="204" name="Picture 204" descr="IRHT_083434-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IRHT_083434-p_redimensionn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0585"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77865" w:rsidRPr="00422DDD">
        <w:t xml:space="preserve">La récupération des </w:t>
      </w:r>
      <w:r w:rsidR="00EA2F9C" w:rsidRPr="00422DDD">
        <w:t>PNJ</w:t>
      </w:r>
      <w:r w:rsidR="00777865" w:rsidRPr="00422DDD">
        <w:t xml:space="preserve"> est gérée plus simplement. Aucun test n’est en principe nécessaire</w:t>
      </w:r>
      <w:r w:rsidR="006211FF" w:rsidRPr="00422DDD">
        <w:t>. La table suivante indique les récupérations</w:t>
      </w:r>
      <w:r w:rsidR="00777865"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4003"/>
      </w:tblGrid>
      <w:tr w:rsidR="00F06C55" w:rsidRPr="00422DDD">
        <w:tc>
          <w:tcPr>
            <w:tcW w:w="0" w:type="auto"/>
          </w:tcPr>
          <w:p w:rsidR="00F06C55" w:rsidRPr="00422DDD" w:rsidRDefault="00F06C55">
            <w:pPr>
              <w:rPr>
                <w:b/>
                <w:sz w:val="16"/>
                <w:szCs w:val="16"/>
              </w:rPr>
            </w:pPr>
            <w:r w:rsidRPr="00422DDD">
              <w:rPr>
                <w:b/>
                <w:sz w:val="16"/>
                <w:szCs w:val="16"/>
              </w:rPr>
              <w:t>Type de blessure</w:t>
            </w:r>
          </w:p>
        </w:tc>
        <w:tc>
          <w:tcPr>
            <w:tcW w:w="0" w:type="auto"/>
          </w:tcPr>
          <w:p w:rsidR="00F06C55" w:rsidRPr="00422DDD" w:rsidRDefault="00F06C55">
            <w:pPr>
              <w:rPr>
                <w:b/>
                <w:sz w:val="16"/>
                <w:szCs w:val="16"/>
              </w:rPr>
            </w:pPr>
            <w:r w:rsidRPr="00422DDD">
              <w:rPr>
                <w:b/>
                <w:sz w:val="16"/>
                <w:szCs w:val="16"/>
              </w:rPr>
              <w:t>Récupération</w:t>
            </w:r>
          </w:p>
        </w:tc>
      </w:tr>
      <w:tr w:rsidR="00777865" w:rsidRPr="00422DDD" w:rsidTr="006211FF">
        <w:tc>
          <w:tcPr>
            <w:tcW w:w="0" w:type="auto"/>
            <w:shd w:val="clear" w:color="auto" w:fill="F2F2F2" w:themeFill="background1" w:themeFillShade="F2"/>
          </w:tcPr>
          <w:p w:rsidR="00777865" w:rsidRPr="00422DDD" w:rsidRDefault="001C2A35" w:rsidP="006211FF">
            <w:pPr>
              <w:rPr>
                <w:sz w:val="16"/>
                <w:szCs w:val="16"/>
              </w:rPr>
            </w:pPr>
            <w:r w:rsidRPr="00422DDD">
              <w:rPr>
                <w:sz w:val="16"/>
                <w:szCs w:val="16"/>
              </w:rPr>
              <w:t>TEC</w:t>
            </w:r>
          </w:p>
        </w:tc>
        <w:tc>
          <w:tcPr>
            <w:tcW w:w="0" w:type="auto"/>
            <w:shd w:val="clear" w:color="auto" w:fill="F2F2F2" w:themeFill="background1" w:themeFillShade="F2"/>
          </w:tcPr>
          <w:p w:rsidR="00777865" w:rsidRPr="00422DDD" w:rsidRDefault="008C0633" w:rsidP="008C0633">
            <w:pPr>
              <w:rPr>
                <w:sz w:val="16"/>
                <w:szCs w:val="16"/>
              </w:rPr>
            </w:pPr>
            <w:r w:rsidRPr="00422DDD">
              <w:rPr>
                <w:sz w:val="16"/>
                <w:szCs w:val="16"/>
              </w:rPr>
              <w:t>NC</w:t>
            </w:r>
            <w:r w:rsidR="001C2A35" w:rsidRPr="00422DDD">
              <w:rPr>
                <w:sz w:val="16"/>
                <w:szCs w:val="16"/>
              </w:rPr>
              <w:t xml:space="preserve"> par jour </w:t>
            </w:r>
            <w:r w:rsidR="006211FF" w:rsidRPr="00422DDD">
              <w:rPr>
                <w:sz w:val="16"/>
                <w:szCs w:val="16"/>
              </w:rPr>
              <w:t>dans la plus grosse blessure</w:t>
            </w:r>
          </w:p>
        </w:tc>
      </w:tr>
      <w:tr w:rsidR="006211FF" w:rsidRPr="00422DDD" w:rsidTr="006211FF">
        <w:tc>
          <w:tcPr>
            <w:tcW w:w="0" w:type="auto"/>
            <w:shd w:val="clear" w:color="auto" w:fill="FFFFFF" w:themeFill="background1"/>
          </w:tcPr>
          <w:p w:rsidR="006211FF" w:rsidRPr="00422DDD" w:rsidRDefault="006211FF">
            <w:pPr>
              <w:rPr>
                <w:sz w:val="16"/>
                <w:szCs w:val="16"/>
              </w:rPr>
            </w:pPr>
            <w:r w:rsidRPr="00422DDD">
              <w:rPr>
                <w:sz w:val="16"/>
                <w:szCs w:val="16"/>
              </w:rPr>
              <w:t>Malus</w:t>
            </w:r>
          </w:p>
        </w:tc>
        <w:tc>
          <w:tcPr>
            <w:tcW w:w="0" w:type="auto"/>
            <w:shd w:val="clear" w:color="auto" w:fill="FFFFFF" w:themeFill="background1"/>
          </w:tcPr>
          <w:p w:rsidR="006211FF" w:rsidRPr="00422DDD" w:rsidRDefault="006211FF" w:rsidP="00844F73">
            <w:pPr>
              <w:rPr>
                <w:sz w:val="16"/>
                <w:szCs w:val="16"/>
              </w:rPr>
            </w:pPr>
            <w:r w:rsidRPr="00422DDD">
              <w:rPr>
                <w:sz w:val="16"/>
                <w:szCs w:val="16"/>
              </w:rPr>
              <w:t>NC par jour</w:t>
            </w:r>
          </w:p>
        </w:tc>
      </w:tr>
      <w:tr w:rsidR="00777865" w:rsidRPr="00422DDD" w:rsidTr="006211FF">
        <w:tc>
          <w:tcPr>
            <w:tcW w:w="0" w:type="auto"/>
            <w:shd w:val="clear" w:color="auto" w:fill="F2F2F2" w:themeFill="background1" w:themeFillShade="F2"/>
          </w:tcPr>
          <w:p w:rsidR="00777865" w:rsidRPr="00422DDD" w:rsidRDefault="00777865">
            <w:pPr>
              <w:rPr>
                <w:sz w:val="16"/>
                <w:szCs w:val="16"/>
              </w:rPr>
            </w:pPr>
            <w:r w:rsidRPr="00422DDD">
              <w:rPr>
                <w:sz w:val="16"/>
                <w:szCs w:val="16"/>
              </w:rPr>
              <w:t>Souffle </w:t>
            </w:r>
          </w:p>
        </w:tc>
        <w:tc>
          <w:tcPr>
            <w:tcW w:w="0" w:type="auto"/>
            <w:shd w:val="clear" w:color="auto" w:fill="F2F2F2" w:themeFill="background1" w:themeFillShade="F2"/>
          </w:tcPr>
          <w:p w:rsidR="00777865" w:rsidRPr="00422DDD" w:rsidRDefault="00777865" w:rsidP="00844F73">
            <w:pPr>
              <w:rPr>
                <w:sz w:val="16"/>
                <w:szCs w:val="16"/>
              </w:rPr>
            </w:pPr>
            <w:r w:rsidRPr="00422DDD">
              <w:rPr>
                <w:sz w:val="16"/>
                <w:szCs w:val="16"/>
              </w:rPr>
              <w:t xml:space="preserve">1 </w:t>
            </w:r>
            <w:r w:rsidR="00844F73" w:rsidRPr="00422DDD">
              <w:rPr>
                <w:sz w:val="16"/>
                <w:szCs w:val="16"/>
              </w:rPr>
              <w:t>/</w:t>
            </w:r>
            <w:r w:rsidRPr="00422DDD">
              <w:rPr>
                <w:sz w:val="16"/>
                <w:szCs w:val="16"/>
              </w:rPr>
              <w:t xml:space="preserve"> tour d’inaction</w:t>
            </w:r>
            <w:r w:rsidR="00F06C55" w:rsidRPr="00422DDD">
              <w:rPr>
                <w:sz w:val="16"/>
                <w:szCs w:val="16"/>
              </w:rPr>
              <w:t>, automatique entre combats</w:t>
            </w:r>
          </w:p>
        </w:tc>
      </w:tr>
      <w:tr w:rsidR="00777865" w:rsidRPr="00422DDD">
        <w:tc>
          <w:tcPr>
            <w:tcW w:w="0" w:type="auto"/>
          </w:tcPr>
          <w:p w:rsidR="00777865" w:rsidRPr="00422DDD" w:rsidRDefault="008C0633">
            <w:pPr>
              <w:rPr>
                <w:sz w:val="16"/>
                <w:szCs w:val="16"/>
              </w:rPr>
            </w:pPr>
            <w:r w:rsidRPr="00422DDD">
              <w:rPr>
                <w:sz w:val="16"/>
                <w:szCs w:val="16"/>
              </w:rPr>
              <w:t>Mana</w:t>
            </w:r>
          </w:p>
        </w:tc>
        <w:tc>
          <w:tcPr>
            <w:tcW w:w="0" w:type="auto"/>
          </w:tcPr>
          <w:p w:rsidR="00777865" w:rsidRPr="00422DDD" w:rsidRDefault="006211FF" w:rsidP="006211FF">
            <w:pPr>
              <w:rPr>
                <w:sz w:val="16"/>
                <w:szCs w:val="16"/>
              </w:rPr>
            </w:pPr>
            <w:r w:rsidRPr="00422DDD">
              <w:rPr>
                <w:sz w:val="16"/>
                <w:szCs w:val="16"/>
              </w:rPr>
              <w:t>+</w:t>
            </w:r>
            <w:r w:rsidR="00777865" w:rsidRPr="00422DDD">
              <w:rPr>
                <w:sz w:val="16"/>
                <w:szCs w:val="16"/>
              </w:rPr>
              <w:t>NEM</w:t>
            </w:r>
            <w:r w:rsidRPr="00422DDD">
              <w:rPr>
                <w:sz w:val="16"/>
                <w:szCs w:val="16"/>
              </w:rPr>
              <w:t xml:space="preserve"> (ou NC)</w:t>
            </w:r>
            <w:r w:rsidR="00777865" w:rsidRPr="00422DDD">
              <w:rPr>
                <w:sz w:val="16"/>
                <w:szCs w:val="16"/>
              </w:rPr>
              <w:t xml:space="preserve">x2 par jour </w:t>
            </w:r>
          </w:p>
        </w:tc>
      </w:tr>
      <w:tr w:rsidR="00777865" w:rsidRPr="00422DDD" w:rsidTr="006211FF">
        <w:tc>
          <w:tcPr>
            <w:tcW w:w="0" w:type="auto"/>
            <w:shd w:val="clear" w:color="auto" w:fill="F2F2F2" w:themeFill="background1" w:themeFillShade="F2"/>
          </w:tcPr>
          <w:p w:rsidR="00777865" w:rsidRPr="00422DDD" w:rsidRDefault="00777865">
            <w:pPr>
              <w:rPr>
                <w:sz w:val="16"/>
                <w:szCs w:val="16"/>
              </w:rPr>
            </w:pPr>
            <w:r w:rsidRPr="00422DDD">
              <w:rPr>
                <w:sz w:val="16"/>
                <w:szCs w:val="16"/>
              </w:rPr>
              <w:t>Fatigue </w:t>
            </w:r>
          </w:p>
        </w:tc>
        <w:tc>
          <w:tcPr>
            <w:tcW w:w="0" w:type="auto"/>
            <w:shd w:val="clear" w:color="auto" w:fill="F2F2F2" w:themeFill="background1" w:themeFillShade="F2"/>
          </w:tcPr>
          <w:p w:rsidR="00777865" w:rsidRPr="00422DDD" w:rsidRDefault="006211FF" w:rsidP="006211FF">
            <w:pPr>
              <w:rPr>
                <w:sz w:val="16"/>
                <w:szCs w:val="16"/>
              </w:rPr>
            </w:pPr>
            <w:r w:rsidRPr="00422DDD">
              <w:rPr>
                <w:sz w:val="16"/>
                <w:szCs w:val="16"/>
              </w:rPr>
              <w:t>-1</w:t>
            </w:r>
            <w:r w:rsidR="00F06C55" w:rsidRPr="00422DDD">
              <w:rPr>
                <w:sz w:val="16"/>
                <w:szCs w:val="16"/>
              </w:rPr>
              <w:t xml:space="preserve"> niveau par jour</w:t>
            </w:r>
          </w:p>
        </w:tc>
      </w:tr>
      <w:tr w:rsidR="00777865" w:rsidRPr="00422DDD">
        <w:tc>
          <w:tcPr>
            <w:tcW w:w="0" w:type="auto"/>
          </w:tcPr>
          <w:p w:rsidR="00777865" w:rsidRPr="00422DDD" w:rsidRDefault="00777865">
            <w:pPr>
              <w:rPr>
                <w:sz w:val="16"/>
                <w:szCs w:val="16"/>
              </w:rPr>
            </w:pPr>
            <w:r w:rsidRPr="00422DDD">
              <w:rPr>
                <w:sz w:val="16"/>
                <w:szCs w:val="16"/>
              </w:rPr>
              <w:t>Maladie </w:t>
            </w:r>
          </w:p>
        </w:tc>
        <w:tc>
          <w:tcPr>
            <w:tcW w:w="0" w:type="auto"/>
          </w:tcPr>
          <w:p w:rsidR="00777865" w:rsidRPr="00422DDD" w:rsidRDefault="006211FF" w:rsidP="00F06C55">
            <w:pPr>
              <w:rPr>
                <w:sz w:val="16"/>
                <w:szCs w:val="16"/>
              </w:rPr>
            </w:pPr>
            <w:r w:rsidRPr="00422DDD">
              <w:rPr>
                <w:sz w:val="16"/>
                <w:szCs w:val="16"/>
              </w:rPr>
              <w:t xml:space="preserve">-1 </w:t>
            </w:r>
            <w:r w:rsidR="00777865" w:rsidRPr="00422DDD">
              <w:rPr>
                <w:sz w:val="16"/>
                <w:szCs w:val="16"/>
              </w:rPr>
              <w:t>niveau par jour</w:t>
            </w:r>
          </w:p>
        </w:tc>
      </w:tr>
      <w:tr w:rsidR="00F06C55" w:rsidRPr="00422DDD" w:rsidTr="006211FF">
        <w:tc>
          <w:tcPr>
            <w:tcW w:w="0" w:type="auto"/>
            <w:shd w:val="clear" w:color="auto" w:fill="F2F2F2" w:themeFill="background1" w:themeFillShade="F2"/>
          </w:tcPr>
          <w:p w:rsidR="00F06C55" w:rsidRPr="00422DDD" w:rsidRDefault="00F06C55">
            <w:pPr>
              <w:rPr>
                <w:sz w:val="16"/>
                <w:szCs w:val="16"/>
              </w:rPr>
            </w:pPr>
            <w:r w:rsidRPr="00422DDD">
              <w:rPr>
                <w:sz w:val="16"/>
                <w:szCs w:val="16"/>
              </w:rPr>
              <w:t xml:space="preserve">Inconscience </w:t>
            </w:r>
          </w:p>
        </w:tc>
        <w:tc>
          <w:tcPr>
            <w:tcW w:w="0" w:type="auto"/>
            <w:shd w:val="clear" w:color="auto" w:fill="F2F2F2" w:themeFill="background1" w:themeFillShade="F2"/>
          </w:tcPr>
          <w:p w:rsidR="00F06C55" w:rsidRPr="00422DDD" w:rsidRDefault="00F06C55" w:rsidP="00F06C55">
            <w:pPr>
              <w:rPr>
                <w:sz w:val="16"/>
                <w:szCs w:val="16"/>
              </w:rPr>
            </w:pPr>
            <w:r w:rsidRPr="00422DDD">
              <w:rPr>
                <w:sz w:val="16"/>
                <w:szCs w:val="16"/>
              </w:rPr>
              <w:t>Après 1d6x10 minutes</w:t>
            </w:r>
          </w:p>
        </w:tc>
      </w:tr>
      <w:tr w:rsidR="00F06C55" w:rsidRPr="00422DDD">
        <w:tc>
          <w:tcPr>
            <w:tcW w:w="0" w:type="auto"/>
          </w:tcPr>
          <w:p w:rsidR="00F06C55" w:rsidRPr="00422DDD" w:rsidRDefault="00F06C55">
            <w:pPr>
              <w:rPr>
                <w:sz w:val="16"/>
                <w:szCs w:val="16"/>
              </w:rPr>
            </w:pPr>
            <w:r w:rsidRPr="00422DDD">
              <w:rPr>
                <w:sz w:val="16"/>
                <w:szCs w:val="16"/>
              </w:rPr>
              <w:t>Coma</w:t>
            </w:r>
          </w:p>
        </w:tc>
        <w:tc>
          <w:tcPr>
            <w:tcW w:w="0" w:type="auto"/>
          </w:tcPr>
          <w:p w:rsidR="00F06C55" w:rsidRPr="00422DDD" w:rsidRDefault="00F06C55" w:rsidP="00F06C55">
            <w:pPr>
              <w:rPr>
                <w:sz w:val="16"/>
                <w:szCs w:val="16"/>
              </w:rPr>
            </w:pPr>
            <w:r w:rsidRPr="00422DDD">
              <w:rPr>
                <w:sz w:val="16"/>
                <w:szCs w:val="16"/>
              </w:rPr>
              <w:t>Après 1d6 heures</w:t>
            </w:r>
            <w:r w:rsidR="00015824">
              <w:rPr>
                <w:sz w:val="16"/>
                <w:szCs w:val="16"/>
              </w:rPr>
              <w:t xml:space="preserve"> et test Cx1 réussi</w:t>
            </w:r>
          </w:p>
        </w:tc>
      </w:tr>
      <w:tr w:rsidR="00F06C55" w:rsidRPr="00422DDD" w:rsidTr="006211FF">
        <w:tc>
          <w:tcPr>
            <w:tcW w:w="0" w:type="auto"/>
            <w:shd w:val="clear" w:color="auto" w:fill="F2F2F2" w:themeFill="background1" w:themeFillShade="F2"/>
          </w:tcPr>
          <w:p w:rsidR="00F06C55" w:rsidRPr="00422DDD" w:rsidRDefault="00F06C55">
            <w:pPr>
              <w:rPr>
                <w:sz w:val="16"/>
                <w:szCs w:val="16"/>
              </w:rPr>
            </w:pPr>
            <w:r w:rsidRPr="00422DDD">
              <w:rPr>
                <w:sz w:val="16"/>
                <w:szCs w:val="16"/>
              </w:rPr>
              <w:t>Maladie – Fracture</w:t>
            </w:r>
          </w:p>
        </w:tc>
        <w:tc>
          <w:tcPr>
            <w:tcW w:w="0" w:type="auto"/>
            <w:shd w:val="clear" w:color="auto" w:fill="F2F2F2" w:themeFill="background1" w:themeFillShade="F2"/>
          </w:tcPr>
          <w:p w:rsidR="00F06C55" w:rsidRPr="00422DDD" w:rsidRDefault="00F06C55" w:rsidP="00F06C55">
            <w:pPr>
              <w:rPr>
                <w:sz w:val="16"/>
                <w:szCs w:val="16"/>
              </w:rPr>
            </w:pPr>
            <w:r w:rsidRPr="00422DDD">
              <w:rPr>
                <w:sz w:val="16"/>
                <w:szCs w:val="16"/>
              </w:rPr>
              <w:t>Après 1d6 jours</w:t>
            </w:r>
            <w:r w:rsidR="00015824">
              <w:rPr>
                <w:sz w:val="16"/>
                <w:szCs w:val="16"/>
              </w:rPr>
              <w:t xml:space="preserve"> et test Cx1 réussi</w:t>
            </w:r>
          </w:p>
        </w:tc>
      </w:tr>
      <w:tr w:rsidR="00F06C55" w:rsidRPr="00422DDD">
        <w:tc>
          <w:tcPr>
            <w:tcW w:w="0" w:type="auto"/>
          </w:tcPr>
          <w:p w:rsidR="00F06C55" w:rsidRPr="00422DDD" w:rsidRDefault="00F06C55">
            <w:pPr>
              <w:rPr>
                <w:sz w:val="16"/>
                <w:szCs w:val="16"/>
              </w:rPr>
            </w:pPr>
            <w:r w:rsidRPr="00422DDD">
              <w:rPr>
                <w:sz w:val="16"/>
                <w:szCs w:val="16"/>
              </w:rPr>
              <w:t>Autres</w:t>
            </w:r>
          </w:p>
        </w:tc>
        <w:tc>
          <w:tcPr>
            <w:tcW w:w="0" w:type="auto"/>
          </w:tcPr>
          <w:p w:rsidR="00F06C55" w:rsidRPr="00422DDD" w:rsidRDefault="00F06C55" w:rsidP="00F06C55">
            <w:pPr>
              <w:rPr>
                <w:sz w:val="16"/>
                <w:szCs w:val="16"/>
              </w:rPr>
            </w:pPr>
            <w:r w:rsidRPr="00422DDD">
              <w:rPr>
                <w:sz w:val="16"/>
                <w:szCs w:val="16"/>
              </w:rPr>
              <w:t>Un test de CS réussi</w:t>
            </w:r>
          </w:p>
        </w:tc>
      </w:tr>
    </w:tbl>
    <w:p w:rsidR="006211FF" w:rsidRPr="00422DDD" w:rsidRDefault="006211FF">
      <w:r w:rsidRPr="00422DDD">
        <w:t>Si vous testez néanmoins la CS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481"/>
      </w:tblGrid>
      <w:tr w:rsidR="006211FF" w:rsidRPr="00422DDD" w:rsidTr="00E14BFB">
        <w:tc>
          <w:tcPr>
            <w:tcW w:w="0" w:type="auto"/>
          </w:tcPr>
          <w:p w:rsidR="006211FF" w:rsidRPr="00422DDD" w:rsidRDefault="006211FF" w:rsidP="00E14BFB">
            <w:pPr>
              <w:rPr>
                <w:b/>
                <w:sz w:val="16"/>
              </w:rPr>
            </w:pPr>
            <w:r w:rsidRPr="00422DDD">
              <w:rPr>
                <w:b/>
                <w:sz w:val="16"/>
              </w:rPr>
              <w:t xml:space="preserve">Résultat </w:t>
            </w:r>
          </w:p>
        </w:tc>
        <w:tc>
          <w:tcPr>
            <w:tcW w:w="0" w:type="auto"/>
          </w:tcPr>
          <w:p w:rsidR="006211FF" w:rsidRPr="00422DDD" w:rsidRDefault="006211FF" w:rsidP="00E14BFB">
            <w:pPr>
              <w:jc w:val="center"/>
              <w:rPr>
                <w:b/>
                <w:sz w:val="16"/>
              </w:rPr>
            </w:pPr>
            <w:r w:rsidRPr="00422DDD">
              <w:rPr>
                <w:b/>
                <w:sz w:val="16"/>
              </w:rPr>
              <w:t>Soins</w:t>
            </w:r>
          </w:p>
        </w:tc>
      </w:tr>
      <w:tr w:rsidR="006211FF" w:rsidRPr="00422DDD" w:rsidTr="00E14BFB">
        <w:tc>
          <w:tcPr>
            <w:tcW w:w="0" w:type="auto"/>
          </w:tcPr>
          <w:p w:rsidR="006211FF" w:rsidRPr="00422DDD" w:rsidRDefault="006211FF" w:rsidP="00E14BFB">
            <w:pPr>
              <w:rPr>
                <w:sz w:val="16"/>
              </w:rPr>
            </w:pPr>
            <w:r w:rsidRPr="00422DDD">
              <w:rPr>
                <w:sz w:val="16"/>
              </w:rPr>
              <w:t>tRC</w:t>
            </w:r>
          </w:p>
        </w:tc>
        <w:tc>
          <w:tcPr>
            <w:tcW w:w="0" w:type="auto"/>
          </w:tcPr>
          <w:p w:rsidR="006211FF" w:rsidRPr="00422DDD" w:rsidRDefault="006211FF" w:rsidP="00E14BFB">
            <w:pPr>
              <w:jc w:val="left"/>
              <w:rPr>
                <w:sz w:val="16"/>
              </w:rPr>
            </w:pPr>
            <w:r w:rsidRPr="00422DDD">
              <w:rPr>
                <w:sz w:val="16"/>
              </w:rPr>
              <w:t>Effet doublé</w:t>
            </w:r>
          </w:p>
        </w:tc>
      </w:tr>
      <w:tr w:rsidR="006211FF" w:rsidRPr="00422DDD" w:rsidTr="00E14BFB">
        <w:tc>
          <w:tcPr>
            <w:tcW w:w="0" w:type="auto"/>
            <w:shd w:val="clear" w:color="auto" w:fill="E0E0E0"/>
          </w:tcPr>
          <w:p w:rsidR="006211FF" w:rsidRPr="00422DDD" w:rsidRDefault="006211FF" w:rsidP="00E14BFB">
            <w:pPr>
              <w:rPr>
                <w:sz w:val="16"/>
              </w:rPr>
            </w:pPr>
            <w:r w:rsidRPr="00422DDD">
              <w:rPr>
                <w:sz w:val="16"/>
              </w:rPr>
              <w:t>tRN</w:t>
            </w:r>
          </w:p>
        </w:tc>
        <w:tc>
          <w:tcPr>
            <w:tcW w:w="0" w:type="auto"/>
            <w:shd w:val="clear" w:color="auto" w:fill="E0E0E0"/>
          </w:tcPr>
          <w:p w:rsidR="006211FF" w:rsidRPr="00422DDD" w:rsidRDefault="006211FF" w:rsidP="00015824">
            <w:pPr>
              <w:jc w:val="left"/>
              <w:rPr>
                <w:sz w:val="16"/>
              </w:rPr>
            </w:pPr>
            <w:r w:rsidRPr="00422DDD">
              <w:rPr>
                <w:sz w:val="16"/>
              </w:rPr>
              <w:t>Effet indiqué</w:t>
            </w:r>
          </w:p>
        </w:tc>
      </w:tr>
      <w:tr w:rsidR="006211FF" w:rsidRPr="00422DDD" w:rsidTr="00E14BFB">
        <w:tc>
          <w:tcPr>
            <w:tcW w:w="0" w:type="auto"/>
            <w:shd w:val="clear" w:color="auto" w:fill="C0C0C0"/>
          </w:tcPr>
          <w:p w:rsidR="006211FF" w:rsidRPr="00422DDD" w:rsidRDefault="006211FF" w:rsidP="00E14BFB">
            <w:pPr>
              <w:rPr>
                <w:sz w:val="16"/>
              </w:rPr>
            </w:pPr>
            <w:r w:rsidRPr="00422DDD">
              <w:rPr>
                <w:sz w:val="16"/>
              </w:rPr>
              <w:t>tRP</w:t>
            </w:r>
          </w:p>
        </w:tc>
        <w:tc>
          <w:tcPr>
            <w:tcW w:w="0" w:type="auto"/>
            <w:shd w:val="clear" w:color="auto" w:fill="C0C0C0"/>
          </w:tcPr>
          <w:p w:rsidR="006211FF" w:rsidRPr="00422DDD" w:rsidRDefault="006211FF" w:rsidP="00015824">
            <w:pPr>
              <w:jc w:val="left"/>
              <w:rPr>
                <w:sz w:val="16"/>
              </w:rPr>
            </w:pPr>
            <w:r w:rsidRPr="00422DDD">
              <w:rPr>
                <w:sz w:val="16"/>
              </w:rPr>
              <w:t>Effet indiqué</w:t>
            </w:r>
          </w:p>
        </w:tc>
      </w:tr>
      <w:tr w:rsidR="006211FF" w:rsidRPr="00422DDD" w:rsidTr="00E14BFB">
        <w:tc>
          <w:tcPr>
            <w:tcW w:w="0" w:type="auto"/>
            <w:shd w:val="clear" w:color="auto" w:fill="A6A6A6"/>
          </w:tcPr>
          <w:p w:rsidR="006211FF" w:rsidRPr="00422DDD" w:rsidRDefault="006211FF" w:rsidP="00E14BFB">
            <w:pPr>
              <w:rPr>
                <w:sz w:val="16"/>
              </w:rPr>
            </w:pPr>
            <w:r w:rsidRPr="00422DDD">
              <w:rPr>
                <w:sz w:val="16"/>
              </w:rPr>
              <w:t>tEN</w:t>
            </w:r>
          </w:p>
        </w:tc>
        <w:tc>
          <w:tcPr>
            <w:tcW w:w="0" w:type="auto"/>
            <w:shd w:val="clear" w:color="auto" w:fill="A6A6A6"/>
          </w:tcPr>
          <w:p w:rsidR="006211FF" w:rsidRPr="00422DDD" w:rsidRDefault="006211FF" w:rsidP="00E14BFB">
            <w:pPr>
              <w:jc w:val="left"/>
              <w:rPr>
                <w:sz w:val="16"/>
              </w:rPr>
            </w:pPr>
            <w:r w:rsidRPr="00422DDD">
              <w:rPr>
                <w:sz w:val="16"/>
              </w:rPr>
              <w:t>Effet /2</w:t>
            </w:r>
          </w:p>
        </w:tc>
      </w:tr>
      <w:tr w:rsidR="006211FF" w:rsidRPr="00422DDD" w:rsidTr="00E14BFB">
        <w:tc>
          <w:tcPr>
            <w:tcW w:w="0" w:type="auto"/>
            <w:shd w:val="clear" w:color="auto" w:fill="999999"/>
          </w:tcPr>
          <w:p w:rsidR="006211FF" w:rsidRPr="00422DDD" w:rsidRDefault="006211FF" w:rsidP="00E14BFB">
            <w:pPr>
              <w:rPr>
                <w:sz w:val="16"/>
              </w:rPr>
            </w:pPr>
            <w:r w:rsidRPr="00422DDD">
              <w:rPr>
                <w:sz w:val="16"/>
              </w:rPr>
              <w:t>tEC</w:t>
            </w:r>
          </w:p>
        </w:tc>
        <w:tc>
          <w:tcPr>
            <w:tcW w:w="0" w:type="auto"/>
            <w:shd w:val="clear" w:color="auto" w:fill="999999"/>
          </w:tcPr>
          <w:p w:rsidR="006211FF" w:rsidRPr="00422DDD" w:rsidRDefault="006211FF" w:rsidP="00E14BFB">
            <w:pPr>
              <w:jc w:val="left"/>
              <w:rPr>
                <w:sz w:val="16"/>
              </w:rPr>
            </w:pPr>
            <w:r w:rsidRPr="00422DDD">
              <w:rPr>
                <w:sz w:val="16"/>
              </w:rPr>
              <w:t>Effet contraire !</w:t>
            </w:r>
          </w:p>
        </w:tc>
      </w:tr>
    </w:tbl>
    <w:p w:rsidR="00777865" w:rsidRPr="00422DDD" w:rsidRDefault="00777865">
      <w:r w:rsidRPr="00422DDD">
        <w:t xml:space="preserve">Ces valeurs peuvent changer selon les caractéristiques du </w:t>
      </w:r>
      <w:r w:rsidR="00EA2F9C" w:rsidRPr="00422DDD">
        <w:t>PNJ</w:t>
      </w:r>
      <w:r w:rsidRPr="00422DDD">
        <w:t>, ses spécificités ou pouvoirs.</w:t>
      </w:r>
    </w:p>
    <w:p w:rsidR="006211FF" w:rsidRPr="00422DDD" w:rsidRDefault="006211FF" w:rsidP="006211FF">
      <w:pPr>
        <w:pStyle w:val="ex"/>
      </w:pPr>
      <w:r w:rsidRPr="00422DDD">
        <w:t xml:space="preserve">Exemple : un Ogre (CS35, NC6) sort indemne d’un combat (par la fuite). Il est blessé au Th (15/10/0) et à la JD (8/0/0), a 15 malus de combat et 10 de Souffle ainsi qu’une fracture au Th. Après une journée de repos dans sa caverne, le MdJ teste la CS (D100=89) et obtient un tEN, effets /2. Le Th passe à 12/7/0, les malus ) 12, le Souffle à 0. La fracture sera résorbée en </w:t>
      </w:r>
      <w:r w:rsidR="002A5BDE" w:rsidRPr="00422DDD">
        <w:t xml:space="preserve">(d6=) 6 jours. </w:t>
      </w:r>
    </w:p>
    <w:p w:rsidR="00136B49" w:rsidRPr="00422DDD" w:rsidRDefault="00136B49" w:rsidP="002A261A">
      <w:pPr>
        <w:pStyle w:val="Titre2"/>
      </w:pPr>
      <w:bookmarkStart w:id="180" w:name="_Toc244493399"/>
      <w:bookmarkStart w:id="181" w:name="_Toc208477875"/>
      <w:r w:rsidRPr="00422DDD">
        <w:lastRenderedPageBreak/>
        <w:t>7.6 Combat rapide</w:t>
      </w:r>
      <w:bookmarkEnd w:id="180"/>
      <w:r w:rsidRPr="00422DDD">
        <w:t xml:space="preserve"> entre PNJ</w:t>
      </w:r>
      <w:bookmarkEnd w:id="181"/>
    </w:p>
    <w:p w:rsidR="00136B49" w:rsidRPr="00422DDD" w:rsidRDefault="002A5BDE" w:rsidP="00136B49">
      <w:r w:rsidRPr="00422DDD">
        <w:t>Si vous voul</w:t>
      </w:r>
      <w:r w:rsidR="00136B49" w:rsidRPr="00422DDD">
        <w:t xml:space="preserve">ez résoudre </w:t>
      </w:r>
      <w:r w:rsidR="00376367" w:rsidRPr="00422DDD">
        <w:t xml:space="preserve">rapidement </w:t>
      </w:r>
      <w:r w:rsidR="00136B49" w:rsidRPr="00422DDD">
        <w:t xml:space="preserve">un combat </w:t>
      </w:r>
      <w:r w:rsidR="00376367" w:rsidRPr="00422DDD">
        <w:t xml:space="preserve">entre </w:t>
      </w:r>
      <w:r w:rsidR="00015824">
        <w:t xml:space="preserve">des </w:t>
      </w:r>
      <w:r w:rsidR="00376367" w:rsidRPr="00422DDD">
        <w:t>PNJ, utilisez</w:t>
      </w:r>
      <w:r w:rsidR="00136B49" w:rsidRPr="00422DDD">
        <w:t xml:space="preserve"> la procédure suivante :</w:t>
      </w:r>
    </w:p>
    <w:p w:rsidR="00376367" w:rsidRDefault="00376367" w:rsidP="00CF0D93">
      <w:pPr>
        <w:numPr>
          <w:ilvl w:val="0"/>
          <w:numId w:val="19"/>
        </w:numPr>
      </w:pPr>
      <w:r w:rsidRPr="00422DDD">
        <w:t>Déterminez la VO/</w:t>
      </w:r>
      <w:r w:rsidR="00136B49" w:rsidRPr="00422DDD">
        <w:t xml:space="preserve">VD finale de chaque </w:t>
      </w:r>
      <w:r w:rsidRPr="00422DDD">
        <w:t xml:space="preserve">PNJ en tenant compte de la </w:t>
      </w:r>
      <w:r w:rsidR="00136B49" w:rsidRPr="00422DDD">
        <w:t>position</w:t>
      </w:r>
      <w:r w:rsidR="003973F4" w:rsidRPr="00422DDD">
        <w:t xml:space="preserve">, </w:t>
      </w:r>
      <w:r w:rsidRPr="00422DDD">
        <w:t>des TC</w:t>
      </w:r>
      <w:r w:rsidR="003973F4" w:rsidRPr="00422DDD">
        <w:t>, bouclier</w:t>
      </w:r>
      <w:r w:rsidRPr="00422DDD">
        <w:t>, bonus &amp; malus</w:t>
      </w:r>
      <w:r w:rsidR="00136B49" w:rsidRPr="00422DDD">
        <w:t xml:space="preserve"> </w:t>
      </w:r>
      <w:r w:rsidR="00CA65A1" w:rsidRPr="00422DDD">
        <w:t>etc.</w:t>
      </w:r>
    </w:p>
    <w:p w:rsidR="005F7E76" w:rsidRPr="00422DDD" w:rsidRDefault="005F7E76" w:rsidP="00CF0D93">
      <w:pPr>
        <w:numPr>
          <w:ilvl w:val="0"/>
          <w:numId w:val="19"/>
        </w:numPr>
      </w:pPr>
      <w:r>
        <w:t>Chaque PNJ a</w:t>
      </w:r>
      <w:r w:rsidR="0000779D">
        <w:t xml:space="preserve"> une </w:t>
      </w:r>
      <w:r w:rsidR="0000779D" w:rsidRPr="0000779D">
        <w:rPr>
          <w:highlight w:val="yellow"/>
        </w:rPr>
        <w:t>Vie</w:t>
      </w:r>
      <w:r w:rsidR="0000779D">
        <w:t xml:space="preserve"> = </w:t>
      </w:r>
      <w:r>
        <w:t xml:space="preserve"> </w:t>
      </w:r>
      <w:r w:rsidR="0089227D" w:rsidRPr="0089227D">
        <w:rPr>
          <w:b/>
        </w:rPr>
        <w:t>1+</w:t>
      </w:r>
      <w:r w:rsidR="00015824" w:rsidRPr="00015824">
        <w:rPr>
          <w:b/>
        </w:rPr>
        <w:t>(</w:t>
      </w:r>
      <w:r w:rsidR="00015824">
        <w:rPr>
          <w:b/>
        </w:rPr>
        <w:t>PdC+</w:t>
      </w:r>
      <w:r w:rsidRPr="005F7E76">
        <w:rPr>
          <w:b/>
        </w:rPr>
        <w:t>RM</w:t>
      </w:r>
      <w:r w:rsidR="00015824">
        <w:rPr>
          <w:b/>
        </w:rPr>
        <w:t>)</w:t>
      </w:r>
      <w:r w:rsidRPr="005F7E76">
        <w:rPr>
          <w:b/>
        </w:rPr>
        <w:t>/10</w:t>
      </w:r>
      <w:r>
        <w:t>.</w:t>
      </w:r>
    </w:p>
    <w:p w:rsidR="00376367" w:rsidRPr="00422DDD" w:rsidRDefault="005635B3" w:rsidP="00CF0D93">
      <w:pPr>
        <w:numPr>
          <w:ilvl w:val="0"/>
          <w:numId w:val="19"/>
        </w:numPr>
      </w:pPr>
      <w:r>
        <w:t>L</w:t>
      </w:r>
      <w:r w:rsidR="00376367" w:rsidRPr="00422DDD">
        <w:t>’</w:t>
      </w:r>
      <w:r w:rsidR="00376367" w:rsidRPr="0000779D">
        <w:rPr>
          <w:highlight w:val="yellow"/>
        </w:rPr>
        <w:t>A</w:t>
      </w:r>
      <w:r w:rsidR="008C0633" w:rsidRPr="0000779D">
        <w:rPr>
          <w:highlight w:val="yellow"/>
        </w:rPr>
        <w:t>ttaque</w:t>
      </w:r>
      <w:r w:rsidR="008C0633" w:rsidRPr="00422DDD">
        <w:t xml:space="preserve"> </w:t>
      </w:r>
      <w:r w:rsidR="00463464" w:rsidRPr="00422DDD">
        <w:t xml:space="preserve">= </w:t>
      </w:r>
      <w:r w:rsidR="00463464" w:rsidRPr="00422DDD">
        <w:rPr>
          <w:b/>
        </w:rPr>
        <w:t>VO/5</w:t>
      </w:r>
      <w:r w:rsidR="00463464" w:rsidRPr="00422DDD">
        <w:t xml:space="preserve"> </w:t>
      </w:r>
      <w:r w:rsidR="008A594D" w:rsidRPr="00422DDD">
        <w:rPr>
          <w:b/>
        </w:rPr>
        <w:t>+NEM</w:t>
      </w:r>
      <w:r w:rsidR="00367B92" w:rsidRPr="00422DDD">
        <w:rPr>
          <w:b/>
        </w:rPr>
        <w:t>/2</w:t>
      </w:r>
      <w:r w:rsidR="008A594D" w:rsidRPr="00422DDD">
        <w:rPr>
          <w:b/>
        </w:rPr>
        <w:t xml:space="preserve"> </w:t>
      </w:r>
      <w:r w:rsidR="007627C3" w:rsidRPr="00422DDD">
        <w:rPr>
          <w:b/>
        </w:rPr>
        <w:t xml:space="preserve"> </w:t>
      </w:r>
      <w:r w:rsidR="008A594D" w:rsidRPr="00422DDD">
        <w:t>+1</w:t>
      </w:r>
      <w:r w:rsidR="007627C3" w:rsidRPr="00422DDD">
        <w:t>/</w:t>
      </w:r>
      <w:r w:rsidR="008A594D" w:rsidRPr="00422DDD">
        <w:t xml:space="preserve">+2 par </w:t>
      </w:r>
      <w:r w:rsidR="008A594D" w:rsidRPr="00422DDD">
        <w:rPr>
          <w:b/>
        </w:rPr>
        <w:t>capacité spéciale</w:t>
      </w:r>
      <w:r w:rsidR="00015824">
        <w:rPr>
          <w:b/>
        </w:rPr>
        <w:t>²</w:t>
      </w:r>
      <w:r w:rsidR="005F7E76">
        <w:rPr>
          <w:b/>
        </w:rPr>
        <w:t>.</w:t>
      </w:r>
    </w:p>
    <w:p w:rsidR="00376367" w:rsidRPr="00422DDD" w:rsidRDefault="005635B3" w:rsidP="00CF0D93">
      <w:pPr>
        <w:numPr>
          <w:ilvl w:val="0"/>
          <w:numId w:val="19"/>
        </w:numPr>
      </w:pPr>
      <w:r>
        <w:t>L</w:t>
      </w:r>
      <w:r w:rsidR="00376367" w:rsidRPr="00422DDD">
        <w:t xml:space="preserve">a </w:t>
      </w:r>
      <w:r w:rsidR="00463464" w:rsidRPr="0000779D">
        <w:rPr>
          <w:highlight w:val="yellow"/>
        </w:rPr>
        <w:t>Défense</w:t>
      </w:r>
      <w:r w:rsidR="00136B49" w:rsidRPr="00422DDD">
        <w:t xml:space="preserve"> </w:t>
      </w:r>
      <w:r w:rsidR="00463464" w:rsidRPr="00422DDD">
        <w:t xml:space="preserve">= </w:t>
      </w:r>
      <w:r w:rsidR="00463464" w:rsidRPr="00422DDD">
        <w:rPr>
          <w:b/>
        </w:rPr>
        <w:t>VD/5</w:t>
      </w:r>
      <w:r w:rsidR="00463464" w:rsidRPr="00422DDD">
        <w:t xml:space="preserve"> </w:t>
      </w:r>
      <w:r w:rsidR="00463464" w:rsidRPr="00422DDD">
        <w:rPr>
          <w:b/>
        </w:rPr>
        <w:t>+2</w:t>
      </w:r>
      <w:r w:rsidR="00463464" w:rsidRPr="00422DDD">
        <w:t xml:space="preserve"> par point </w:t>
      </w:r>
      <w:r w:rsidR="001B146A" w:rsidRPr="00422DDD">
        <w:t>d’</w:t>
      </w:r>
      <w:r w:rsidR="00463464" w:rsidRPr="00422DDD">
        <w:rPr>
          <w:b/>
        </w:rPr>
        <w:t>armure</w:t>
      </w:r>
      <w:r w:rsidR="00376367" w:rsidRPr="00422DDD">
        <w:t xml:space="preserve"> moyenne</w:t>
      </w:r>
      <w:r w:rsidR="0000779D">
        <w:t>,</w:t>
      </w:r>
      <w:r w:rsidR="005F7E76">
        <w:t xml:space="preserve"> </w:t>
      </w:r>
      <w:r w:rsidR="005F7E76" w:rsidRPr="00422DDD">
        <w:t xml:space="preserve">+1/+2 par </w:t>
      </w:r>
      <w:r w:rsidR="005F7E76" w:rsidRPr="00422DDD">
        <w:rPr>
          <w:b/>
        </w:rPr>
        <w:t>capacité spéciale</w:t>
      </w:r>
      <w:r w:rsidR="00015824">
        <w:rPr>
          <w:b/>
        </w:rPr>
        <w:t>²</w:t>
      </w:r>
      <w:r w:rsidR="00136B49" w:rsidRPr="00422DDD">
        <w:t>.</w:t>
      </w:r>
    </w:p>
    <w:p w:rsidR="00136B49" w:rsidRPr="00422DDD" w:rsidRDefault="008768C0" w:rsidP="00CF0D93">
      <w:pPr>
        <w:numPr>
          <w:ilvl w:val="0"/>
          <w:numId w:val="19"/>
        </w:numPr>
      </w:pPr>
      <w:r w:rsidRPr="00422DDD">
        <w:t>Enlevez au</w:t>
      </w:r>
      <w:r w:rsidR="00AC5A53" w:rsidRPr="00422DDD">
        <w:t>x</w:t>
      </w:r>
      <w:r w:rsidRPr="00422DDD">
        <w:t xml:space="preserve"> deux valeurs </w:t>
      </w:r>
      <w:r w:rsidR="00635B80" w:rsidRPr="00422DDD">
        <w:t xml:space="preserve">les </w:t>
      </w:r>
      <w:r w:rsidRPr="00422DDD">
        <w:t>blessure</w:t>
      </w:r>
      <w:r w:rsidR="00635B80" w:rsidRPr="00422DDD">
        <w:t>s</w:t>
      </w:r>
      <w:r w:rsidRPr="00422DDD">
        <w:t xml:space="preserve"> </w:t>
      </w:r>
      <w:r w:rsidR="00635B80" w:rsidRPr="00422DDD">
        <w:t>accumulées</w:t>
      </w:r>
      <w:r w:rsidR="001B146A" w:rsidRPr="00422DDD">
        <w:t>.</w:t>
      </w:r>
    </w:p>
    <w:p w:rsidR="00136B49" w:rsidRDefault="00463464" w:rsidP="00CF0D93">
      <w:pPr>
        <w:numPr>
          <w:ilvl w:val="0"/>
          <w:numId w:val="19"/>
        </w:numPr>
      </w:pPr>
      <w:r w:rsidRPr="00422DDD">
        <w:t xml:space="preserve">Chaque </w:t>
      </w:r>
      <w:r w:rsidR="000340A0">
        <w:t xml:space="preserve">participant </w:t>
      </w:r>
      <w:r w:rsidRPr="00422DDD">
        <w:t xml:space="preserve">résout </w:t>
      </w:r>
      <w:r w:rsidR="00755E23">
        <w:t xml:space="preserve">une </w:t>
      </w:r>
      <w:r w:rsidRPr="00422DDD">
        <w:t>attaque</w:t>
      </w:r>
      <w:r w:rsidR="00635B80" w:rsidRPr="00422DDD">
        <w:t> </w:t>
      </w:r>
      <w:r w:rsidR="00635B80" w:rsidRPr="00422DDD">
        <w:rPr>
          <w:b/>
        </w:rPr>
        <w:t xml:space="preserve">: </w:t>
      </w:r>
      <w:r w:rsidR="00136B49" w:rsidRPr="00422DDD">
        <w:rPr>
          <w:b/>
        </w:rPr>
        <w:t xml:space="preserve">D10 + </w:t>
      </w:r>
      <w:r w:rsidR="00755E23">
        <w:rPr>
          <w:b/>
        </w:rPr>
        <w:t>A</w:t>
      </w:r>
      <w:r w:rsidRPr="00422DDD">
        <w:rPr>
          <w:b/>
        </w:rPr>
        <w:t>ttaque</w:t>
      </w:r>
      <w:r w:rsidR="00136B49" w:rsidRPr="00422DDD">
        <w:rPr>
          <w:b/>
          <w:vertAlign w:val="subscript"/>
        </w:rPr>
        <w:t>A</w:t>
      </w:r>
      <w:r w:rsidR="00136B49" w:rsidRPr="00422DDD">
        <w:rPr>
          <w:b/>
        </w:rPr>
        <w:t xml:space="preserve"> – </w:t>
      </w:r>
      <w:r w:rsidR="00755E23">
        <w:rPr>
          <w:b/>
        </w:rPr>
        <w:t>D</w:t>
      </w:r>
      <w:r w:rsidRPr="00422DDD">
        <w:rPr>
          <w:b/>
        </w:rPr>
        <w:t>éfense</w:t>
      </w:r>
      <w:r w:rsidR="00136B49" w:rsidRPr="00422DDD">
        <w:rPr>
          <w:b/>
          <w:vertAlign w:val="subscript"/>
        </w:rPr>
        <w:t>B</w:t>
      </w:r>
      <w:r w:rsidR="00635B80" w:rsidRPr="00422DDD">
        <w:rPr>
          <w:b/>
          <w:vertAlign w:val="subscript"/>
        </w:rPr>
        <w:t xml:space="preserve"> </w:t>
      </w:r>
      <w:r w:rsidR="00635B80" w:rsidRPr="00422DDD">
        <w:rPr>
          <w:b/>
        </w:rPr>
        <w:t>= Score</w:t>
      </w:r>
      <w:r w:rsidR="00136B49" w:rsidRPr="00422DDD">
        <w:t>.</w:t>
      </w:r>
    </w:p>
    <w:p w:rsidR="005635B3" w:rsidRPr="00422DDD" w:rsidRDefault="00044D94" w:rsidP="00CF0D93">
      <w:pPr>
        <w:numPr>
          <w:ilvl w:val="0"/>
          <w:numId w:val="19"/>
        </w:numPr>
      </w:pPr>
      <w:r>
        <w:t xml:space="preserve">La somme de </w:t>
      </w:r>
      <w:r w:rsidR="00755E23">
        <w:t xml:space="preserve">ces deux </w:t>
      </w:r>
      <w:r w:rsidR="004A63D1">
        <w:t xml:space="preserve">D10 </w:t>
      </w:r>
      <w:r w:rsidR="005635B3">
        <w:t xml:space="preserve">détermine </w:t>
      </w:r>
      <w:r w:rsidR="00AC3D3D">
        <w:t xml:space="preserve">la localisation </w:t>
      </w:r>
      <w:r w:rsidR="00755E23">
        <w:t>du coup</w:t>
      </w:r>
      <w:r>
        <w:t>,</w:t>
      </w:r>
      <w:r w:rsidR="00755E23">
        <w:t xml:space="preserve"> </w:t>
      </w:r>
      <w:r>
        <w:t>si nécessaire</w:t>
      </w:r>
      <w:r w:rsidR="005635B3">
        <w:t>:</w:t>
      </w:r>
    </w:p>
    <w:p w:rsidR="005635B3" w:rsidRDefault="005635B3" w:rsidP="007D1327">
      <w:pPr>
        <w:jc w:val="center"/>
        <w:rPr>
          <w:b/>
          <w:bCs/>
          <w:sz w:val="16"/>
        </w:rPr>
        <w:sectPr w:rsidR="005635B3" w:rsidSect="00333E88">
          <w:endnotePr>
            <w:numFmt w:val="decimal"/>
          </w:endnotePr>
          <w:type w:val="continuous"/>
          <w:pgSz w:w="11906" w:h="16838"/>
          <w:pgMar w:top="1276" w:right="1134" w:bottom="1440" w:left="1134" w:header="709" w:footer="709" w:gutter="0"/>
          <w:cols w:space="708"/>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652"/>
      </w:tblGrid>
      <w:tr w:rsidR="005635B3" w:rsidRPr="00422DDD" w:rsidTr="007D1327">
        <w:tc>
          <w:tcPr>
            <w:tcW w:w="0" w:type="auto"/>
          </w:tcPr>
          <w:p w:rsidR="005635B3" w:rsidRPr="00422DDD" w:rsidRDefault="005635B3" w:rsidP="007D1327">
            <w:pPr>
              <w:jc w:val="center"/>
              <w:rPr>
                <w:b/>
                <w:bCs/>
                <w:sz w:val="16"/>
              </w:rPr>
            </w:pPr>
            <w:r>
              <w:rPr>
                <w:b/>
                <w:bCs/>
                <w:sz w:val="16"/>
              </w:rPr>
              <w:t>Dés</w:t>
            </w:r>
          </w:p>
        </w:tc>
        <w:tc>
          <w:tcPr>
            <w:tcW w:w="0" w:type="auto"/>
          </w:tcPr>
          <w:p w:rsidR="005635B3" w:rsidRPr="00422DDD" w:rsidRDefault="005635B3" w:rsidP="00755E23">
            <w:pPr>
              <w:jc w:val="center"/>
              <w:rPr>
                <w:b/>
                <w:bCs/>
                <w:sz w:val="16"/>
              </w:rPr>
            </w:pPr>
            <w:r>
              <w:rPr>
                <w:b/>
                <w:bCs/>
                <w:sz w:val="16"/>
              </w:rPr>
              <w:t>Corps</w:t>
            </w:r>
          </w:p>
        </w:tc>
      </w:tr>
      <w:tr w:rsidR="005635B3" w:rsidRPr="00422DDD" w:rsidTr="007D1327">
        <w:tc>
          <w:tcPr>
            <w:tcW w:w="0" w:type="auto"/>
          </w:tcPr>
          <w:p w:rsidR="005635B3" w:rsidRPr="00422DDD" w:rsidRDefault="005635B3" w:rsidP="007D1327">
            <w:pPr>
              <w:jc w:val="center"/>
              <w:rPr>
                <w:sz w:val="16"/>
              </w:rPr>
            </w:pPr>
            <w:r w:rsidRPr="00422DDD">
              <w:rPr>
                <w:sz w:val="16"/>
              </w:rPr>
              <w:t>2</w:t>
            </w:r>
          </w:p>
        </w:tc>
        <w:tc>
          <w:tcPr>
            <w:tcW w:w="0" w:type="auto"/>
          </w:tcPr>
          <w:p w:rsidR="005635B3" w:rsidRPr="00422DDD" w:rsidRDefault="005635B3" w:rsidP="00755E23">
            <w:pPr>
              <w:jc w:val="center"/>
              <w:rPr>
                <w:sz w:val="16"/>
              </w:rPr>
            </w:pPr>
            <w:r>
              <w:rPr>
                <w:sz w:val="16"/>
              </w:rPr>
              <w:t>P</w:t>
            </w:r>
          </w:p>
        </w:tc>
      </w:tr>
      <w:tr w:rsidR="005635B3" w:rsidRPr="00422DDD" w:rsidTr="007D1327">
        <w:tc>
          <w:tcPr>
            <w:tcW w:w="0" w:type="auto"/>
            <w:shd w:val="clear" w:color="auto" w:fill="E0E0E0"/>
          </w:tcPr>
          <w:p w:rsidR="005635B3" w:rsidRPr="00422DDD" w:rsidRDefault="005635B3" w:rsidP="007D1327">
            <w:pPr>
              <w:jc w:val="center"/>
              <w:rPr>
                <w:sz w:val="16"/>
              </w:rPr>
            </w:pPr>
            <w:r w:rsidRPr="00422DDD">
              <w:rPr>
                <w:sz w:val="16"/>
              </w:rPr>
              <w:t>3</w:t>
            </w:r>
          </w:p>
        </w:tc>
        <w:tc>
          <w:tcPr>
            <w:tcW w:w="0" w:type="auto"/>
            <w:shd w:val="clear" w:color="auto" w:fill="E0E0E0"/>
          </w:tcPr>
          <w:p w:rsidR="005635B3" w:rsidRPr="00422DDD" w:rsidRDefault="005635B3" w:rsidP="00755E23">
            <w:pPr>
              <w:jc w:val="center"/>
              <w:rPr>
                <w:sz w:val="16"/>
              </w:rPr>
            </w:pPr>
            <w:r>
              <w:rPr>
                <w:sz w:val="16"/>
              </w:rPr>
              <w:t>M</w:t>
            </w:r>
          </w:p>
        </w:tc>
      </w:tr>
      <w:tr w:rsidR="005635B3" w:rsidRPr="00422DDD" w:rsidTr="007D1327">
        <w:tc>
          <w:tcPr>
            <w:tcW w:w="0" w:type="auto"/>
            <w:shd w:val="clear" w:color="auto" w:fill="auto"/>
          </w:tcPr>
          <w:p w:rsidR="005635B3" w:rsidRPr="00422DDD" w:rsidRDefault="005635B3" w:rsidP="007D1327">
            <w:pPr>
              <w:jc w:val="center"/>
              <w:rPr>
                <w:sz w:val="16"/>
              </w:rPr>
            </w:pPr>
            <w:r w:rsidRPr="00422DDD">
              <w:rPr>
                <w:sz w:val="16"/>
              </w:rPr>
              <w:t>4</w:t>
            </w:r>
          </w:p>
        </w:tc>
        <w:tc>
          <w:tcPr>
            <w:tcW w:w="0" w:type="auto"/>
            <w:shd w:val="clear" w:color="auto" w:fill="auto"/>
          </w:tcPr>
          <w:p w:rsidR="005635B3" w:rsidRPr="00422DDD" w:rsidRDefault="005635B3" w:rsidP="00755E23">
            <w:pPr>
              <w:jc w:val="center"/>
              <w:rPr>
                <w:sz w:val="16"/>
              </w:rPr>
            </w:pPr>
            <w:r>
              <w:rPr>
                <w:sz w:val="16"/>
              </w:rPr>
              <w:t>J</w:t>
            </w:r>
          </w:p>
        </w:tc>
      </w:tr>
      <w:tr w:rsidR="005635B3" w:rsidRPr="00422DDD" w:rsidTr="007D1327">
        <w:tc>
          <w:tcPr>
            <w:tcW w:w="0" w:type="auto"/>
            <w:shd w:val="clear" w:color="auto" w:fill="E0E0E0"/>
          </w:tcPr>
          <w:p w:rsidR="005635B3" w:rsidRPr="00422DDD" w:rsidRDefault="005635B3" w:rsidP="007D1327">
            <w:pPr>
              <w:jc w:val="center"/>
              <w:rPr>
                <w:sz w:val="16"/>
              </w:rPr>
            </w:pPr>
            <w:r w:rsidRPr="00422DDD">
              <w:rPr>
                <w:sz w:val="16"/>
              </w:rPr>
              <w:t>5</w:t>
            </w:r>
          </w:p>
        </w:tc>
        <w:tc>
          <w:tcPr>
            <w:tcW w:w="0" w:type="auto"/>
            <w:shd w:val="clear" w:color="auto" w:fill="E0E0E0"/>
          </w:tcPr>
          <w:p w:rsidR="005635B3" w:rsidRPr="00422DDD" w:rsidRDefault="005635B3" w:rsidP="00755E23">
            <w:pPr>
              <w:jc w:val="center"/>
              <w:rPr>
                <w:sz w:val="16"/>
              </w:rPr>
            </w:pPr>
            <w:r>
              <w:rPr>
                <w:sz w:val="16"/>
              </w:rPr>
              <w:t>T</w:t>
            </w:r>
          </w:p>
        </w:tc>
      </w:tr>
      <w:tr w:rsidR="005635B3" w:rsidRPr="00422DDD" w:rsidTr="007D1327">
        <w:tc>
          <w:tcPr>
            <w:tcW w:w="0" w:type="auto"/>
            <w:shd w:val="clear" w:color="auto" w:fill="auto"/>
          </w:tcPr>
          <w:p w:rsidR="005635B3" w:rsidRPr="00422DDD" w:rsidRDefault="005635B3" w:rsidP="007D1327">
            <w:pPr>
              <w:jc w:val="center"/>
              <w:rPr>
                <w:sz w:val="16"/>
              </w:rPr>
            </w:pPr>
            <w:r w:rsidRPr="00422DDD">
              <w:rPr>
                <w:sz w:val="16"/>
              </w:rPr>
              <w:t>6</w:t>
            </w:r>
          </w:p>
        </w:tc>
        <w:tc>
          <w:tcPr>
            <w:tcW w:w="0" w:type="auto"/>
            <w:shd w:val="clear" w:color="auto" w:fill="auto"/>
          </w:tcPr>
          <w:p w:rsidR="005635B3" w:rsidRPr="00422DDD" w:rsidRDefault="005635B3" w:rsidP="00755E23">
            <w:pPr>
              <w:jc w:val="center"/>
              <w:rPr>
                <w:sz w:val="16"/>
              </w:rPr>
            </w:pPr>
            <w:r>
              <w:rPr>
                <w:sz w:val="16"/>
              </w:rPr>
              <w:t>V</w:t>
            </w:r>
          </w:p>
        </w:tc>
      </w:tr>
      <w:tr w:rsidR="005635B3" w:rsidRPr="00422DDD" w:rsidTr="007D1327">
        <w:tc>
          <w:tcPr>
            <w:tcW w:w="0" w:type="auto"/>
            <w:shd w:val="clear" w:color="auto" w:fill="D9D9D9" w:themeFill="background1" w:themeFillShade="D9"/>
          </w:tcPr>
          <w:p w:rsidR="005635B3" w:rsidRPr="00422DDD" w:rsidRDefault="005635B3" w:rsidP="007D1327">
            <w:pPr>
              <w:jc w:val="center"/>
              <w:rPr>
                <w:sz w:val="16"/>
              </w:rPr>
            </w:pPr>
            <w:r>
              <w:rPr>
                <w:sz w:val="16"/>
              </w:rPr>
              <w:t>7</w:t>
            </w:r>
          </w:p>
        </w:tc>
        <w:tc>
          <w:tcPr>
            <w:tcW w:w="0" w:type="auto"/>
            <w:shd w:val="clear" w:color="auto" w:fill="D9D9D9" w:themeFill="background1" w:themeFillShade="D9"/>
          </w:tcPr>
          <w:p w:rsidR="005635B3" w:rsidRPr="00422DDD" w:rsidRDefault="005635B3" w:rsidP="00755E23">
            <w:pPr>
              <w:jc w:val="center"/>
              <w:rPr>
                <w:sz w:val="16"/>
              </w:rPr>
            </w:pPr>
            <w:r>
              <w:rPr>
                <w:sz w:val="16"/>
              </w:rPr>
              <w:t>J</w:t>
            </w:r>
          </w:p>
        </w:tc>
      </w:tr>
      <w:tr w:rsidR="005635B3" w:rsidRPr="00422DDD" w:rsidTr="007D1327">
        <w:tc>
          <w:tcPr>
            <w:tcW w:w="0" w:type="auto"/>
            <w:shd w:val="clear" w:color="auto" w:fill="auto"/>
          </w:tcPr>
          <w:p w:rsidR="005635B3" w:rsidRDefault="005635B3" w:rsidP="007D1327">
            <w:pPr>
              <w:jc w:val="center"/>
              <w:rPr>
                <w:sz w:val="16"/>
              </w:rPr>
            </w:pPr>
            <w:r>
              <w:rPr>
                <w:sz w:val="16"/>
              </w:rPr>
              <w:t>8</w:t>
            </w:r>
            <w:r w:rsidR="007D1327">
              <w:rPr>
                <w:sz w:val="16"/>
              </w:rPr>
              <w:t>-9</w:t>
            </w:r>
          </w:p>
        </w:tc>
        <w:tc>
          <w:tcPr>
            <w:tcW w:w="0" w:type="auto"/>
            <w:shd w:val="clear" w:color="auto" w:fill="auto"/>
          </w:tcPr>
          <w:p w:rsidR="005635B3" w:rsidRPr="00422DDD" w:rsidRDefault="005635B3" w:rsidP="00755E23">
            <w:pPr>
              <w:jc w:val="center"/>
              <w:rPr>
                <w:sz w:val="16"/>
              </w:rPr>
            </w:pPr>
            <w:r>
              <w:rPr>
                <w:sz w:val="16"/>
              </w:rPr>
              <w:t>B</w:t>
            </w:r>
          </w:p>
        </w:tc>
      </w:tr>
      <w:tr w:rsidR="005635B3" w:rsidTr="007D1327">
        <w:tc>
          <w:tcPr>
            <w:tcW w:w="0" w:type="auto"/>
            <w:shd w:val="clear" w:color="auto" w:fill="D9D9D9" w:themeFill="background1" w:themeFillShade="D9"/>
          </w:tcPr>
          <w:p w:rsidR="005635B3" w:rsidRDefault="005635B3" w:rsidP="007D1327">
            <w:pPr>
              <w:jc w:val="center"/>
              <w:rPr>
                <w:sz w:val="16"/>
              </w:rPr>
            </w:pPr>
            <w:r>
              <w:rPr>
                <w:sz w:val="16"/>
              </w:rPr>
              <w:t>10-12</w:t>
            </w:r>
          </w:p>
        </w:tc>
        <w:tc>
          <w:tcPr>
            <w:tcW w:w="0" w:type="auto"/>
            <w:shd w:val="clear" w:color="auto" w:fill="D9D9D9" w:themeFill="background1" w:themeFillShade="D9"/>
          </w:tcPr>
          <w:p w:rsidR="005635B3" w:rsidRDefault="005635B3" w:rsidP="00755E23">
            <w:pPr>
              <w:jc w:val="center"/>
              <w:rPr>
                <w:sz w:val="16"/>
              </w:rPr>
            </w:pPr>
            <w:r>
              <w:rPr>
                <w:sz w:val="16"/>
              </w:rPr>
              <w:t>Th</w:t>
            </w:r>
          </w:p>
        </w:tc>
      </w:tr>
      <w:tr w:rsidR="005635B3" w:rsidTr="007D1327">
        <w:tc>
          <w:tcPr>
            <w:tcW w:w="0" w:type="auto"/>
            <w:shd w:val="clear" w:color="auto" w:fill="FFFFFF" w:themeFill="background1"/>
          </w:tcPr>
          <w:p w:rsidR="005635B3" w:rsidRDefault="005635B3" w:rsidP="007D1327">
            <w:pPr>
              <w:jc w:val="center"/>
              <w:rPr>
                <w:sz w:val="16"/>
              </w:rPr>
            </w:pPr>
            <w:r>
              <w:rPr>
                <w:sz w:val="16"/>
              </w:rPr>
              <w:t>13</w:t>
            </w:r>
            <w:r w:rsidR="007D1327">
              <w:rPr>
                <w:sz w:val="16"/>
              </w:rPr>
              <w:t>-14</w:t>
            </w:r>
          </w:p>
        </w:tc>
        <w:tc>
          <w:tcPr>
            <w:tcW w:w="0" w:type="auto"/>
            <w:shd w:val="clear" w:color="auto" w:fill="FFFFFF" w:themeFill="background1"/>
          </w:tcPr>
          <w:p w:rsidR="005635B3" w:rsidRDefault="005635B3" w:rsidP="00755E23">
            <w:pPr>
              <w:jc w:val="center"/>
              <w:rPr>
                <w:sz w:val="16"/>
              </w:rPr>
            </w:pPr>
            <w:r>
              <w:rPr>
                <w:sz w:val="16"/>
              </w:rPr>
              <w:t>B</w:t>
            </w:r>
          </w:p>
        </w:tc>
      </w:tr>
      <w:tr w:rsidR="005635B3" w:rsidTr="007D1327">
        <w:tc>
          <w:tcPr>
            <w:tcW w:w="0" w:type="auto"/>
            <w:shd w:val="clear" w:color="auto" w:fill="D9D9D9" w:themeFill="background1" w:themeFillShade="D9"/>
          </w:tcPr>
          <w:p w:rsidR="005635B3" w:rsidRDefault="005635B3" w:rsidP="007D1327">
            <w:pPr>
              <w:jc w:val="center"/>
              <w:rPr>
                <w:sz w:val="16"/>
              </w:rPr>
            </w:pPr>
            <w:r>
              <w:rPr>
                <w:sz w:val="16"/>
              </w:rPr>
              <w:t>15</w:t>
            </w:r>
          </w:p>
        </w:tc>
        <w:tc>
          <w:tcPr>
            <w:tcW w:w="0" w:type="auto"/>
            <w:shd w:val="clear" w:color="auto" w:fill="D9D9D9" w:themeFill="background1" w:themeFillShade="D9"/>
          </w:tcPr>
          <w:p w:rsidR="005635B3" w:rsidRDefault="005635B3" w:rsidP="00755E23">
            <w:pPr>
              <w:jc w:val="center"/>
              <w:rPr>
                <w:sz w:val="16"/>
              </w:rPr>
            </w:pPr>
            <w:r>
              <w:rPr>
                <w:sz w:val="16"/>
              </w:rPr>
              <w:t>J</w:t>
            </w:r>
          </w:p>
        </w:tc>
      </w:tr>
      <w:tr w:rsidR="005635B3" w:rsidTr="005635B3">
        <w:tc>
          <w:tcPr>
            <w:tcW w:w="0" w:type="auto"/>
            <w:shd w:val="clear" w:color="auto" w:fill="auto"/>
          </w:tcPr>
          <w:p w:rsidR="005635B3" w:rsidRDefault="005635B3" w:rsidP="007D1327">
            <w:pPr>
              <w:jc w:val="center"/>
              <w:rPr>
                <w:sz w:val="16"/>
              </w:rPr>
            </w:pPr>
            <w:r>
              <w:rPr>
                <w:sz w:val="16"/>
              </w:rPr>
              <w:t>16</w:t>
            </w:r>
          </w:p>
        </w:tc>
        <w:tc>
          <w:tcPr>
            <w:tcW w:w="0" w:type="auto"/>
            <w:shd w:val="clear" w:color="auto" w:fill="auto"/>
          </w:tcPr>
          <w:p w:rsidR="005635B3" w:rsidRDefault="005635B3" w:rsidP="00755E23">
            <w:pPr>
              <w:jc w:val="center"/>
              <w:rPr>
                <w:sz w:val="16"/>
              </w:rPr>
            </w:pPr>
            <w:r>
              <w:rPr>
                <w:sz w:val="16"/>
              </w:rPr>
              <w:t>V</w:t>
            </w:r>
          </w:p>
        </w:tc>
      </w:tr>
      <w:tr w:rsidR="005635B3" w:rsidTr="007D1327">
        <w:tc>
          <w:tcPr>
            <w:tcW w:w="0" w:type="auto"/>
            <w:shd w:val="clear" w:color="auto" w:fill="D9D9D9" w:themeFill="background1" w:themeFillShade="D9"/>
          </w:tcPr>
          <w:p w:rsidR="005635B3" w:rsidRDefault="005635B3" w:rsidP="007D1327">
            <w:pPr>
              <w:jc w:val="center"/>
              <w:rPr>
                <w:sz w:val="16"/>
              </w:rPr>
            </w:pPr>
            <w:r>
              <w:rPr>
                <w:sz w:val="16"/>
              </w:rPr>
              <w:t>17</w:t>
            </w:r>
          </w:p>
        </w:tc>
        <w:tc>
          <w:tcPr>
            <w:tcW w:w="0" w:type="auto"/>
            <w:shd w:val="clear" w:color="auto" w:fill="D9D9D9" w:themeFill="background1" w:themeFillShade="D9"/>
          </w:tcPr>
          <w:p w:rsidR="005635B3" w:rsidRDefault="005635B3" w:rsidP="00755E23">
            <w:pPr>
              <w:jc w:val="center"/>
              <w:rPr>
                <w:sz w:val="16"/>
              </w:rPr>
            </w:pPr>
            <w:r>
              <w:rPr>
                <w:sz w:val="16"/>
              </w:rPr>
              <w:t>T</w:t>
            </w:r>
          </w:p>
        </w:tc>
      </w:tr>
      <w:tr w:rsidR="005635B3" w:rsidTr="005635B3">
        <w:tc>
          <w:tcPr>
            <w:tcW w:w="0" w:type="auto"/>
            <w:shd w:val="clear" w:color="auto" w:fill="auto"/>
          </w:tcPr>
          <w:p w:rsidR="005635B3" w:rsidRDefault="005635B3" w:rsidP="007D1327">
            <w:pPr>
              <w:jc w:val="center"/>
              <w:rPr>
                <w:sz w:val="16"/>
              </w:rPr>
            </w:pPr>
            <w:r>
              <w:rPr>
                <w:sz w:val="16"/>
              </w:rPr>
              <w:t>18</w:t>
            </w:r>
          </w:p>
        </w:tc>
        <w:tc>
          <w:tcPr>
            <w:tcW w:w="0" w:type="auto"/>
            <w:shd w:val="clear" w:color="auto" w:fill="auto"/>
          </w:tcPr>
          <w:p w:rsidR="005635B3" w:rsidRDefault="005635B3" w:rsidP="00755E23">
            <w:pPr>
              <w:jc w:val="center"/>
              <w:rPr>
                <w:sz w:val="16"/>
              </w:rPr>
            </w:pPr>
            <w:r>
              <w:rPr>
                <w:sz w:val="16"/>
              </w:rPr>
              <w:t>J</w:t>
            </w:r>
          </w:p>
        </w:tc>
      </w:tr>
      <w:tr w:rsidR="005635B3" w:rsidTr="007D1327">
        <w:tc>
          <w:tcPr>
            <w:tcW w:w="0" w:type="auto"/>
            <w:shd w:val="clear" w:color="auto" w:fill="D9D9D9" w:themeFill="background1" w:themeFillShade="D9"/>
          </w:tcPr>
          <w:p w:rsidR="005635B3" w:rsidRDefault="005635B3" w:rsidP="007D1327">
            <w:pPr>
              <w:jc w:val="center"/>
              <w:rPr>
                <w:sz w:val="16"/>
              </w:rPr>
            </w:pPr>
            <w:r>
              <w:rPr>
                <w:sz w:val="16"/>
              </w:rPr>
              <w:t>19</w:t>
            </w:r>
          </w:p>
        </w:tc>
        <w:tc>
          <w:tcPr>
            <w:tcW w:w="0" w:type="auto"/>
            <w:shd w:val="clear" w:color="auto" w:fill="D9D9D9" w:themeFill="background1" w:themeFillShade="D9"/>
          </w:tcPr>
          <w:p w:rsidR="005635B3" w:rsidRDefault="005635B3" w:rsidP="00755E23">
            <w:pPr>
              <w:jc w:val="center"/>
              <w:rPr>
                <w:sz w:val="16"/>
              </w:rPr>
            </w:pPr>
            <w:r>
              <w:rPr>
                <w:sz w:val="16"/>
              </w:rPr>
              <w:t>M</w:t>
            </w:r>
          </w:p>
        </w:tc>
      </w:tr>
      <w:tr w:rsidR="005635B3" w:rsidTr="005635B3">
        <w:tc>
          <w:tcPr>
            <w:tcW w:w="0" w:type="auto"/>
            <w:shd w:val="clear" w:color="auto" w:fill="auto"/>
          </w:tcPr>
          <w:p w:rsidR="005635B3" w:rsidRDefault="005635B3" w:rsidP="007D1327">
            <w:pPr>
              <w:jc w:val="center"/>
              <w:rPr>
                <w:sz w:val="16"/>
              </w:rPr>
            </w:pPr>
            <w:r>
              <w:rPr>
                <w:sz w:val="16"/>
              </w:rPr>
              <w:t>20</w:t>
            </w:r>
          </w:p>
        </w:tc>
        <w:tc>
          <w:tcPr>
            <w:tcW w:w="0" w:type="auto"/>
            <w:shd w:val="clear" w:color="auto" w:fill="auto"/>
          </w:tcPr>
          <w:p w:rsidR="005635B3" w:rsidRDefault="005635B3" w:rsidP="00755E23">
            <w:pPr>
              <w:jc w:val="center"/>
              <w:rPr>
                <w:sz w:val="16"/>
              </w:rPr>
            </w:pPr>
            <w:r>
              <w:rPr>
                <w:sz w:val="16"/>
              </w:rPr>
              <w:t>P</w:t>
            </w:r>
          </w:p>
        </w:tc>
      </w:tr>
    </w:tbl>
    <w:p w:rsidR="005635B3" w:rsidRDefault="005635B3" w:rsidP="00CF0D93">
      <w:pPr>
        <w:numPr>
          <w:ilvl w:val="0"/>
          <w:numId w:val="19"/>
        </w:numPr>
        <w:sectPr w:rsidR="005635B3" w:rsidSect="005635B3">
          <w:endnotePr>
            <w:numFmt w:val="decimal"/>
          </w:endnotePr>
          <w:type w:val="continuous"/>
          <w:pgSz w:w="11906" w:h="16838"/>
          <w:pgMar w:top="1276" w:right="1134" w:bottom="1440" w:left="1134" w:header="709" w:footer="709" w:gutter="0"/>
          <w:cols w:num="3" w:space="708"/>
          <w:docGrid w:linePitch="360"/>
        </w:sectPr>
      </w:pPr>
    </w:p>
    <w:p w:rsidR="00635B80" w:rsidRPr="00422DDD" w:rsidRDefault="00367B92" w:rsidP="00CF0D93">
      <w:pPr>
        <w:numPr>
          <w:ilvl w:val="0"/>
          <w:numId w:val="19"/>
        </w:numPr>
      </w:pPr>
      <w:r w:rsidRPr="00422DDD">
        <w:t xml:space="preserve">Par </w:t>
      </w:r>
      <w:r w:rsidR="00635B80" w:rsidRPr="00422DDD">
        <w:t xml:space="preserve">tranche de </w:t>
      </w:r>
      <w:r w:rsidRPr="00422DDD">
        <w:rPr>
          <w:b/>
        </w:rPr>
        <w:t xml:space="preserve">3 </w:t>
      </w:r>
      <w:r w:rsidR="00635B80" w:rsidRPr="00422DDD">
        <w:rPr>
          <w:b/>
        </w:rPr>
        <w:t>Score obtenus</w:t>
      </w:r>
      <w:r w:rsidR="00044D94">
        <w:t xml:space="preserve">, </w:t>
      </w:r>
      <w:r w:rsidRPr="00755E23">
        <w:rPr>
          <w:highlight w:val="yellow"/>
        </w:rPr>
        <w:t>un</w:t>
      </w:r>
      <w:r w:rsidR="00635B80" w:rsidRPr="00755E23">
        <w:rPr>
          <w:highlight w:val="yellow"/>
        </w:rPr>
        <w:t>e</w:t>
      </w:r>
      <w:r w:rsidRPr="00755E23">
        <w:rPr>
          <w:highlight w:val="yellow"/>
        </w:rPr>
        <w:t xml:space="preserve"> blessure</w:t>
      </w:r>
      <w:r w:rsidRPr="00422DDD">
        <w:t xml:space="preserve"> est infligé</w:t>
      </w:r>
      <w:r w:rsidR="00635B80" w:rsidRPr="00422DDD">
        <w:t>e</w:t>
      </w:r>
      <w:r w:rsidR="008C0633" w:rsidRPr="00422DDD">
        <w:t xml:space="preserve"> à l’ennemi</w:t>
      </w:r>
      <w:r w:rsidR="00326BA9" w:rsidRPr="00422DDD">
        <w:t>.</w:t>
      </w:r>
      <w:r w:rsidR="008C0633" w:rsidRPr="00422DDD">
        <w:t> </w:t>
      </w:r>
    </w:p>
    <w:p w:rsidR="00136B49" w:rsidRPr="00422DDD" w:rsidRDefault="00B16CB2" w:rsidP="00CF0D93">
      <w:pPr>
        <w:numPr>
          <w:ilvl w:val="0"/>
          <w:numId w:val="19"/>
        </w:numPr>
      </w:pPr>
      <w:r>
        <w:t>É</w:t>
      </w:r>
      <w:r w:rsidR="00326BA9" w:rsidRPr="00422DDD">
        <w:t>valuez</w:t>
      </w:r>
      <w:r>
        <w:t xml:space="preserve"> </w:t>
      </w:r>
      <w:r w:rsidR="00326BA9" w:rsidRPr="00422DDD">
        <w:t xml:space="preserve">l’état </w:t>
      </w:r>
      <w:r w:rsidR="00635B80" w:rsidRPr="00422DDD">
        <w:t xml:space="preserve">général du PNJ </w:t>
      </w:r>
      <w:r w:rsidR="00326BA9" w:rsidRPr="00422DDD">
        <w:t>selon le</w:t>
      </w:r>
      <w:r w:rsidR="00635B80" w:rsidRPr="00422DDD">
        <w:t xml:space="preserve"> nombre </w:t>
      </w:r>
      <w:r w:rsidR="00326BA9" w:rsidRPr="00422DDD">
        <w:t>de blessure</w:t>
      </w:r>
      <w:r w:rsidR="00635B80" w:rsidRPr="00422DDD">
        <w:t>s</w:t>
      </w:r>
      <w:r w:rsidR="00326BA9" w:rsidRPr="00422DDD">
        <w:t xml:space="preserve"> accumulé</w:t>
      </w:r>
      <w:r w:rsidR="00635B80" w:rsidRPr="00422DDD">
        <w:t>e</w:t>
      </w:r>
      <w:r w:rsidR="00326BA9" w:rsidRPr="00422DDD">
        <w:t>s</w:t>
      </w:r>
      <w:r w:rsidR="008C0633" w:rsidRPr="00422DDD">
        <w:t>:</w:t>
      </w:r>
      <w:r w:rsidR="005F7E76">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
        <w:gridCol w:w="275"/>
        <w:gridCol w:w="275"/>
        <w:gridCol w:w="275"/>
        <w:gridCol w:w="275"/>
        <w:gridCol w:w="275"/>
        <w:gridCol w:w="275"/>
        <w:gridCol w:w="271"/>
        <w:gridCol w:w="271"/>
        <w:gridCol w:w="271"/>
      </w:tblGrid>
      <w:tr w:rsidR="00755E23" w:rsidRPr="00422DDD" w:rsidTr="0002345E">
        <w:tc>
          <w:tcPr>
            <w:tcW w:w="0" w:type="auto"/>
          </w:tcPr>
          <w:p w:rsidR="00755E23" w:rsidRDefault="00755E23" w:rsidP="00C022A1">
            <w:pPr>
              <w:jc w:val="center"/>
              <w:rPr>
                <w:b/>
                <w:bCs/>
                <w:sz w:val="16"/>
              </w:rPr>
            </w:pPr>
          </w:p>
        </w:tc>
        <w:tc>
          <w:tcPr>
            <w:tcW w:w="2463" w:type="dxa"/>
            <w:gridSpan w:val="9"/>
          </w:tcPr>
          <w:p w:rsidR="00755E23" w:rsidRDefault="00755E23" w:rsidP="00755E23">
            <w:pPr>
              <w:jc w:val="center"/>
              <w:rPr>
                <w:b/>
                <w:bCs/>
                <w:sz w:val="16"/>
              </w:rPr>
            </w:pPr>
            <w:r>
              <w:rPr>
                <w:b/>
                <w:bCs/>
                <w:sz w:val="16"/>
              </w:rPr>
              <w:t>Blessures accumulées</w:t>
            </w:r>
          </w:p>
        </w:tc>
      </w:tr>
      <w:tr w:rsidR="005F7E76" w:rsidRPr="00422DDD" w:rsidTr="002C1FB6">
        <w:tc>
          <w:tcPr>
            <w:tcW w:w="0" w:type="auto"/>
          </w:tcPr>
          <w:p w:rsidR="005F7E76" w:rsidRPr="00422DDD" w:rsidRDefault="002C1FB6" w:rsidP="00C022A1">
            <w:pPr>
              <w:jc w:val="center"/>
              <w:rPr>
                <w:b/>
                <w:bCs/>
                <w:sz w:val="16"/>
              </w:rPr>
            </w:pPr>
            <w:r>
              <w:rPr>
                <w:b/>
                <w:bCs/>
                <w:sz w:val="16"/>
              </w:rPr>
              <w:t>Vie</w:t>
            </w:r>
          </w:p>
        </w:tc>
        <w:tc>
          <w:tcPr>
            <w:tcW w:w="0" w:type="auto"/>
          </w:tcPr>
          <w:p w:rsidR="005F7E76" w:rsidRPr="00422DDD" w:rsidRDefault="005F7E76" w:rsidP="00367B92">
            <w:pPr>
              <w:jc w:val="left"/>
              <w:rPr>
                <w:b/>
                <w:bCs/>
                <w:sz w:val="16"/>
              </w:rPr>
            </w:pPr>
            <w:r>
              <w:rPr>
                <w:b/>
                <w:bCs/>
                <w:sz w:val="16"/>
              </w:rPr>
              <w:t>1</w:t>
            </w:r>
          </w:p>
        </w:tc>
        <w:tc>
          <w:tcPr>
            <w:tcW w:w="0" w:type="auto"/>
          </w:tcPr>
          <w:p w:rsidR="005F7E76" w:rsidRDefault="005F7E76" w:rsidP="00367B92">
            <w:pPr>
              <w:jc w:val="left"/>
              <w:rPr>
                <w:b/>
                <w:bCs/>
                <w:sz w:val="16"/>
              </w:rPr>
            </w:pPr>
            <w:r>
              <w:rPr>
                <w:b/>
                <w:bCs/>
                <w:sz w:val="16"/>
              </w:rPr>
              <w:t>2</w:t>
            </w:r>
          </w:p>
        </w:tc>
        <w:tc>
          <w:tcPr>
            <w:tcW w:w="0" w:type="auto"/>
          </w:tcPr>
          <w:p w:rsidR="005F7E76" w:rsidRDefault="005F7E76" w:rsidP="00367B92">
            <w:pPr>
              <w:jc w:val="left"/>
              <w:rPr>
                <w:b/>
                <w:bCs/>
                <w:sz w:val="16"/>
              </w:rPr>
            </w:pPr>
            <w:r>
              <w:rPr>
                <w:b/>
                <w:bCs/>
                <w:sz w:val="16"/>
              </w:rPr>
              <w:t>3</w:t>
            </w:r>
          </w:p>
        </w:tc>
        <w:tc>
          <w:tcPr>
            <w:tcW w:w="0" w:type="auto"/>
          </w:tcPr>
          <w:p w:rsidR="005F7E76" w:rsidRDefault="005F7E76" w:rsidP="00367B92">
            <w:pPr>
              <w:jc w:val="left"/>
              <w:rPr>
                <w:b/>
                <w:bCs/>
                <w:sz w:val="16"/>
              </w:rPr>
            </w:pPr>
            <w:r>
              <w:rPr>
                <w:b/>
                <w:bCs/>
                <w:sz w:val="16"/>
              </w:rPr>
              <w:t>4</w:t>
            </w:r>
          </w:p>
        </w:tc>
        <w:tc>
          <w:tcPr>
            <w:tcW w:w="0" w:type="auto"/>
          </w:tcPr>
          <w:p w:rsidR="005F7E76" w:rsidRDefault="005F7E76" w:rsidP="00367B92">
            <w:pPr>
              <w:jc w:val="left"/>
              <w:rPr>
                <w:b/>
                <w:bCs/>
                <w:sz w:val="16"/>
              </w:rPr>
            </w:pPr>
            <w:r>
              <w:rPr>
                <w:b/>
                <w:bCs/>
                <w:sz w:val="16"/>
              </w:rPr>
              <w:t>5</w:t>
            </w:r>
          </w:p>
        </w:tc>
        <w:tc>
          <w:tcPr>
            <w:tcW w:w="0" w:type="auto"/>
          </w:tcPr>
          <w:p w:rsidR="005F7E76" w:rsidRDefault="005F7E76" w:rsidP="00367B92">
            <w:pPr>
              <w:jc w:val="left"/>
              <w:rPr>
                <w:b/>
                <w:bCs/>
                <w:sz w:val="16"/>
              </w:rPr>
            </w:pPr>
            <w:r>
              <w:rPr>
                <w:b/>
                <w:bCs/>
                <w:sz w:val="16"/>
              </w:rPr>
              <w:t>6</w:t>
            </w:r>
          </w:p>
        </w:tc>
        <w:tc>
          <w:tcPr>
            <w:tcW w:w="271" w:type="dxa"/>
          </w:tcPr>
          <w:p w:rsidR="005F7E76" w:rsidRDefault="005F7E76" w:rsidP="00367B92">
            <w:pPr>
              <w:jc w:val="left"/>
              <w:rPr>
                <w:b/>
                <w:bCs/>
                <w:sz w:val="16"/>
              </w:rPr>
            </w:pPr>
            <w:r>
              <w:rPr>
                <w:b/>
                <w:bCs/>
                <w:sz w:val="16"/>
              </w:rPr>
              <w:t>7</w:t>
            </w:r>
          </w:p>
        </w:tc>
        <w:tc>
          <w:tcPr>
            <w:tcW w:w="271" w:type="dxa"/>
          </w:tcPr>
          <w:p w:rsidR="005F7E76" w:rsidRDefault="005F7E76" w:rsidP="00367B92">
            <w:pPr>
              <w:jc w:val="left"/>
              <w:rPr>
                <w:b/>
                <w:bCs/>
                <w:sz w:val="16"/>
              </w:rPr>
            </w:pPr>
            <w:r>
              <w:rPr>
                <w:b/>
                <w:bCs/>
                <w:sz w:val="16"/>
              </w:rPr>
              <w:t>8</w:t>
            </w:r>
          </w:p>
        </w:tc>
        <w:tc>
          <w:tcPr>
            <w:tcW w:w="0" w:type="auto"/>
          </w:tcPr>
          <w:p w:rsidR="005F7E76" w:rsidRDefault="005F7E76" w:rsidP="00367B92">
            <w:pPr>
              <w:jc w:val="left"/>
              <w:rPr>
                <w:b/>
                <w:bCs/>
                <w:sz w:val="16"/>
              </w:rPr>
            </w:pPr>
            <w:r>
              <w:rPr>
                <w:b/>
                <w:bCs/>
                <w:sz w:val="16"/>
              </w:rPr>
              <w:t>9</w:t>
            </w:r>
          </w:p>
        </w:tc>
      </w:tr>
      <w:tr w:rsidR="005F7E76" w:rsidRPr="00422DDD" w:rsidTr="002C1FB6">
        <w:tc>
          <w:tcPr>
            <w:tcW w:w="0" w:type="auto"/>
            <w:shd w:val="clear" w:color="auto" w:fill="E0E0E0"/>
          </w:tcPr>
          <w:p w:rsidR="005F7E76" w:rsidRPr="00422DDD" w:rsidRDefault="005F7E76" w:rsidP="00C022A1">
            <w:pPr>
              <w:jc w:val="center"/>
              <w:rPr>
                <w:sz w:val="16"/>
              </w:rPr>
            </w:pPr>
            <w:r>
              <w:rPr>
                <w:sz w:val="16"/>
              </w:rPr>
              <w:t>1</w:t>
            </w:r>
          </w:p>
        </w:tc>
        <w:tc>
          <w:tcPr>
            <w:tcW w:w="0" w:type="auto"/>
            <w:shd w:val="clear" w:color="auto" w:fill="E0E0E0"/>
          </w:tcPr>
          <w:p w:rsidR="005F7E76" w:rsidRPr="00422DDD" w:rsidRDefault="005F7E76" w:rsidP="00367B92">
            <w:pPr>
              <w:jc w:val="left"/>
              <w:rPr>
                <w:sz w:val="16"/>
              </w:rPr>
            </w:pPr>
            <w:r>
              <w:rPr>
                <w:sz w:val="16"/>
              </w:rPr>
              <w:t>G</w:t>
            </w:r>
          </w:p>
        </w:tc>
        <w:tc>
          <w:tcPr>
            <w:tcW w:w="0" w:type="auto"/>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Pr="00422DDD" w:rsidRDefault="005F7E76" w:rsidP="00367B92">
            <w:pPr>
              <w:jc w:val="left"/>
              <w:rPr>
                <w:sz w:val="16"/>
              </w:rPr>
            </w:pPr>
            <w:r>
              <w:rPr>
                <w:sz w:val="16"/>
              </w:rPr>
              <w:t>+</w:t>
            </w:r>
          </w:p>
        </w:tc>
        <w:tc>
          <w:tcPr>
            <w:tcW w:w="271" w:type="dxa"/>
            <w:shd w:val="clear" w:color="auto" w:fill="E0E0E0"/>
          </w:tcPr>
          <w:p w:rsidR="005F7E76" w:rsidRPr="00422DDD" w:rsidRDefault="005F7E76" w:rsidP="00367B92">
            <w:pPr>
              <w:jc w:val="left"/>
              <w:rPr>
                <w:sz w:val="16"/>
              </w:rPr>
            </w:pPr>
            <w:r>
              <w:rPr>
                <w:sz w:val="16"/>
              </w:rPr>
              <w:t>+</w:t>
            </w:r>
          </w:p>
        </w:tc>
        <w:tc>
          <w:tcPr>
            <w:tcW w:w="271" w:type="dxa"/>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Default="005F7E76" w:rsidP="00367B92">
            <w:pPr>
              <w:jc w:val="left"/>
              <w:rPr>
                <w:sz w:val="16"/>
              </w:rPr>
            </w:pPr>
            <w:r>
              <w:rPr>
                <w:sz w:val="16"/>
              </w:rPr>
              <w:t>+</w:t>
            </w:r>
          </w:p>
        </w:tc>
      </w:tr>
      <w:tr w:rsidR="005F7E76" w:rsidRPr="00422DDD" w:rsidTr="002C1FB6">
        <w:tc>
          <w:tcPr>
            <w:tcW w:w="0" w:type="auto"/>
          </w:tcPr>
          <w:p w:rsidR="005F7E76" w:rsidRPr="00422DDD" w:rsidRDefault="005F7E76" w:rsidP="00C022A1">
            <w:pPr>
              <w:jc w:val="center"/>
              <w:rPr>
                <w:sz w:val="16"/>
              </w:rPr>
            </w:pPr>
            <w:r w:rsidRPr="00422DDD">
              <w:rPr>
                <w:sz w:val="16"/>
              </w:rPr>
              <w:t>2</w:t>
            </w:r>
          </w:p>
        </w:tc>
        <w:tc>
          <w:tcPr>
            <w:tcW w:w="0" w:type="auto"/>
          </w:tcPr>
          <w:p w:rsidR="005F7E76" w:rsidRPr="00422DDD" w:rsidRDefault="005F7E76" w:rsidP="00367B92">
            <w:pPr>
              <w:jc w:val="left"/>
              <w:rPr>
                <w:sz w:val="16"/>
              </w:rPr>
            </w:pPr>
            <w:r>
              <w:rPr>
                <w:sz w:val="16"/>
              </w:rPr>
              <w:t>M</w:t>
            </w:r>
          </w:p>
        </w:tc>
        <w:tc>
          <w:tcPr>
            <w:tcW w:w="0" w:type="auto"/>
          </w:tcPr>
          <w:p w:rsidR="005F7E76" w:rsidRPr="00422DDD" w:rsidRDefault="005F7E76" w:rsidP="00367B92">
            <w:pPr>
              <w:jc w:val="left"/>
              <w:rPr>
                <w:sz w:val="16"/>
              </w:rPr>
            </w:pPr>
            <w:r>
              <w:rPr>
                <w:sz w:val="16"/>
              </w:rPr>
              <w:t>G</w:t>
            </w:r>
          </w:p>
        </w:tc>
        <w:tc>
          <w:tcPr>
            <w:tcW w:w="0" w:type="auto"/>
          </w:tcPr>
          <w:p w:rsidR="005F7E76" w:rsidRPr="00422DDD" w:rsidRDefault="005F7E76" w:rsidP="00367B92">
            <w:pPr>
              <w:jc w:val="left"/>
              <w:rPr>
                <w:sz w:val="16"/>
              </w:rPr>
            </w:pPr>
            <w:r>
              <w:rPr>
                <w:sz w:val="16"/>
              </w:rPr>
              <w:t>+</w:t>
            </w:r>
          </w:p>
        </w:tc>
        <w:tc>
          <w:tcPr>
            <w:tcW w:w="0" w:type="auto"/>
          </w:tcPr>
          <w:p w:rsidR="005F7E76" w:rsidRPr="00422DDD" w:rsidRDefault="005F7E76" w:rsidP="00367B92">
            <w:pPr>
              <w:jc w:val="left"/>
              <w:rPr>
                <w:sz w:val="16"/>
              </w:rPr>
            </w:pPr>
            <w:r>
              <w:rPr>
                <w:sz w:val="16"/>
              </w:rPr>
              <w:t>+</w:t>
            </w:r>
          </w:p>
        </w:tc>
        <w:tc>
          <w:tcPr>
            <w:tcW w:w="0" w:type="auto"/>
          </w:tcPr>
          <w:p w:rsidR="005F7E76" w:rsidRPr="00422DDD" w:rsidRDefault="005F7E76" w:rsidP="00367B92">
            <w:pPr>
              <w:jc w:val="left"/>
              <w:rPr>
                <w:sz w:val="16"/>
              </w:rPr>
            </w:pPr>
            <w:r>
              <w:rPr>
                <w:sz w:val="16"/>
              </w:rPr>
              <w:t>+</w:t>
            </w:r>
          </w:p>
        </w:tc>
        <w:tc>
          <w:tcPr>
            <w:tcW w:w="0" w:type="auto"/>
          </w:tcPr>
          <w:p w:rsidR="005F7E76" w:rsidRPr="00422DDD" w:rsidRDefault="005F7E76" w:rsidP="00367B92">
            <w:pPr>
              <w:jc w:val="left"/>
              <w:rPr>
                <w:sz w:val="16"/>
              </w:rPr>
            </w:pPr>
            <w:r>
              <w:rPr>
                <w:sz w:val="16"/>
              </w:rPr>
              <w:t>+</w:t>
            </w:r>
          </w:p>
        </w:tc>
        <w:tc>
          <w:tcPr>
            <w:tcW w:w="271" w:type="dxa"/>
          </w:tcPr>
          <w:p w:rsidR="005F7E76" w:rsidRPr="00422DDD" w:rsidRDefault="005F7E76" w:rsidP="00367B92">
            <w:pPr>
              <w:jc w:val="left"/>
              <w:rPr>
                <w:sz w:val="16"/>
              </w:rPr>
            </w:pPr>
            <w:r>
              <w:rPr>
                <w:sz w:val="16"/>
              </w:rPr>
              <w:t>+</w:t>
            </w:r>
          </w:p>
        </w:tc>
        <w:tc>
          <w:tcPr>
            <w:tcW w:w="271" w:type="dxa"/>
          </w:tcPr>
          <w:p w:rsidR="005F7E76" w:rsidRPr="00422DDD" w:rsidRDefault="005F7E76" w:rsidP="00367B92">
            <w:pPr>
              <w:jc w:val="left"/>
              <w:rPr>
                <w:sz w:val="16"/>
              </w:rPr>
            </w:pPr>
            <w:r>
              <w:rPr>
                <w:sz w:val="16"/>
              </w:rPr>
              <w:t>+</w:t>
            </w:r>
          </w:p>
        </w:tc>
        <w:tc>
          <w:tcPr>
            <w:tcW w:w="0" w:type="auto"/>
          </w:tcPr>
          <w:p w:rsidR="005F7E76" w:rsidRDefault="005F7E76" w:rsidP="00367B92">
            <w:pPr>
              <w:jc w:val="left"/>
              <w:rPr>
                <w:sz w:val="16"/>
              </w:rPr>
            </w:pPr>
            <w:r>
              <w:rPr>
                <w:sz w:val="16"/>
              </w:rPr>
              <w:t>+</w:t>
            </w:r>
          </w:p>
        </w:tc>
      </w:tr>
      <w:tr w:rsidR="005F7E76" w:rsidRPr="00422DDD" w:rsidTr="002C1FB6">
        <w:tc>
          <w:tcPr>
            <w:tcW w:w="0" w:type="auto"/>
            <w:shd w:val="clear" w:color="auto" w:fill="E0E0E0"/>
          </w:tcPr>
          <w:p w:rsidR="005F7E76" w:rsidRPr="00422DDD" w:rsidRDefault="005F7E76" w:rsidP="00C022A1">
            <w:pPr>
              <w:jc w:val="center"/>
              <w:rPr>
                <w:sz w:val="16"/>
              </w:rPr>
            </w:pPr>
            <w:r w:rsidRPr="00422DDD">
              <w:rPr>
                <w:sz w:val="16"/>
              </w:rPr>
              <w:t>3</w:t>
            </w:r>
          </w:p>
        </w:tc>
        <w:tc>
          <w:tcPr>
            <w:tcW w:w="0" w:type="auto"/>
            <w:shd w:val="clear" w:color="auto" w:fill="E0E0E0"/>
          </w:tcPr>
          <w:p w:rsidR="005F7E76" w:rsidRPr="00422DDD" w:rsidRDefault="005F7E76" w:rsidP="00027A47">
            <w:pPr>
              <w:jc w:val="left"/>
              <w:rPr>
                <w:sz w:val="16"/>
              </w:rPr>
            </w:pPr>
            <w:r>
              <w:rPr>
                <w:sz w:val="16"/>
              </w:rPr>
              <w:t>L</w:t>
            </w:r>
          </w:p>
        </w:tc>
        <w:tc>
          <w:tcPr>
            <w:tcW w:w="0" w:type="auto"/>
            <w:shd w:val="clear" w:color="auto" w:fill="E0E0E0"/>
          </w:tcPr>
          <w:p w:rsidR="005F7E76" w:rsidRPr="00422DDD" w:rsidRDefault="005F7E76" w:rsidP="00027A47">
            <w:pPr>
              <w:jc w:val="left"/>
              <w:rPr>
                <w:sz w:val="16"/>
              </w:rPr>
            </w:pPr>
            <w:r>
              <w:rPr>
                <w:sz w:val="16"/>
              </w:rPr>
              <w:t>M</w:t>
            </w:r>
          </w:p>
        </w:tc>
        <w:tc>
          <w:tcPr>
            <w:tcW w:w="0" w:type="auto"/>
            <w:shd w:val="clear" w:color="auto" w:fill="E0E0E0"/>
          </w:tcPr>
          <w:p w:rsidR="005F7E76" w:rsidRPr="00422DDD" w:rsidRDefault="005F7E76" w:rsidP="00027A47">
            <w:pPr>
              <w:jc w:val="left"/>
              <w:rPr>
                <w:sz w:val="16"/>
              </w:rPr>
            </w:pPr>
            <w:r>
              <w:rPr>
                <w:sz w:val="16"/>
              </w:rPr>
              <w:t>G</w:t>
            </w:r>
          </w:p>
        </w:tc>
        <w:tc>
          <w:tcPr>
            <w:tcW w:w="0" w:type="auto"/>
            <w:shd w:val="clear" w:color="auto" w:fill="E0E0E0"/>
          </w:tcPr>
          <w:p w:rsidR="005F7E76" w:rsidRPr="00422DDD" w:rsidRDefault="005F7E76" w:rsidP="00027A47">
            <w:pPr>
              <w:jc w:val="left"/>
              <w:rPr>
                <w:sz w:val="16"/>
              </w:rPr>
            </w:pPr>
            <w:r>
              <w:rPr>
                <w:sz w:val="16"/>
              </w:rPr>
              <w:t>+</w:t>
            </w:r>
          </w:p>
        </w:tc>
        <w:tc>
          <w:tcPr>
            <w:tcW w:w="0" w:type="auto"/>
            <w:shd w:val="clear" w:color="auto" w:fill="E0E0E0"/>
          </w:tcPr>
          <w:p w:rsidR="005F7E76" w:rsidRPr="00422DDD" w:rsidRDefault="005F7E76" w:rsidP="00027A47">
            <w:pPr>
              <w:jc w:val="left"/>
              <w:rPr>
                <w:sz w:val="16"/>
              </w:rPr>
            </w:pPr>
            <w:r>
              <w:rPr>
                <w:sz w:val="16"/>
              </w:rPr>
              <w:t>+</w:t>
            </w:r>
          </w:p>
        </w:tc>
        <w:tc>
          <w:tcPr>
            <w:tcW w:w="0" w:type="auto"/>
            <w:shd w:val="clear" w:color="auto" w:fill="E0E0E0"/>
          </w:tcPr>
          <w:p w:rsidR="005F7E76" w:rsidRPr="00422DDD" w:rsidRDefault="005F7E76" w:rsidP="00027A47">
            <w:pPr>
              <w:jc w:val="left"/>
              <w:rPr>
                <w:sz w:val="16"/>
              </w:rPr>
            </w:pPr>
            <w:r>
              <w:rPr>
                <w:sz w:val="16"/>
              </w:rPr>
              <w:t>+</w:t>
            </w:r>
          </w:p>
        </w:tc>
        <w:tc>
          <w:tcPr>
            <w:tcW w:w="271" w:type="dxa"/>
            <w:shd w:val="clear" w:color="auto" w:fill="E0E0E0"/>
          </w:tcPr>
          <w:p w:rsidR="005F7E76" w:rsidRPr="00422DDD" w:rsidRDefault="005F7E76" w:rsidP="00027A47">
            <w:pPr>
              <w:jc w:val="left"/>
              <w:rPr>
                <w:sz w:val="16"/>
              </w:rPr>
            </w:pPr>
            <w:r>
              <w:rPr>
                <w:sz w:val="16"/>
              </w:rPr>
              <w:t>+</w:t>
            </w:r>
          </w:p>
        </w:tc>
        <w:tc>
          <w:tcPr>
            <w:tcW w:w="271" w:type="dxa"/>
            <w:shd w:val="clear" w:color="auto" w:fill="E0E0E0"/>
          </w:tcPr>
          <w:p w:rsidR="005F7E76" w:rsidRPr="00422DDD" w:rsidRDefault="005F7E76" w:rsidP="00027A47">
            <w:pPr>
              <w:jc w:val="left"/>
              <w:rPr>
                <w:sz w:val="16"/>
              </w:rPr>
            </w:pPr>
            <w:r>
              <w:rPr>
                <w:sz w:val="16"/>
              </w:rPr>
              <w:t>+</w:t>
            </w:r>
          </w:p>
        </w:tc>
        <w:tc>
          <w:tcPr>
            <w:tcW w:w="0" w:type="auto"/>
            <w:shd w:val="clear" w:color="auto" w:fill="E0E0E0"/>
          </w:tcPr>
          <w:p w:rsidR="005F7E76" w:rsidRDefault="005F7E76" w:rsidP="00027A47">
            <w:pPr>
              <w:jc w:val="left"/>
              <w:rPr>
                <w:sz w:val="16"/>
              </w:rPr>
            </w:pPr>
            <w:r>
              <w:rPr>
                <w:sz w:val="16"/>
              </w:rPr>
              <w:t>+</w:t>
            </w:r>
          </w:p>
        </w:tc>
      </w:tr>
      <w:tr w:rsidR="005F7E76" w:rsidRPr="00422DDD" w:rsidTr="002C1FB6">
        <w:tc>
          <w:tcPr>
            <w:tcW w:w="0" w:type="auto"/>
            <w:shd w:val="clear" w:color="auto" w:fill="auto"/>
          </w:tcPr>
          <w:p w:rsidR="005F7E76" w:rsidRPr="00422DDD" w:rsidRDefault="005F7E76" w:rsidP="00C022A1">
            <w:pPr>
              <w:jc w:val="center"/>
              <w:rPr>
                <w:sz w:val="16"/>
              </w:rPr>
            </w:pPr>
            <w:r w:rsidRPr="00422DDD">
              <w:rPr>
                <w:sz w:val="16"/>
              </w:rPr>
              <w:t>4</w:t>
            </w:r>
          </w:p>
        </w:tc>
        <w:tc>
          <w:tcPr>
            <w:tcW w:w="0" w:type="auto"/>
            <w:shd w:val="clear" w:color="auto" w:fill="auto"/>
          </w:tcPr>
          <w:p w:rsidR="005F7E76" w:rsidRPr="00422DDD" w:rsidRDefault="005F7E76" w:rsidP="00027A47">
            <w:pPr>
              <w:jc w:val="left"/>
              <w:rPr>
                <w:sz w:val="16"/>
              </w:rPr>
            </w:pPr>
            <w:r>
              <w:rPr>
                <w:sz w:val="16"/>
              </w:rPr>
              <w:t>L</w:t>
            </w:r>
          </w:p>
        </w:tc>
        <w:tc>
          <w:tcPr>
            <w:tcW w:w="0" w:type="auto"/>
          </w:tcPr>
          <w:p w:rsidR="005F7E76" w:rsidRPr="00422DDD" w:rsidRDefault="005F7E76" w:rsidP="00027A47">
            <w:pPr>
              <w:jc w:val="left"/>
              <w:rPr>
                <w:sz w:val="16"/>
              </w:rPr>
            </w:pPr>
            <w:r>
              <w:rPr>
                <w:sz w:val="16"/>
              </w:rPr>
              <w:t>L</w:t>
            </w:r>
          </w:p>
        </w:tc>
        <w:tc>
          <w:tcPr>
            <w:tcW w:w="0" w:type="auto"/>
          </w:tcPr>
          <w:p w:rsidR="005F7E76" w:rsidRPr="00422DDD" w:rsidRDefault="005F7E76" w:rsidP="00027A47">
            <w:pPr>
              <w:jc w:val="left"/>
              <w:rPr>
                <w:sz w:val="16"/>
              </w:rPr>
            </w:pPr>
            <w:r>
              <w:rPr>
                <w:sz w:val="16"/>
              </w:rPr>
              <w:t>M</w:t>
            </w:r>
          </w:p>
        </w:tc>
        <w:tc>
          <w:tcPr>
            <w:tcW w:w="0" w:type="auto"/>
          </w:tcPr>
          <w:p w:rsidR="005F7E76" w:rsidRPr="00422DDD" w:rsidRDefault="005F7E76" w:rsidP="00027A47">
            <w:pPr>
              <w:jc w:val="left"/>
              <w:rPr>
                <w:sz w:val="16"/>
              </w:rPr>
            </w:pPr>
            <w:r>
              <w:rPr>
                <w:sz w:val="16"/>
              </w:rPr>
              <w:t>G</w:t>
            </w:r>
          </w:p>
        </w:tc>
        <w:tc>
          <w:tcPr>
            <w:tcW w:w="0" w:type="auto"/>
          </w:tcPr>
          <w:p w:rsidR="005F7E76" w:rsidRPr="00422DDD" w:rsidRDefault="005F7E76" w:rsidP="00027A47">
            <w:pPr>
              <w:jc w:val="left"/>
              <w:rPr>
                <w:sz w:val="16"/>
              </w:rPr>
            </w:pPr>
            <w:r>
              <w:rPr>
                <w:sz w:val="16"/>
              </w:rPr>
              <w:t>+</w:t>
            </w:r>
          </w:p>
        </w:tc>
        <w:tc>
          <w:tcPr>
            <w:tcW w:w="0" w:type="auto"/>
          </w:tcPr>
          <w:p w:rsidR="005F7E76" w:rsidRPr="00422DDD" w:rsidRDefault="005F7E76" w:rsidP="00027A47">
            <w:pPr>
              <w:jc w:val="left"/>
              <w:rPr>
                <w:sz w:val="16"/>
              </w:rPr>
            </w:pPr>
            <w:r>
              <w:rPr>
                <w:sz w:val="16"/>
              </w:rPr>
              <w:t>+</w:t>
            </w:r>
          </w:p>
        </w:tc>
        <w:tc>
          <w:tcPr>
            <w:tcW w:w="271" w:type="dxa"/>
          </w:tcPr>
          <w:p w:rsidR="005F7E76" w:rsidRPr="00422DDD" w:rsidRDefault="005F7E76" w:rsidP="00027A47">
            <w:pPr>
              <w:jc w:val="left"/>
              <w:rPr>
                <w:sz w:val="16"/>
              </w:rPr>
            </w:pPr>
            <w:r>
              <w:rPr>
                <w:sz w:val="16"/>
              </w:rPr>
              <w:t>+</w:t>
            </w:r>
          </w:p>
        </w:tc>
        <w:tc>
          <w:tcPr>
            <w:tcW w:w="271" w:type="dxa"/>
          </w:tcPr>
          <w:p w:rsidR="005F7E76" w:rsidRPr="00422DDD" w:rsidRDefault="005F7E76" w:rsidP="00027A47">
            <w:pPr>
              <w:jc w:val="left"/>
              <w:rPr>
                <w:sz w:val="16"/>
              </w:rPr>
            </w:pPr>
            <w:r>
              <w:rPr>
                <w:sz w:val="16"/>
              </w:rPr>
              <w:t>+</w:t>
            </w:r>
          </w:p>
        </w:tc>
        <w:tc>
          <w:tcPr>
            <w:tcW w:w="0" w:type="auto"/>
          </w:tcPr>
          <w:p w:rsidR="005F7E76" w:rsidRDefault="005F7E76" w:rsidP="00027A47">
            <w:pPr>
              <w:jc w:val="left"/>
              <w:rPr>
                <w:sz w:val="16"/>
              </w:rPr>
            </w:pPr>
            <w:r>
              <w:rPr>
                <w:sz w:val="16"/>
              </w:rPr>
              <w:t>+</w:t>
            </w:r>
          </w:p>
        </w:tc>
      </w:tr>
      <w:tr w:rsidR="005F7E76" w:rsidRPr="00422DDD" w:rsidTr="002C1FB6">
        <w:tc>
          <w:tcPr>
            <w:tcW w:w="0" w:type="auto"/>
            <w:shd w:val="clear" w:color="auto" w:fill="E0E0E0"/>
          </w:tcPr>
          <w:p w:rsidR="005F7E76" w:rsidRPr="00422DDD" w:rsidRDefault="005F7E76" w:rsidP="00C022A1">
            <w:pPr>
              <w:jc w:val="center"/>
              <w:rPr>
                <w:sz w:val="16"/>
              </w:rPr>
            </w:pPr>
            <w:r w:rsidRPr="00422DDD">
              <w:rPr>
                <w:sz w:val="16"/>
              </w:rPr>
              <w:t>5</w:t>
            </w:r>
          </w:p>
        </w:tc>
        <w:tc>
          <w:tcPr>
            <w:tcW w:w="0" w:type="auto"/>
            <w:shd w:val="clear" w:color="auto" w:fill="E0E0E0"/>
          </w:tcPr>
          <w:p w:rsidR="005F7E76" w:rsidRPr="00422DDD" w:rsidRDefault="005F7E76" w:rsidP="00367B92">
            <w:pPr>
              <w:jc w:val="left"/>
              <w:rPr>
                <w:sz w:val="16"/>
              </w:rPr>
            </w:pPr>
            <w:r>
              <w:rPr>
                <w:sz w:val="16"/>
              </w:rPr>
              <w:t>L</w:t>
            </w:r>
          </w:p>
        </w:tc>
        <w:tc>
          <w:tcPr>
            <w:tcW w:w="0" w:type="auto"/>
            <w:shd w:val="clear" w:color="auto" w:fill="E0E0E0"/>
          </w:tcPr>
          <w:p w:rsidR="005F7E76" w:rsidRPr="00422DDD" w:rsidRDefault="005F7E76" w:rsidP="00367B92">
            <w:pPr>
              <w:jc w:val="left"/>
              <w:rPr>
                <w:sz w:val="16"/>
              </w:rPr>
            </w:pPr>
            <w:r>
              <w:rPr>
                <w:sz w:val="16"/>
              </w:rPr>
              <w:t>L</w:t>
            </w:r>
          </w:p>
        </w:tc>
        <w:tc>
          <w:tcPr>
            <w:tcW w:w="0" w:type="auto"/>
            <w:shd w:val="clear" w:color="auto" w:fill="E0E0E0"/>
          </w:tcPr>
          <w:p w:rsidR="005F7E76" w:rsidRPr="00422DDD" w:rsidRDefault="005F7E76" w:rsidP="00367B92">
            <w:pPr>
              <w:jc w:val="left"/>
              <w:rPr>
                <w:sz w:val="16"/>
              </w:rPr>
            </w:pPr>
            <w:r>
              <w:rPr>
                <w:sz w:val="16"/>
              </w:rPr>
              <w:t>M</w:t>
            </w:r>
          </w:p>
        </w:tc>
        <w:tc>
          <w:tcPr>
            <w:tcW w:w="0" w:type="auto"/>
            <w:shd w:val="clear" w:color="auto" w:fill="E0E0E0"/>
          </w:tcPr>
          <w:p w:rsidR="005F7E76" w:rsidRPr="00422DDD" w:rsidRDefault="005F7E76" w:rsidP="00367B92">
            <w:pPr>
              <w:jc w:val="left"/>
              <w:rPr>
                <w:sz w:val="16"/>
              </w:rPr>
            </w:pPr>
            <w:r>
              <w:rPr>
                <w:sz w:val="16"/>
              </w:rPr>
              <w:t>M</w:t>
            </w:r>
          </w:p>
        </w:tc>
        <w:tc>
          <w:tcPr>
            <w:tcW w:w="0" w:type="auto"/>
            <w:shd w:val="clear" w:color="auto" w:fill="E0E0E0"/>
          </w:tcPr>
          <w:p w:rsidR="005F7E76" w:rsidRPr="00422DDD" w:rsidRDefault="005F7E76" w:rsidP="00367B92">
            <w:pPr>
              <w:jc w:val="left"/>
              <w:rPr>
                <w:sz w:val="16"/>
              </w:rPr>
            </w:pPr>
            <w:r>
              <w:rPr>
                <w:sz w:val="16"/>
              </w:rPr>
              <w:t>G</w:t>
            </w:r>
          </w:p>
        </w:tc>
        <w:tc>
          <w:tcPr>
            <w:tcW w:w="0" w:type="auto"/>
            <w:shd w:val="clear" w:color="auto" w:fill="E0E0E0"/>
          </w:tcPr>
          <w:p w:rsidR="005F7E76" w:rsidRPr="00422DDD" w:rsidRDefault="005F7E76" w:rsidP="00367B92">
            <w:pPr>
              <w:jc w:val="left"/>
              <w:rPr>
                <w:sz w:val="16"/>
              </w:rPr>
            </w:pPr>
            <w:r>
              <w:rPr>
                <w:sz w:val="16"/>
              </w:rPr>
              <w:t>+</w:t>
            </w:r>
          </w:p>
        </w:tc>
        <w:tc>
          <w:tcPr>
            <w:tcW w:w="271" w:type="dxa"/>
            <w:shd w:val="clear" w:color="auto" w:fill="E0E0E0"/>
          </w:tcPr>
          <w:p w:rsidR="005F7E76" w:rsidRPr="00422DDD" w:rsidRDefault="005F7E76" w:rsidP="00367B92">
            <w:pPr>
              <w:jc w:val="left"/>
              <w:rPr>
                <w:sz w:val="16"/>
              </w:rPr>
            </w:pPr>
            <w:r>
              <w:rPr>
                <w:sz w:val="16"/>
              </w:rPr>
              <w:t>+</w:t>
            </w:r>
          </w:p>
        </w:tc>
        <w:tc>
          <w:tcPr>
            <w:tcW w:w="271" w:type="dxa"/>
            <w:shd w:val="clear" w:color="auto" w:fill="E0E0E0"/>
          </w:tcPr>
          <w:p w:rsidR="005F7E76" w:rsidRPr="00422DDD" w:rsidRDefault="005F7E76" w:rsidP="00367B92">
            <w:pPr>
              <w:jc w:val="left"/>
              <w:rPr>
                <w:sz w:val="16"/>
              </w:rPr>
            </w:pPr>
            <w:r>
              <w:rPr>
                <w:sz w:val="16"/>
              </w:rPr>
              <w:t>+</w:t>
            </w:r>
          </w:p>
        </w:tc>
        <w:tc>
          <w:tcPr>
            <w:tcW w:w="0" w:type="auto"/>
            <w:shd w:val="clear" w:color="auto" w:fill="E0E0E0"/>
          </w:tcPr>
          <w:p w:rsidR="005F7E76" w:rsidRDefault="005F7E76" w:rsidP="00367B92">
            <w:pPr>
              <w:jc w:val="left"/>
              <w:rPr>
                <w:sz w:val="16"/>
              </w:rPr>
            </w:pPr>
            <w:r>
              <w:rPr>
                <w:sz w:val="16"/>
              </w:rPr>
              <w:t>+</w:t>
            </w:r>
          </w:p>
        </w:tc>
      </w:tr>
      <w:tr w:rsidR="005F7E76" w:rsidRPr="00422DDD" w:rsidTr="002C1FB6">
        <w:tc>
          <w:tcPr>
            <w:tcW w:w="0" w:type="auto"/>
            <w:shd w:val="clear" w:color="auto" w:fill="auto"/>
          </w:tcPr>
          <w:p w:rsidR="005F7E76" w:rsidRPr="00422DDD" w:rsidRDefault="005F7E76" w:rsidP="00C022A1">
            <w:pPr>
              <w:jc w:val="center"/>
              <w:rPr>
                <w:sz w:val="16"/>
              </w:rPr>
            </w:pPr>
            <w:r w:rsidRPr="00422DDD">
              <w:rPr>
                <w:sz w:val="16"/>
              </w:rPr>
              <w:t>6</w:t>
            </w:r>
          </w:p>
        </w:tc>
        <w:tc>
          <w:tcPr>
            <w:tcW w:w="0" w:type="auto"/>
            <w:shd w:val="clear" w:color="auto" w:fill="auto"/>
          </w:tcPr>
          <w:p w:rsidR="005F7E76" w:rsidRPr="00422DDD" w:rsidRDefault="005F7E76" w:rsidP="00367B92">
            <w:pPr>
              <w:jc w:val="left"/>
              <w:rPr>
                <w:sz w:val="16"/>
              </w:rPr>
            </w:pPr>
            <w:r>
              <w:rPr>
                <w:sz w:val="16"/>
              </w:rPr>
              <w:t>L</w:t>
            </w:r>
          </w:p>
        </w:tc>
        <w:tc>
          <w:tcPr>
            <w:tcW w:w="0" w:type="auto"/>
          </w:tcPr>
          <w:p w:rsidR="005F7E76" w:rsidRPr="00422DDD" w:rsidRDefault="005F7E76" w:rsidP="00367B92">
            <w:pPr>
              <w:jc w:val="left"/>
              <w:rPr>
                <w:sz w:val="16"/>
              </w:rPr>
            </w:pPr>
            <w:r>
              <w:rPr>
                <w:sz w:val="16"/>
              </w:rPr>
              <w:t>L</w:t>
            </w:r>
          </w:p>
        </w:tc>
        <w:tc>
          <w:tcPr>
            <w:tcW w:w="0" w:type="auto"/>
          </w:tcPr>
          <w:p w:rsidR="005F7E76" w:rsidRPr="00422DDD" w:rsidRDefault="005F7E76" w:rsidP="00367B92">
            <w:pPr>
              <w:jc w:val="left"/>
              <w:rPr>
                <w:sz w:val="16"/>
              </w:rPr>
            </w:pPr>
            <w:r>
              <w:rPr>
                <w:sz w:val="16"/>
              </w:rPr>
              <w:t>M</w:t>
            </w:r>
          </w:p>
        </w:tc>
        <w:tc>
          <w:tcPr>
            <w:tcW w:w="0" w:type="auto"/>
          </w:tcPr>
          <w:p w:rsidR="005F7E76" w:rsidRPr="00422DDD" w:rsidRDefault="005F7E76" w:rsidP="00367B92">
            <w:pPr>
              <w:jc w:val="left"/>
              <w:rPr>
                <w:sz w:val="16"/>
              </w:rPr>
            </w:pPr>
            <w:r>
              <w:rPr>
                <w:sz w:val="16"/>
              </w:rPr>
              <w:t>M</w:t>
            </w:r>
          </w:p>
        </w:tc>
        <w:tc>
          <w:tcPr>
            <w:tcW w:w="0" w:type="auto"/>
          </w:tcPr>
          <w:p w:rsidR="005F7E76" w:rsidRPr="00422DDD" w:rsidRDefault="005F7E76" w:rsidP="00367B92">
            <w:pPr>
              <w:jc w:val="left"/>
              <w:rPr>
                <w:sz w:val="16"/>
              </w:rPr>
            </w:pPr>
            <w:r>
              <w:rPr>
                <w:sz w:val="16"/>
              </w:rPr>
              <w:t>G</w:t>
            </w:r>
          </w:p>
        </w:tc>
        <w:tc>
          <w:tcPr>
            <w:tcW w:w="0" w:type="auto"/>
          </w:tcPr>
          <w:p w:rsidR="005F7E76" w:rsidRPr="00422DDD" w:rsidRDefault="005F7E76" w:rsidP="00367B92">
            <w:pPr>
              <w:jc w:val="left"/>
              <w:rPr>
                <w:sz w:val="16"/>
              </w:rPr>
            </w:pPr>
            <w:r>
              <w:rPr>
                <w:sz w:val="16"/>
              </w:rPr>
              <w:t>G</w:t>
            </w:r>
          </w:p>
        </w:tc>
        <w:tc>
          <w:tcPr>
            <w:tcW w:w="271" w:type="dxa"/>
          </w:tcPr>
          <w:p w:rsidR="005F7E76" w:rsidRPr="00422DDD" w:rsidRDefault="005F7E76" w:rsidP="00367B92">
            <w:pPr>
              <w:jc w:val="left"/>
              <w:rPr>
                <w:sz w:val="16"/>
              </w:rPr>
            </w:pPr>
            <w:r>
              <w:rPr>
                <w:sz w:val="16"/>
              </w:rPr>
              <w:t>+</w:t>
            </w:r>
          </w:p>
        </w:tc>
        <w:tc>
          <w:tcPr>
            <w:tcW w:w="271" w:type="dxa"/>
          </w:tcPr>
          <w:p w:rsidR="005F7E76" w:rsidRPr="00422DDD" w:rsidRDefault="005F7E76" w:rsidP="00367B92">
            <w:pPr>
              <w:jc w:val="left"/>
              <w:rPr>
                <w:sz w:val="16"/>
              </w:rPr>
            </w:pPr>
            <w:r>
              <w:rPr>
                <w:sz w:val="16"/>
              </w:rPr>
              <w:t>+</w:t>
            </w:r>
          </w:p>
        </w:tc>
        <w:tc>
          <w:tcPr>
            <w:tcW w:w="0" w:type="auto"/>
          </w:tcPr>
          <w:p w:rsidR="005F7E76" w:rsidRDefault="005F7E76" w:rsidP="00367B92">
            <w:pPr>
              <w:jc w:val="left"/>
              <w:rPr>
                <w:sz w:val="16"/>
              </w:rPr>
            </w:pPr>
            <w:r>
              <w:rPr>
                <w:sz w:val="16"/>
              </w:rPr>
              <w:t>+</w:t>
            </w:r>
          </w:p>
        </w:tc>
      </w:tr>
      <w:tr w:rsidR="005F7E76" w:rsidRPr="00422DDD" w:rsidTr="002C1FB6">
        <w:tc>
          <w:tcPr>
            <w:tcW w:w="0" w:type="auto"/>
            <w:shd w:val="clear" w:color="auto" w:fill="D9D9D9" w:themeFill="background1" w:themeFillShade="D9"/>
          </w:tcPr>
          <w:p w:rsidR="005F7E76" w:rsidRPr="00422DDD" w:rsidRDefault="005F7E76" w:rsidP="00C022A1">
            <w:pPr>
              <w:jc w:val="center"/>
              <w:rPr>
                <w:sz w:val="16"/>
              </w:rPr>
            </w:pPr>
            <w:r>
              <w:rPr>
                <w:sz w:val="16"/>
              </w:rPr>
              <w:t>7</w:t>
            </w:r>
          </w:p>
        </w:tc>
        <w:tc>
          <w:tcPr>
            <w:tcW w:w="0" w:type="auto"/>
            <w:shd w:val="clear" w:color="auto" w:fill="D9D9D9" w:themeFill="background1" w:themeFillShade="D9"/>
          </w:tcPr>
          <w:p w:rsidR="005F7E76" w:rsidRPr="00422DDD" w:rsidRDefault="005F7E76" w:rsidP="00367B92">
            <w:pPr>
              <w:jc w:val="left"/>
              <w:rPr>
                <w:sz w:val="16"/>
              </w:rPr>
            </w:pPr>
            <w:r>
              <w:rPr>
                <w:sz w:val="16"/>
              </w:rPr>
              <w:t>L</w:t>
            </w:r>
          </w:p>
        </w:tc>
        <w:tc>
          <w:tcPr>
            <w:tcW w:w="0" w:type="auto"/>
            <w:shd w:val="clear" w:color="auto" w:fill="D9D9D9" w:themeFill="background1" w:themeFillShade="D9"/>
          </w:tcPr>
          <w:p w:rsidR="005F7E76" w:rsidRPr="00422DDD" w:rsidRDefault="005F7E76" w:rsidP="00367B92">
            <w:pPr>
              <w:jc w:val="left"/>
              <w:rPr>
                <w:sz w:val="16"/>
              </w:rPr>
            </w:pPr>
            <w:r>
              <w:rPr>
                <w:sz w:val="16"/>
              </w:rPr>
              <w:t>L</w:t>
            </w:r>
          </w:p>
        </w:tc>
        <w:tc>
          <w:tcPr>
            <w:tcW w:w="0" w:type="auto"/>
            <w:shd w:val="clear" w:color="auto" w:fill="D9D9D9" w:themeFill="background1" w:themeFillShade="D9"/>
          </w:tcPr>
          <w:p w:rsidR="005F7E76" w:rsidRPr="00422DDD" w:rsidRDefault="005F7E76" w:rsidP="00367B92">
            <w:pPr>
              <w:jc w:val="left"/>
              <w:rPr>
                <w:sz w:val="16"/>
              </w:rPr>
            </w:pPr>
            <w:r>
              <w:rPr>
                <w:sz w:val="16"/>
              </w:rPr>
              <w:t>L</w:t>
            </w:r>
          </w:p>
        </w:tc>
        <w:tc>
          <w:tcPr>
            <w:tcW w:w="0" w:type="auto"/>
            <w:shd w:val="clear" w:color="auto" w:fill="D9D9D9" w:themeFill="background1" w:themeFillShade="D9"/>
          </w:tcPr>
          <w:p w:rsidR="005F7E76" w:rsidRPr="00422DDD" w:rsidRDefault="005F7E76" w:rsidP="00367B92">
            <w:pPr>
              <w:jc w:val="left"/>
              <w:rPr>
                <w:sz w:val="16"/>
              </w:rPr>
            </w:pPr>
            <w:r>
              <w:rPr>
                <w:sz w:val="16"/>
              </w:rPr>
              <w:t>M</w:t>
            </w:r>
          </w:p>
        </w:tc>
        <w:tc>
          <w:tcPr>
            <w:tcW w:w="0" w:type="auto"/>
            <w:shd w:val="clear" w:color="auto" w:fill="D9D9D9" w:themeFill="background1" w:themeFillShade="D9"/>
          </w:tcPr>
          <w:p w:rsidR="005F7E76" w:rsidRPr="00422DDD" w:rsidRDefault="005F7E76" w:rsidP="00367B92">
            <w:pPr>
              <w:jc w:val="left"/>
              <w:rPr>
                <w:sz w:val="16"/>
              </w:rPr>
            </w:pPr>
            <w:r>
              <w:rPr>
                <w:sz w:val="16"/>
              </w:rPr>
              <w:t>M</w:t>
            </w:r>
          </w:p>
        </w:tc>
        <w:tc>
          <w:tcPr>
            <w:tcW w:w="0" w:type="auto"/>
            <w:shd w:val="clear" w:color="auto" w:fill="D9D9D9" w:themeFill="background1" w:themeFillShade="D9"/>
          </w:tcPr>
          <w:p w:rsidR="005F7E76" w:rsidRPr="00422DDD" w:rsidRDefault="005F7E76" w:rsidP="00367B92">
            <w:pPr>
              <w:jc w:val="left"/>
              <w:rPr>
                <w:sz w:val="16"/>
              </w:rPr>
            </w:pPr>
            <w:r>
              <w:rPr>
                <w:sz w:val="16"/>
              </w:rPr>
              <w:t>G</w:t>
            </w:r>
          </w:p>
        </w:tc>
        <w:tc>
          <w:tcPr>
            <w:tcW w:w="271" w:type="dxa"/>
            <w:shd w:val="clear" w:color="auto" w:fill="D9D9D9" w:themeFill="background1" w:themeFillShade="D9"/>
          </w:tcPr>
          <w:p w:rsidR="005F7E76" w:rsidRPr="00422DDD" w:rsidRDefault="005F7E76" w:rsidP="00367B92">
            <w:pPr>
              <w:jc w:val="left"/>
              <w:rPr>
                <w:sz w:val="16"/>
              </w:rPr>
            </w:pPr>
            <w:r>
              <w:rPr>
                <w:sz w:val="16"/>
              </w:rPr>
              <w:t>G</w:t>
            </w:r>
          </w:p>
        </w:tc>
        <w:tc>
          <w:tcPr>
            <w:tcW w:w="271" w:type="dxa"/>
            <w:shd w:val="clear" w:color="auto" w:fill="D9D9D9" w:themeFill="background1" w:themeFillShade="D9"/>
          </w:tcPr>
          <w:p w:rsidR="005F7E76" w:rsidRPr="00422DDD" w:rsidRDefault="005F7E76" w:rsidP="00367B92">
            <w:pPr>
              <w:jc w:val="left"/>
              <w:rPr>
                <w:sz w:val="16"/>
              </w:rPr>
            </w:pPr>
            <w:r>
              <w:rPr>
                <w:sz w:val="16"/>
              </w:rPr>
              <w:t>+</w:t>
            </w:r>
          </w:p>
        </w:tc>
        <w:tc>
          <w:tcPr>
            <w:tcW w:w="0" w:type="auto"/>
            <w:shd w:val="clear" w:color="auto" w:fill="D9D9D9" w:themeFill="background1" w:themeFillShade="D9"/>
          </w:tcPr>
          <w:p w:rsidR="005F7E76" w:rsidRDefault="005F7E76" w:rsidP="00367B92">
            <w:pPr>
              <w:jc w:val="left"/>
              <w:rPr>
                <w:sz w:val="16"/>
              </w:rPr>
            </w:pPr>
            <w:r>
              <w:rPr>
                <w:sz w:val="16"/>
              </w:rPr>
              <w:t>+</w:t>
            </w:r>
          </w:p>
        </w:tc>
      </w:tr>
      <w:tr w:rsidR="005F7E76" w:rsidRPr="00422DDD" w:rsidTr="002C1FB6">
        <w:tc>
          <w:tcPr>
            <w:tcW w:w="0" w:type="auto"/>
            <w:shd w:val="clear" w:color="auto" w:fill="auto"/>
          </w:tcPr>
          <w:p w:rsidR="005F7E76" w:rsidRDefault="005F7E76" w:rsidP="00C022A1">
            <w:pPr>
              <w:jc w:val="center"/>
              <w:rPr>
                <w:sz w:val="16"/>
              </w:rPr>
            </w:pPr>
            <w:r>
              <w:rPr>
                <w:sz w:val="16"/>
              </w:rPr>
              <w:t>8</w:t>
            </w:r>
          </w:p>
        </w:tc>
        <w:tc>
          <w:tcPr>
            <w:tcW w:w="0" w:type="auto"/>
            <w:shd w:val="clear" w:color="auto" w:fill="auto"/>
          </w:tcPr>
          <w:p w:rsidR="005F7E76" w:rsidRPr="00422DDD" w:rsidRDefault="005F7E76" w:rsidP="00367B92">
            <w:pPr>
              <w:jc w:val="left"/>
              <w:rPr>
                <w:sz w:val="16"/>
              </w:rPr>
            </w:pPr>
            <w:r>
              <w:rPr>
                <w:sz w:val="16"/>
              </w:rPr>
              <w:t>L</w:t>
            </w:r>
          </w:p>
        </w:tc>
        <w:tc>
          <w:tcPr>
            <w:tcW w:w="0" w:type="auto"/>
          </w:tcPr>
          <w:p w:rsidR="005F7E76" w:rsidRPr="00422DDD" w:rsidRDefault="005F7E76" w:rsidP="00367B92">
            <w:pPr>
              <w:jc w:val="left"/>
              <w:rPr>
                <w:sz w:val="16"/>
              </w:rPr>
            </w:pPr>
            <w:r>
              <w:rPr>
                <w:sz w:val="16"/>
              </w:rPr>
              <w:t>L</w:t>
            </w:r>
          </w:p>
        </w:tc>
        <w:tc>
          <w:tcPr>
            <w:tcW w:w="0" w:type="auto"/>
          </w:tcPr>
          <w:p w:rsidR="005F7E76" w:rsidRPr="00422DDD" w:rsidRDefault="005F7E76" w:rsidP="00367B92">
            <w:pPr>
              <w:jc w:val="left"/>
              <w:rPr>
                <w:sz w:val="16"/>
              </w:rPr>
            </w:pPr>
            <w:r>
              <w:rPr>
                <w:sz w:val="16"/>
              </w:rPr>
              <w:t>L</w:t>
            </w:r>
          </w:p>
        </w:tc>
        <w:tc>
          <w:tcPr>
            <w:tcW w:w="0" w:type="auto"/>
          </w:tcPr>
          <w:p w:rsidR="005F7E76" w:rsidRPr="00422DDD" w:rsidRDefault="005F7E76" w:rsidP="00367B92">
            <w:pPr>
              <w:jc w:val="left"/>
              <w:rPr>
                <w:sz w:val="16"/>
              </w:rPr>
            </w:pPr>
            <w:r>
              <w:rPr>
                <w:sz w:val="16"/>
              </w:rPr>
              <w:t>M</w:t>
            </w:r>
          </w:p>
        </w:tc>
        <w:tc>
          <w:tcPr>
            <w:tcW w:w="0" w:type="auto"/>
          </w:tcPr>
          <w:p w:rsidR="005F7E76" w:rsidRPr="00422DDD" w:rsidRDefault="005F7E76" w:rsidP="00367B92">
            <w:pPr>
              <w:jc w:val="left"/>
              <w:rPr>
                <w:sz w:val="16"/>
              </w:rPr>
            </w:pPr>
            <w:r>
              <w:rPr>
                <w:sz w:val="16"/>
              </w:rPr>
              <w:t>M</w:t>
            </w:r>
          </w:p>
        </w:tc>
        <w:tc>
          <w:tcPr>
            <w:tcW w:w="0" w:type="auto"/>
          </w:tcPr>
          <w:p w:rsidR="005F7E76" w:rsidRPr="00422DDD" w:rsidRDefault="005F7E76" w:rsidP="00367B92">
            <w:pPr>
              <w:jc w:val="left"/>
              <w:rPr>
                <w:sz w:val="16"/>
              </w:rPr>
            </w:pPr>
            <w:r>
              <w:rPr>
                <w:sz w:val="16"/>
              </w:rPr>
              <w:t>M</w:t>
            </w:r>
          </w:p>
        </w:tc>
        <w:tc>
          <w:tcPr>
            <w:tcW w:w="271" w:type="dxa"/>
          </w:tcPr>
          <w:p w:rsidR="005F7E76" w:rsidRPr="00422DDD" w:rsidRDefault="005F7E76" w:rsidP="00367B92">
            <w:pPr>
              <w:jc w:val="left"/>
              <w:rPr>
                <w:sz w:val="16"/>
              </w:rPr>
            </w:pPr>
            <w:r>
              <w:rPr>
                <w:sz w:val="16"/>
              </w:rPr>
              <w:t>G</w:t>
            </w:r>
          </w:p>
        </w:tc>
        <w:tc>
          <w:tcPr>
            <w:tcW w:w="271" w:type="dxa"/>
          </w:tcPr>
          <w:p w:rsidR="005F7E76" w:rsidRPr="00422DDD" w:rsidRDefault="005F7E76" w:rsidP="00367B92">
            <w:pPr>
              <w:jc w:val="left"/>
              <w:rPr>
                <w:sz w:val="16"/>
              </w:rPr>
            </w:pPr>
            <w:r>
              <w:rPr>
                <w:sz w:val="16"/>
              </w:rPr>
              <w:t>G</w:t>
            </w:r>
          </w:p>
        </w:tc>
        <w:tc>
          <w:tcPr>
            <w:tcW w:w="0" w:type="auto"/>
          </w:tcPr>
          <w:p w:rsidR="005F7E76" w:rsidRDefault="005F7E76" w:rsidP="00367B92">
            <w:pPr>
              <w:jc w:val="left"/>
              <w:rPr>
                <w:sz w:val="16"/>
              </w:rPr>
            </w:pPr>
            <w:r>
              <w:rPr>
                <w:sz w:val="16"/>
              </w:rPr>
              <w:t>+</w:t>
            </w:r>
          </w:p>
        </w:tc>
      </w:tr>
      <w:tr w:rsidR="005F7E76" w:rsidRPr="00422DDD" w:rsidTr="002C1FB6">
        <w:tc>
          <w:tcPr>
            <w:tcW w:w="0" w:type="auto"/>
            <w:shd w:val="clear" w:color="auto" w:fill="D9D9D9" w:themeFill="background1" w:themeFillShade="D9"/>
          </w:tcPr>
          <w:p w:rsidR="005F7E76" w:rsidRDefault="005F7E76" w:rsidP="00C022A1">
            <w:pPr>
              <w:jc w:val="center"/>
              <w:rPr>
                <w:sz w:val="16"/>
              </w:rPr>
            </w:pPr>
            <w:r>
              <w:rPr>
                <w:sz w:val="16"/>
              </w:rPr>
              <w:t>9</w:t>
            </w:r>
          </w:p>
        </w:tc>
        <w:tc>
          <w:tcPr>
            <w:tcW w:w="0" w:type="auto"/>
            <w:shd w:val="clear" w:color="auto" w:fill="D9D9D9" w:themeFill="background1" w:themeFillShade="D9"/>
          </w:tcPr>
          <w:p w:rsidR="005F7E76" w:rsidRDefault="005F7E76" w:rsidP="00367B92">
            <w:pPr>
              <w:jc w:val="left"/>
              <w:rPr>
                <w:sz w:val="16"/>
              </w:rPr>
            </w:pPr>
            <w:r>
              <w:rPr>
                <w:sz w:val="16"/>
              </w:rPr>
              <w:t>L</w:t>
            </w:r>
          </w:p>
        </w:tc>
        <w:tc>
          <w:tcPr>
            <w:tcW w:w="0" w:type="auto"/>
            <w:shd w:val="clear" w:color="auto" w:fill="D9D9D9" w:themeFill="background1" w:themeFillShade="D9"/>
          </w:tcPr>
          <w:p w:rsidR="005F7E76" w:rsidRDefault="005F7E76" w:rsidP="00367B92">
            <w:pPr>
              <w:jc w:val="left"/>
              <w:rPr>
                <w:sz w:val="16"/>
              </w:rPr>
            </w:pPr>
            <w:r>
              <w:rPr>
                <w:sz w:val="16"/>
              </w:rPr>
              <w:t>L</w:t>
            </w:r>
          </w:p>
        </w:tc>
        <w:tc>
          <w:tcPr>
            <w:tcW w:w="0" w:type="auto"/>
            <w:shd w:val="clear" w:color="auto" w:fill="D9D9D9" w:themeFill="background1" w:themeFillShade="D9"/>
          </w:tcPr>
          <w:p w:rsidR="005F7E76" w:rsidRDefault="005F7E76" w:rsidP="00367B92">
            <w:pPr>
              <w:jc w:val="left"/>
              <w:rPr>
                <w:sz w:val="16"/>
              </w:rPr>
            </w:pPr>
            <w:r>
              <w:rPr>
                <w:sz w:val="16"/>
              </w:rPr>
              <w:t>L</w:t>
            </w:r>
          </w:p>
        </w:tc>
        <w:tc>
          <w:tcPr>
            <w:tcW w:w="0" w:type="auto"/>
            <w:shd w:val="clear" w:color="auto" w:fill="D9D9D9" w:themeFill="background1" w:themeFillShade="D9"/>
          </w:tcPr>
          <w:p w:rsidR="005F7E76" w:rsidRDefault="005F7E76" w:rsidP="00367B92">
            <w:pPr>
              <w:jc w:val="left"/>
              <w:rPr>
                <w:sz w:val="16"/>
              </w:rPr>
            </w:pPr>
            <w:r>
              <w:rPr>
                <w:sz w:val="16"/>
              </w:rPr>
              <w:t>M</w:t>
            </w:r>
          </w:p>
        </w:tc>
        <w:tc>
          <w:tcPr>
            <w:tcW w:w="0" w:type="auto"/>
            <w:shd w:val="clear" w:color="auto" w:fill="D9D9D9" w:themeFill="background1" w:themeFillShade="D9"/>
          </w:tcPr>
          <w:p w:rsidR="005F7E76" w:rsidRDefault="005F7E76" w:rsidP="00367B92">
            <w:pPr>
              <w:jc w:val="left"/>
              <w:rPr>
                <w:sz w:val="16"/>
              </w:rPr>
            </w:pPr>
            <w:r>
              <w:rPr>
                <w:sz w:val="16"/>
              </w:rPr>
              <w:t>M</w:t>
            </w:r>
          </w:p>
        </w:tc>
        <w:tc>
          <w:tcPr>
            <w:tcW w:w="0" w:type="auto"/>
            <w:shd w:val="clear" w:color="auto" w:fill="D9D9D9" w:themeFill="background1" w:themeFillShade="D9"/>
          </w:tcPr>
          <w:p w:rsidR="005F7E76" w:rsidRDefault="005F7E76" w:rsidP="00367B92">
            <w:pPr>
              <w:jc w:val="left"/>
              <w:rPr>
                <w:sz w:val="16"/>
              </w:rPr>
            </w:pPr>
            <w:r>
              <w:rPr>
                <w:sz w:val="16"/>
              </w:rPr>
              <w:t>M</w:t>
            </w:r>
          </w:p>
        </w:tc>
        <w:tc>
          <w:tcPr>
            <w:tcW w:w="271" w:type="dxa"/>
            <w:shd w:val="clear" w:color="auto" w:fill="D9D9D9" w:themeFill="background1" w:themeFillShade="D9"/>
          </w:tcPr>
          <w:p w:rsidR="005F7E76" w:rsidRDefault="005F7E76" w:rsidP="00367B92">
            <w:pPr>
              <w:jc w:val="left"/>
              <w:rPr>
                <w:sz w:val="16"/>
              </w:rPr>
            </w:pPr>
            <w:r>
              <w:rPr>
                <w:sz w:val="16"/>
              </w:rPr>
              <w:t>G</w:t>
            </w:r>
          </w:p>
        </w:tc>
        <w:tc>
          <w:tcPr>
            <w:tcW w:w="271" w:type="dxa"/>
            <w:shd w:val="clear" w:color="auto" w:fill="D9D9D9" w:themeFill="background1" w:themeFillShade="D9"/>
          </w:tcPr>
          <w:p w:rsidR="005F7E76" w:rsidRDefault="005F7E76" w:rsidP="00367B92">
            <w:pPr>
              <w:jc w:val="left"/>
              <w:rPr>
                <w:sz w:val="16"/>
              </w:rPr>
            </w:pPr>
            <w:r>
              <w:rPr>
                <w:sz w:val="16"/>
              </w:rPr>
              <w:t>G</w:t>
            </w:r>
          </w:p>
        </w:tc>
        <w:tc>
          <w:tcPr>
            <w:tcW w:w="0" w:type="auto"/>
            <w:shd w:val="clear" w:color="auto" w:fill="D9D9D9" w:themeFill="background1" w:themeFillShade="D9"/>
          </w:tcPr>
          <w:p w:rsidR="005F7E76" w:rsidRDefault="005F7E76" w:rsidP="00367B92">
            <w:pPr>
              <w:jc w:val="left"/>
              <w:rPr>
                <w:sz w:val="16"/>
              </w:rPr>
            </w:pPr>
            <w:r>
              <w:rPr>
                <w:sz w:val="16"/>
              </w:rPr>
              <w:t>G</w:t>
            </w:r>
          </w:p>
        </w:tc>
      </w:tr>
    </w:tbl>
    <w:p w:rsidR="002C1FB6" w:rsidRDefault="002C1FB6" w:rsidP="00AC3D3D">
      <w:pPr>
        <w:ind w:left="360" w:firstLine="360"/>
      </w:pPr>
      <w:r w:rsidRPr="00AC3D3D">
        <w:rPr>
          <w:b/>
        </w:rPr>
        <w:t>L</w:t>
      </w:r>
      <w:r>
        <w:t xml:space="preserve">=léger, </w:t>
      </w:r>
      <w:r w:rsidRPr="00AC3D3D">
        <w:rPr>
          <w:b/>
        </w:rPr>
        <w:t>M</w:t>
      </w:r>
      <w:r>
        <w:t xml:space="preserve">=moyen, </w:t>
      </w:r>
      <w:r w:rsidRPr="00AC3D3D">
        <w:rPr>
          <w:b/>
        </w:rPr>
        <w:t>G</w:t>
      </w:r>
      <w:r>
        <w:t xml:space="preserve">=grave, </w:t>
      </w:r>
      <w:r w:rsidRPr="00AC3D3D">
        <w:rPr>
          <w:b/>
        </w:rPr>
        <w:t>+</w:t>
      </w:r>
      <w:r>
        <w:t xml:space="preserve">=mort. </w:t>
      </w:r>
    </w:p>
    <w:p w:rsidR="004A300D" w:rsidRPr="00422DDD" w:rsidRDefault="005F7E76" w:rsidP="00CF0D93">
      <w:pPr>
        <w:numPr>
          <w:ilvl w:val="0"/>
          <w:numId w:val="19"/>
        </w:numPr>
      </w:pPr>
      <w:r>
        <w:t xml:space="preserve">En état </w:t>
      </w:r>
      <w:r w:rsidRPr="00755E23">
        <w:rPr>
          <w:highlight w:val="yellow"/>
          <w:u w:val="single"/>
        </w:rPr>
        <w:t>Moyen</w:t>
      </w:r>
      <w:r>
        <w:t xml:space="preserve">, le PNJ ne peut pas poursuivre. Si </w:t>
      </w:r>
      <w:r w:rsidRPr="00755E23">
        <w:rPr>
          <w:highlight w:val="yellow"/>
          <w:u w:val="single"/>
        </w:rPr>
        <w:t>Grave</w:t>
      </w:r>
      <w:r>
        <w:t xml:space="preserve">, le PNJ ne peut plus </w:t>
      </w:r>
      <w:r w:rsidR="00AC3D3D">
        <w:t>combattre</w:t>
      </w:r>
      <w:r w:rsidR="004A300D" w:rsidRPr="00422DDD">
        <w:t>.</w:t>
      </w:r>
    </w:p>
    <w:p w:rsidR="00136B49" w:rsidRDefault="0006463C" w:rsidP="00CF0D93">
      <w:pPr>
        <w:numPr>
          <w:ilvl w:val="0"/>
          <w:numId w:val="19"/>
        </w:numPr>
      </w:pPr>
      <w:r w:rsidRPr="00422DDD">
        <w:t xml:space="preserve">Les attaques sont </w:t>
      </w:r>
      <w:r w:rsidRPr="00422DDD">
        <w:rPr>
          <w:b/>
        </w:rPr>
        <w:t>simultanées</w:t>
      </w:r>
      <w:r w:rsidRPr="00422DDD">
        <w:t xml:space="preserve">. </w:t>
      </w:r>
    </w:p>
    <w:p w:rsidR="00027A47" w:rsidRPr="00422DDD" w:rsidRDefault="007D2D47" w:rsidP="00CF0D93">
      <w:pPr>
        <w:numPr>
          <w:ilvl w:val="0"/>
          <w:numId w:val="19"/>
        </w:numPr>
      </w:pPr>
      <w:r>
        <w:t>Un PNJ en état M</w:t>
      </w:r>
      <w:r w:rsidR="00B16CB2">
        <w:t xml:space="preserve"> tente de fuir</w:t>
      </w:r>
      <w:r>
        <w:t xml:space="preserve"> face un adversaire </w:t>
      </w:r>
      <w:r w:rsidR="00B16CB2">
        <w:t xml:space="preserve">dans un état </w:t>
      </w:r>
      <w:r>
        <w:t>moins blessé</w:t>
      </w:r>
      <w:r w:rsidR="00B16CB2">
        <w:t xml:space="preserve"> que lui. C’est réussi si son </w:t>
      </w:r>
      <w:r w:rsidR="00B16CB2">
        <w:rPr>
          <w:b/>
        </w:rPr>
        <w:t xml:space="preserve">dé </w:t>
      </w:r>
      <w:r w:rsidR="00027A47" w:rsidRPr="00422DDD">
        <w:rPr>
          <w:b/>
        </w:rPr>
        <w:t>lancé</w:t>
      </w:r>
      <w:r w:rsidR="00367B92" w:rsidRPr="00422DDD">
        <w:rPr>
          <w:b/>
        </w:rPr>
        <w:t>&lt;</w:t>
      </w:r>
      <w:r w:rsidR="00136B49" w:rsidRPr="00422DDD">
        <w:rPr>
          <w:b/>
        </w:rPr>
        <w:t xml:space="preserve"> NEC</w:t>
      </w:r>
      <w:r w:rsidR="00136B49" w:rsidRPr="00422DDD">
        <w:t>.</w:t>
      </w:r>
      <w:r w:rsidR="007627C3" w:rsidRPr="00422DDD">
        <w:t xml:space="preserve"> </w:t>
      </w:r>
    </w:p>
    <w:p w:rsidR="00136B49" w:rsidRPr="00422DDD" w:rsidRDefault="007D2D47" w:rsidP="00CF0D93">
      <w:pPr>
        <w:numPr>
          <w:ilvl w:val="0"/>
          <w:numId w:val="19"/>
        </w:numPr>
      </w:pPr>
      <w:r>
        <w:t xml:space="preserve">Un PNJ en état G </w:t>
      </w:r>
      <w:r w:rsidRPr="00755E23">
        <w:rPr>
          <w:b/>
        </w:rPr>
        <w:t>se rend</w:t>
      </w:r>
      <w:r>
        <w:t xml:space="preserve"> face un adversaire </w:t>
      </w:r>
      <w:r w:rsidR="00B16CB2">
        <w:t xml:space="preserve">dans un état </w:t>
      </w:r>
      <w:r>
        <w:t>moins blessé que lui, si possible</w:t>
      </w:r>
      <w:r w:rsidR="007627C3" w:rsidRPr="00422DDD">
        <w:t>.</w:t>
      </w:r>
      <w:r w:rsidR="00E11FCB" w:rsidRPr="00422DDD">
        <w:t xml:space="preserve"> </w:t>
      </w:r>
    </w:p>
    <w:p w:rsidR="003973F4" w:rsidRDefault="003973F4" w:rsidP="00CF0D93">
      <w:pPr>
        <w:numPr>
          <w:ilvl w:val="0"/>
          <w:numId w:val="19"/>
        </w:numPr>
      </w:pPr>
      <w:r w:rsidRPr="00422DDD">
        <w:t>Pour gére</w:t>
      </w:r>
      <w:r w:rsidR="00AA49E3" w:rsidRPr="00422DDD">
        <w:t xml:space="preserve">r un combat entre plusieurs PNJ, </w:t>
      </w:r>
      <w:r w:rsidR="00982A28" w:rsidRPr="00422DDD">
        <w:t xml:space="preserve">répartissez les combattants entre les cibles, maximum 6 </w:t>
      </w:r>
      <w:r w:rsidR="008C0633" w:rsidRPr="00422DDD">
        <w:t>par cible</w:t>
      </w:r>
      <w:r w:rsidR="00027A47" w:rsidRPr="00422DDD">
        <w:t xml:space="preserve"> </w:t>
      </w:r>
      <w:r w:rsidR="00982A28" w:rsidRPr="00422DDD">
        <w:t>(ou moins si position défensive particulière)</w:t>
      </w:r>
      <w:r w:rsidR="00B64FBC" w:rsidRPr="00422DDD">
        <w:t>.</w:t>
      </w:r>
      <w:r w:rsidR="00982A28" w:rsidRPr="00422DDD">
        <w:t xml:space="preserve"> Additionnez les effets des attaques</w:t>
      </w:r>
      <w:r w:rsidR="00DA6289" w:rsidRPr="00422DDD">
        <w:t xml:space="preserve"> </w:t>
      </w:r>
      <w:r w:rsidR="0006463C" w:rsidRPr="00422DDD">
        <w:t xml:space="preserve">(blessures) </w:t>
      </w:r>
      <w:r w:rsidR="00DA6289" w:rsidRPr="00422DDD">
        <w:t xml:space="preserve">sachant que </w:t>
      </w:r>
      <w:r w:rsidR="00AC3D3D">
        <w:rPr>
          <w:b/>
        </w:rPr>
        <w:t>Défense</w:t>
      </w:r>
      <w:r w:rsidR="00027A47" w:rsidRPr="00422DDD">
        <w:rPr>
          <w:b/>
        </w:rPr>
        <w:t>-</w:t>
      </w:r>
      <w:r w:rsidR="00DA6289" w:rsidRPr="00422DDD">
        <w:rPr>
          <w:b/>
        </w:rPr>
        <w:t xml:space="preserve">1 par attaque </w:t>
      </w:r>
      <w:r w:rsidR="008C0633" w:rsidRPr="00422DDD">
        <w:rPr>
          <w:b/>
        </w:rPr>
        <w:t xml:space="preserve">subie </w:t>
      </w:r>
      <w:r w:rsidR="00DA6289" w:rsidRPr="00422DDD">
        <w:rPr>
          <w:b/>
        </w:rPr>
        <w:t>après la première</w:t>
      </w:r>
      <w:r w:rsidR="00982A28" w:rsidRPr="00422DDD">
        <w:t>.</w:t>
      </w:r>
      <w:r w:rsidR="0006463C" w:rsidRPr="00422DDD">
        <w:t xml:space="preserve"> </w:t>
      </w:r>
    </w:p>
    <w:p w:rsidR="00B16CB2" w:rsidRDefault="00B16CB2" w:rsidP="00CF0D93">
      <w:pPr>
        <w:numPr>
          <w:ilvl w:val="0"/>
          <w:numId w:val="19"/>
        </w:numPr>
      </w:pPr>
      <w:r>
        <w:t>Chaque échange de coup correspond à une phase.</w:t>
      </w:r>
    </w:p>
    <w:p w:rsidR="00B16CB2" w:rsidRDefault="00B16CB2" w:rsidP="00B16CB2">
      <w:pPr>
        <w:ind w:left="360"/>
      </w:pPr>
      <w:r>
        <w:t>Ce système s’applique mieux pour les humains que pour les animaux/créatures.</w:t>
      </w:r>
    </w:p>
    <w:p w:rsidR="00B16CB2" w:rsidRDefault="00B16CB2" w:rsidP="00B16CB2">
      <w:pPr>
        <w:ind w:left="360"/>
      </w:pPr>
    </w:p>
    <w:p w:rsidR="00015824" w:rsidRPr="00B16CB2" w:rsidRDefault="00015824" w:rsidP="00015824">
      <w:pPr>
        <w:ind w:left="360"/>
        <w:rPr>
          <w:sz w:val="16"/>
        </w:rPr>
      </w:pPr>
      <w:r w:rsidRPr="00B16CB2">
        <w:rPr>
          <w:sz w:val="16"/>
        </w:rPr>
        <w:t>² Les ca</w:t>
      </w:r>
      <w:r w:rsidR="00B16CB2" w:rsidRPr="00B16CB2">
        <w:rPr>
          <w:sz w:val="16"/>
        </w:rPr>
        <w:t xml:space="preserve">pacités spéciales dépendent du jugement du MdJ. Les TC comme </w:t>
      </w:r>
      <w:r w:rsidR="00B16CB2" w:rsidRPr="00B16CB2">
        <w:rPr>
          <w:i/>
          <w:sz w:val="16"/>
        </w:rPr>
        <w:t>Art du Combat</w:t>
      </w:r>
      <w:r w:rsidR="00B16CB2" w:rsidRPr="00B16CB2">
        <w:rPr>
          <w:sz w:val="16"/>
        </w:rPr>
        <w:t>, les reliques, PN, dons ou autres avantages peuvent être considérés comme capacités.</w:t>
      </w:r>
    </w:p>
    <w:p w:rsidR="00B16CB2" w:rsidRPr="00422DDD" w:rsidRDefault="00B16CB2" w:rsidP="00015824">
      <w:pPr>
        <w:ind w:left="360"/>
      </w:pPr>
    </w:p>
    <w:p w:rsidR="00E11FCB" w:rsidRPr="00422DDD" w:rsidRDefault="006E2D13" w:rsidP="006E2D13">
      <w:pPr>
        <w:pStyle w:val="ex"/>
      </w:pPr>
      <w:r w:rsidRPr="00422DDD">
        <w:t xml:space="preserve">Exemple : </w:t>
      </w:r>
      <w:r w:rsidR="00D244AD" w:rsidRPr="00422DDD">
        <w:t xml:space="preserve">un </w:t>
      </w:r>
      <w:r w:rsidR="00575F92" w:rsidRPr="00422DDD">
        <w:t xml:space="preserve">solide </w:t>
      </w:r>
      <w:r w:rsidR="00D244AD" w:rsidRPr="00422DDD">
        <w:t>garde (</w:t>
      </w:r>
      <w:r w:rsidR="00B40AB1" w:rsidRPr="00422DDD">
        <w:t xml:space="preserve">NEC7, </w:t>
      </w:r>
      <w:r w:rsidR="00D244AD" w:rsidRPr="00422DDD">
        <w:t xml:space="preserve">VO30, VD25, PdC25, </w:t>
      </w:r>
      <w:r w:rsidR="00B936D5">
        <w:t xml:space="preserve">RM6, </w:t>
      </w:r>
      <w:r w:rsidR="00D244AD" w:rsidRPr="00422DDD">
        <w:t xml:space="preserve">bouclier, armure maille 3) affronte trois marauds </w:t>
      </w:r>
      <w:r w:rsidR="00575F92" w:rsidRPr="00422DDD">
        <w:t xml:space="preserve">mal équipés </w:t>
      </w:r>
      <w:r w:rsidR="00D244AD" w:rsidRPr="00422DDD">
        <w:t>(</w:t>
      </w:r>
      <w:r w:rsidR="00B40AB1" w:rsidRPr="00422DDD">
        <w:t xml:space="preserve">NEC4, </w:t>
      </w:r>
      <w:r w:rsidR="00D244AD" w:rsidRPr="00422DDD">
        <w:t xml:space="preserve">VO20, VD20, PdC20, </w:t>
      </w:r>
      <w:r w:rsidR="00B936D5">
        <w:t xml:space="preserve">RM5, </w:t>
      </w:r>
      <w:r w:rsidR="00D244AD" w:rsidRPr="00422DDD">
        <w:t xml:space="preserve">armure cuir 1). Le garde a </w:t>
      </w:r>
      <w:r w:rsidR="00B936D5">
        <w:t xml:space="preserve">Vie=3+1=4, </w:t>
      </w:r>
      <w:r w:rsidR="00D244AD" w:rsidRPr="00422DDD">
        <w:t>Attaque= 30/5 =</w:t>
      </w:r>
      <w:r w:rsidR="00B936D5">
        <w:t>6</w:t>
      </w:r>
      <w:r w:rsidR="00D244AD" w:rsidRPr="00422DDD">
        <w:t xml:space="preserve">, Défense = 25/5 </w:t>
      </w:r>
      <w:r w:rsidR="00B936D5">
        <w:t>+ 3x2 = 11</w:t>
      </w:r>
      <w:r w:rsidR="00D244AD" w:rsidRPr="00422DDD">
        <w:t xml:space="preserve">. </w:t>
      </w:r>
      <w:r w:rsidR="00C51275" w:rsidRPr="00422DDD">
        <w:t xml:space="preserve">Les marauds ont </w:t>
      </w:r>
      <w:r w:rsidR="00B936D5">
        <w:t xml:space="preserve">Vie= 2+1=3, </w:t>
      </w:r>
      <w:r w:rsidR="00C51275" w:rsidRPr="00422DDD">
        <w:t xml:space="preserve">Attaque = 20/5 = </w:t>
      </w:r>
      <w:r w:rsidR="00B936D5">
        <w:t>4</w:t>
      </w:r>
      <w:r w:rsidR="00C51275" w:rsidRPr="00422DDD">
        <w:t xml:space="preserve">, Défense = 20/5 + 1x2 = 6. </w:t>
      </w:r>
      <w:r w:rsidR="00575F92" w:rsidRPr="00422DDD">
        <w:t xml:space="preserve">Le premier round de combat inclut une attaque du garde et trois des marauds. Le garde </w:t>
      </w:r>
      <w:r w:rsidR="00B40AB1" w:rsidRPr="00422DDD">
        <w:t>(</w:t>
      </w:r>
      <w:r w:rsidR="00B936D5">
        <w:t>6</w:t>
      </w:r>
      <w:r w:rsidR="00B40AB1" w:rsidRPr="00422DDD">
        <w:t>/1</w:t>
      </w:r>
      <w:r w:rsidR="00B936D5">
        <w:t>1</w:t>
      </w:r>
      <w:r w:rsidR="00B40AB1" w:rsidRPr="00422DDD">
        <w:t xml:space="preserve">) </w:t>
      </w:r>
      <w:r w:rsidR="008D5E76" w:rsidRPr="00422DDD">
        <w:t>obtient un score de (D10=</w:t>
      </w:r>
      <w:r w:rsidR="00B40AB1" w:rsidRPr="00422DDD">
        <w:t>6</w:t>
      </w:r>
      <w:r w:rsidR="008D5E76" w:rsidRPr="00422DDD">
        <w:t>+</w:t>
      </w:r>
      <w:r w:rsidR="00B936D5">
        <w:t>3</w:t>
      </w:r>
      <w:r w:rsidR="008D5E76" w:rsidRPr="00422DDD">
        <w:t xml:space="preserve">=)9, le </w:t>
      </w:r>
      <w:r w:rsidR="00B40AB1" w:rsidRPr="00422DDD">
        <w:t xml:space="preserve">premier </w:t>
      </w:r>
      <w:r w:rsidR="008D5E76" w:rsidRPr="00422DDD">
        <w:t>maraud</w:t>
      </w:r>
      <w:r w:rsidR="00B40AB1" w:rsidRPr="00422DDD">
        <w:t>(</w:t>
      </w:r>
      <w:r w:rsidR="00B936D5">
        <w:t>4/6</w:t>
      </w:r>
      <w:r w:rsidR="00B40AB1" w:rsidRPr="00422DDD">
        <w:t>)</w:t>
      </w:r>
      <w:r w:rsidR="008D5E76" w:rsidRPr="00422DDD">
        <w:t xml:space="preserve"> obtient </w:t>
      </w:r>
      <w:r w:rsidR="00575F92" w:rsidRPr="00422DDD">
        <w:t>(D10=10+</w:t>
      </w:r>
      <w:r w:rsidR="00B936D5">
        <w:t>4</w:t>
      </w:r>
      <w:r w:rsidR="00575F92" w:rsidRPr="00422DDD">
        <w:t>-1</w:t>
      </w:r>
      <w:r w:rsidR="00B936D5">
        <w:t>1</w:t>
      </w:r>
      <w:r w:rsidR="008D5E76" w:rsidRPr="00422DDD">
        <w:t>=</w:t>
      </w:r>
      <w:r w:rsidR="00575F92" w:rsidRPr="00422DDD">
        <w:t>)</w:t>
      </w:r>
      <w:r w:rsidR="00B936D5">
        <w:t>3</w:t>
      </w:r>
      <w:r w:rsidR="00575F92" w:rsidRPr="00422DDD">
        <w:t xml:space="preserve">. Le maraud </w:t>
      </w:r>
      <w:r w:rsidR="00B936D5">
        <w:t>subit 3 blessures (</w:t>
      </w:r>
      <w:r w:rsidR="004A63D1">
        <w:t xml:space="preserve">où=6+10=16=Ventre) </w:t>
      </w:r>
      <w:r w:rsidR="00B936D5">
        <w:t>état Grave) et le garde 1</w:t>
      </w:r>
      <w:r w:rsidR="004A63D1">
        <w:t>(2D10=2+3=5=Tête)</w:t>
      </w:r>
      <w:r w:rsidR="00B936D5">
        <w:t>. Le second maraud obtient (D10=1+4-11+</w:t>
      </w:r>
      <w:r w:rsidR="008D5E76" w:rsidRPr="00422DDD">
        <w:t>1(2</w:t>
      </w:r>
      <w:r w:rsidR="008D5E76" w:rsidRPr="00422DDD">
        <w:rPr>
          <w:vertAlign w:val="superscript"/>
        </w:rPr>
        <w:t>ième</w:t>
      </w:r>
      <w:r w:rsidR="008D5E76" w:rsidRPr="00422DDD">
        <w:t xml:space="preserve"> attaque)</w:t>
      </w:r>
      <w:r w:rsidR="00B936D5">
        <w:t>)</w:t>
      </w:r>
      <w:r w:rsidR="008D5E76" w:rsidRPr="00422DDD">
        <w:t>=-</w:t>
      </w:r>
      <w:r w:rsidR="00B936D5">
        <w:t>5</w:t>
      </w:r>
      <w:r w:rsidR="008D5E76" w:rsidRPr="00422DDD">
        <w:t>, rien. Le troisième obtient</w:t>
      </w:r>
      <w:r w:rsidR="00E11FCB" w:rsidRPr="00422DDD">
        <w:t xml:space="preserve"> (D10=10+</w:t>
      </w:r>
      <w:r w:rsidR="00B936D5">
        <w:t>4</w:t>
      </w:r>
      <w:r w:rsidR="00E11FCB" w:rsidRPr="00422DDD">
        <w:t>-</w:t>
      </w:r>
      <w:r w:rsidR="00B936D5">
        <w:t>11+2</w:t>
      </w:r>
      <w:r w:rsidR="00E11FCB" w:rsidRPr="00422DDD">
        <w:t>(3</w:t>
      </w:r>
      <w:r w:rsidR="00E11FCB" w:rsidRPr="00422DDD">
        <w:rPr>
          <w:vertAlign w:val="superscript"/>
        </w:rPr>
        <w:t>ième</w:t>
      </w:r>
      <w:r w:rsidR="00E11FCB" w:rsidRPr="00422DDD">
        <w:t xml:space="preserve"> attaque))=</w:t>
      </w:r>
      <w:r w:rsidR="00B936D5">
        <w:t>3</w:t>
      </w:r>
      <w:r w:rsidR="00E11FCB" w:rsidRPr="00422DDD">
        <w:t xml:space="preserve"> donc le garde prend </w:t>
      </w:r>
      <w:r w:rsidR="00B936D5">
        <w:t xml:space="preserve">1 blessure de plus </w:t>
      </w:r>
      <w:r w:rsidR="004A63D1">
        <w:t xml:space="preserve">(2D10=10+1=11=Thorax) </w:t>
      </w:r>
      <w:r w:rsidR="00B936D5">
        <w:t>et passe à l’état Léger</w:t>
      </w:r>
      <w:r w:rsidR="00E11FCB" w:rsidRPr="00422DDD">
        <w:t>.</w:t>
      </w:r>
      <w:r w:rsidR="00B40AB1" w:rsidRPr="00422DDD">
        <w:t xml:space="preserve"> Le premier maraud ne peut pas fuir (</w:t>
      </w:r>
      <w:r w:rsidR="00B936D5">
        <w:t>blessé gravement</w:t>
      </w:r>
      <w:r w:rsidR="00B40AB1" w:rsidRPr="00422DDD">
        <w:t>). Le combat continue.</w:t>
      </w:r>
      <w:r w:rsidR="00B936D5">
        <w:t xml:space="preserve"> Le garde</w:t>
      </w:r>
      <w:r w:rsidR="00A473B5">
        <w:t xml:space="preserve"> vaut </w:t>
      </w:r>
      <w:r w:rsidR="00755E23">
        <w:t>5</w:t>
      </w:r>
      <w:r w:rsidR="00A473B5">
        <w:t>/</w:t>
      </w:r>
      <w:r w:rsidR="00755E23">
        <w:t>10</w:t>
      </w:r>
      <w:r w:rsidR="00A473B5">
        <w:t xml:space="preserve"> maintenant face à deux marauds 4/6. </w:t>
      </w:r>
    </w:p>
    <w:p w:rsidR="00AC5A53" w:rsidRPr="00422DDD" w:rsidRDefault="00AC5A53" w:rsidP="00AC5A53">
      <w:pPr>
        <w:pStyle w:val="Titre2"/>
      </w:pPr>
      <w:bookmarkStart w:id="182" w:name="_Toc208477876"/>
      <w:r w:rsidRPr="00422DDD">
        <w:t>7.7 Combat rapide entre Perso et PNJ (option)</w:t>
      </w:r>
      <w:bookmarkEnd w:id="182"/>
    </w:p>
    <w:p w:rsidR="00AC5A53" w:rsidRPr="00422DDD" w:rsidRDefault="00AC5A53" w:rsidP="00AC5A53">
      <w:r w:rsidRPr="00422DDD">
        <w:t xml:space="preserve">La règle précédente est adaptée pour résoudre rapidement un combat opposant un Perso et des PNJ. Utilisez-là </w:t>
      </w:r>
      <w:r w:rsidR="00B40AB1" w:rsidRPr="00422DDD">
        <w:t xml:space="preserve">uniquement </w:t>
      </w:r>
      <w:r w:rsidRPr="00422DDD">
        <w:t>lorsque</w:t>
      </w:r>
      <w:r w:rsidR="00236989">
        <w:t xml:space="preserve"> les circonstances le demandent</w:t>
      </w:r>
      <w:r w:rsidRPr="00422DDD">
        <w:t xml:space="preserve">. </w:t>
      </w:r>
    </w:p>
    <w:p w:rsidR="00AC5A53" w:rsidRPr="00422DDD" w:rsidRDefault="00AC5A53" w:rsidP="00CF0D93">
      <w:pPr>
        <w:numPr>
          <w:ilvl w:val="0"/>
          <w:numId w:val="25"/>
        </w:numPr>
      </w:pPr>
      <w:r w:rsidRPr="00422DDD">
        <w:t>Le Perso</w:t>
      </w:r>
      <w:r w:rsidR="005C21F8" w:rsidRPr="00422DDD">
        <w:t xml:space="preserve"> peut (mais ne doit pas) modifier le combat avec ses TC. </w:t>
      </w:r>
      <w:r w:rsidR="00B40AB1" w:rsidRPr="00422DDD">
        <w:t xml:space="preserve">Il est possible d’utiliser </w:t>
      </w:r>
      <w:r w:rsidR="00236989">
        <w:t xml:space="preserve">un </w:t>
      </w:r>
      <w:r w:rsidR="00B40AB1" w:rsidRPr="00422DDD">
        <w:t xml:space="preserve">TC par </w:t>
      </w:r>
      <w:r w:rsidR="00236989">
        <w:t>round</w:t>
      </w:r>
      <w:r w:rsidR="00B40AB1" w:rsidRPr="00422DDD">
        <w:t xml:space="preserve">. </w:t>
      </w:r>
      <w:r w:rsidR="005C21F8" w:rsidRPr="00422DDD">
        <w:t>La ta</w:t>
      </w:r>
      <w:r w:rsidR="00236989">
        <w:t>ble indique quand les utiliser et l’effet si le test est réussi/</w:t>
      </w:r>
      <w:r w:rsidR="005C21F8" w:rsidRPr="00422DDD">
        <w:t>raté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528"/>
        <w:gridCol w:w="2947"/>
        <w:gridCol w:w="2340"/>
      </w:tblGrid>
      <w:tr w:rsidR="005C21F8" w:rsidRPr="00422DDD" w:rsidTr="007F1EAA">
        <w:tc>
          <w:tcPr>
            <w:tcW w:w="0" w:type="auto"/>
            <w:tcBorders>
              <w:top w:val="single" w:sz="4" w:space="0" w:color="auto"/>
              <w:left w:val="single" w:sz="4" w:space="0" w:color="auto"/>
              <w:bottom w:val="single" w:sz="4" w:space="0" w:color="auto"/>
              <w:right w:val="single" w:sz="4" w:space="0" w:color="auto"/>
            </w:tcBorders>
            <w:shd w:val="clear" w:color="auto" w:fill="auto"/>
          </w:tcPr>
          <w:p w:rsidR="005C21F8" w:rsidRPr="00422DDD" w:rsidRDefault="007D1327" w:rsidP="007F1EAA">
            <w:pPr>
              <w:rPr>
                <w:b/>
                <w:sz w:val="16"/>
                <w:szCs w:val="16"/>
              </w:rPr>
            </w:pPr>
            <w:r>
              <w:rPr>
                <w:b/>
                <w:sz w:val="16"/>
                <w:szCs w:val="16"/>
              </w:rPr>
              <w:lastRenderedPageBreak/>
              <w:t>TC</w:t>
            </w:r>
          </w:p>
        </w:tc>
        <w:tc>
          <w:tcPr>
            <w:tcW w:w="0" w:type="auto"/>
            <w:tcBorders>
              <w:top w:val="single" w:sz="4" w:space="0" w:color="auto"/>
              <w:left w:val="single" w:sz="4" w:space="0" w:color="auto"/>
              <w:bottom w:val="single" w:sz="4" w:space="0" w:color="auto"/>
              <w:right w:val="single" w:sz="4" w:space="0" w:color="auto"/>
            </w:tcBorders>
          </w:tcPr>
          <w:p w:rsidR="005C21F8" w:rsidRPr="00422DDD" w:rsidRDefault="005C21F8" w:rsidP="007F1EAA">
            <w:pPr>
              <w:rPr>
                <w:b/>
                <w:sz w:val="16"/>
                <w:szCs w:val="16"/>
              </w:rPr>
            </w:pPr>
            <w:r w:rsidRPr="00422DDD">
              <w:rPr>
                <w:b/>
                <w:sz w:val="16"/>
                <w:szCs w:val="16"/>
              </w:rPr>
              <w:t>Quand</w:t>
            </w:r>
          </w:p>
        </w:tc>
        <w:tc>
          <w:tcPr>
            <w:tcW w:w="0" w:type="auto"/>
            <w:tcBorders>
              <w:top w:val="single" w:sz="4" w:space="0" w:color="auto"/>
              <w:left w:val="single" w:sz="4" w:space="0" w:color="auto"/>
              <w:bottom w:val="single" w:sz="4" w:space="0" w:color="auto"/>
              <w:right w:val="single" w:sz="4" w:space="0" w:color="auto"/>
            </w:tcBorders>
          </w:tcPr>
          <w:p w:rsidR="005C21F8" w:rsidRPr="00422DDD" w:rsidRDefault="005C21F8" w:rsidP="007F1EAA">
            <w:pPr>
              <w:rPr>
                <w:b/>
                <w:sz w:val="16"/>
                <w:szCs w:val="16"/>
              </w:rPr>
            </w:pPr>
            <w:r w:rsidRPr="00422DDD">
              <w:rPr>
                <w:b/>
                <w:sz w:val="16"/>
                <w:szCs w:val="16"/>
              </w:rPr>
              <w:t>Réussi</w:t>
            </w:r>
          </w:p>
        </w:tc>
        <w:tc>
          <w:tcPr>
            <w:tcW w:w="0" w:type="auto"/>
            <w:tcBorders>
              <w:top w:val="single" w:sz="4" w:space="0" w:color="auto"/>
              <w:left w:val="single" w:sz="4" w:space="0" w:color="auto"/>
              <w:bottom w:val="single" w:sz="4" w:space="0" w:color="auto"/>
              <w:right w:val="single" w:sz="4" w:space="0" w:color="auto"/>
            </w:tcBorders>
          </w:tcPr>
          <w:p w:rsidR="005C21F8" w:rsidRPr="00422DDD" w:rsidRDefault="005C21F8" w:rsidP="007F1EAA">
            <w:pPr>
              <w:rPr>
                <w:b/>
                <w:sz w:val="16"/>
                <w:szCs w:val="16"/>
              </w:rPr>
            </w:pPr>
            <w:r w:rsidRPr="00422DDD">
              <w:rPr>
                <w:b/>
                <w:sz w:val="16"/>
                <w:szCs w:val="16"/>
              </w:rPr>
              <w:t>Raté</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i/>
                <w:sz w:val="16"/>
                <w:szCs w:val="16"/>
              </w:rPr>
            </w:pPr>
            <w:r w:rsidRPr="00422DDD">
              <w:rPr>
                <w:i/>
                <w:sz w:val="16"/>
                <w:szCs w:val="16"/>
              </w:rPr>
              <w:t>Réaction</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Avant le combat</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Peut fuir</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Défense-1</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i/>
                <w:sz w:val="16"/>
                <w:szCs w:val="16"/>
              </w:rPr>
            </w:pPr>
            <w:r w:rsidRPr="00422DDD">
              <w:rPr>
                <w:i/>
                <w:sz w:val="16"/>
                <w:szCs w:val="16"/>
              </w:rPr>
              <w:t>Embuscade</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Avant le combat</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Attaque+2</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Attaque-1</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i/>
                <w:sz w:val="16"/>
                <w:szCs w:val="16"/>
              </w:rPr>
            </w:pPr>
            <w:r w:rsidRPr="00422DDD">
              <w:rPr>
                <w:i/>
                <w:sz w:val="16"/>
                <w:szCs w:val="16"/>
              </w:rPr>
              <w:t>Charge</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Avant le combat</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29229E">
            <w:pPr>
              <w:rPr>
                <w:sz w:val="16"/>
                <w:szCs w:val="16"/>
              </w:rPr>
            </w:pPr>
            <w:r w:rsidRPr="00422DDD">
              <w:rPr>
                <w:sz w:val="16"/>
                <w:szCs w:val="16"/>
              </w:rPr>
              <w:t>Première Attaque+2</w:t>
            </w:r>
            <w:r w:rsidR="0029229E" w:rsidRPr="00422DDD">
              <w:rPr>
                <w:sz w:val="16"/>
                <w:szCs w:val="16"/>
              </w:rPr>
              <w:t xml:space="preserve"> et</w:t>
            </w:r>
            <w:r w:rsidRPr="00422DDD">
              <w:rPr>
                <w:sz w:val="16"/>
                <w:szCs w:val="16"/>
              </w:rPr>
              <w:t xml:space="preserve"> Défense-1</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C21F8" w:rsidRPr="00422DDD" w:rsidRDefault="005C21F8" w:rsidP="007F1EAA">
            <w:pPr>
              <w:rPr>
                <w:sz w:val="16"/>
                <w:szCs w:val="16"/>
              </w:rPr>
            </w:pPr>
            <w:r w:rsidRPr="00422DDD">
              <w:rPr>
                <w:sz w:val="16"/>
                <w:szCs w:val="16"/>
              </w:rPr>
              <w:t>Défense-1</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i/>
                <w:sz w:val="16"/>
                <w:szCs w:val="16"/>
              </w:rPr>
            </w:pPr>
            <w:r w:rsidRPr="00422DDD">
              <w:rPr>
                <w:i/>
                <w:sz w:val="16"/>
                <w:szCs w:val="16"/>
              </w:rPr>
              <w:t>Art du combat</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sz w:val="16"/>
                <w:szCs w:val="16"/>
              </w:rPr>
            </w:pPr>
            <w:r w:rsidRPr="00422DDD">
              <w:rPr>
                <w:sz w:val="16"/>
                <w:szCs w:val="16"/>
              </w:rPr>
              <w:t>Avant l’attaque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Attaque+1 ou Défense+1</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Frappe après et Attaque-2</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i/>
                <w:sz w:val="16"/>
                <w:szCs w:val="16"/>
              </w:rPr>
            </w:pPr>
            <w:r w:rsidRPr="00422DDD">
              <w:rPr>
                <w:i/>
                <w:sz w:val="16"/>
                <w:szCs w:val="16"/>
              </w:rPr>
              <w:t>Vitesse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sz w:val="16"/>
                <w:szCs w:val="16"/>
              </w:rPr>
            </w:pPr>
            <w:r w:rsidRPr="00422DDD">
              <w:rPr>
                <w:sz w:val="16"/>
                <w:szCs w:val="16"/>
              </w:rPr>
              <w:t>Avant l’attaque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Frappe avant</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9229E" w:rsidRPr="00422DDD" w:rsidRDefault="0029229E" w:rsidP="007F1EAA">
            <w:pPr>
              <w:rPr>
                <w:sz w:val="16"/>
                <w:szCs w:val="16"/>
              </w:rPr>
            </w:pPr>
            <w:r w:rsidRPr="00422DDD">
              <w:rPr>
                <w:sz w:val="16"/>
                <w:szCs w:val="16"/>
              </w:rPr>
              <w:t>Frappe après</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i/>
                <w:sz w:val="16"/>
                <w:szCs w:val="16"/>
              </w:rPr>
            </w:pPr>
            <w:r w:rsidRPr="00422DDD">
              <w:rPr>
                <w:i/>
                <w:sz w:val="16"/>
                <w:szCs w:val="16"/>
              </w:rPr>
              <w:t>Combat à deux armes</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sz w:val="16"/>
                <w:szCs w:val="16"/>
              </w:rPr>
            </w:pPr>
            <w:r w:rsidRPr="00422DDD">
              <w:rPr>
                <w:sz w:val="16"/>
                <w:szCs w:val="16"/>
              </w:rPr>
              <w:t>Avant l’attaque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Attaque+1</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Attaque-1</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i/>
                <w:sz w:val="16"/>
                <w:szCs w:val="16"/>
              </w:rPr>
            </w:pPr>
            <w:r w:rsidRPr="00422DDD">
              <w:rPr>
                <w:i/>
                <w:sz w:val="16"/>
                <w:szCs w:val="16"/>
              </w:rPr>
              <w:t>Esquive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5C21F8" w:rsidP="007F1EAA">
            <w:pPr>
              <w:rPr>
                <w:sz w:val="16"/>
                <w:szCs w:val="16"/>
              </w:rPr>
            </w:pPr>
            <w:r w:rsidRPr="00422DDD">
              <w:rPr>
                <w:sz w:val="16"/>
                <w:szCs w:val="16"/>
              </w:rPr>
              <w:t>Avant l’attaque</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Défense+2</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C21F8" w:rsidRPr="00422DDD" w:rsidRDefault="0029229E" w:rsidP="007F1EAA">
            <w:pPr>
              <w:rPr>
                <w:sz w:val="16"/>
                <w:szCs w:val="16"/>
              </w:rPr>
            </w:pPr>
            <w:r w:rsidRPr="00422DDD">
              <w:rPr>
                <w:sz w:val="16"/>
                <w:szCs w:val="16"/>
              </w:rPr>
              <w:t>Attaque-2</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5C21F8" w:rsidP="007F1EAA">
            <w:pPr>
              <w:rPr>
                <w:i/>
                <w:sz w:val="16"/>
                <w:szCs w:val="16"/>
              </w:rPr>
            </w:pPr>
            <w:r w:rsidRPr="00422DDD">
              <w:rPr>
                <w:i/>
                <w:sz w:val="16"/>
                <w:szCs w:val="16"/>
              </w:rPr>
              <w:t>Résistance</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5C21F8" w:rsidP="007F1EAA">
            <w:pPr>
              <w:rPr>
                <w:sz w:val="16"/>
                <w:szCs w:val="16"/>
              </w:rPr>
            </w:pPr>
            <w:r w:rsidRPr="00422DDD">
              <w:rPr>
                <w:sz w:val="16"/>
                <w:szCs w:val="16"/>
              </w:rPr>
              <w:t>Après l’attaque</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29229E" w:rsidP="007F1EAA">
            <w:pPr>
              <w:rPr>
                <w:sz w:val="16"/>
                <w:szCs w:val="16"/>
              </w:rPr>
            </w:pPr>
            <w:r w:rsidRPr="00422DDD">
              <w:rPr>
                <w:sz w:val="16"/>
                <w:szCs w:val="16"/>
              </w:rPr>
              <w:t>Score subit-1</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29229E" w:rsidP="007F1EAA">
            <w:pPr>
              <w:rPr>
                <w:sz w:val="16"/>
                <w:szCs w:val="16"/>
              </w:rPr>
            </w:pPr>
            <w:r w:rsidRPr="00422DDD">
              <w:rPr>
                <w:sz w:val="16"/>
                <w:szCs w:val="16"/>
              </w:rPr>
              <w:t>Score subit+1</w:t>
            </w:r>
          </w:p>
        </w:tc>
      </w:tr>
      <w:tr w:rsidR="005C21F8" w:rsidRPr="00422DDD" w:rsidTr="007D1327">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5C21F8" w:rsidP="007F1EAA">
            <w:pPr>
              <w:rPr>
                <w:i/>
                <w:sz w:val="16"/>
                <w:szCs w:val="16"/>
              </w:rPr>
            </w:pPr>
            <w:r w:rsidRPr="00422DDD">
              <w:rPr>
                <w:i/>
                <w:sz w:val="16"/>
                <w:szCs w:val="16"/>
              </w:rPr>
              <w:t>Fuite</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5C21F8" w:rsidP="007F1EAA">
            <w:pPr>
              <w:rPr>
                <w:sz w:val="16"/>
                <w:szCs w:val="16"/>
              </w:rPr>
            </w:pPr>
            <w:r w:rsidRPr="00422DDD">
              <w:rPr>
                <w:sz w:val="16"/>
                <w:szCs w:val="16"/>
              </w:rPr>
              <w:t>Après le combat</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29229E" w:rsidP="007F1EAA">
            <w:pPr>
              <w:rPr>
                <w:sz w:val="16"/>
                <w:szCs w:val="16"/>
              </w:rPr>
            </w:pPr>
            <w:r w:rsidRPr="00422DDD">
              <w:rPr>
                <w:sz w:val="16"/>
                <w:szCs w:val="16"/>
              </w:rPr>
              <w:t>NEC+2 pour fuir</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C21F8" w:rsidRPr="00422DDD" w:rsidRDefault="0029229E" w:rsidP="007F1EAA">
            <w:pPr>
              <w:rPr>
                <w:sz w:val="16"/>
                <w:szCs w:val="16"/>
              </w:rPr>
            </w:pPr>
            <w:r w:rsidRPr="00422DDD">
              <w:rPr>
                <w:sz w:val="16"/>
                <w:szCs w:val="16"/>
              </w:rPr>
              <w:t>NEC-1 pour fuir</w:t>
            </w:r>
          </w:p>
        </w:tc>
      </w:tr>
    </w:tbl>
    <w:p w:rsidR="005C21F8" w:rsidRPr="00422DDD" w:rsidRDefault="0029229E" w:rsidP="00CF0D93">
      <w:pPr>
        <w:numPr>
          <w:ilvl w:val="0"/>
          <w:numId w:val="25"/>
        </w:numPr>
      </w:pPr>
      <w:r w:rsidRPr="00422DDD">
        <w:t xml:space="preserve">Chaque blessure subie ajoute un niveau </w:t>
      </w:r>
      <w:r w:rsidR="00B40AB1" w:rsidRPr="00422DDD">
        <w:t xml:space="preserve">(N1/N2/N3) </w:t>
      </w:r>
      <w:r w:rsidRPr="00422DDD">
        <w:t xml:space="preserve">en TEC dans </w:t>
      </w:r>
      <w:r w:rsidR="007D1327">
        <w:t>la zone</w:t>
      </w:r>
      <w:r w:rsidRPr="00422DDD">
        <w:t xml:space="preserve"> du corps.</w:t>
      </w:r>
      <w:r w:rsidR="00597B6F" w:rsidRPr="00422DDD">
        <w:t xml:space="preserve"> </w:t>
      </w:r>
    </w:p>
    <w:p w:rsidR="00597B6F" w:rsidRPr="00422DDD" w:rsidRDefault="00597B6F" w:rsidP="00CF0D93">
      <w:pPr>
        <w:numPr>
          <w:ilvl w:val="0"/>
          <w:numId w:val="25"/>
        </w:numPr>
      </w:pPr>
      <w:r w:rsidRPr="00422DDD">
        <w:t xml:space="preserve">Le Perso ne meurt que lorsque ses blessures l’indiquent. </w:t>
      </w:r>
    </w:p>
    <w:p w:rsidR="0040687A" w:rsidRPr="00422DDD" w:rsidRDefault="00597B6F" w:rsidP="00597B6F">
      <w:pPr>
        <w:pStyle w:val="ex"/>
      </w:pPr>
      <w:r w:rsidRPr="00422DDD">
        <w:t xml:space="preserve">Exemple : </w:t>
      </w:r>
      <w:r w:rsidR="003F101C" w:rsidRPr="00422DDD">
        <w:t>Jean (Charge NE40, VitesseNE30, Esquive NE60) ,  avec son épée et son bouclier, combat un Irnolo des Forêts (PdC37, VO22, VD15, AR2, Régénère, Insensible estoc</w:t>
      </w:r>
      <w:r w:rsidR="004A63D1">
        <w:t>). Jean a Attaque</w:t>
      </w:r>
      <w:r w:rsidR="003F101C" w:rsidRPr="00422DDD">
        <w:t>=7 et</w:t>
      </w:r>
      <w:r w:rsidR="004A63D1">
        <w:t xml:space="preserve"> Défense</w:t>
      </w:r>
      <w:r w:rsidR="003F101C" w:rsidRPr="00422DDD">
        <w:t>=6. L’Irnolo a Attaque = 22/5 + 37/10 = 8 et Défense =15/5 + 2x2 +1(régénère) +1(insensible estoc) = 9</w:t>
      </w:r>
      <w:r w:rsidR="000340A0">
        <w:t>. Avant le combat, Jean décide d</w:t>
      </w:r>
      <w:r w:rsidR="003F101C" w:rsidRPr="00422DDD">
        <w:t xml:space="preserve">e charger, avec (D100=)72 c’est raté donc </w:t>
      </w:r>
      <w:r w:rsidR="00AA73D4" w:rsidRPr="00422DDD">
        <w:t xml:space="preserve">sa </w:t>
      </w:r>
      <w:r w:rsidR="003F101C" w:rsidRPr="00422DDD">
        <w:t xml:space="preserve">Défense = 6-1=5. </w:t>
      </w:r>
      <w:r w:rsidR="00AA73D4" w:rsidRPr="00422DDD">
        <w:t>Pour prendre l’initiative, Jean teste sa Vitesse, avec (D100=)32, c’est raté donc l’Irnolo frappe le premier. Un (D10=)4+8(attaque)-5(défense)=7. Jean subit deux blessures</w:t>
      </w:r>
      <w:r w:rsidR="00B40AB1" w:rsidRPr="00422DDD">
        <w:t> </w:t>
      </w:r>
      <w:r w:rsidR="004A63D1">
        <w:t>réparties au hasard</w:t>
      </w:r>
      <w:r w:rsidR="00B40AB1" w:rsidRPr="00422DDD">
        <w:t>: N1 dans le Thorax et N1 dans la Jambe droite(par exemple)</w:t>
      </w:r>
      <w:r w:rsidR="00AA73D4" w:rsidRPr="00422DDD">
        <w:t xml:space="preserve">. La réplique </w:t>
      </w:r>
      <w:r w:rsidR="00B40AB1" w:rsidRPr="00422DDD">
        <w:t xml:space="preserve">de Jean </w:t>
      </w:r>
      <w:r w:rsidR="00AA73D4" w:rsidRPr="00422DDD">
        <w:t xml:space="preserve">est de (D10=)2+7(attaque)-9(défense)-2(blessures)= -2, c’est raté. </w:t>
      </w:r>
    </w:p>
    <w:p w:rsidR="00D27C5B" w:rsidRDefault="00D27C5B" w:rsidP="00D27C5B">
      <w:pPr>
        <w:pStyle w:val="Titre2"/>
      </w:pPr>
      <w:bookmarkStart w:id="183" w:name="_Toc208477877"/>
      <w:bookmarkStart w:id="184" w:name="_Ref405444468"/>
      <w:bookmarkStart w:id="185" w:name="_GoBack"/>
      <w:bookmarkEnd w:id="185"/>
      <w:r>
        <w:t>7.8</w:t>
      </w:r>
      <w:r w:rsidRPr="00422DDD">
        <w:t xml:space="preserve"> </w:t>
      </w:r>
      <w:r>
        <w:t>Archétypes</w:t>
      </w:r>
      <w:bookmarkEnd w:id="183"/>
    </w:p>
    <w:p w:rsidR="00D27C5B" w:rsidRDefault="00D27C5B" w:rsidP="00D27C5B">
      <w:r>
        <w:t>Pour le combat rapide, utilisez les valeurs moyennes suivantes selon l’archétype :</w:t>
      </w:r>
    </w:p>
    <w:tbl>
      <w:tblPr>
        <w:tblStyle w:val="Grilledutableau"/>
        <w:tblW w:w="0" w:type="auto"/>
        <w:tblLook w:val="04A0" w:firstRow="1" w:lastRow="0" w:firstColumn="1" w:lastColumn="0" w:noHBand="0" w:noVBand="1"/>
      </w:tblPr>
      <w:tblGrid>
        <w:gridCol w:w="2589"/>
        <w:gridCol w:w="1103"/>
        <w:gridCol w:w="1127"/>
        <w:gridCol w:w="570"/>
        <w:gridCol w:w="3959"/>
      </w:tblGrid>
      <w:tr w:rsidR="00D27C5B" w:rsidRPr="00C968B6" w:rsidTr="00D27C5B">
        <w:tc>
          <w:tcPr>
            <w:tcW w:w="0" w:type="auto"/>
          </w:tcPr>
          <w:p w:rsidR="00D27C5B" w:rsidRPr="00C968B6" w:rsidRDefault="00D27C5B" w:rsidP="0002345E">
            <w:pPr>
              <w:rPr>
                <w:b/>
              </w:rPr>
            </w:pPr>
            <w:r w:rsidRPr="00C968B6">
              <w:rPr>
                <w:b/>
              </w:rPr>
              <w:t>Archétype</w:t>
            </w:r>
          </w:p>
        </w:tc>
        <w:tc>
          <w:tcPr>
            <w:tcW w:w="0" w:type="auto"/>
          </w:tcPr>
          <w:p w:rsidR="00D27C5B" w:rsidRPr="00C968B6" w:rsidRDefault="00D27C5B" w:rsidP="0002345E">
            <w:pPr>
              <w:jc w:val="center"/>
              <w:rPr>
                <w:b/>
              </w:rPr>
            </w:pPr>
            <w:r w:rsidRPr="00C968B6">
              <w:rPr>
                <w:b/>
              </w:rPr>
              <w:t>Attaque</w:t>
            </w:r>
          </w:p>
        </w:tc>
        <w:tc>
          <w:tcPr>
            <w:tcW w:w="0" w:type="auto"/>
          </w:tcPr>
          <w:p w:rsidR="00D27C5B" w:rsidRPr="00C968B6" w:rsidRDefault="00D27C5B" w:rsidP="0002345E">
            <w:pPr>
              <w:jc w:val="center"/>
              <w:rPr>
                <w:b/>
              </w:rPr>
            </w:pPr>
            <w:r w:rsidRPr="00C968B6">
              <w:rPr>
                <w:b/>
              </w:rPr>
              <w:t>Défense</w:t>
            </w:r>
          </w:p>
        </w:tc>
        <w:tc>
          <w:tcPr>
            <w:tcW w:w="0" w:type="auto"/>
          </w:tcPr>
          <w:p w:rsidR="00D27C5B" w:rsidRPr="00C968B6" w:rsidRDefault="00D27C5B" w:rsidP="0002345E">
            <w:pPr>
              <w:jc w:val="center"/>
              <w:rPr>
                <w:b/>
              </w:rPr>
            </w:pPr>
            <w:r w:rsidRPr="00C968B6">
              <w:rPr>
                <w:b/>
              </w:rPr>
              <w:t>Vie</w:t>
            </w:r>
          </w:p>
        </w:tc>
        <w:tc>
          <w:tcPr>
            <w:tcW w:w="0" w:type="auto"/>
          </w:tcPr>
          <w:p w:rsidR="00D27C5B" w:rsidRPr="00C968B6" w:rsidRDefault="00D27C5B" w:rsidP="0002345E">
            <w:pPr>
              <w:rPr>
                <w:b/>
              </w:rPr>
            </w:pPr>
            <w:r w:rsidRPr="00C968B6">
              <w:rPr>
                <w:b/>
              </w:rPr>
              <w:t>Note</w:t>
            </w:r>
          </w:p>
        </w:tc>
      </w:tr>
      <w:tr w:rsidR="00D27C5B" w:rsidRPr="00C968B6" w:rsidTr="00D27C5B">
        <w:tc>
          <w:tcPr>
            <w:tcW w:w="0" w:type="auto"/>
          </w:tcPr>
          <w:p w:rsidR="00D27C5B" w:rsidRPr="00C968B6" w:rsidRDefault="00D27C5B" w:rsidP="0002345E">
            <w:r w:rsidRPr="00C968B6">
              <w:t>Paysan-Pèlerin</w:t>
            </w:r>
          </w:p>
        </w:tc>
        <w:tc>
          <w:tcPr>
            <w:tcW w:w="0" w:type="auto"/>
          </w:tcPr>
          <w:p w:rsidR="00D27C5B" w:rsidRPr="00C968B6" w:rsidRDefault="00236989" w:rsidP="0002345E">
            <w:pPr>
              <w:jc w:val="center"/>
            </w:pPr>
            <w:r>
              <w:t>4</w:t>
            </w:r>
          </w:p>
        </w:tc>
        <w:tc>
          <w:tcPr>
            <w:tcW w:w="0" w:type="auto"/>
          </w:tcPr>
          <w:p w:rsidR="00D27C5B" w:rsidRPr="00C968B6" w:rsidRDefault="00D27C5B" w:rsidP="0002345E">
            <w:pPr>
              <w:jc w:val="center"/>
            </w:pPr>
            <w:r>
              <w:t>3</w:t>
            </w:r>
          </w:p>
        </w:tc>
        <w:tc>
          <w:tcPr>
            <w:tcW w:w="0" w:type="auto"/>
          </w:tcPr>
          <w:p w:rsidR="00D27C5B" w:rsidRPr="00C968B6" w:rsidRDefault="00D27C5B" w:rsidP="0002345E">
            <w:pPr>
              <w:jc w:val="center"/>
            </w:pPr>
            <w:r>
              <w:t>4</w:t>
            </w:r>
          </w:p>
        </w:tc>
        <w:tc>
          <w:tcPr>
            <w:tcW w:w="0" w:type="auto"/>
          </w:tcPr>
          <w:p w:rsidR="00D27C5B" w:rsidRPr="00C968B6" w:rsidRDefault="00D27C5B" w:rsidP="0002345E">
            <w:r>
              <w:t>Fuit dès que blessé</w:t>
            </w:r>
          </w:p>
        </w:tc>
      </w:tr>
      <w:tr w:rsidR="00D27C5B" w:rsidRPr="00C968B6" w:rsidTr="00D27C5B">
        <w:tc>
          <w:tcPr>
            <w:tcW w:w="0" w:type="auto"/>
            <w:shd w:val="clear" w:color="auto" w:fill="F2F2F2" w:themeFill="background1" w:themeFillShade="F2"/>
          </w:tcPr>
          <w:p w:rsidR="00D27C5B" w:rsidRPr="00C968B6" w:rsidRDefault="00D27C5B" w:rsidP="0002345E">
            <w:r w:rsidRPr="00C968B6">
              <w:t>Garde-Milicien</w:t>
            </w:r>
          </w:p>
        </w:tc>
        <w:tc>
          <w:tcPr>
            <w:tcW w:w="0" w:type="auto"/>
            <w:shd w:val="clear" w:color="auto" w:fill="F2F2F2" w:themeFill="background1" w:themeFillShade="F2"/>
          </w:tcPr>
          <w:p w:rsidR="00D27C5B" w:rsidRPr="00C968B6" w:rsidRDefault="00236989" w:rsidP="0002345E">
            <w:pPr>
              <w:jc w:val="center"/>
            </w:pPr>
            <w:r>
              <w:t>5</w:t>
            </w:r>
          </w:p>
        </w:tc>
        <w:tc>
          <w:tcPr>
            <w:tcW w:w="0" w:type="auto"/>
            <w:shd w:val="clear" w:color="auto" w:fill="F2F2F2" w:themeFill="background1" w:themeFillShade="F2"/>
          </w:tcPr>
          <w:p w:rsidR="00D27C5B" w:rsidRPr="00C968B6" w:rsidRDefault="00236989" w:rsidP="0002345E">
            <w:pPr>
              <w:jc w:val="center"/>
            </w:pPr>
            <w:r>
              <w:t>6</w:t>
            </w:r>
          </w:p>
        </w:tc>
        <w:tc>
          <w:tcPr>
            <w:tcW w:w="0" w:type="auto"/>
            <w:shd w:val="clear" w:color="auto" w:fill="F2F2F2" w:themeFill="background1" w:themeFillShade="F2"/>
          </w:tcPr>
          <w:p w:rsidR="00D27C5B" w:rsidRPr="00C968B6" w:rsidRDefault="00D27C5B" w:rsidP="0002345E">
            <w:pPr>
              <w:jc w:val="center"/>
            </w:pPr>
            <w:r>
              <w:t>4</w:t>
            </w:r>
          </w:p>
        </w:tc>
        <w:tc>
          <w:tcPr>
            <w:tcW w:w="0" w:type="auto"/>
            <w:shd w:val="clear" w:color="auto" w:fill="F2F2F2" w:themeFill="background1" w:themeFillShade="F2"/>
          </w:tcPr>
          <w:p w:rsidR="00D27C5B" w:rsidRPr="00C968B6" w:rsidRDefault="00D27C5B" w:rsidP="0002345E">
            <w:r>
              <w:t xml:space="preserve">Variation </w:t>
            </w:r>
            <w:r w:rsidR="00236989">
              <w:t>Att/Def</w:t>
            </w:r>
            <w:r>
              <w:t>+D10* selon qualité</w:t>
            </w:r>
          </w:p>
        </w:tc>
      </w:tr>
      <w:tr w:rsidR="00D27C5B" w:rsidRPr="00C968B6" w:rsidTr="00D27C5B">
        <w:tc>
          <w:tcPr>
            <w:tcW w:w="0" w:type="auto"/>
          </w:tcPr>
          <w:p w:rsidR="00D27C5B" w:rsidRPr="00C968B6" w:rsidRDefault="00D27C5B" w:rsidP="0002345E">
            <w:r w:rsidRPr="00C968B6">
              <w:t>Chevalier-Chef militaire</w:t>
            </w:r>
          </w:p>
        </w:tc>
        <w:tc>
          <w:tcPr>
            <w:tcW w:w="0" w:type="auto"/>
          </w:tcPr>
          <w:p w:rsidR="00D27C5B" w:rsidRPr="00C968B6" w:rsidRDefault="00D27C5B" w:rsidP="0002345E">
            <w:pPr>
              <w:jc w:val="center"/>
            </w:pPr>
            <w:r>
              <w:t>11</w:t>
            </w:r>
          </w:p>
        </w:tc>
        <w:tc>
          <w:tcPr>
            <w:tcW w:w="0" w:type="auto"/>
          </w:tcPr>
          <w:p w:rsidR="00D27C5B" w:rsidRPr="00C968B6" w:rsidRDefault="00D27C5B" w:rsidP="0002345E">
            <w:pPr>
              <w:jc w:val="center"/>
            </w:pPr>
            <w:r>
              <w:t>13</w:t>
            </w:r>
          </w:p>
        </w:tc>
        <w:tc>
          <w:tcPr>
            <w:tcW w:w="0" w:type="auto"/>
          </w:tcPr>
          <w:p w:rsidR="00D27C5B" w:rsidRPr="00C968B6" w:rsidRDefault="00D27C5B" w:rsidP="0002345E">
            <w:pPr>
              <w:jc w:val="center"/>
            </w:pPr>
            <w:r>
              <w:t>5</w:t>
            </w:r>
          </w:p>
        </w:tc>
        <w:tc>
          <w:tcPr>
            <w:tcW w:w="0" w:type="auto"/>
          </w:tcPr>
          <w:p w:rsidR="00D27C5B" w:rsidRPr="00C968B6" w:rsidRDefault="00D27C5B" w:rsidP="0002345E">
            <w:r>
              <w:t>À cheval Attaque+2, charge</w:t>
            </w:r>
          </w:p>
        </w:tc>
      </w:tr>
      <w:tr w:rsidR="00D27C5B" w:rsidRPr="00C968B6" w:rsidTr="00D27C5B">
        <w:tc>
          <w:tcPr>
            <w:tcW w:w="0" w:type="auto"/>
            <w:shd w:val="clear" w:color="auto" w:fill="F2F2F2" w:themeFill="background1" w:themeFillShade="F2"/>
          </w:tcPr>
          <w:p w:rsidR="00D27C5B" w:rsidRPr="00C968B6" w:rsidRDefault="00D27C5B" w:rsidP="0002345E">
            <w:r w:rsidRPr="00C968B6">
              <w:t>Noble-Courtisan</w:t>
            </w:r>
          </w:p>
        </w:tc>
        <w:tc>
          <w:tcPr>
            <w:tcW w:w="0" w:type="auto"/>
            <w:shd w:val="clear" w:color="auto" w:fill="F2F2F2" w:themeFill="background1" w:themeFillShade="F2"/>
          </w:tcPr>
          <w:p w:rsidR="00D27C5B" w:rsidRPr="00C968B6" w:rsidRDefault="00D27C5B" w:rsidP="0002345E">
            <w:pPr>
              <w:jc w:val="center"/>
            </w:pPr>
            <w:r>
              <w:t>3</w:t>
            </w:r>
          </w:p>
        </w:tc>
        <w:tc>
          <w:tcPr>
            <w:tcW w:w="0" w:type="auto"/>
            <w:shd w:val="clear" w:color="auto" w:fill="F2F2F2" w:themeFill="background1" w:themeFillShade="F2"/>
          </w:tcPr>
          <w:p w:rsidR="00D27C5B" w:rsidRPr="00C968B6" w:rsidRDefault="00D27C5B" w:rsidP="0002345E">
            <w:pPr>
              <w:jc w:val="center"/>
            </w:pPr>
            <w:r>
              <w:t>4</w:t>
            </w:r>
          </w:p>
        </w:tc>
        <w:tc>
          <w:tcPr>
            <w:tcW w:w="0" w:type="auto"/>
            <w:shd w:val="clear" w:color="auto" w:fill="F2F2F2" w:themeFill="background1" w:themeFillShade="F2"/>
          </w:tcPr>
          <w:p w:rsidR="00D27C5B" w:rsidRPr="00C968B6" w:rsidRDefault="00D27C5B" w:rsidP="0002345E">
            <w:pPr>
              <w:jc w:val="center"/>
            </w:pPr>
            <w:r>
              <w:t>3</w:t>
            </w:r>
          </w:p>
        </w:tc>
        <w:tc>
          <w:tcPr>
            <w:tcW w:w="0" w:type="auto"/>
            <w:shd w:val="clear" w:color="auto" w:fill="F2F2F2" w:themeFill="background1" w:themeFillShade="F2"/>
          </w:tcPr>
          <w:p w:rsidR="00D27C5B" w:rsidRPr="00C968B6" w:rsidRDefault="00D27C5B" w:rsidP="0002345E">
            <w:r>
              <w:t>Se rend dès que blessé ou cerné</w:t>
            </w:r>
          </w:p>
        </w:tc>
      </w:tr>
      <w:tr w:rsidR="00D27C5B" w:rsidRPr="00C968B6" w:rsidTr="00D27C5B">
        <w:tc>
          <w:tcPr>
            <w:tcW w:w="0" w:type="auto"/>
          </w:tcPr>
          <w:p w:rsidR="00D27C5B" w:rsidRPr="00C968B6" w:rsidRDefault="00D27C5B" w:rsidP="0002345E">
            <w:r w:rsidRPr="00C968B6">
              <w:t>Marchand-Aubergiste</w:t>
            </w:r>
          </w:p>
        </w:tc>
        <w:tc>
          <w:tcPr>
            <w:tcW w:w="0" w:type="auto"/>
          </w:tcPr>
          <w:p w:rsidR="00D27C5B" w:rsidRPr="00C968B6" w:rsidRDefault="00D27C5B" w:rsidP="0002345E">
            <w:pPr>
              <w:jc w:val="center"/>
            </w:pPr>
            <w:r>
              <w:t>3</w:t>
            </w:r>
          </w:p>
        </w:tc>
        <w:tc>
          <w:tcPr>
            <w:tcW w:w="0" w:type="auto"/>
          </w:tcPr>
          <w:p w:rsidR="00D27C5B" w:rsidRPr="00C968B6" w:rsidRDefault="00D27C5B" w:rsidP="0002345E">
            <w:pPr>
              <w:jc w:val="center"/>
            </w:pPr>
            <w:r>
              <w:t>3</w:t>
            </w:r>
          </w:p>
        </w:tc>
        <w:tc>
          <w:tcPr>
            <w:tcW w:w="0" w:type="auto"/>
          </w:tcPr>
          <w:p w:rsidR="00D27C5B" w:rsidRPr="00C968B6" w:rsidRDefault="00D27C5B" w:rsidP="0002345E">
            <w:pPr>
              <w:jc w:val="center"/>
            </w:pPr>
            <w:r>
              <w:t>3</w:t>
            </w:r>
          </w:p>
        </w:tc>
        <w:tc>
          <w:tcPr>
            <w:tcW w:w="0" w:type="auto"/>
          </w:tcPr>
          <w:p w:rsidR="00D27C5B" w:rsidRPr="00C968B6" w:rsidRDefault="00D27C5B" w:rsidP="0002345E">
            <w:r>
              <w:t>Prêt à payer pour survivre</w:t>
            </w:r>
          </w:p>
        </w:tc>
      </w:tr>
      <w:tr w:rsidR="00D27C5B" w:rsidRPr="00C968B6" w:rsidTr="00D27C5B">
        <w:tc>
          <w:tcPr>
            <w:tcW w:w="0" w:type="auto"/>
            <w:shd w:val="clear" w:color="auto" w:fill="F2F2F2" w:themeFill="background1" w:themeFillShade="F2"/>
          </w:tcPr>
          <w:p w:rsidR="00D27C5B" w:rsidRPr="00C968B6" w:rsidRDefault="00D27C5B" w:rsidP="0002345E">
            <w:r w:rsidRPr="00C968B6">
              <w:t>Religieux-Magicien</w:t>
            </w:r>
          </w:p>
        </w:tc>
        <w:tc>
          <w:tcPr>
            <w:tcW w:w="0" w:type="auto"/>
            <w:shd w:val="clear" w:color="auto" w:fill="F2F2F2" w:themeFill="background1" w:themeFillShade="F2"/>
          </w:tcPr>
          <w:p w:rsidR="00D27C5B" w:rsidRPr="00C968B6" w:rsidRDefault="00D27C5B" w:rsidP="0002345E">
            <w:pPr>
              <w:jc w:val="center"/>
            </w:pPr>
            <w:r>
              <w:t>3</w:t>
            </w:r>
          </w:p>
        </w:tc>
        <w:tc>
          <w:tcPr>
            <w:tcW w:w="0" w:type="auto"/>
            <w:shd w:val="clear" w:color="auto" w:fill="F2F2F2" w:themeFill="background1" w:themeFillShade="F2"/>
          </w:tcPr>
          <w:p w:rsidR="00D27C5B" w:rsidRPr="00C968B6" w:rsidRDefault="00D27C5B" w:rsidP="0002345E">
            <w:pPr>
              <w:jc w:val="center"/>
            </w:pPr>
            <w:r>
              <w:t>4</w:t>
            </w:r>
          </w:p>
        </w:tc>
        <w:tc>
          <w:tcPr>
            <w:tcW w:w="0" w:type="auto"/>
            <w:shd w:val="clear" w:color="auto" w:fill="F2F2F2" w:themeFill="background1" w:themeFillShade="F2"/>
          </w:tcPr>
          <w:p w:rsidR="00D27C5B" w:rsidRPr="00C968B6" w:rsidRDefault="00D27C5B" w:rsidP="0002345E">
            <w:pPr>
              <w:jc w:val="center"/>
            </w:pPr>
            <w:r>
              <w:t>2</w:t>
            </w:r>
          </w:p>
        </w:tc>
        <w:tc>
          <w:tcPr>
            <w:tcW w:w="0" w:type="auto"/>
            <w:shd w:val="clear" w:color="auto" w:fill="F2F2F2" w:themeFill="background1" w:themeFillShade="F2"/>
          </w:tcPr>
          <w:p w:rsidR="00D27C5B" w:rsidRPr="00C968B6" w:rsidRDefault="00D27C5B" w:rsidP="00236989">
            <w:r>
              <w:t xml:space="preserve">Attaque+NEM/2, </w:t>
            </w:r>
            <w:r w:rsidR="00236989">
              <w:t>effets d</w:t>
            </w:r>
            <w:r>
              <w:t>es sorts</w:t>
            </w:r>
            <w:r w:rsidR="00236989">
              <w:t> !</w:t>
            </w:r>
          </w:p>
        </w:tc>
      </w:tr>
      <w:tr w:rsidR="00D27C5B" w:rsidRPr="00C968B6" w:rsidTr="00D27C5B">
        <w:tc>
          <w:tcPr>
            <w:tcW w:w="0" w:type="auto"/>
          </w:tcPr>
          <w:p w:rsidR="00D27C5B" w:rsidRPr="00C968B6" w:rsidRDefault="00D27C5B" w:rsidP="0002345E">
            <w:r w:rsidRPr="00C968B6">
              <w:t>Brigand-Voleur</w:t>
            </w:r>
          </w:p>
        </w:tc>
        <w:tc>
          <w:tcPr>
            <w:tcW w:w="0" w:type="auto"/>
          </w:tcPr>
          <w:p w:rsidR="00D27C5B" w:rsidRPr="00C968B6" w:rsidRDefault="00236989" w:rsidP="0002345E">
            <w:pPr>
              <w:jc w:val="center"/>
            </w:pPr>
            <w:r>
              <w:t>6</w:t>
            </w:r>
          </w:p>
        </w:tc>
        <w:tc>
          <w:tcPr>
            <w:tcW w:w="0" w:type="auto"/>
          </w:tcPr>
          <w:p w:rsidR="00D27C5B" w:rsidRPr="00C968B6" w:rsidRDefault="00D27C5B" w:rsidP="0002345E">
            <w:pPr>
              <w:jc w:val="center"/>
            </w:pPr>
            <w:r>
              <w:t>8</w:t>
            </w:r>
          </w:p>
        </w:tc>
        <w:tc>
          <w:tcPr>
            <w:tcW w:w="0" w:type="auto"/>
          </w:tcPr>
          <w:p w:rsidR="00D27C5B" w:rsidRPr="00C968B6" w:rsidRDefault="00D27C5B" w:rsidP="0002345E">
            <w:pPr>
              <w:jc w:val="center"/>
            </w:pPr>
            <w:r>
              <w:t>3</w:t>
            </w:r>
          </w:p>
        </w:tc>
        <w:tc>
          <w:tcPr>
            <w:tcW w:w="0" w:type="auto"/>
          </w:tcPr>
          <w:p w:rsidR="00D27C5B" w:rsidRPr="00C968B6" w:rsidRDefault="00D27C5B" w:rsidP="0002345E">
            <w:r>
              <w:t>Fuite, embuscade, esquive facile</w:t>
            </w:r>
          </w:p>
        </w:tc>
      </w:tr>
      <w:tr w:rsidR="00D27C5B" w:rsidRPr="00C968B6" w:rsidTr="00D27C5B">
        <w:tc>
          <w:tcPr>
            <w:tcW w:w="0" w:type="auto"/>
            <w:shd w:val="clear" w:color="auto" w:fill="F2F2F2" w:themeFill="background1" w:themeFillShade="F2"/>
          </w:tcPr>
          <w:p w:rsidR="00D27C5B" w:rsidRPr="00C968B6" w:rsidRDefault="00D27C5B" w:rsidP="0002345E">
            <w:r w:rsidRPr="00C968B6">
              <w:t>Artisan-Citadin</w:t>
            </w:r>
          </w:p>
        </w:tc>
        <w:tc>
          <w:tcPr>
            <w:tcW w:w="0" w:type="auto"/>
            <w:shd w:val="clear" w:color="auto" w:fill="F2F2F2" w:themeFill="background1" w:themeFillShade="F2"/>
          </w:tcPr>
          <w:p w:rsidR="00D27C5B" w:rsidRPr="00C968B6" w:rsidRDefault="00D27C5B" w:rsidP="0002345E">
            <w:pPr>
              <w:jc w:val="center"/>
            </w:pPr>
            <w:r>
              <w:t>3</w:t>
            </w:r>
          </w:p>
        </w:tc>
        <w:tc>
          <w:tcPr>
            <w:tcW w:w="0" w:type="auto"/>
            <w:shd w:val="clear" w:color="auto" w:fill="F2F2F2" w:themeFill="background1" w:themeFillShade="F2"/>
          </w:tcPr>
          <w:p w:rsidR="00D27C5B" w:rsidRPr="00C968B6" w:rsidRDefault="00236989" w:rsidP="0002345E">
            <w:pPr>
              <w:jc w:val="center"/>
            </w:pPr>
            <w:r>
              <w:t>4</w:t>
            </w:r>
          </w:p>
        </w:tc>
        <w:tc>
          <w:tcPr>
            <w:tcW w:w="0" w:type="auto"/>
            <w:shd w:val="clear" w:color="auto" w:fill="F2F2F2" w:themeFill="background1" w:themeFillShade="F2"/>
          </w:tcPr>
          <w:p w:rsidR="00D27C5B" w:rsidRPr="00C968B6" w:rsidRDefault="00236989" w:rsidP="0002345E">
            <w:pPr>
              <w:jc w:val="center"/>
            </w:pPr>
            <w:r>
              <w:t>3</w:t>
            </w:r>
          </w:p>
        </w:tc>
        <w:tc>
          <w:tcPr>
            <w:tcW w:w="0" w:type="auto"/>
            <w:shd w:val="clear" w:color="auto" w:fill="F2F2F2" w:themeFill="background1" w:themeFillShade="F2"/>
          </w:tcPr>
          <w:p w:rsidR="00D27C5B" w:rsidRPr="00C968B6" w:rsidRDefault="00D27C5B" w:rsidP="0002345E">
            <w:r>
              <w:t>Fuit ou se rend sans combattre</w:t>
            </w:r>
          </w:p>
        </w:tc>
      </w:tr>
      <w:tr w:rsidR="00D27C5B" w:rsidRPr="00C968B6" w:rsidTr="00D27C5B">
        <w:tc>
          <w:tcPr>
            <w:tcW w:w="0" w:type="auto"/>
          </w:tcPr>
          <w:p w:rsidR="00D27C5B" w:rsidRPr="00C968B6" w:rsidRDefault="00D27C5B" w:rsidP="0002345E">
            <w:r w:rsidRPr="00C968B6">
              <w:t>Maître d’arme-Assassin</w:t>
            </w:r>
          </w:p>
        </w:tc>
        <w:tc>
          <w:tcPr>
            <w:tcW w:w="0" w:type="auto"/>
          </w:tcPr>
          <w:p w:rsidR="00D27C5B" w:rsidRPr="00C968B6" w:rsidRDefault="00D27C5B" w:rsidP="0002345E">
            <w:pPr>
              <w:jc w:val="center"/>
            </w:pPr>
            <w:r>
              <w:t>1</w:t>
            </w:r>
            <w:r w:rsidR="00236989">
              <w:t>2</w:t>
            </w:r>
          </w:p>
        </w:tc>
        <w:tc>
          <w:tcPr>
            <w:tcW w:w="0" w:type="auto"/>
          </w:tcPr>
          <w:p w:rsidR="00D27C5B" w:rsidRPr="00C968B6" w:rsidRDefault="00236989" w:rsidP="0002345E">
            <w:pPr>
              <w:jc w:val="center"/>
            </w:pPr>
            <w:r>
              <w:t>12</w:t>
            </w:r>
          </w:p>
        </w:tc>
        <w:tc>
          <w:tcPr>
            <w:tcW w:w="0" w:type="auto"/>
          </w:tcPr>
          <w:p w:rsidR="00D27C5B" w:rsidRPr="00C968B6" w:rsidRDefault="00D27C5B" w:rsidP="0002345E">
            <w:pPr>
              <w:jc w:val="center"/>
            </w:pPr>
            <w:r>
              <w:t>4</w:t>
            </w:r>
          </w:p>
        </w:tc>
        <w:tc>
          <w:tcPr>
            <w:tcW w:w="0" w:type="auto"/>
          </w:tcPr>
          <w:p w:rsidR="00D27C5B" w:rsidRPr="00C968B6" w:rsidRDefault="00D27C5B" w:rsidP="0002345E">
            <w:r>
              <w:t>Désarme, embusque et esquive</w:t>
            </w:r>
          </w:p>
        </w:tc>
      </w:tr>
      <w:tr w:rsidR="00D27C5B" w:rsidRPr="00C968B6" w:rsidTr="00D27C5B">
        <w:tc>
          <w:tcPr>
            <w:tcW w:w="0" w:type="auto"/>
            <w:shd w:val="clear" w:color="auto" w:fill="F2F2F2" w:themeFill="background1" w:themeFillShade="F2"/>
          </w:tcPr>
          <w:p w:rsidR="00D27C5B" w:rsidRPr="00C968B6" w:rsidRDefault="00D27C5B" w:rsidP="0002345E">
            <w:r w:rsidRPr="00C968B6">
              <w:t>Mercenaire-Barbare</w:t>
            </w:r>
          </w:p>
        </w:tc>
        <w:tc>
          <w:tcPr>
            <w:tcW w:w="0" w:type="auto"/>
            <w:shd w:val="clear" w:color="auto" w:fill="F2F2F2" w:themeFill="background1" w:themeFillShade="F2"/>
          </w:tcPr>
          <w:p w:rsidR="00D27C5B" w:rsidRPr="00C968B6" w:rsidRDefault="00D27C5B" w:rsidP="0002345E">
            <w:pPr>
              <w:jc w:val="center"/>
            </w:pPr>
            <w:r>
              <w:t>8</w:t>
            </w:r>
          </w:p>
        </w:tc>
        <w:tc>
          <w:tcPr>
            <w:tcW w:w="0" w:type="auto"/>
            <w:shd w:val="clear" w:color="auto" w:fill="F2F2F2" w:themeFill="background1" w:themeFillShade="F2"/>
          </w:tcPr>
          <w:p w:rsidR="00D27C5B" w:rsidRPr="00C968B6" w:rsidRDefault="00D27C5B" w:rsidP="0002345E">
            <w:pPr>
              <w:jc w:val="center"/>
            </w:pPr>
            <w:r>
              <w:t>9</w:t>
            </w:r>
          </w:p>
        </w:tc>
        <w:tc>
          <w:tcPr>
            <w:tcW w:w="0" w:type="auto"/>
            <w:shd w:val="clear" w:color="auto" w:fill="F2F2F2" w:themeFill="background1" w:themeFillShade="F2"/>
          </w:tcPr>
          <w:p w:rsidR="00D27C5B" w:rsidRPr="00C968B6" w:rsidRDefault="00D27C5B" w:rsidP="0002345E">
            <w:pPr>
              <w:jc w:val="center"/>
            </w:pPr>
            <w:r>
              <w:t>5</w:t>
            </w:r>
          </w:p>
        </w:tc>
        <w:tc>
          <w:tcPr>
            <w:tcW w:w="0" w:type="auto"/>
            <w:shd w:val="clear" w:color="auto" w:fill="F2F2F2" w:themeFill="background1" w:themeFillShade="F2"/>
          </w:tcPr>
          <w:p w:rsidR="00D27C5B" w:rsidRPr="00C968B6" w:rsidRDefault="00D27C5B" w:rsidP="0002345E">
            <w:r>
              <w:t>Charge, se bat à mort</w:t>
            </w:r>
          </w:p>
        </w:tc>
      </w:tr>
    </w:tbl>
    <w:p w:rsidR="000D3255" w:rsidRDefault="000D3255" w:rsidP="000D3255">
      <w:pPr>
        <w:pStyle w:val="Titre2"/>
      </w:pPr>
      <w:bookmarkStart w:id="186" w:name="_Ref198028378"/>
      <w:bookmarkStart w:id="187" w:name="_Toc208477878"/>
      <w:r>
        <w:t>7.9</w:t>
      </w:r>
      <w:r w:rsidRPr="00422DDD">
        <w:t xml:space="preserve"> </w:t>
      </w:r>
      <w:r>
        <w:t>Tables d’actions</w:t>
      </w:r>
      <w:r w:rsidR="00E71F05">
        <w:t xml:space="preserve"> des PNJ</w:t>
      </w:r>
      <w:bookmarkEnd w:id="186"/>
      <w:bookmarkEnd w:id="187"/>
    </w:p>
    <w:p w:rsidR="000D3255" w:rsidRDefault="000D3255" w:rsidP="000D3255">
      <w:r>
        <w:t>Si vous voulez définir ce que fait un PNJ pendant une phase de combat, vous pouvez utiliser le système suivant. Il vous faut déterminer le Moral et l’Expertise du PNJ. Une fois ces données connues, un jet de dé sur la table indiquera la ou les actions du PNJ.</w:t>
      </w:r>
    </w:p>
    <w:p w:rsidR="000D3255" w:rsidRDefault="000D3255" w:rsidP="000D3255">
      <w:pPr>
        <w:pStyle w:val="Paragraphedeliste"/>
        <w:numPr>
          <w:ilvl w:val="0"/>
          <w:numId w:val="37"/>
        </w:numPr>
      </w:pPr>
      <w:r w:rsidRPr="00844D43">
        <w:rPr>
          <w:b/>
        </w:rPr>
        <w:t>Moral</w:t>
      </w:r>
      <w:r>
        <w:t xml:space="preserve"> = NEC</w:t>
      </w:r>
      <w:r w:rsidR="001F6CB9">
        <w:t xml:space="preserve"> ou NC</w:t>
      </w:r>
      <w:r>
        <w:t xml:space="preserve"> [+2KO +1EO -1EE -2EA] + [+</w:t>
      </w:r>
      <w:r w:rsidR="004E398E">
        <w:t>/-1</w:t>
      </w:r>
      <w:r>
        <w:t xml:space="preserve">] </w:t>
      </w:r>
      <w:r w:rsidR="004E398E">
        <w:t xml:space="preserve">par </w:t>
      </w:r>
      <w:r>
        <w:t xml:space="preserve">rapport de force </w:t>
      </w:r>
      <w:r w:rsidR="00077A33">
        <w:t xml:space="preserve">avantageux </w:t>
      </w:r>
      <w:r>
        <w:t>+ [+</w:t>
      </w:r>
      <w:r w:rsidR="004E398E">
        <w:t>1/-1</w:t>
      </w:r>
      <w:r>
        <w:t xml:space="preserve">] </w:t>
      </w:r>
      <w:r w:rsidR="004E398E">
        <w:t xml:space="preserve">par élément </w:t>
      </w:r>
      <w:r>
        <w:t>t</w:t>
      </w:r>
      <w:r w:rsidR="00E71F05">
        <w:t>actique (</w:t>
      </w:r>
      <w:r w:rsidR="004E398E">
        <w:t xml:space="preserve">position, </w:t>
      </w:r>
      <w:r w:rsidR="00E71F05">
        <w:t>surprise, mission etc</w:t>
      </w:r>
      <w:r w:rsidR="001F6CB9">
        <w:t>.</w:t>
      </w:r>
      <w:r w:rsidR="00E71F05">
        <w:t>)</w:t>
      </w:r>
      <w:r w:rsidR="00077A33">
        <w:t xml:space="preserve"> -1 par Niveau de blessure</w:t>
      </w:r>
      <w:r w:rsidR="00E71F05">
        <w:t xml:space="preserve">. </w:t>
      </w:r>
      <w:r w:rsidR="004E398E">
        <w:t>À calculer au début et gérer par phase par PNJ.</w:t>
      </w:r>
    </w:p>
    <w:p w:rsidR="001F6CB9" w:rsidRDefault="001F6CB9" w:rsidP="001F6CB9">
      <w:pPr>
        <w:pStyle w:val="Paragraphedeliste"/>
        <w:numPr>
          <w:ilvl w:val="0"/>
          <w:numId w:val="37"/>
        </w:numPr>
      </w:pPr>
      <w:r>
        <w:t>Selon le Moral et un D10, le PNJ aura un profil d’action : se rendre, fuir, défe</w:t>
      </w:r>
      <w:r w:rsidR="004E398E">
        <w:t>nse, attaque, charge, fanatisme.</w:t>
      </w:r>
    </w:p>
    <w:tbl>
      <w:tblPr>
        <w:tblStyle w:val="Grilledutableau"/>
        <w:tblW w:w="0" w:type="auto"/>
        <w:tblInd w:w="720" w:type="dxa"/>
        <w:tblLook w:val="04A0" w:firstRow="1" w:lastRow="0" w:firstColumn="1" w:lastColumn="0" w:noHBand="0" w:noVBand="1"/>
      </w:tblPr>
      <w:tblGrid>
        <w:gridCol w:w="1786"/>
        <w:gridCol w:w="1590"/>
        <w:gridCol w:w="1383"/>
        <w:gridCol w:w="1383"/>
        <w:gridCol w:w="1383"/>
        <w:gridCol w:w="1383"/>
      </w:tblGrid>
      <w:tr w:rsidR="001F6CB9" w:rsidTr="001F6CB9">
        <w:tc>
          <w:tcPr>
            <w:tcW w:w="1786" w:type="dxa"/>
          </w:tcPr>
          <w:p w:rsidR="001F6CB9" w:rsidRDefault="001F6CB9" w:rsidP="008718DD">
            <w:pPr>
              <w:pStyle w:val="Paragraphedeliste"/>
              <w:ind w:left="0"/>
              <w:jc w:val="right"/>
            </w:pPr>
            <w:r w:rsidRPr="001F6CB9">
              <w:rPr>
                <w:b/>
              </w:rPr>
              <w:t>Moral</w:t>
            </w:r>
            <w:r>
              <w:t xml:space="preserve"> </w:t>
            </w:r>
            <w:r>
              <w:sym w:font="Wingdings" w:char="F0E0"/>
            </w:r>
          </w:p>
          <w:p w:rsidR="008718DD" w:rsidRPr="008718DD" w:rsidRDefault="008718DD" w:rsidP="001F6CB9">
            <w:pPr>
              <w:pStyle w:val="Paragraphedeliste"/>
              <w:ind w:left="0"/>
              <w:rPr>
                <w:b/>
              </w:rPr>
            </w:pPr>
            <w:r w:rsidRPr="008718DD">
              <w:rPr>
                <w:b/>
              </w:rPr>
              <w:t>D10</w:t>
            </w:r>
          </w:p>
        </w:tc>
        <w:tc>
          <w:tcPr>
            <w:tcW w:w="1590" w:type="dxa"/>
          </w:tcPr>
          <w:p w:rsidR="001F6CB9" w:rsidRDefault="001F6CB9" w:rsidP="001F6CB9">
            <w:pPr>
              <w:pStyle w:val="Paragraphedeliste"/>
              <w:ind w:left="0"/>
              <w:jc w:val="center"/>
            </w:pPr>
            <w:r>
              <w:t>Brisé</w:t>
            </w:r>
          </w:p>
          <w:p w:rsidR="001F6CB9" w:rsidRPr="001F6CB9" w:rsidRDefault="001F6CB9" w:rsidP="001F6CB9">
            <w:pPr>
              <w:pStyle w:val="Paragraphedeliste"/>
              <w:ind w:left="0"/>
              <w:jc w:val="center"/>
              <w:rPr>
                <w:b/>
              </w:rPr>
            </w:pPr>
            <w:r w:rsidRPr="001F6CB9">
              <w:rPr>
                <w:b/>
              </w:rPr>
              <w:t>&lt;0</w:t>
            </w:r>
          </w:p>
        </w:tc>
        <w:tc>
          <w:tcPr>
            <w:tcW w:w="1383" w:type="dxa"/>
          </w:tcPr>
          <w:p w:rsidR="001F6CB9" w:rsidRDefault="001F6CB9" w:rsidP="001F6CB9">
            <w:pPr>
              <w:pStyle w:val="Paragraphedeliste"/>
              <w:ind w:left="0"/>
              <w:jc w:val="center"/>
            </w:pPr>
            <w:r>
              <w:t>Faible</w:t>
            </w:r>
          </w:p>
          <w:p w:rsidR="001F6CB9" w:rsidRPr="001F6CB9" w:rsidRDefault="001F6CB9" w:rsidP="001F6CB9">
            <w:pPr>
              <w:pStyle w:val="Paragraphedeliste"/>
              <w:ind w:left="0"/>
              <w:jc w:val="center"/>
              <w:rPr>
                <w:b/>
              </w:rPr>
            </w:pPr>
            <w:r w:rsidRPr="001F6CB9">
              <w:rPr>
                <w:b/>
              </w:rPr>
              <w:t>1-5</w:t>
            </w:r>
          </w:p>
        </w:tc>
        <w:tc>
          <w:tcPr>
            <w:tcW w:w="1383" w:type="dxa"/>
          </w:tcPr>
          <w:p w:rsidR="001F6CB9" w:rsidRDefault="001F6CB9" w:rsidP="001F6CB9">
            <w:pPr>
              <w:pStyle w:val="Paragraphedeliste"/>
              <w:ind w:left="0"/>
              <w:jc w:val="center"/>
            </w:pPr>
            <w:r>
              <w:t>Normal</w:t>
            </w:r>
          </w:p>
          <w:p w:rsidR="001F6CB9" w:rsidRPr="001F6CB9" w:rsidRDefault="001F6CB9" w:rsidP="001F6CB9">
            <w:pPr>
              <w:pStyle w:val="Paragraphedeliste"/>
              <w:ind w:left="0"/>
              <w:jc w:val="center"/>
              <w:rPr>
                <w:b/>
              </w:rPr>
            </w:pPr>
            <w:r w:rsidRPr="001F6CB9">
              <w:rPr>
                <w:b/>
              </w:rPr>
              <w:t>6-10</w:t>
            </w:r>
          </w:p>
        </w:tc>
        <w:tc>
          <w:tcPr>
            <w:tcW w:w="1383" w:type="dxa"/>
          </w:tcPr>
          <w:p w:rsidR="001F6CB9" w:rsidRDefault="001F6CB9" w:rsidP="001F6CB9">
            <w:pPr>
              <w:pStyle w:val="Paragraphedeliste"/>
              <w:ind w:left="0"/>
              <w:jc w:val="center"/>
            </w:pPr>
            <w:r>
              <w:t>Fort</w:t>
            </w:r>
          </w:p>
          <w:p w:rsidR="001F6CB9" w:rsidRPr="001F6CB9" w:rsidRDefault="001F6CB9" w:rsidP="001F6CB9">
            <w:pPr>
              <w:pStyle w:val="Paragraphedeliste"/>
              <w:ind w:left="0"/>
              <w:jc w:val="center"/>
              <w:rPr>
                <w:b/>
              </w:rPr>
            </w:pPr>
            <w:r w:rsidRPr="001F6CB9">
              <w:rPr>
                <w:b/>
              </w:rPr>
              <w:t>11-15</w:t>
            </w:r>
          </w:p>
        </w:tc>
        <w:tc>
          <w:tcPr>
            <w:tcW w:w="1383" w:type="dxa"/>
          </w:tcPr>
          <w:p w:rsidR="001F6CB9" w:rsidRDefault="001F6CB9" w:rsidP="001F6CB9">
            <w:pPr>
              <w:pStyle w:val="Paragraphedeliste"/>
              <w:ind w:left="0"/>
              <w:jc w:val="center"/>
            </w:pPr>
            <w:r>
              <w:t>Invincible</w:t>
            </w:r>
          </w:p>
          <w:p w:rsidR="001F6CB9" w:rsidRPr="001F6CB9" w:rsidRDefault="001F6CB9" w:rsidP="001F6CB9">
            <w:pPr>
              <w:pStyle w:val="Paragraphedeliste"/>
              <w:ind w:left="0"/>
              <w:jc w:val="center"/>
              <w:rPr>
                <w:b/>
              </w:rPr>
            </w:pPr>
            <w:r w:rsidRPr="001F6CB9">
              <w:rPr>
                <w:b/>
              </w:rPr>
              <w:t>16+</w:t>
            </w:r>
          </w:p>
        </w:tc>
      </w:tr>
      <w:tr w:rsidR="001F6CB9" w:rsidTr="008718DD">
        <w:tc>
          <w:tcPr>
            <w:tcW w:w="1786" w:type="dxa"/>
            <w:shd w:val="clear" w:color="auto" w:fill="auto"/>
          </w:tcPr>
          <w:p w:rsidR="001F6CB9" w:rsidRDefault="001F6CB9" w:rsidP="001F6CB9">
            <w:pPr>
              <w:pStyle w:val="Paragraphedeliste"/>
              <w:ind w:left="0"/>
              <w:jc w:val="center"/>
            </w:pPr>
            <w:r>
              <w:t>1 (faible)</w:t>
            </w:r>
          </w:p>
        </w:tc>
        <w:tc>
          <w:tcPr>
            <w:tcW w:w="1590" w:type="dxa"/>
            <w:shd w:val="clear" w:color="auto" w:fill="92CDDC" w:themeFill="accent5" w:themeFillTint="99"/>
          </w:tcPr>
          <w:p w:rsidR="001F6CB9" w:rsidRDefault="00077A33" w:rsidP="001F6CB9">
            <w:pPr>
              <w:pStyle w:val="Paragraphedeliste"/>
              <w:ind w:left="0"/>
            </w:pPr>
            <w:r>
              <w:t>Reddition</w:t>
            </w:r>
          </w:p>
        </w:tc>
        <w:tc>
          <w:tcPr>
            <w:tcW w:w="1383" w:type="dxa"/>
            <w:shd w:val="clear" w:color="auto" w:fill="B6DDE8" w:themeFill="accent5" w:themeFillTint="66"/>
          </w:tcPr>
          <w:p w:rsidR="001F6CB9" w:rsidRDefault="001F6CB9" w:rsidP="001F6CB9">
            <w:pPr>
              <w:pStyle w:val="Paragraphedeliste"/>
              <w:ind w:left="0"/>
            </w:pPr>
            <w:r>
              <w:t>Fuite</w:t>
            </w:r>
          </w:p>
        </w:tc>
        <w:tc>
          <w:tcPr>
            <w:tcW w:w="1383" w:type="dxa"/>
            <w:shd w:val="clear" w:color="auto" w:fill="DAEEF3" w:themeFill="accent5" w:themeFillTint="33"/>
          </w:tcPr>
          <w:p w:rsidR="001F6CB9" w:rsidRDefault="001F6CB9" w:rsidP="001F6CB9">
            <w:pPr>
              <w:pStyle w:val="Paragraphedeliste"/>
              <w:ind w:left="0"/>
            </w:pPr>
            <w:r>
              <w:t>Défense</w:t>
            </w:r>
          </w:p>
        </w:tc>
        <w:tc>
          <w:tcPr>
            <w:tcW w:w="1383" w:type="dxa"/>
            <w:shd w:val="clear" w:color="auto" w:fill="DAEEF3" w:themeFill="accent5" w:themeFillTint="33"/>
          </w:tcPr>
          <w:p w:rsidR="001F6CB9" w:rsidRDefault="001F6CB9" w:rsidP="001F6CB9">
            <w:pPr>
              <w:pStyle w:val="Paragraphedeliste"/>
              <w:ind w:left="0"/>
            </w:pPr>
            <w:r>
              <w:t>Défense</w:t>
            </w:r>
          </w:p>
        </w:tc>
        <w:tc>
          <w:tcPr>
            <w:tcW w:w="1383" w:type="dxa"/>
            <w:shd w:val="clear" w:color="auto" w:fill="auto"/>
          </w:tcPr>
          <w:p w:rsidR="001F6CB9" w:rsidRDefault="001F6CB9" w:rsidP="001F6CB9">
            <w:pPr>
              <w:pStyle w:val="Paragraphedeliste"/>
              <w:ind w:left="0"/>
            </w:pPr>
            <w:r>
              <w:t>Normal</w:t>
            </w:r>
          </w:p>
        </w:tc>
      </w:tr>
      <w:tr w:rsidR="001F6CB9" w:rsidTr="008718DD">
        <w:tc>
          <w:tcPr>
            <w:tcW w:w="1786" w:type="dxa"/>
            <w:shd w:val="clear" w:color="auto" w:fill="auto"/>
          </w:tcPr>
          <w:p w:rsidR="001F6CB9" w:rsidRDefault="001F6CB9" w:rsidP="001F6CB9">
            <w:pPr>
              <w:pStyle w:val="Paragraphedeliste"/>
              <w:ind w:left="0"/>
              <w:jc w:val="center"/>
            </w:pPr>
            <w:r>
              <w:t>2-3</w:t>
            </w:r>
          </w:p>
        </w:tc>
        <w:tc>
          <w:tcPr>
            <w:tcW w:w="1590" w:type="dxa"/>
            <w:shd w:val="clear" w:color="auto" w:fill="B6DDE8" w:themeFill="accent5" w:themeFillTint="66"/>
          </w:tcPr>
          <w:p w:rsidR="001F6CB9" w:rsidRDefault="001F6CB9" w:rsidP="001F6CB9">
            <w:pPr>
              <w:pStyle w:val="Paragraphedeliste"/>
              <w:ind w:left="0"/>
            </w:pPr>
            <w:r>
              <w:t xml:space="preserve">Fuite </w:t>
            </w:r>
          </w:p>
        </w:tc>
        <w:tc>
          <w:tcPr>
            <w:tcW w:w="1383" w:type="dxa"/>
            <w:shd w:val="clear" w:color="auto" w:fill="DAEEF3" w:themeFill="accent5" w:themeFillTint="33"/>
          </w:tcPr>
          <w:p w:rsidR="001F6CB9" w:rsidRDefault="001F6CB9" w:rsidP="001F6CB9">
            <w:pPr>
              <w:pStyle w:val="Paragraphedeliste"/>
              <w:ind w:left="0"/>
            </w:pPr>
            <w:r>
              <w:t>Défense</w:t>
            </w:r>
          </w:p>
        </w:tc>
        <w:tc>
          <w:tcPr>
            <w:tcW w:w="1383" w:type="dxa"/>
            <w:shd w:val="clear" w:color="auto" w:fill="DAEEF3" w:themeFill="accent5" w:themeFillTint="33"/>
          </w:tcPr>
          <w:p w:rsidR="001F6CB9" w:rsidRDefault="001F6CB9" w:rsidP="001F6CB9">
            <w:pPr>
              <w:pStyle w:val="Paragraphedeliste"/>
              <w:ind w:left="0"/>
            </w:pPr>
            <w:r>
              <w:t>Défense</w:t>
            </w:r>
          </w:p>
        </w:tc>
        <w:tc>
          <w:tcPr>
            <w:tcW w:w="1383" w:type="dxa"/>
            <w:shd w:val="clear" w:color="auto" w:fill="auto"/>
          </w:tcPr>
          <w:p w:rsidR="001F6CB9" w:rsidRDefault="001F6CB9" w:rsidP="001F6CB9">
            <w:pPr>
              <w:pStyle w:val="Paragraphedeliste"/>
              <w:ind w:left="0"/>
            </w:pPr>
            <w:r>
              <w:t>Normal</w:t>
            </w:r>
          </w:p>
        </w:tc>
        <w:tc>
          <w:tcPr>
            <w:tcW w:w="1383" w:type="dxa"/>
            <w:shd w:val="clear" w:color="auto" w:fill="FDE9D9" w:themeFill="accent6" w:themeFillTint="33"/>
          </w:tcPr>
          <w:p w:rsidR="001F6CB9" w:rsidRDefault="001F6CB9" w:rsidP="001F6CB9">
            <w:pPr>
              <w:pStyle w:val="Paragraphedeliste"/>
              <w:ind w:left="0"/>
            </w:pPr>
            <w:r>
              <w:t>Attaque</w:t>
            </w:r>
          </w:p>
        </w:tc>
      </w:tr>
      <w:tr w:rsidR="001F6CB9" w:rsidTr="008718DD">
        <w:tc>
          <w:tcPr>
            <w:tcW w:w="1786" w:type="dxa"/>
            <w:shd w:val="clear" w:color="auto" w:fill="auto"/>
          </w:tcPr>
          <w:p w:rsidR="001F6CB9" w:rsidRDefault="001F6CB9" w:rsidP="001F6CB9">
            <w:pPr>
              <w:pStyle w:val="Paragraphedeliste"/>
              <w:ind w:left="0"/>
              <w:jc w:val="center"/>
            </w:pPr>
            <w:r>
              <w:t>4-7</w:t>
            </w:r>
          </w:p>
        </w:tc>
        <w:tc>
          <w:tcPr>
            <w:tcW w:w="1590" w:type="dxa"/>
            <w:shd w:val="clear" w:color="auto" w:fill="DAEEF3" w:themeFill="accent5" w:themeFillTint="33"/>
          </w:tcPr>
          <w:p w:rsidR="001F6CB9" w:rsidRDefault="001F6CB9" w:rsidP="001F6CB9">
            <w:pPr>
              <w:pStyle w:val="Paragraphedeliste"/>
              <w:ind w:left="0"/>
            </w:pPr>
            <w:r>
              <w:t>Défense</w:t>
            </w:r>
          </w:p>
        </w:tc>
        <w:tc>
          <w:tcPr>
            <w:tcW w:w="1383" w:type="dxa"/>
            <w:shd w:val="clear" w:color="auto" w:fill="auto"/>
          </w:tcPr>
          <w:p w:rsidR="001F6CB9" w:rsidRDefault="001F6CB9" w:rsidP="001F6CB9">
            <w:pPr>
              <w:pStyle w:val="Paragraphedeliste"/>
              <w:ind w:left="0"/>
            </w:pPr>
            <w:r>
              <w:t>Normal</w:t>
            </w:r>
          </w:p>
        </w:tc>
        <w:tc>
          <w:tcPr>
            <w:tcW w:w="1383" w:type="dxa"/>
            <w:shd w:val="clear" w:color="auto" w:fill="auto"/>
          </w:tcPr>
          <w:p w:rsidR="001F6CB9" w:rsidRDefault="001F6CB9" w:rsidP="001F6CB9">
            <w:pPr>
              <w:pStyle w:val="Paragraphedeliste"/>
              <w:ind w:left="0"/>
            </w:pPr>
            <w:r>
              <w:t>Normal</w:t>
            </w:r>
          </w:p>
        </w:tc>
        <w:tc>
          <w:tcPr>
            <w:tcW w:w="1383" w:type="dxa"/>
            <w:shd w:val="clear" w:color="auto" w:fill="FDE9D9" w:themeFill="accent6" w:themeFillTint="33"/>
          </w:tcPr>
          <w:p w:rsidR="001F6CB9" w:rsidRDefault="001F6CB9" w:rsidP="001F6CB9">
            <w:pPr>
              <w:pStyle w:val="Paragraphedeliste"/>
              <w:ind w:left="0"/>
            </w:pPr>
            <w:r>
              <w:t>Attaque</w:t>
            </w:r>
          </w:p>
        </w:tc>
        <w:tc>
          <w:tcPr>
            <w:tcW w:w="1383" w:type="dxa"/>
            <w:shd w:val="clear" w:color="auto" w:fill="FBD4B4" w:themeFill="accent6" w:themeFillTint="66"/>
          </w:tcPr>
          <w:p w:rsidR="001F6CB9" w:rsidRDefault="001F6CB9" w:rsidP="001F6CB9">
            <w:pPr>
              <w:pStyle w:val="Paragraphedeliste"/>
              <w:ind w:left="0"/>
            </w:pPr>
            <w:r>
              <w:t>Charge</w:t>
            </w:r>
          </w:p>
        </w:tc>
      </w:tr>
      <w:tr w:rsidR="001F6CB9" w:rsidTr="008718DD">
        <w:tc>
          <w:tcPr>
            <w:tcW w:w="1786" w:type="dxa"/>
            <w:shd w:val="clear" w:color="auto" w:fill="auto"/>
          </w:tcPr>
          <w:p w:rsidR="001F6CB9" w:rsidRDefault="001F6CB9" w:rsidP="001F6CB9">
            <w:pPr>
              <w:pStyle w:val="Paragraphedeliste"/>
              <w:ind w:left="0"/>
              <w:jc w:val="center"/>
            </w:pPr>
            <w:r>
              <w:t>8-9</w:t>
            </w:r>
          </w:p>
        </w:tc>
        <w:tc>
          <w:tcPr>
            <w:tcW w:w="1590" w:type="dxa"/>
            <w:shd w:val="clear" w:color="auto" w:fill="auto"/>
          </w:tcPr>
          <w:p w:rsidR="001F6CB9" w:rsidRDefault="001F6CB9" w:rsidP="001F6CB9">
            <w:pPr>
              <w:pStyle w:val="Paragraphedeliste"/>
              <w:ind w:left="0"/>
            </w:pPr>
            <w:r>
              <w:t>Normal</w:t>
            </w:r>
          </w:p>
        </w:tc>
        <w:tc>
          <w:tcPr>
            <w:tcW w:w="1383" w:type="dxa"/>
            <w:shd w:val="clear" w:color="auto" w:fill="auto"/>
          </w:tcPr>
          <w:p w:rsidR="001F6CB9" w:rsidRDefault="001F6CB9" w:rsidP="001F6CB9">
            <w:pPr>
              <w:pStyle w:val="Paragraphedeliste"/>
              <w:ind w:left="0"/>
            </w:pPr>
            <w:r>
              <w:t>Normal</w:t>
            </w:r>
          </w:p>
        </w:tc>
        <w:tc>
          <w:tcPr>
            <w:tcW w:w="1383" w:type="dxa"/>
            <w:shd w:val="clear" w:color="auto" w:fill="FDE9D9" w:themeFill="accent6" w:themeFillTint="33"/>
          </w:tcPr>
          <w:p w:rsidR="001F6CB9" w:rsidRDefault="001F6CB9" w:rsidP="001F6CB9">
            <w:pPr>
              <w:pStyle w:val="Paragraphedeliste"/>
              <w:ind w:left="0"/>
            </w:pPr>
            <w:r>
              <w:t>Attaque</w:t>
            </w:r>
          </w:p>
        </w:tc>
        <w:tc>
          <w:tcPr>
            <w:tcW w:w="1383" w:type="dxa"/>
            <w:shd w:val="clear" w:color="auto" w:fill="FBD4B4" w:themeFill="accent6" w:themeFillTint="66"/>
          </w:tcPr>
          <w:p w:rsidR="001F6CB9" w:rsidRDefault="001F6CB9" w:rsidP="001F6CB9">
            <w:pPr>
              <w:pStyle w:val="Paragraphedeliste"/>
              <w:ind w:left="0"/>
            </w:pPr>
            <w:r>
              <w:t>Charge</w:t>
            </w:r>
          </w:p>
        </w:tc>
        <w:tc>
          <w:tcPr>
            <w:tcW w:w="1383" w:type="dxa"/>
            <w:shd w:val="clear" w:color="auto" w:fill="FBD4B4" w:themeFill="accent6" w:themeFillTint="66"/>
          </w:tcPr>
          <w:p w:rsidR="001F6CB9" w:rsidRDefault="001F6CB9" w:rsidP="001F6CB9">
            <w:pPr>
              <w:pStyle w:val="Paragraphedeliste"/>
              <w:ind w:left="0"/>
            </w:pPr>
            <w:r>
              <w:t>Charge</w:t>
            </w:r>
          </w:p>
        </w:tc>
      </w:tr>
      <w:tr w:rsidR="001F6CB9" w:rsidTr="008718DD">
        <w:tc>
          <w:tcPr>
            <w:tcW w:w="1786" w:type="dxa"/>
            <w:shd w:val="clear" w:color="auto" w:fill="auto"/>
          </w:tcPr>
          <w:p w:rsidR="001F6CB9" w:rsidRDefault="001F6CB9" w:rsidP="001F6CB9">
            <w:pPr>
              <w:pStyle w:val="Paragraphedeliste"/>
              <w:ind w:left="0"/>
              <w:jc w:val="center"/>
            </w:pPr>
            <w:r>
              <w:t>10 (fort)</w:t>
            </w:r>
          </w:p>
        </w:tc>
        <w:tc>
          <w:tcPr>
            <w:tcW w:w="1590" w:type="dxa"/>
            <w:shd w:val="clear" w:color="auto" w:fill="FDE9D9" w:themeFill="accent6" w:themeFillTint="33"/>
          </w:tcPr>
          <w:p w:rsidR="001F6CB9" w:rsidRDefault="001F6CB9" w:rsidP="001F6CB9">
            <w:pPr>
              <w:pStyle w:val="Paragraphedeliste"/>
              <w:ind w:left="0"/>
            </w:pPr>
            <w:r>
              <w:t>Attaque</w:t>
            </w:r>
          </w:p>
        </w:tc>
        <w:tc>
          <w:tcPr>
            <w:tcW w:w="1383" w:type="dxa"/>
            <w:shd w:val="clear" w:color="auto" w:fill="FDE9D9" w:themeFill="accent6" w:themeFillTint="33"/>
          </w:tcPr>
          <w:p w:rsidR="001F6CB9" w:rsidRDefault="001F6CB9" w:rsidP="001F6CB9">
            <w:pPr>
              <w:pStyle w:val="Paragraphedeliste"/>
              <w:ind w:left="0"/>
            </w:pPr>
            <w:r>
              <w:t>Attaque</w:t>
            </w:r>
          </w:p>
        </w:tc>
        <w:tc>
          <w:tcPr>
            <w:tcW w:w="1383" w:type="dxa"/>
            <w:shd w:val="clear" w:color="auto" w:fill="FBD4B4" w:themeFill="accent6" w:themeFillTint="66"/>
          </w:tcPr>
          <w:p w:rsidR="001F6CB9" w:rsidRDefault="001F6CB9" w:rsidP="001F6CB9">
            <w:pPr>
              <w:pStyle w:val="Paragraphedeliste"/>
              <w:ind w:left="0"/>
            </w:pPr>
            <w:r>
              <w:t xml:space="preserve">Charge </w:t>
            </w:r>
          </w:p>
        </w:tc>
        <w:tc>
          <w:tcPr>
            <w:tcW w:w="1383" w:type="dxa"/>
            <w:shd w:val="clear" w:color="auto" w:fill="FBD4B4" w:themeFill="accent6" w:themeFillTint="66"/>
          </w:tcPr>
          <w:p w:rsidR="001F6CB9" w:rsidRDefault="001F6CB9" w:rsidP="001F6CB9">
            <w:pPr>
              <w:pStyle w:val="Paragraphedeliste"/>
              <w:ind w:left="0"/>
            </w:pPr>
            <w:r>
              <w:t>Charge</w:t>
            </w:r>
          </w:p>
        </w:tc>
        <w:tc>
          <w:tcPr>
            <w:tcW w:w="1383" w:type="dxa"/>
            <w:shd w:val="clear" w:color="auto" w:fill="FABF8F" w:themeFill="accent6" w:themeFillTint="99"/>
          </w:tcPr>
          <w:p w:rsidR="001F6CB9" w:rsidRDefault="001F6CB9" w:rsidP="001F6CB9">
            <w:pPr>
              <w:pStyle w:val="Paragraphedeliste"/>
              <w:ind w:left="0"/>
            </w:pPr>
            <w:r>
              <w:t>Fanatisme</w:t>
            </w:r>
          </w:p>
        </w:tc>
      </w:tr>
    </w:tbl>
    <w:p w:rsidR="00077A33" w:rsidRPr="00077A33" w:rsidRDefault="00077A33" w:rsidP="001F6CB9">
      <w:pPr>
        <w:pStyle w:val="Paragraphedeliste"/>
      </w:pPr>
      <w:r w:rsidRPr="00077A33">
        <w:t>Les</w:t>
      </w:r>
      <w:r>
        <w:t xml:space="preserve"> PNJ qui ne sont pas engagés en mêlée transforment :  Reddition </w:t>
      </w:r>
      <w:r>
        <w:sym w:font="Wingdings" w:char="F0E0"/>
      </w:r>
      <w:r>
        <w:t xml:space="preserve"> Fuite, Défense </w:t>
      </w:r>
      <w:r>
        <w:sym w:font="Wingdings" w:char="F0E0"/>
      </w:r>
      <w:r>
        <w:t xml:space="preserve"> Normal, Fanatisme </w:t>
      </w:r>
      <w:r w:rsidR="008E3F37">
        <w:sym w:font="Wingdings" w:char="F0E0"/>
      </w:r>
      <w:r w:rsidR="008E3F37">
        <w:t xml:space="preserve"> Charge</w:t>
      </w:r>
      <w:r>
        <w:t>.</w:t>
      </w:r>
    </w:p>
    <w:p w:rsidR="001F6CB9" w:rsidRDefault="004E398E" w:rsidP="001F6CB9">
      <w:pPr>
        <w:pStyle w:val="Paragraphedeliste"/>
      </w:pPr>
      <w:r w:rsidRPr="004E398E">
        <w:rPr>
          <w:b/>
        </w:rPr>
        <w:t>Reddition</w:t>
      </w:r>
      <w:r>
        <w:t xml:space="preserve"> : se rendre et demander pitié, uniquement les êtres civilisés, </w:t>
      </w:r>
      <w:r w:rsidR="008E3F37">
        <w:t xml:space="preserve">si </w:t>
      </w:r>
      <w:r>
        <w:t>KO</w:t>
      </w:r>
      <w:r w:rsidR="008E3F37">
        <w:t xml:space="preserve"> </w:t>
      </w:r>
      <w:r w:rsidR="008E3F37">
        <w:sym w:font="Wingdings" w:char="F0E0"/>
      </w:r>
      <w:r w:rsidR="008E3F37" w:rsidRPr="008E3F37">
        <w:rPr>
          <w:shd w:val="clear" w:color="auto" w:fill="FFFF00"/>
        </w:rPr>
        <w:t>Défense</w:t>
      </w:r>
    </w:p>
    <w:p w:rsidR="004E398E" w:rsidRDefault="004E398E" w:rsidP="001F6CB9">
      <w:pPr>
        <w:pStyle w:val="Paragraphedeliste"/>
      </w:pPr>
      <w:r w:rsidRPr="004E398E">
        <w:rPr>
          <w:b/>
        </w:rPr>
        <w:t>Fuite</w:t>
      </w:r>
      <w:r>
        <w:t xml:space="preserve"> : test de </w:t>
      </w:r>
      <w:r w:rsidR="008E3F37" w:rsidRPr="008E3F37">
        <w:rPr>
          <w:i/>
        </w:rPr>
        <w:t>F</w:t>
      </w:r>
      <w:r w:rsidRPr="008E3F37">
        <w:rPr>
          <w:i/>
        </w:rPr>
        <w:t>uite</w:t>
      </w:r>
      <w:r>
        <w:t>, comme pour Perso, EE+10, EO+20, EA+3</w:t>
      </w:r>
      <w:r w:rsidR="008E3F37">
        <w:t xml:space="preserve">, si KO </w:t>
      </w:r>
      <w:r w:rsidR="008E3F37">
        <w:sym w:font="Wingdings" w:char="F0E0"/>
      </w:r>
      <w:r w:rsidR="008E3F37">
        <w:t xml:space="preserve"> </w:t>
      </w:r>
      <w:r w:rsidR="008E3F37" w:rsidRPr="008E3F37">
        <w:rPr>
          <w:shd w:val="clear" w:color="auto" w:fill="FFFF00"/>
        </w:rPr>
        <w:t>Attaque</w:t>
      </w:r>
    </w:p>
    <w:p w:rsidR="004E398E" w:rsidRDefault="004E398E" w:rsidP="001F6CB9">
      <w:pPr>
        <w:pStyle w:val="Paragraphedeliste"/>
      </w:pPr>
      <w:r w:rsidRPr="004E398E">
        <w:rPr>
          <w:b/>
        </w:rPr>
        <w:t>Défense</w:t>
      </w:r>
      <w:r>
        <w:t xml:space="preserve"> : test </w:t>
      </w:r>
      <w:r w:rsidRPr="004E398E">
        <w:rPr>
          <w:i/>
        </w:rPr>
        <w:t>Esquive</w:t>
      </w:r>
      <w:r>
        <w:t xml:space="preserve"> si possibl</w:t>
      </w:r>
      <w:r w:rsidR="00077A33">
        <w:t>e</w:t>
      </w:r>
      <w:r>
        <w:t>, EE+20, KO-10, EO+10</w:t>
      </w:r>
      <w:r w:rsidR="008E3F37">
        <w:t xml:space="preserve">, sinon </w:t>
      </w:r>
      <w:r w:rsidR="008E3F37" w:rsidRPr="008E3F37">
        <w:rPr>
          <w:shd w:val="clear" w:color="auto" w:fill="FFFF00"/>
        </w:rPr>
        <w:t>Normal</w:t>
      </w:r>
    </w:p>
    <w:p w:rsidR="004E398E" w:rsidRDefault="004E398E" w:rsidP="001F6CB9">
      <w:pPr>
        <w:pStyle w:val="Paragraphedeliste"/>
      </w:pPr>
      <w:r w:rsidRPr="004E398E">
        <w:rPr>
          <w:b/>
        </w:rPr>
        <w:t>Normal</w:t>
      </w:r>
      <w:r>
        <w:t> : attaque normale</w:t>
      </w:r>
      <w:r w:rsidR="008E3F37">
        <w:t xml:space="preserve"> (mêlée/tir/magie)</w:t>
      </w:r>
      <w:r>
        <w:t xml:space="preserve"> sans modification, selon la situation</w:t>
      </w:r>
    </w:p>
    <w:p w:rsidR="004E398E" w:rsidRDefault="004E398E" w:rsidP="001F6CB9">
      <w:pPr>
        <w:pStyle w:val="Paragraphedeliste"/>
      </w:pPr>
      <w:r w:rsidRPr="004E398E">
        <w:rPr>
          <w:b/>
        </w:rPr>
        <w:t>Attaque</w:t>
      </w:r>
      <w:r>
        <w:t xml:space="preserve"> : </w:t>
      </w:r>
      <w:r w:rsidR="008E3F37">
        <w:t xml:space="preserve">une attaque puis un </w:t>
      </w:r>
      <w:r>
        <w:t xml:space="preserve">test </w:t>
      </w:r>
      <w:r w:rsidRPr="004E398E">
        <w:rPr>
          <w:i/>
        </w:rPr>
        <w:t>Mêlée/Bouclier/Art</w:t>
      </w:r>
      <w:r w:rsidR="00077A33">
        <w:rPr>
          <w:i/>
        </w:rPr>
        <w:t xml:space="preserve"> du </w:t>
      </w:r>
      <w:r w:rsidRPr="00077A33">
        <w:rPr>
          <w:i/>
        </w:rPr>
        <w:t>combat</w:t>
      </w:r>
      <w:r w:rsidR="00077A33">
        <w:rPr>
          <w:i/>
        </w:rPr>
        <w:t>/Arme distance</w:t>
      </w:r>
      <w:r>
        <w:t xml:space="preserve"> pour</w:t>
      </w:r>
      <w:r w:rsidR="008E3F37">
        <w:t xml:space="preserve"> une</w:t>
      </w:r>
      <w:r>
        <w:t xml:space="preserve"> seconde attaque</w:t>
      </w:r>
    </w:p>
    <w:p w:rsidR="004E398E" w:rsidRDefault="004E398E" w:rsidP="001F6CB9">
      <w:pPr>
        <w:pStyle w:val="Paragraphedeliste"/>
      </w:pPr>
      <w:r w:rsidRPr="004E398E">
        <w:rPr>
          <w:b/>
        </w:rPr>
        <w:t>Charge</w:t>
      </w:r>
      <w:r>
        <w:t xml:space="preserve"> : test </w:t>
      </w:r>
      <w:r w:rsidR="008E3F37" w:rsidRPr="008E3F37">
        <w:rPr>
          <w:i/>
        </w:rPr>
        <w:t>Charge</w:t>
      </w:r>
      <w:r w:rsidR="008E3F37">
        <w:t xml:space="preserve"> </w:t>
      </w:r>
      <w:r>
        <w:t xml:space="preserve">pour gagner position sur Perso, puis </w:t>
      </w:r>
      <w:r w:rsidR="008E3F37">
        <w:t xml:space="preserve">action </w:t>
      </w:r>
      <w:r w:rsidR="008E3F37" w:rsidRPr="008E3F37">
        <w:rPr>
          <w:shd w:val="clear" w:color="auto" w:fill="FFFF00"/>
        </w:rPr>
        <w:t>Attaque</w:t>
      </w:r>
    </w:p>
    <w:p w:rsidR="004E398E" w:rsidRDefault="004E398E" w:rsidP="001F6CB9">
      <w:pPr>
        <w:pStyle w:val="Paragraphedeliste"/>
      </w:pPr>
      <w:r w:rsidRPr="004E398E">
        <w:rPr>
          <w:b/>
        </w:rPr>
        <w:lastRenderedPageBreak/>
        <w:t>Fanatisme</w:t>
      </w:r>
      <w:r>
        <w:t xml:space="preserve"> : perd un niveau de blessure dans une zone, puis </w:t>
      </w:r>
      <w:r w:rsidR="008E3F37">
        <w:t>action Charge</w:t>
      </w:r>
    </w:p>
    <w:p w:rsidR="009255D0" w:rsidRDefault="00AC400F" w:rsidP="00077A33">
      <w:pPr>
        <w:pStyle w:val="ex"/>
        <w:rPr>
          <w:b/>
          <w:kern w:val="28"/>
          <w:sz w:val="28"/>
        </w:rPr>
      </w:pPr>
      <w:r w:rsidRPr="00422DDD">
        <w:t xml:space="preserve">Exemple : </w:t>
      </w:r>
      <w:r>
        <w:t xml:space="preserve">Karl fait face à deux marauds liés </w:t>
      </w:r>
      <w:r w:rsidR="008E3F37">
        <w:t xml:space="preserve">à EO </w:t>
      </w:r>
      <w:r>
        <w:t>(</w:t>
      </w:r>
      <w:r w:rsidR="000444C8">
        <w:t xml:space="preserve">archer </w:t>
      </w:r>
      <w:r>
        <w:t>NEC5</w:t>
      </w:r>
      <w:r w:rsidR="000444C8">
        <w:t xml:space="preserve"> et piquier NEC</w:t>
      </w:r>
      <w:r>
        <w:t>7</w:t>
      </w:r>
      <w:r w:rsidR="00E71F05">
        <w:t xml:space="preserve">, NE30 à </w:t>
      </w:r>
      <w:r w:rsidR="00077A33">
        <w:t>l’esquive</w:t>
      </w:r>
      <w:r>
        <w:t>)</w:t>
      </w:r>
      <w:r w:rsidRPr="00422DDD">
        <w:t xml:space="preserve">. </w:t>
      </w:r>
      <w:r w:rsidR="00E71F05">
        <w:t xml:space="preserve">Le moral des ennemis sont 5+1(EO)+1(rapport de force)=7 et 7+1+1=9. </w:t>
      </w:r>
      <w:r w:rsidR="00077A33">
        <w:t>Avec deux D10=2</w:t>
      </w:r>
      <w:r w:rsidR="00E71F05">
        <w:t xml:space="preserve"> &amp; 5, le premier maraud obtient </w:t>
      </w:r>
      <w:r w:rsidR="00077A33">
        <w:t>Défense (</w:t>
      </w:r>
      <w:r w:rsidR="008E3F37">
        <w:t xml:space="preserve">donc </w:t>
      </w:r>
      <w:r w:rsidR="00077A33">
        <w:t xml:space="preserve">un </w:t>
      </w:r>
      <w:r w:rsidR="008E3F37">
        <w:t>test d’</w:t>
      </w:r>
      <w:r w:rsidR="00077A33">
        <w:t xml:space="preserve">esquive à 30+10) </w:t>
      </w:r>
      <w:r w:rsidR="008E3F37">
        <w:t xml:space="preserve">et le piquier une attaque </w:t>
      </w:r>
      <w:r w:rsidR="00077A33">
        <w:t>N</w:t>
      </w:r>
      <w:r w:rsidR="00E71F05">
        <w:t>ormale</w:t>
      </w:r>
      <w:r w:rsidR="00077A33">
        <w:t>.</w:t>
      </w:r>
      <w:r w:rsidR="009255D0">
        <w:br w:type="page"/>
      </w:r>
    </w:p>
    <w:p w:rsidR="009255D0" w:rsidRDefault="009255D0">
      <w:pPr>
        <w:widowControl/>
        <w:jc w:val="left"/>
        <w:rPr>
          <w:b/>
          <w:kern w:val="28"/>
          <w:sz w:val="28"/>
        </w:rPr>
      </w:pPr>
      <w:r>
        <w:lastRenderedPageBreak/>
        <w:br w:type="page"/>
      </w:r>
    </w:p>
    <w:p w:rsidR="0079236A" w:rsidRPr="00422DDD" w:rsidRDefault="0079236A" w:rsidP="0079236A">
      <w:pPr>
        <w:pStyle w:val="Titre1"/>
      </w:pPr>
      <w:bookmarkStart w:id="188" w:name="_Toc208477879"/>
      <w:r w:rsidRPr="00422DDD">
        <w:lastRenderedPageBreak/>
        <w:t xml:space="preserve">8. Combat </w:t>
      </w:r>
      <w:bookmarkEnd w:id="184"/>
      <w:r w:rsidR="005635B3">
        <w:t>de masse</w:t>
      </w:r>
      <w:bookmarkEnd w:id="188"/>
    </w:p>
    <w:p w:rsidR="0079236A" w:rsidRDefault="0079236A" w:rsidP="0079236A">
      <w:r w:rsidRPr="00422DDD">
        <w:t>Ce système est réservé à la résolution de batailles moyennes, entre 10-</w:t>
      </w:r>
      <w:r w:rsidR="00A85A27" w:rsidRPr="00422DDD">
        <w:t>10</w:t>
      </w:r>
      <w:r w:rsidRPr="00422DDD">
        <w:t xml:space="preserve">00 combattants </w:t>
      </w:r>
      <w:r w:rsidR="00793764" w:rsidRPr="00422DDD">
        <w:t>par camp engagé</w:t>
      </w:r>
      <w:r w:rsidRPr="00422DDD">
        <w:t xml:space="preserve">. </w:t>
      </w:r>
      <w:r w:rsidR="00793764" w:rsidRPr="00422DDD">
        <w:t xml:space="preserve">Il permet de gérer ce grand nombre de combattants de manière globale et visuelle à la fois. </w:t>
      </w:r>
      <w:r w:rsidRPr="00422DDD">
        <w:t>Définissez les camps en présence</w:t>
      </w:r>
      <w:r w:rsidR="00B624A2" w:rsidRPr="00422DDD">
        <w:t>, chaque camp formant une entité, un groupe de combattants</w:t>
      </w:r>
      <w:r w:rsidRPr="00422DDD">
        <w:t>.</w:t>
      </w:r>
      <w:r w:rsidR="00C4065F" w:rsidRPr="00422DDD">
        <w:t xml:space="preserve"> </w:t>
      </w:r>
      <w:r w:rsidR="00B624A2" w:rsidRPr="00422DDD">
        <w:t>Dans le cas où vous voudriez gérer différentes unités aux caractéristiques bien précises, utilisez plutôt</w:t>
      </w:r>
      <w:r w:rsidR="004E15DD">
        <w:t xml:space="preserve"> </w:t>
      </w:r>
      <w:r w:rsidR="004E15DD" w:rsidRPr="004E15DD">
        <w:rPr>
          <w:i/>
        </w:rPr>
        <w:fldChar w:fldCharType="begin"/>
      </w:r>
      <w:r w:rsidR="004E15DD" w:rsidRPr="004E15DD">
        <w:rPr>
          <w:i/>
        </w:rPr>
        <w:instrText xml:space="preserve"> REF _Ref198032966 \h </w:instrText>
      </w:r>
      <w:r w:rsidR="004E15DD">
        <w:rPr>
          <w:i/>
        </w:rPr>
        <w:instrText xml:space="preserve"> \* MERGEFORMAT </w:instrText>
      </w:r>
      <w:r w:rsidR="004E15DD" w:rsidRPr="004E15DD">
        <w:rPr>
          <w:i/>
        </w:rPr>
      </w:r>
      <w:r w:rsidR="004E15DD" w:rsidRPr="004E15DD">
        <w:rPr>
          <w:i/>
        </w:rPr>
        <w:fldChar w:fldCharType="separate"/>
      </w:r>
      <w:r w:rsidR="00DD1A28" w:rsidRPr="00DD1A28">
        <w:rPr>
          <w:i/>
        </w:rPr>
        <w:t>9. Batailles</w:t>
      </w:r>
      <w:r w:rsidR="004E15DD" w:rsidRPr="004E15DD">
        <w:rPr>
          <w:i/>
        </w:rPr>
        <w:fldChar w:fldCharType="end"/>
      </w:r>
      <w:r w:rsidR="00B624A2" w:rsidRPr="00422DDD">
        <w:t xml:space="preserve">. </w:t>
      </w:r>
      <w:r w:rsidR="00793764" w:rsidRPr="00422DDD">
        <w:t>Si possible, décrivez</w:t>
      </w:r>
      <w:r w:rsidR="00C4065F" w:rsidRPr="00422DDD">
        <w:t xml:space="preserve"> </w:t>
      </w:r>
      <w:r w:rsidR="004E15DD">
        <w:t>le combat</w:t>
      </w:r>
      <w:r w:rsidR="00C4065F" w:rsidRPr="00422DDD">
        <w:t xml:space="preserve"> de manière vivante et graphique</w:t>
      </w:r>
      <w:r w:rsidR="00793764" w:rsidRPr="00422DDD">
        <w:t xml:space="preserve"> au moyen de tableaux, figurines, écran etc</w:t>
      </w:r>
      <w:r w:rsidR="00C4065F" w:rsidRPr="00422DDD">
        <w:t>.</w:t>
      </w:r>
      <w:r w:rsidR="00E70AEC">
        <w:t xml:space="preserve"> </w:t>
      </w:r>
    </w:p>
    <w:p w:rsidR="00EB20B0" w:rsidRPr="00422DDD" w:rsidRDefault="00E70AEC" w:rsidP="0079236A">
      <w:r>
        <w:t xml:space="preserve">Le but </w:t>
      </w:r>
      <w:r w:rsidR="004E15DD">
        <w:t xml:space="preserve">du combat </w:t>
      </w:r>
      <w:r>
        <w:t xml:space="preserve">est de mettre hors </w:t>
      </w:r>
      <w:r w:rsidR="004E15DD">
        <w:t xml:space="preserve">de </w:t>
      </w:r>
      <w:r>
        <w:t>combat l’ennemi par les tirs, la mêlée et la déroute.</w:t>
      </w:r>
      <w:r w:rsidR="00EB20B0">
        <w:t xml:space="preserve"> Pour gérer </w:t>
      </w:r>
      <w:r w:rsidR="004E15DD">
        <w:t>cela</w:t>
      </w:r>
      <w:r w:rsidR="00EB20B0">
        <w:t xml:space="preserve">, utilisez </w:t>
      </w:r>
      <w:r w:rsidR="00EB20B0" w:rsidRPr="00EB20B0">
        <w:rPr>
          <w:i/>
        </w:rPr>
        <w:fldChar w:fldCharType="begin"/>
      </w:r>
      <w:r w:rsidR="00EB20B0" w:rsidRPr="00EB20B0">
        <w:rPr>
          <w:i/>
        </w:rPr>
        <w:instrText xml:space="preserve"> REF _Ref450049912 \h </w:instrText>
      </w:r>
      <w:r w:rsidR="00EB20B0">
        <w:rPr>
          <w:i/>
        </w:rPr>
        <w:instrText xml:space="preserve"> \* MERGEFORMAT </w:instrText>
      </w:r>
      <w:r w:rsidR="00EB20B0" w:rsidRPr="00EB20B0">
        <w:rPr>
          <w:i/>
        </w:rPr>
      </w:r>
      <w:r w:rsidR="00EB20B0" w:rsidRPr="00EB20B0">
        <w:rPr>
          <w:i/>
        </w:rPr>
        <w:fldChar w:fldCharType="separate"/>
      </w:r>
      <w:r w:rsidR="00DD1A28" w:rsidRPr="00DD1A28">
        <w:rPr>
          <w:i/>
        </w:rPr>
        <w:t xml:space="preserve">11.2 Feuille de gestion des combats </w:t>
      </w:r>
      <w:r w:rsidR="00EB20B0" w:rsidRPr="00EB20B0">
        <w:rPr>
          <w:i/>
        </w:rPr>
        <w:fldChar w:fldCharType="end"/>
      </w:r>
      <w:r w:rsidR="00EB20B0">
        <w:t>.</w:t>
      </w:r>
    </w:p>
    <w:p w:rsidR="0079236A" w:rsidRPr="00422DDD" w:rsidRDefault="0079236A" w:rsidP="002A261A">
      <w:pPr>
        <w:pStyle w:val="Titre2"/>
      </w:pPr>
      <w:bookmarkStart w:id="189" w:name="_Ref379804675"/>
      <w:bookmarkStart w:id="190" w:name="_Toc208477880"/>
      <w:r w:rsidRPr="00422DDD">
        <w:t xml:space="preserve">8.1 </w:t>
      </w:r>
      <w:r w:rsidR="004E15DD">
        <w:t>Données</w:t>
      </w:r>
      <w:r w:rsidRPr="00422DDD">
        <w:t xml:space="preserve"> initia</w:t>
      </w:r>
      <w:bookmarkEnd w:id="189"/>
      <w:r w:rsidR="004E15DD">
        <w:t>les</w:t>
      </w:r>
      <w:bookmarkEnd w:id="190"/>
    </w:p>
    <w:p w:rsidR="00793764" w:rsidRPr="00422DDD" w:rsidRDefault="00DA54C5" w:rsidP="0079236A">
      <w:r w:rsidRPr="00422DDD">
        <w:t xml:space="preserve">Chaque </w:t>
      </w:r>
      <w:r w:rsidR="00DF0378" w:rsidRPr="00422DDD">
        <w:t xml:space="preserve">camp </w:t>
      </w:r>
      <w:r w:rsidR="00793764" w:rsidRPr="00422DDD">
        <w:t>est défini par :</w:t>
      </w:r>
    </w:p>
    <w:p w:rsidR="00793764" w:rsidRPr="00422DDD" w:rsidRDefault="00793764" w:rsidP="00793764">
      <w:pPr>
        <w:pStyle w:val="Paragraphedeliste"/>
        <w:numPr>
          <w:ilvl w:val="0"/>
          <w:numId w:val="14"/>
        </w:numPr>
      </w:pPr>
      <w:r w:rsidRPr="00422DDD">
        <w:t xml:space="preserve">Son </w:t>
      </w:r>
      <w:r w:rsidRPr="00422DDD">
        <w:rPr>
          <w:shd w:val="clear" w:color="auto" w:fill="FFFF00"/>
        </w:rPr>
        <w:t>Chef</w:t>
      </w:r>
      <w:r w:rsidRPr="00422DDD">
        <w:t xml:space="preserve"> (Perso ou PNJ) qui maîtrise ou non un</w:t>
      </w:r>
      <w:r w:rsidR="00B624A2" w:rsidRPr="00422DDD">
        <w:t xml:space="preserve"> des trois</w:t>
      </w:r>
      <w:r w:rsidRPr="00422DDD">
        <w:t xml:space="preserve"> </w:t>
      </w:r>
      <w:r w:rsidRPr="00422DDD">
        <w:rPr>
          <w:b/>
        </w:rPr>
        <w:t>Talent de Bataille(TB)</w:t>
      </w:r>
      <w:r w:rsidRPr="00422DDD">
        <w:t xml:space="preserve"> : </w:t>
      </w:r>
      <w:r w:rsidRPr="00422DDD">
        <w:rPr>
          <w:i/>
        </w:rPr>
        <w:t>Stratégie, Cavalerie, Piéton</w:t>
      </w:r>
      <w:r w:rsidRPr="00422DDD">
        <w:t xml:space="preserve">. </w:t>
      </w:r>
      <w:r w:rsidR="00422DDD" w:rsidRPr="00422DDD">
        <w:t xml:space="preserve">Si le nombre de combattants dans le camp dépasse </w:t>
      </w:r>
      <w:r w:rsidR="00422DDD" w:rsidRPr="00217025">
        <w:rPr>
          <w:shd w:val="clear" w:color="auto" w:fill="FFFF00"/>
        </w:rPr>
        <w:t>NE(</w:t>
      </w:r>
      <w:r w:rsidRPr="00217025">
        <w:rPr>
          <w:i/>
          <w:shd w:val="clear" w:color="auto" w:fill="FFFF00"/>
        </w:rPr>
        <w:t>Stratégie</w:t>
      </w:r>
      <w:r w:rsidR="00422DDD" w:rsidRPr="00217025">
        <w:rPr>
          <w:i/>
          <w:shd w:val="clear" w:color="auto" w:fill="FFFF00"/>
        </w:rPr>
        <w:t>)</w:t>
      </w:r>
      <w:r w:rsidRPr="00217025">
        <w:rPr>
          <w:shd w:val="clear" w:color="auto" w:fill="FFFF00"/>
        </w:rPr>
        <w:t xml:space="preserve"> x</w:t>
      </w:r>
      <w:r w:rsidR="004E15DD">
        <w:rPr>
          <w:shd w:val="clear" w:color="auto" w:fill="FFFF00"/>
        </w:rPr>
        <w:t>2</w:t>
      </w:r>
      <w:r w:rsidR="00422DDD" w:rsidRPr="00217025">
        <w:rPr>
          <w:shd w:val="clear" w:color="auto" w:fill="FFFF00"/>
        </w:rPr>
        <w:t>0</w:t>
      </w:r>
      <w:r w:rsidRPr="00217025">
        <w:rPr>
          <w:shd w:val="clear" w:color="auto" w:fill="FFFF00"/>
        </w:rPr>
        <w:t xml:space="preserve"> ou </w:t>
      </w:r>
      <w:r w:rsidR="00422DDD" w:rsidRPr="00217025">
        <w:rPr>
          <w:shd w:val="clear" w:color="auto" w:fill="FFFF00"/>
        </w:rPr>
        <w:t>NE(</w:t>
      </w:r>
      <w:r w:rsidRPr="00217025">
        <w:rPr>
          <w:i/>
          <w:shd w:val="clear" w:color="auto" w:fill="FFFF00"/>
        </w:rPr>
        <w:t>Cavalerie</w:t>
      </w:r>
      <w:r w:rsidR="00422DDD" w:rsidRPr="00217025">
        <w:rPr>
          <w:i/>
          <w:shd w:val="clear" w:color="auto" w:fill="FFFF00"/>
        </w:rPr>
        <w:t>)</w:t>
      </w:r>
      <w:r w:rsidR="004E15DD">
        <w:rPr>
          <w:shd w:val="clear" w:color="auto" w:fill="FFFF00"/>
        </w:rPr>
        <w:t xml:space="preserve"> x10 </w:t>
      </w:r>
      <w:r w:rsidRPr="00217025">
        <w:rPr>
          <w:shd w:val="clear" w:color="auto" w:fill="FFFF00"/>
        </w:rPr>
        <w:t xml:space="preserve">ou </w:t>
      </w:r>
      <w:r w:rsidR="00422DDD" w:rsidRPr="00217025">
        <w:rPr>
          <w:shd w:val="clear" w:color="auto" w:fill="FFFF00"/>
        </w:rPr>
        <w:t>NE(</w:t>
      </w:r>
      <w:r w:rsidRPr="00217025">
        <w:rPr>
          <w:i/>
          <w:shd w:val="clear" w:color="auto" w:fill="FFFF00"/>
        </w:rPr>
        <w:t>Piéton</w:t>
      </w:r>
      <w:r w:rsidR="00422DDD" w:rsidRPr="00217025">
        <w:rPr>
          <w:i/>
          <w:shd w:val="clear" w:color="auto" w:fill="FFFF00"/>
        </w:rPr>
        <w:t>)</w:t>
      </w:r>
      <w:r w:rsidR="004E15DD">
        <w:rPr>
          <w:shd w:val="clear" w:color="auto" w:fill="FFFF00"/>
        </w:rPr>
        <w:t xml:space="preserve"> x5</w:t>
      </w:r>
      <w:r w:rsidR="00422DDD" w:rsidRPr="00217025">
        <w:rPr>
          <w:shd w:val="clear" w:color="auto" w:fill="FFFF00"/>
        </w:rPr>
        <w:t>, alors utilisez NE/2</w:t>
      </w:r>
      <w:r w:rsidRPr="00422DDD">
        <w:t>.</w:t>
      </w:r>
      <w:r w:rsidR="00BE57A4" w:rsidRPr="00422DDD">
        <w:t xml:space="preserve"> </w:t>
      </w:r>
      <w:r w:rsidR="00F8536F">
        <w:t xml:space="preserve">Si vous voulez générez un TB pour un PNJ : </w:t>
      </w:r>
      <w:r w:rsidR="00F8536F" w:rsidRPr="00F8536F">
        <w:rPr>
          <w:i/>
        </w:rPr>
        <w:t>Cavalerie/Piéton/Stratégie</w:t>
      </w:r>
      <w:r w:rsidR="00F8536F">
        <w:t>/aucun(D10*), le NE=D10*x 20.</w:t>
      </w:r>
    </w:p>
    <w:p w:rsidR="00793764" w:rsidRPr="00422DDD" w:rsidRDefault="00793764" w:rsidP="00793764">
      <w:pPr>
        <w:pStyle w:val="Paragraphedeliste"/>
        <w:numPr>
          <w:ilvl w:val="0"/>
          <w:numId w:val="14"/>
        </w:numPr>
      </w:pPr>
      <w:r w:rsidRPr="00422DDD">
        <w:t xml:space="preserve">Le nombre de </w:t>
      </w:r>
      <w:r w:rsidRPr="00422DDD">
        <w:rPr>
          <w:shd w:val="clear" w:color="auto" w:fill="FFFF00"/>
        </w:rPr>
        <w:t>combattants</w:t>
      </w:r>
      <w:r w:rsidRPr="00422DDD">
        <w:t xml:space="preserve"> et leurs caractéristiques </w:t>
      </w:r>
      <w:r w:rsidR="0067048F" w:rsidRPr="0067048F">
        <w:rPr>
          <w:b/>
        </w:rPr>
        <w:t>initiales</w:t>
      </w:r>
      <w:r w:rsidR="0067048F">
        <w:t xml:space="preserve">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4428"/>
      </w:tblGrid>
      <w:tr w:rsidR="00793764" w:rsidRPr="00422DDD" w:rsidTr="00793764">
        <w:tc>
          <w:tcPr>
            <w:tcW w:w="0" w:type="auto"/>
          </w:tcPr>
          <w:p w:rsidR="00793764" w:rsidRPr="00422DDD" w:rsidRDefault="00E70AEC" w:rsidP="00793764">
            <w:pPr>
              <w:rPr>
                <w:b/>
                <w:sz w:val="16"/>
                <w:szCs w:val="16"/>
              </w:rPr>
            </w:pPr>
            <w:r>
              <w:rPr>
                <w:b/>
                <w:sz w:val="16"/>
                <w:szCs w:val="16"/>
              </w:rPr>
              <w:t>Caractéristiques</w:t>
            </w:r>
          </w:p>
        </w:tc>
        <w:tc>
          <w:tcPr>
            <w:tcW w:w="0" w:type="auto"/>
          </w:tcPr>
          <w:p w:rsidR="00793764" w:rsidRPr="00422DDD" w:rsidRDefault="00793764" w:rsidP="00793764">
            <w:pPr>
              <w:rPr>
                <w:b/>
                <w:bCs/>
                <w:sz w:val="16"/>
                <w:szCs w:val="16"/>
              </w:rPr>
            </w:pPr>
            <w:r w:rsidRPr="00422DDD">
              <w:rPr>
                <w:b/>
                <w:bCs/>
                <w:sz w:val="16"/>
                <w:szCs w:val="16"/>
              </w:rPr>
              <w:t xml:space="preserve">Formule </w:t>
            </w:r>
            <w:r w:rsidRPr="00422DDD">
              <w:rPr>
                <w:bCs/>
                <w:sz w:val="16"/>
                <w:szCs w:val="16"/>
              </w:rPr>
              <w:t>(modifiez selon les circonstances)</w:t>
            </w:r>
          </w:p>
        </w:tc>
      </w:tr>
      <w:tr w:rsidR="00793764" w:rsidRPr="00422DDD" w:rsidTr="00793764">
        <w:tc>
          <w:tcPr>
            <w:tcW w:w="0" w:type="auto"/>
          </w:tcPr>
          <w:p w:rsidR="00793764" w:rsidRPr="00422DDD" w:rsidRDefault="00793764" w:rsidP="00793764">
            <w:pPr>
              <w:rPr>
                <w:sz w:val="16"/>
                <w:szCs w:val="16"/>
              </w:rPr>
            </w:pPr>
            <w:r w:rsidRPr="00422DDD">
              <w:rPr>
                <w:sz w:val="16"/>
                <w:szCs w:val="16"/>
              </w:rPr>
              <w:t xml:space="preserve">VO </w:t>
            </w:r>
          </w:p>
        </w:tc>
        <w:tc>
          <w:tcPr>
            <w:tcW w:w="0" w:type="auto"/>
          </w:tcPr>
          <w:p w:rsidR="00793764" w:rsidRPr="00422DDD" w:rsidRDefault="00793764" w:rsidP="00793764">
            <w:pPr>
              <w:rPr>
                <w:sz w:val="16"/>
                <w:szCs w:val="16"/>
              </w:rPr>
            </w:pPr>
            <w:r w:rsidRPr="00422DDD">
              <w:rPr>
                <w:bCs/>
                <w:sz w:val="16"/>
                <w:szCs w:val="16"/>
              </w:rPr>
              <w:t>VO moyenne des combattants</w:t>
            </w:r>
          </w:p>
        </w:tc>
      </w:tr>
      <w:tr w:rsidR="00793764" w:rsidRPr="00422DDD" w:rsidTr="00793764">
        <w:tc>
          <w:tcPr>
            <w:tcW w:w="0" w:type="auto"/>
            <w:shd w:val="clear" w:color="auto" w:fill="DAEEF3"/>
          </w:tcPr>
          <w:p w:rsidR="00793764" w:rsidRPr="00422DDD" w:rsidRDefault="00793764" w:rsidP="00793764">
            <w:pPr>
              <w:rPr>
                <w:sz w:val="16"/>
                <w:szCs w:val="16"/>
              </w:rPr>
            </w:pPr>
            <w:r w:rsidRPr="00422DDD">
              <w:rPr>
                <w:sz w:val="16"/>
                <w:szCs w:val="16"/>
              </w:rPr>
              <w:t>VD</w:t>
            </w:r>
          </w:p>
        </w:tc>
        <w:tc>
          <w:tcPr>
            <w:tcW w:w="0" w:type="auto"/>
            <w:shd w:val="clear" w:color="auto" w:fill="DAEEF3"/>
          </w:tcPr>
          <w:p w:rsidR="00793764" w:rsidRPr="00422DDD" w:rsidRDefault="00793764" w:rsidP="00793764">
            <w:pPr>
              <w:rPr>
                <w:sz w:val="16"/>
                <w:szCs w:val="16"/>
              </w:rPr>
            </w:pPr>
            <w:r w:rsidRPr="00422DDD">
              <w:rPr>
                <w:bCs/>
                <w:sz w:val="16"/>
                <w:szCs w:val="16"/>
              </w:rPr>
              <w:t>VD moyenne des combattants</w:t>
            </w:r>
          </w:p>
        </w:tc>
      </w:tr>
      <w:tr w:rsidR="00793764" w:rsidRPr="00422DDD" w:rsidTr="00793764">
        <w:tc>
          <w:tcPr>
            <w:tcW w:w="0" w:type="auto"/>
          </w:tcPr>
          <w:p w:rsidR="00793764" w:rsidRPr="00422DDD" w:rsidRDefault="00793764" w:rsidP="00793764">
            <w:pPr>
              <w:rPr>
                <w:sz w:val="16"/>
                <w:szCs w:val="16"/>
              </w:rPr>
            </w:pPr>
            <w:r w:rsidRPr="00422DDD">
              <w:rPr>
                <w:sz w:val="16"/>
                <w:szCs w:val="16"/>
              </w:rPr>
              <w:t>NCV </w:t>
            </w:r>
          </w:p>
        </w:tc>
        <w:tc>
          <w:tcPr>
            <w:tcW w:w="0" w:type="auto"/>
          </w:tcPr>
          <w:p w:rsidR="00E70AEC" w:rsidRPr="00422DDD" w:rsidRDefault="00793764" w:rsidP="00793764">
            <w:pPr>
              <w:rPr>
                <w:sz w:val="16"/>
                <w:szCs w:val="16"/>
              </w:rPr>
            </w:pPr>
            <w:r w:rsidRPr="00422DDD">
              <w:rPr>
                <w:b/>
                <w:sz w:val="16"/>
                <w:szCs w:val="16"/>
              </w:rPr>
              <w:t xml:space="preserve">nombre de combattants valides </w:t>
            </w:r>
            <w:r w:rsidRPr="00422DDD">
              <w:rPr>
                <w:sz w:val="16"/>
                <w:szCs w:val="16"/>
              </w:rPr>
              <w:t>(</w:t>
            </w:r>
            <w:r w:rsidRPr="00422DDD">
              <w:rPr>
                <w:i/>
                <w:sz w:val="16"/>
                <w:szCs w:val="16"/>
              </w:rPr>
              <w:t xml:space="preserve">voir </w:t>
            </w:r>
            <w:r w:rsidRPr="00422DDD">
              <w:rPr>
                <w:i/>
                <w:sz w:val="12"/>
                <w:szCs w:val="16"/>
              </w:rPr>
              <w:fldChar w:fldCharType="begin"/>
            </w:r>
            <w:r w:rsidRPr="00422DDD">
              <w:rPr>
                <w:i/>
                <w:sz w:val="12"/>
                <w:szCs w:val="16"/>
              </w:rPr>
              <w:instrText xml:space="preserve"> REF _Ref407625227 \h  \* MERGEFORMAT </w:instrText>
            </w:r>
            <w:r w:rsidRPr="00422DDD">
              <w:rPr>
                <w:i/>
                <w:sz w:val="12"/>
                <w:szCs w:val="16"/>
              </w:rPr>
            </w:r>
            <w:r w:rsidRPr="00422DDD">
              <w:rPr>
                <w:i/>
                <w:sz w:val="12"/>
                <w:szCs w:val="16"/>
              </w:rPr>
              <w:fldChar w:fldCharType="separate"/>
            </w:r>
            <w:r w:rsidR="00DD1A28" w:rsidRPr="00DD1A28">
              <w:rPr>
                <w:i/>
                <w:sz w:val="16"/>
              </w:rPr>
              <w:t>8.2.3 NCV</w:t>
            </w:r>
            <w:r w:rsidRPr="00422DDD">
              <w:rPr>
                <w:i/>
                <w:sz w:val="12"/>
                <w:szCs w:val="16"/>
              </w:rPr>
              <w:fldChar w:fldCharType="end"/>
            </w:r>
            <w:r w:rsidRPr="00422DDD">
              <w:rPr>
                <w:sz w:val="16"/>
                <w:szCs w:val="16"/>
              </w:rPr>
              <w:t>)</w:t>
            </w:r>
          </w:p>
        </w:tc>
      </w:tr>
      <w:tr w:rsidR="00793764" w:rsidRPr="00422DDD" w:rsidTr="00793764">
        <w:tc>
          <w:tcPr>
            <w:tcW w:w="0" w:type="auto"/>
            <w:shd w:val="clear" w:color="auto" w:fill="DAEEF3"/>
          </w:tcPr>
          <w:p w:rsidR="00793764" w:rsidRPr="00422DDD" w:rsidRDefault="00793764" w:rsidP="00793764">
            <w:pPr>
              <w:rPr>
                <w:sz w:val="16"/>
                <w:szCs w:val="16"/>
              </w:rPr>
            </w:pPr>
            <w:r w:rsidRPr="00422DDD">
              <w:rPr>
                <w:sz w:val="16"/>
                <w:szCs w:val="16"/>
              </w:rPr>
              <w:t>N10</w:t>
            </w:r>
          </w:p>
        </w:tc>
        <w:tc>
          <w:tcPr>
            <w:tcW w:w="0" w:type="auto"/>
            <w:shd w:val="clear" w:color="auto" w:fill="DAEEF3"/>
          </w:tcPr>
          <w:p w:rsidR="00793764" w:rsidRPr="00422DDD" w:rsidRDefault="00793764" w:rsidP="00BE57A4">
            <w:pPr>
              <w:rPr>
                <w:bCs/>
                <w:sz w:val="16"/>
                <w:szCs w:val="16"/>
              </w:rPr>
            </w:pPr>
            <w:r w:rsidRPr="00422DDD">
              <w:rPr>
                <w:bCs/>
                <w:sz w:val="16"/>
                <w:szCs w:val="16"/>
              </w:rPr>
              <w:t>NCV/10</w:t>
            </w:r>
            <w:r w:rsidR="00BE57A4" w:rsidRPr="00422DDD">
              <w:rPr>
                <w:bCs/>
                <w:sz w:val="16"/>
                <w:szCs w:val="16"/>
              </w:rPr>
              <w:t xml:space="preserve">, </w:t>
            </w:r>
            <w:r w:rsidR="004E15DD">
              <w:rPr>
                <w:bCs/>
                <w:sz w:val="16"/>
                <w:szCs w:val="16"/>
              </w:rPr>
              <w:t xml:space="preserve">donc </w:t>
            </w:r>
            <w:r w:rsidR="00BE57A4" w:rsidRPr="00422DDD">
              <w:rPr>
                <w:bCs/>
                <w:sz w:val="16"/>
                <w:szCs w:val="16"/>
              </w:rPr>
              <w:t>10 tranches de 10% du NCV</w:t>
            </w:r>
          </w:p>
        </w:tc>
      </w:tr>
      <w:tr w:rsidR="00793764" w:rsidRPr="00422DDD" w:rsidTr="00793764">
        <w:tc>
          <w:tcPr>
            <w:tcW w:w="0" w:type="auto"/>
          </w:tcPr>
          <w:p w:rsidR="00793764" w:rsidRPr="00422DDD" w:rsidRDefault="00793764" w:rsidP="00793764">
            <w:pPr>
              <w:rPr>
                <w:sz w:val="16"/>
                <w:szCs w:val="16"/>
              </w:rPr>
            </w:pPr>
            <w:r w:rsidRPr="00422DDD">
              <w:rPr>
                <w:sz w:val="16"/>
                <w:szCs w:val="16"/>
              </w:rPr>
              <w:t xml:space="preserve">M-oral </w:t>
            </w:r>
            <w:r w:rsidR="004E15DD">
              <w:rPr>
                <w:sz w:val="16"/>
                <w:szCs w:val="16"/>
              </w:rPr>
              <w:t>initial</w:t>
            </w:r>
          </w:p>
        </w:tc>
        <w:tc>
          <w:tcPr>
            <w:tcW w:w="0" w:type="auto"/>
          </w:tcPr>
          <w:p w:rsidR="00793764" w:rsidRPr="00422DDD" w:rsidRDefault="00793764" w:rsidP="00793764">
            <w:pPr>
              <w:rPr>
                <w:sz w:val="16"/>
                <w:szCs w:val="16"/>
              </w:rPr>
            </w:pPr>
            <w:r w:rsidRPr="00422DDD">
              <w:rPr>
                <w:bCs/>
                <w:sz w:val="16"/>
                <w:szCs w:val="16"/>
              </w:rPr>
              <w:t>NEC moyen des combattants</w:t>
            </w:r>
          </w:p>
        </w:tc>
      </w:tr>
      <w:tr w:rsidR="00793764" w:rsidRPr="00422DDD" w:rsidTr="00793764">
        <w:tc>
          <w:tcPr>
            <w:tcW w:w="0" w:type="auto"/>
            <w:shd w:val="clear" w:color="auto" w:fill="DAEEF3"/>
          </w:tcPr>
          <w:p w:rsidR="00793764" w:rsidRPr="00422DDD" w:rsidRDefault="00793764" w:rsidP="00793764">
            <w:pPr>
              <w:rPr>
                <w:sz w:val="16"/>
                <w:szCs w:val="16"/>
              </w:rPr>
            </w:pPr>
            <w:r w:rsidRPr="00422DDD">
              <w:rPr>
                <w:sz w:val="16"/>
                <w:szCs w:val="16"/>
              </w:rPr>
              <w:t xml:space="preserve">AR </w:t>
            </w:r>
          </w:p>
        </w:tc>
        <w:tc>
          <w:tcPr>
            <w:tcW w:w="0" w:type="auto"/>
            <w:shd w:val="clear" w:color="auto" w:fill="DAEEF3"/>
          </w:tcPr>
          <w:p w:rsidR="00793764" w:rsidRPr="00422DDD" w:rsidRDefault="00793764" w:rsidP="00793764">
            <w:pPr>
              <w:rPr>
                <w:sz w:val="16"/>
                <w:szCs w:val="16"/>
              </w:rPr>
            </w:pPr>
            <w:r w:rsidRPr="00422DDD">
              <w:rPr>
                <w:b/>
                <w:sz w:val="16"/>
                <w:szCs w:val="16"/>
              </w:rPr>
              <w:t>armure</w:t>
            </w:r>
            <w:r w:rsidRPr="00422DDD">
              <w:rPr>
                <w:sz w:val="16"/>
                <w:szCs w:val="16"/>
              </w:rPr>
              <w:t xml:space="preserve"> du thorax</w:t>
            </w:r>
            <w:r w:rsidR="00E70AEC">
              <w:rPr>
                <w:sz w:val="16"/>
                <w:szCs w:val="16"/>
              </w:rPr>
              <w:t> = 10</w:t>
            </w:r>
            <w:r w:rsidR="00ED1DDF">
              <w:rPr>
                <w:sz w:val="16"/>
                <w:szCs w:val="16"/>
              </w:rPr>
              <w:t xml:space="preserve"> </w:t>
            </w:r>
            <w:r w:rsidRPr="00422DDD">
              <w:rPr>
                <w:sz w:val="16"/>
                <w:szCs w:val="16"/>
              </w:rPr>
              <w:t xml:space="preserve">x moyenne(T,E,C) </w:t>
            </w:r>
          </w:p>
        </w:tc>
      </w:tr>
    </w:tbl>
    <w:p w:rsidR="00E70AEC" w:rsidRDefault="00E70AEC" w:rsidP="00E70AEC">
      <w:r>
        <w:t xml:space="preserve">Un combattant est soit </w:t>
      </w:r>
      <w:r w:rsidRPr="00EB20B0">
        <w:rPr>
          <w:b/>
        </w:rPr>
        <w:t>valide</w:t>
      </w:r>
      <w:r>
        <w:t xml:space="preserve">, soit </w:t>
      </w:r>
      <w:r w:rsidRPr="00EB20B0">
        <w:rPr>
          <w:b/>
        </w:rPr>
        <w:t>blessé</w:t>
      </w:r>
      <w:r>
        <w:t xml:space="preserve">, soit mis </w:t>
      </w:r>
      <w:r w:rsidRPr="00EB20B0">
        <w:rPr>
          <w:b/>
        </w:rPr>
        <w:t>hors combat</w:t>
      </w:r>
      <w:r>
        <w:t xml:space="preserve"> (</w:t>
      </w:r>
      <w:r w:rsidR="00FE1273">
        <w:t>HC</w:t>
      </w:r>
      <w:r>
        <w:t xml:space="preserve">) par la </w:t>
      </w:r>
      <w:r w:rsidRPr="008D58A9">
        <w:rPr>
          <w:shd w:val="clear" w:color="auto" w:fill="FFFF00"/>
        </w:rPr>
        <w:t>fuite</w:t>
      </w:r>
      <w:r w:rsidR="00BE09C5">
        <w:t xml:space="preserve">, la </w:t>
      </w:r>
      <w:r w:rsidR="00BE09C5" w:rsidRPr="008D58A9">
        <w:rPr>
          <w:shd w:val="clear" w:color="auto" w:fill="FFFF00"/>
        </w:rPr>
        <w:t>reddition</w:t>
      </w:r>
      <w:r>
        <w:t xml:space="preserve"> ou les </w:t>
      </w:r>
      <w:r w:rsidRPr="008D58A9">
        <w:rPr>
          <w:shd w:val="clear" w:color="auto" w:fill="FFFF00"/>
        </w:rPr>
        <w:t>blessures</w:t>
      </w:r>
      <w:r>
        <w:t>.</w:t>
      </w:r>
      <w:r w:rsidR="008D58A9">
        <w:t xml:space="preserve"> </w:t>
      </w:r>
    </w:p>
    <w:p w:rsidR="0079236A" w:rsidRPr="00422DDD" w:rsidRDefault="00200419" w:rsidP="0067048F">
      <w:pPr>
        <w:pStyle w:val="Titre3"/>
      </w:pPr>
      <w:bookmarkStart w:id="191" w:name="_Toc208477881"/>
      <w:r>
        <w:t xml:space="preserve">8.1.1 </w:t>
      </w:r>
      <w:r w:rsidR="0079236A" w:rsidRPr="00422DDD">
        <w:t>Modifications</w:t>
      </w:r>
      <w:bookmarkEnd w:id="191"/>
      <w:r w:rsidR="0079236A" w:rsidRPr="00422DDD">
        <w:t xml:space="preserve"> </w:t>
      </w:r>
    </w:p>
    <w:p w:rsidR="0079236A" w:rsidRPr="00422DDD" w:rsidRDefault="0079236A" w:rsidP="0079236A">
      <w:r w:rsidRPr="00422DDD">
        <w:t xml:space="preserve">Les </w:t>
      </w:r>
      <w:r w:rsidR="00BE09C5">
        <w:t>caractéristiques</w:t>
      </w:r>
      <w:r w:rsidRPr="00422DDD">
        <w:t xml:space="preserve"> </w:t>
      </w:r>
      <w:r w:rsidR="00411637">
        <w:t>sont</w:t>
      </w:r>
      <w:r w:rsidRPr="00422DDD">
        <w:t xml:space="preserve"> modifié</w:t>
      </w:r>
      <w:r w:rsidR="00BE09C5">
        <w:t>e</w:t>
      </w:r>
      <w:r w:rsidRPr="00422DDD">
        <w:t xml:space="preserve">s </w:t>
      </w:r>
      <w:r w:rsidRPr="00422DDD">
        <w:rPr>
          <w:b/>
        </w:rPr>
        <w:t>avant le combat</w:t>
      </w:r>
      <w:r w:rsidRPr="00422DDD">
        <w:t xml:space="preserve"> selon les circonstances de la bataille</w:t>
      </w:r>
      <w:r w:rsidR="00BE57A4" w:rsidRPr="00422DDD">
        <w:t xml:space="preserve">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1944"/>
        <w:gridCol w:w="1227"/>
        <w:gridCol w:w="2745"/>
      </w:tblGrid>
      <w:tr w:rsidR="00714FC1" w:rsidRPr="00422DDD" w:rsidTr="00194C85">
        <w:tc>
          <w:tcPr>
            <w:tcW w:w="0" w:type="auto"/>
            <w:tcBorders>
              <w:top w:val="single" w:sz="4" w:space="0" w:color="auto"/>
              <w:left w:val="single" w:sz="4" w:space="0" w:color="auto"/>
              <w:right w:val="single" w:sz="12" w:space="0" w:color="auto"/>
            </w:tcBorders>
          </w:tcPr>
          <w:p w:rsidR="00714FC1" w:rsidRPr="00422DDD" w:rsidRDefault="00714FC1" w:rsidP="000F3407">
            <w:pPr>
              <w:rPr>
                <w:b/>
                <w:bCs/>
                <w:sz w:val="16"/>
              </w:rPr>
            </w:pPr>
            <w:r w:rsidRPr="00422DDD">
              <w:rPr>
                <w:b/>
                <w:bCs/>
                <w:sz w:val="16"/>
              </w:rPr>
              <w:t>Modificateurs</w:t>
            </w:r>
          </w:p>
        </w:tc>
        <w:tc>
          <w:tcPr>
            <w:tcW w:w="0" w:type="auto"/>
            <w:tcBorders>
              <w:top w:val="single" w:sz="4" w:space="0" w:color="auto"/>
            </w:tcBorders>
          </w:tcPr>
          <w:p w:rsidR="00714FC1" w:rsidRPr="00422DDD" w:rsidRDefault="00714FC1" w:rsidP="000F3407">
            <w:pPr>
              <w:jc w:val="left"/>
              <w:rPr>
                <w:b/>
                <w:sz w:val="16"/>
                <w:szCs w:val="16"/>
              </w:rPr>
            </w:pPr>
            <w:r w:rsidRPr="00422DDD">
              <w:rPr>
                <w:b/>
                <w:sz w:val="16"/>
                <w:szCs w:val="16"/>
              </w:rPr>
              <w:t>Favorable</w:t>
            </w:r>
          </w:p>
        </w:tc>
        <w:tc>
          <w:tcPr>
            <w:tcW w:w="0" w:type="auto"/>
            <w:tcBorders>
              <w:top w:val="single" w:sz="4" w:space="0" w:color="auto"/>
            </w:tcBorders>
          </w:tcPr>
          <w:p w:rsidR="00714FC1" w:rsidRPr="00422DDD" w:rsidRDefault="00714FC1" w:rsidP="000F3407">
            <w:pPr>
              <w:jc w:val="left"/>
              <w:rPr>
                <w:b/>
                <w:sz w:val="16"/>
                <w:szCs w:val="16"/>
              </w:rPr>
            </w:pPr>
            <w:r w:rsidRPr="00422DDD">
              <w:rPr>
                <w:b/>
                <w:sz w:val="16"/>
                <w:szCs w:val="16"/>
              </w:rPr>
              <w:t>Défavorable</w:t>
            </w:r>
          </w:p>
        </w:tc>
        <w:tc>
          <w:tcPr>
            <w:tcW w:w="0" w:type="auto"/>
            <w:tcBorders>
              <w:top w:val="single" w:sz="4" w:space="0" w:color="auto"/>
              <w:left w:val="single" w:sz="12" w:space="0" w:color="auto"/>
              <w:right w:val="single" w:sz="4" w:space="0" w:color="auto"/>
            </w:tcBorders>
          </w:tcPr>
          <w:p w:rsidR="00714FC1" w:rsidRPr="00422DDD" w:rsidRDefault="00714FC1" w:rsidP="000F3407">
            <w:pPr>
              <w:jc w:val="left"/>
              <w:rPr>
                <w:b/>
                <w:bCs/>
                <w:sz w:val="16"/>
              </w:rPr>
            </w:pPr>
            <w:r w:rsidRPr="00422DDD">
              <w:rPr>
                <w:b/>
                <w:bCs/>
                <w:sz w:val="16"/>
              </w:rPr>
              <w:t>Autre</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3E1C17">
            <w:pPr>
              <w:rPr>
                <w:sz w:val="16"/>
              </w:rPr>
            </w:pPr>
            <w:r w:rsidRPr="00422DDD">
              <w:rPr>
                <w:sz w:val="16"/>
              </w:rPr>
              <w:t>À plus de 2-1</w:t>
            </w:r>
          </w:p>
        </w:tc>
        <w:tc>
          <w:tcPr>
            <w:tcW w:w="0" w:type="auto"/>
            <w:shd w:val="clear" w:color="auto" w:fill="FDE9D9"/>
          </w:tcPr>
          <w:p w:rsidR="00714FC1" w:rsidRPr="00422DDD" w:rsidRDefault="00714FC1" w:rsidP="003E1C17">
            <w:pPr>
              <w:jc w:val="left"/>
              <w:rPr>
                <w:sz w:val="16"/>
                <w:szCs w:val="16"/>
              </w:rPr>
            </w:pPr>
            <w:r w:rsidRPr="00422DDD">
              <w:rPr>
                <w:sz w:val="16"/>
                <w:szCs w:val="16"/>
              </w:rPr>
              <w:t>VO+</w:t>
            </w:r>
            <w:r w:rsidR="00BE57A4" w:rsidRPr="00422DDD">
              <w:rPr>
                <w:sz w:val="16"/>
                <w:szCs w:val="16"/>
              </w:rPr>
              <w:t>5</w:t>
            </w:r>
            <w:r w:rsidR="003E1C17">
              <w:rPr>
                <w:sz w:val="16"/>
                <w:szCs w:val="16"/>
              </w:rPr>
              <w:t xml:space="preserve"> M+1</w:t>
            </w:r>
          </w:p>
        </w:tc>
        <w:tc>
          <w:tcPr>
            <w:tcW w:w="0" w:type="auto"/>
            <w:shd w:val="clear" w:color="auto" w:fill="FDE9D9"/>
          </w:tcPr>
          <w:p w:rsidR="00714FC1" w:rsidRPr="00422DDD" w:rsidRDefault="00714FC1" w:rsidP="000F3407">
            <w:pPr>
              <w:jc w:val="left"/>
              <w:rPr>
                <w:sz w:val="16"/>
                <w:szCs w:val="16"/>
              </w:rPr>
            </w:pPr>
          </w:p>
        </w:tc>
        <w:tc>
          <w:tcPr>
            <w:tcW w:w="0" w:type="auto"/>
            <w:tcBorders>
              <w:left w:val="single" w:sz="12" w:space="0" w:color="auto"/>
              <w:right w:val="single" w:sz="4" w:space="0" w:color="auto"/>
            </w:tcBorders>
            <w:shd w:val="clear" w:color="auto" w:fill="FDE9D9"/>
          </w:tcPr>
          <w:p w:rsidR="00714FC1" w:rsidRPr="00422DDD" w:rsidRDefault="00BE57A4" w:rsidP="00BE57A4">
            <w:pPr>
              <w:jc w:val="left"/>
              <w:rPr>
                <w:sz w:val="16"/>
              </w:rPr>
            </w:pPr>
            <w:r w:rsidRPr="00422DDD">
              <w:rPr>
                <w:sz w:val="16"/>
              </w:rPr>
              <w:t>En terme</w:t>
            </w:r>
            <w:r w:rsidR="00C616D1" w:rsidRPr="00422DDD">
              <w:rPr>
                <w:sz w:val="16"/>
              </w:rPr>
              <w:t>s</w:t>
            </w:r>
            <w:r w:rsidRPr="00422DDD">
              <w:rPr>
                <w:sz w:val="16"/>
              </w:rPr>
              <w:t xml:space="preserve"> de NCV</w:t>
            </w:r>
          </w:p>
        </w:tc>
      </w:tr>
      <w:tr w:rsidR="00714FC1" w:rsidRPr="00422DDD" w:rsidTr="00194C85">
        <w:tc>
          <w:tcPr>
            <w:tcW w:w="0" w:type="auto"/>
            <w:tcBorders>
              <w:left w:val="single" w:sz="4" w:space="0" w:color="auto"/>
              <w:right w:val="single" w:sz="12" w:space="0" w:color="auto"/>
            </w:tcBorders>
          </w:tcPr>
          <w:p w:rsidR="00714FC1" w:rsidRPr="00422DDD" w:rsidRDefault="00714FC1" w:rsidP="000F3407">
            <w:pPr>
              <w:rPr>
                <w:sz w:val="16"/>
              </w:rPr>
            </w:pPr>
            <w:r w:rsidRPr="00422DDD">
              <w:rPr>
                <w:sz w:val="16"/>
              </w:rPr>
              <w:t>Terrain</w:t>
            </w:r>
            <w:r w:rsidRPr="00422DDD">
              <w:rPr>
                <w:sz w:val="16"/>
                <w:vertAlign w:val="superscript"/>
              </w:rPr>
              <w:t>1</w:t>
            </w:r>
          </w:p>
        </w:tc>
        <w:tc>
          <w:tcPr>
            <w:tcW w:w="0" w:type="auto"/>
          </w:tcPr>
          <w:p w:rsidR="00714FC1" w:rsidRPr="00422DDD" w:rsidRDefault="00714FC1" w:rsidP="00C616D1">
            <w:pPr>
              <w:jc w:val="left"/>
              <w:rPr>
                <w:sz w:val="16"/>
                <w:szCs w:val="16"/>
              </w:rPr>
            </w:pPr>
            <w:r w:rsidRPr="00422DDD">
              <w:rPr>
                <w:sz w:val="16"/>
                <w:szCs w:val="16"/>
              </w:rPr>
              <w:t>VD+</w:t>
            </w:r>
            <w:r w:rsidR="00C616D1" w:rsidRPr="00422DDD">
              <w:rPr>
                <w:sz w:val="16"/>
                <w:szCs w:val="16"/>
              </w:rPr>
              <w:t>5</w:t>
            </w:r>
            <w:r w:rsidRPr="00422DDD">
              <w:rPr>
                <w:sz w:val="16"/>
                <w:szCs w:val="16"/>
              </w:rPr>
              <w:t xml:space="preserve"> M+1</w:t>
            </w:r>
          </w:p>
        </w:tc>
        <w:tc>
          <w:tcPr>
            <w:tcW w:w="0" w:type="auto"/>
          </w:tcPr>
          <w:p w:rsidR="00714FC1" w:rsidRPr="00422DDD" w:rsidRDefault="00714FC1" w:rsidP="000F3407">
            <w:pPr>
              <w:jc w:val="left"/>
              <w:rPr>
                <w:sz w:val="16"/>
                <w:szCs w:val="16"/>
              </w:rPr>
            </w:pPr>
            <w:r w:rsidRPr="00422DDD">
              <w:rPr>
                <w:sz w:val="16"/>
                <w:szCs w:val="16"/>
              </w:rPr>
              <w:t>VO-</w:t>
            </w:r>
            <w:r w:rsidR="00C616D1" w:rsidRPr="00422DDD">
              <w:rPr>
                <w:sz w:val="16"/>
                <w:szCs w:val="16"/>
              </w:rPr>
              <w:t>5</w:t>
            </w:r>
          </w:p>
        </w:tc>
        <w:tc>
          <w:tcPr>
            <w:tcW w:w="0" w:type="auto"/>
            <w:tcBorders>
              <w:left w:val="single" w:sz="12" w:space="0" w:color="auto"/>
              <w:right w:val="single" w:sz="4" w:space="0" w:color="auto"/>
            </w:tcBorders>
          </w:tcPr>
          <w:p w:rsidR="00714FC1" w:rsidRPr="00422DDD" w:rsidRDefault="00714FC1" w:rsidP="00B624A2">
            <w:pPr>
              <w:jc w:val="left"/>
              <w:rPr>
                <w:sz w:val="16"/>
              </w:rPr>
            </w:pPr>
            <w:r w:rsidRPr="00422DDD">
              <w:rPr>
                <w:sz w:val="16"/>
              </w:rPr>
              <w:t>Terrain de départ</w:t>
            </w:r>
            <w:r w:rsidR="00B624A2" w:rsidRPr="00422DDD">
              <w:rPr>
                <w:sz w:val="16"/>
              </w:rPr>
              <w:t xml:space="preserve"> </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0F3407">
            <w:pPr>
              <w:rPr>
                <w:sz w:val="16"/>
              </w:rPr>
            </w:pPr>
            <w:r w:rsidRPr="00422DDD">
              <w:rPr>
                <w:sz w:val="16"/>
              </w:rPr>
              <w:t>Météo</w:t>
            </w:r>
            <w:r w:rsidR="00C616D1" w:rsidRPr="00422DDD">
              <w:rPr>
                <w:sz w:val="16"/>
              </w:rPr>
              <w:t xml:space="preserve"> mauvaise/infecte</w:t>
            </w:r>
          </w:p>
        </w:tc>
        <w:tc>
          <w:tcPr>
            <w:tcW w:w="0" w:type="auto"/>
            <w:shd w:val="clear" w:color="auto" w:fill="FDE9D9"/>
          </w:tcPr>
          <w:p w:rsidR="00714FC1" w:rsidRPr="00422DDD" w:rsidRDefault="00714FC1" w:rsidP="000F3407">
            <w:pPr>
              <w:jc w:val="left"/>
              <w:rPr>
                <w:sz w:val="16"/>
                <w:szCs w:val="16"/>
              </w:rPr>
            </w:pPr>
          </w:p>
        </w:tc>
        <w:tc>
          <w:tcPr>
            <w:tcW w:w="0" w:type="auto"/>
            <w:shd w:val="clear" w:color="auto" w:fill="FDE9D9"/>
          </w:tcPr>
          <w:p w:rsidR="00714FC1" w:rsidRPr="00422DDD" w:rsidRDefault="00C616D1" w:rsidP="008122C6">
            <w:pPr>
              <w:jc w:val="left"/>
              <w:rPr>
                <w:sz w:val="16"/>
                <w:szCs w:val="16"/>
              </w:rPr>
            </w:pPr>
            <w:r w:rsidRPr="00422DDD">
              <w:rPr>
                <w:sz w:val="16"/>
                <w:szCs w:val="16"/>
              </w:rPr>
              <w:t>VO-5/-10</w:t>
            </w:r>
          </w:p>
        </w:tc>
        <w:tc>
          <w:tcPr>
            <w:tcW w:w="0" w:type="auto"/>
            <w:tcBorders>
              <w:left w:val="single" w:sz="12" w:space="0" w:color="auto"/>
              <w:right w:val="single" w:sz="4" w:space="0" w:color="auto"/>
            </w:tcBorders>
            <w:shd w:val="clear" w:color="auto" w:fill="FDE9D9"/>
          </w:tcPr>
          <w:p w:rsidR="00714FC1" w:rsidRPr="00422DDD" w:rsidRDefault="00714FC1" w:rsidP="008F24CB">
            <w:pPr>
              <w:jc w:val="left"/>
              <w:rPr>
                <w:sz w:val="16"/>
              </w:rPr>
            </w:pPr>
            <w:r w:rsidRPr="00422DDD">
              <w:rPr>
                <w:sz w:val="16"/>
              </w:rPr>
              <w:t>Affecte les deux camps</w:t>
            </w:r>
          </w:p>
        </w:tc>
      </w:tr>
      <w:tr w:rsidR="00714FC1" w:rsidRPr="00422DDD" w:rsidTr="00194C85">
        <w:tc>
          <w:tcPr>
            <w:tcW w:w="0" w:type="auto"/>
            <w:tcBorders>
              <w:left w:val="single" w:sz="4" w:space="0" w:color="auto"/>
              <w:right w:val="single" w:sz="12" w:space="0" w:color="auto"/>
            </w:tcBorders>
          </w:tcPr>
          <w:p w:rsidR="00714FC1" w:rsidRPr="00422DDD" w:rsidRDefault="00714FC1" w:rsidP="000F3407">
            <w:pPr>
              <w:rPr>
                <w:sz w:val="16"/>
              </w:rPr>
            </w:pPr>
            <w:r w:rsidRPr="00422DDD">
              <w:rPr>
                <w:sz w:val="16"/>
              </w:rPr>
              <w:t>Armes</w:t>
            </w:r>
          </w:p>
        </w:tc>
        <w:tc>
          <w:tcPr>
            <w:tcW w:w="0" w:type="auto"/>
          </w:tcPr>
          <w:p w:rsidR="00714FC1" w:rsidRPr="00422DDD" w:rsidRDefault="00C616D1" w:rsidP="008122C6">
            <w:pPr>
              <w:jc w:val="left"/>
              <w:rPr>
                <w:sz w:val="16"/>
                <w:szCs w:val="16"/>
              </w:rPr>
            </w:pPr>
            <w:r w:rsidRPr="00422DDD">
              <w:rPr>
                <w:sz w:val="16"/>
                <w:szCs w:val="16"/>
              </w:rPr>
              <w:t>VO+5</w:t>
            </w:r>
          </w:p>
        </w:tc>
        <w:tc>
          <w:tcPr>
            <w:tcW w:w="0" w:type="auto"/>
          </w:tcPr>
          <w:p w:rsidR="00714FC1" w:rsidRPr="00422DDD" w:rsidRDefault="00C616D1" w:rsidP="008122C6">
            <w:pPr>
              <w:jc w:val="left"/>
              <w:rPr>
                <w:sz w:val="16"/>
                <w:szCs w:val="16"/>
              </w:rPr>
            </w:pPr>
            <w:r w:rsidRPr="00422DDD">
              <w:rPr>
                <w:sz w:val="16"/>
                <w:szCs w:val="16"/>
              </w:rPr>
              <w:t>VO-5</w:t>
            </w:r>
          </w:p>
        </w:tc>
        <w:tc>
          <w:tcPr>
            <w:tcW w:w="0" w:type="auto"/>
            <w:tcBorders>
              <w:left w:val="single" w:sz="12" w:space="0" w:color="auto"/>
              <w:right w:val="single" w:sz="4" w:space="0" w:color="auto"/>
            </w:tcBorders>
          </w:tcPr>
          <w:p w:rsidR="00714FC1" w:rsidRPr="00422DDD" w:rsidRDefault="00714FC1" w:rsidP="000F3407">
            <w:pPr>
              <w:jc w:val="left"/>
              <w:rPr>
                <w:sz w:val="16"/>
              </w:rPr>
            </w:pPr>
            <w:r w:rsidRPr="00422DDD">
              <w:rPr>
                <w:sz w:val="16"/>
              </w:rPr>
              <w:t>Quantité et/ou qualité</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0F3407">
            <w:pPr>
              <w:rPr>
                <w:sz w:val="16"/>
              </w:rPr>
            </w:pPr>
            <w:r w:rsidRPr="00422DDD">
              <w:rPr>
                <w:sz w:val="16"/>
              </w:rPr>
              <w:t>Surprise</w:t>
            </w:r>
            <w:r w:rsidR="00B624A2" w:rsidRPr="00422DDD">
              <w:rPr>
                <w:sz w:val="16"/>
              </w:rPr>
              <w:t>/embuscade</w:t>
            </w:r>
          </w:p>
        </w:tc>
        <w:tc>
          <w:tcPr>
            <w:tcW w:w="0" w:type="auto"/>
            <w:shd w:val="clear" w:color="auto" w:fill="FDE9D9"/>
          </w:tcPr>
          <w:p w:rsidR="00714FC1" w:rsidRPr="00422DDD" w:rsidRDefault="00714FC1" w:rsidP="00C616D1">
            <w:pPr>
              <w:jc w:val="left"/>
              <w:rPr>
                <w:sz w:val="16"/>
                <w:szCs w:val="16"/>
              </w:rPr>
            </w:pPr>
            <w:r w:rsidRPr="00422DDD">
              <w:rPr>
                <w:sz w:val="16"/>
                <w:szCs w:val="16"/>
              </w:rPr>
              <w:t>VO+</w:t>
            </w:r>
            <w:r w:rsidR="00C616D1" w:rsidRPr="00422DDD">
              <w:rPr>
                <w:sz w:val="16"/>
                <w:szCs w:val="16"/>
              </w:rPr>
              <w:t>10</w:t>
            </w:r>
            <w:r w:rsidRPr="00422DDD">
              <w:rPr>
                <w:sz w:val="16"/>
                <w:szCs w:val="16"/>
              </w:rPr>
              <w:t xml:space="preserve"> M+1</w:t>
            </w:r>
          </w:p>
        </w:tc>
        <w:tc>
          <w:tcPr>
            <w:tcW w:w="0" w:type="auto"/>
            <w:shd w:val="clear" w:color="auto" w:fill="FDE9D9"/>
          </w:tcPr>
          <w:p w:rsidR="00714FC1" w:rsidRPr="00422DDD" w:rsidRDefault="00714FC1" w:rsidP="008122C6">
            <w:pPr>
              <w:jc w:val="left"/>
              <w:rPr>
                <w:sz w:val="16"/>
                <w:szCs w:val="16"/>
              </w:rPr>
            </w:pPr>
            <w:r w:rsidRPr="00422DDD">
              <w:rPr>
                <w:sz w:val="16"/>
                <w:szCs w:val="16"/>
              </w:rPr>
              <w:t>VD-1</w:t>
            </w:r>
            <w:r w:rsidR="00C616D1" w:rsidRPr="00422DDD">
              <w:rPr>
                <w:sz w:val="16"/>
                <w:szCs w:val="16"/>
              </w:rPr>
              <w:t>0</w:t>
            </w:r>
            <w:r w:rsidRPr="00422DDD">
              <w:rPr>
                <w:sz w:val="16"/>
                <w:szCs w:val="16"/>
              </w:rPr>
              <w:t xml:space="preserve"> M-1</w:t>
            </w:r>
          </w:p>
        </w:tc>
        <w:tc>
          <w:tcPr>
            <w:tcW w:w="0" w:type="auto"/>
            <w:tcBorders>
              <w:left w:val="single" w:sz="12" w:space="0" w:color="auto"/>
              <w:right w:val="single" w:sz="4" w:space="0" w:color="auto"/>
            </w:tcBorders>
            <w:shd w:val="clear" w:color="auto" w:fill="FDE9D9"/>
          </w:tcPr>
          <w:p w:rsidR="00714FC1" w:rsidRPr="00422DDD" w:rsidRDefault="00B624A2" w:rsidP="000F3407">
            <w:pPr>
              <w:jc w:val="left"/>
              <w:rPr>
                <w:sz w:val="16"/>
              </w:rPr>
            </w:pPr>
            <w:r w:rsidRPr="00422DDD">
              <w:rPr>
                <w:sz w:val="16"/>
              </w:rPr>
              <w:t>Selon circonstances</w:t>
            </w:r>
          </w:p>
        </w:tc>
      </w:tr>
      <w:tr w:rsidR="00714FC1" w:rsidRPr="00422DDD" w:rsidTr="00194C85">
        <w:tc>
          <w:tcPr>
            <w:tcW w:w="0" w:type="auto"/>
            <w:tcBorders>
              <w:left w:val="single" w:sz="4" w:space="0" w:color="auto"/>
              <w:right w:val="single" w:sz="12" w:space="0" w:color="auto"/>
            </w:tcBorders>
          </w:tcPr>
          <w:p w:rsidR="00714FC1" w:rsidRPr="00422DDD" w:rsidRDefault="00714FC1" w:rsidP="000F3407">
            <w:pPr>
              <w:rPr>
                <w:sz w:val="16"/>
              </w:rPr>
            </w:pPr>
            <w:r w:rsidRPr="00422DDD">
              <w:rPr>
                <w:sz w:val="16"/>
              </w:rPr>
              <w:t>Fatigue</w:t>
            </w:r>
          </w:p>
        </w:tc>
        <w:tc>
          <w:tcPr>
            <w:tcW w:w="0" w:type="auto"/>
          </w:tcPr>
          <w:p w:rsidR="00714FC1" w:rsidRPr="00422DDD" w:rsidRDefault="00714FC1" w:rsidP="000F3407">
            <w:pPr>
              <w:jc w:val="left"/>
              <w:rPr>
                <w:sz w:val="16"/>
                <w:szCs w:val="16"/>
              </w:rPr>
            </w:pPr>
          </w:p>
        </w:tc>
        <w:tc>
          <w:tcPr>
            <w:tcW w:w="0" w:type="auto"/>
          </w:tcPr>
          <w:p w:rsidR="00714FC1" w:rsidRPr="00422DDD" w:rsidRDefault="00714FC1" w:rsidP="00422DDD">
            <w:pPr>
              <w:jc w:val="left"/>
              <w:rPr>
                <w:sz w:val="16"/>
                <w:szCs w:val="16"/>
              </w:rPr>
            </w:pPr>
            <w:r w:rsidRPr="00422DDD">
              <w:rPr>
                <w:sz w:val="16"/>
                <w:szCs w:val="16"/>
              </w:rPr>
              <w:t>VO-</w:t>
            </w:r>
            <w:r w:rsidR="00422DDD" w:rsidRPr="00422DDD">
              <w:rPr>
                <w:sz w:val="16"/>
                <w:szCs w:val="16"/>
              </w:rPr>
              <w:t>5</w:t>
            </w:r>
            <w:r w:rsidRPr="00422DDD">
              <w:rPr>
                <w:sz w:val="16"/>
                <w:szCs w:val="16"/>
              </w:rPr>
              <w:t xml:space="preserve"> M-1</w:t>
            </w:r>
          </w:p>
        </w:tc>
        <w:tc>
          <w:tcPr>
            <w:tcW w:w="0" w:type="auto"/>
            <w:tcBorders>
              <w:left w:val="single" w:sz="12" w:space="0" w:color="auto"/>
              <w:right w:val="single" w:sz="4" w:space="0" w:color="auto"/>
            </w:tcBorders>
          </w:tcPr>
          <w:p w:rsidR="00714FC1" w:rsidRPr="00422DDD" w:rsidRDefault="00714FC1" w:rsidP="000F3407">
            <w:pPr>
              <w:jc w:val="left"/>
              <w:rPr>
                <w:sz w:val="16"/>
              </w:rPr>
            </w:pP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422DDD" w:rsidP="000F3407">
            <w:pPr>
              <w:rPr>
                <w:sz w:val="16"/>
              </w:rPr>
            </w:pPr>
            <w:r w:rsidRPr="00422DDD">
              <w:rPr>
                <w:sz w:val="16"/>
              </w:rPr>
              <w:t>Motivation importante</w:t>
            </w:r>
          </w:p>
        </w:tc>
        <w:tc>
          <w:tcPr>
            <w:tcW w:w="0" w:type="auto"/>
            <w:shd w:val="clear" w:color="auto" w:fill="FDE9D9"/>
          </w:tcPr>
          <w:p w:rsidR="00714FC1" w:rsidRPr="00422DDD" w:rsidRDefault="00422DDD" w:rsidP="008122C6">
            <w:pPr>
              <w:jc w:val="left"/>
              <w:rPr>
                <w:sz w:val="16"/>
                <w:szCs w:val="16"/>
              </w:rPr>
            </w:pPr>
            <w:r w:rsidRPr="00422DDD">
              <w:rPr>
                <w:sz w:val="16"/>
                <w:szCs w:val="16"/>
              </w:rPr>
              <w:t>VO+5</w:t>
            </w:r>
            <w:r w:rsidR="00714FC1" w:rsidRPr="00422DDD">
              <w:rPr>
                <w:sz w:val="16"/>
                <w:szCs w:val="16"/>
              </w:rPr>
              <w:t xml:space="preserve"> M+1</w:t>
            </w:r>
          </w:p>
        </w:tc>
        <w:tc>
          <w:tcPr>
            <w:tcW w:w="0" w:type="auto"/>
            <w:shd w:val="clear" w:color="auto" w:fill="FDE9D9"/>
          </w:tcPr>
          <w:p w:rsidR="00714FC1" w:rsidRPr="00422DDD" w:rsidRDefault="00714FC1" w:rsidP="008122C6">
            <w:pPr>
              <w:jc w:val="left"/>
              <w:rPr>
                <w:sz w:val="16"/>
                <w:szCs w:val="16"/>
              </w:rPr>
            </w:pPr>
          </w:p>
        </w:tc>
        <w:tc>
          <w:tcPr>
            <w:tcW w:w="0" w:type="auto"/>
            <w:tcBorders>
              <w:left w:val="single" w:sz="12" w:space="0" w:color="auto"/>
              <w:right w:val="single" w:sz="4" w:space="0" w:color="auto"/>
            </w:tcBorders>
            <w:shd w:val="clear" w:color="auto" w:fill="FDE9D9"/>
          </w:tcPr>
          <w:p w:rsidR="00714FC1" w:rsidRPr="00422DDD" w:rsidRDefault="00422DDD" w:rsidP="006A5FA9">
            <w:pPr>
              <w:jc w:val="left"/>
              <w:rPr>
                <w:sz w:val="16"/>
              </w:rPr>
            </w:pPr>
            <w:r w:rsidRPr="00422DDD">
              <w:rPr>
                <w:sz w:val="16"/>
              </w:rPr>
              <w:t>Lieu ou personne à défendre</w:t>
            </w:r>
          </w:p>
        </w:tc>
      </w:tr>
      <w:tr w:rsidR="00714FC1" w:rsidRPr="00422DDD" w:rsidTr="00194C85">
        <w:tc>
          <w:tcPr>
            <w:tcW w:w="0" w:type="auto"/>
            <w:tcBorders>
              <w:left w:val="single" w:sz="4" w:space="0" w:color="auto"/>
              <w:right w:val="single" w:sz="12" w:space="0" w:color="auto"/>
            </w:tcBorders>
          </w:tcPr>
          <w:p w:rsidR="00714FC1" w:rsidRPr="00422DDD" w:rsidRDefault="00714FC1" w:rsidP="00422DDD">
            <w:pPr>
              <w:rPr>
                <w:sz w:val="16"/>
              </w:rPr>
            </w:pPr>
            <w:r w:rsidRPr="00422DDD">
              <w:rPr>
                <w:sz w:val="16"/>
              </w:rPr>
              <w:t>Positio</w:t>
            </w:r>
            <w:r w:rsidR="00422DDD" w:rsidRPr="00422DDD">
              <w:rPr>
                <w:sz w:val="16"/>
              </w:rPr>
              <w:t>n défensive</w:t>
            </w:r>
            <w:r w:rsidRPr="00422DDD">
              <w:rPr>
                <w:sz w:val="16"/>
                <w:vertAlign w:val="superscript"/>
              </w:rPr>
              <w:t>1</w:t>
            </w:r>
          </w:p>
        </w:tc>
        <w:tc>
          <w:tcPr>
            <w:tcW w:w="0" w:type="auto"/>
          </w:tcPr>
          <w:p w:rsidR="00714FC1" w:rsidRPr="00422DDD" w:rsidRDefault="00714FC1" w:rsidP="00422DDD">
            <w:pPr>
              <w:jc w:val="left"/>
              <w:rPr>
                <w:sz w:val="16"/>
                <w:szCs w:val="16"/>
              </w:rPr>
            </w:pPr>
            <w:r w:rsidRPr="00422DDD">
              <w:rPr>
                <w:sz w:val="16"/>
                <w:szCs w:val="16"/>
              </w:rPr>
              <w:t xml:space="preserve">VD+ </w:t>
            </w:r>
            <w:r w:rsidR="00422DDD" w:rsidRPr="00422DDD">
              <w:rPr>
                <w:sz w:val="16"/>
                <w:szCs w:val="16"/>
              </w:rPr>
              <w:t>10/</w:t>
            </w:r>
            <w:r w:rsidRPr="00422DDD">
              <w:rPr>
                <w:sz w:val="16"/>
                <w:szCs w:val="16"/>
              </w:rPr>
              <w:t>2</w:t>
            </w:r>
            <w:r w:rsidR="00422DDD" w:rsidRPr="00422DDD">
              <w:rPr>
                <w:sz w:val="16"/>
                <w:szCs w:val="16"/>
              </w:rPr>
              <w:t>0</w:t>
            </w:r>
            <w:r w:rsidRPr="00422DDD">
              <w:rPr>
                <w:sz w:val="16"/>
                <w:szCs w:val="16"/>
              </w:rPr>
              <w:t>/</w:t>
            </w:r>
            <w:r w:rsidR="00422DDD" w:rsidRPr="00422DDD">
              <w:rPr>
                <w:sz w:val="16"/>
                <w:szCs w:val="16"/>
              </w:rPr>
              <w:t>30</w:t>
            </w:r>
          </w:p>
        </w:tc>
        <w:tc>
          <w:tcPr>
            <w:tcW w:w="0" w:type="auto"/>
          </w:tcPr>
          <w:p w:rsidR="00714FC1" w:rsidRPr="00422DDD" w:rsidRDefault="00714FC1" w:rsidP="008122C6">
            <w:pPr>
              <w:jc w:val="left"/>
              <w:rPr>
                <w:sz w:val="16"/>
                <w:szCs w:val="16"/>
              </w:rPr>
            </w:pPr>
          </w:p>
        </w:tc>
        <w:tc>
          <w:tcPr>
            <w:tcW w:w="0" w:type="auto"/>
            <w:tcBorders>
              <w:left w:val="single" w:sz="12" w:space="0" w:color="auto"/>
              <w:right w:val="single" w:sz="4" w:space="0" w:color="auto"/>
            </w:tcBorders>
          </w:tcPr>
          <w:p w:rsidR="00714FC1" w:rsidRPr="00422DDD" w:rsidRDefault="00714FC1" w:rsidP="000F3407">
            <w:pPr>
              <w:jc w:val="left"/>
              <w:rPr>
                <w:sz w:val="16"/>
              </w:rPr>
            </w:pPr>
            <w:r w:rsidRPr="00422DDD">
              <w:rPr>
                <w:sz w:val="16"/>
              </w:rPr>
              <w:t>Naturelle/mur/château</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67048F">
            <w:pPr>
              <w:rPr>
                <w:sz w:val="16"/>
              </w:rPr>
            </w:pPr>
            <w:r w:rsidRPr="00422DDD">
              <w:rPr>
                <w:sz w:val="16"/>
              </w:rPr>
              <w:t xml:space="preserve">Perso </w:t>
            </w:r>
          </w:p>
        </w:tc>
        <w:tc>
          <w:tcPr>
            <w:tcW w:w="0" w:type="auto"/>
            <w:shd w:val="clear" w:color="auto" w:fill="FDE9D9"/>
          </w:tcPr>
          <w:p w:rsidR="00714FC1" w:rsidRPr="00422DDD" w:rsidRDefault="00714FC1" w:rsidP="008122C6">
            <w:pPr>
              <w:jc w:val="left"/>
              <w:rPr>
                <w:sz w:val="16"/>
                <w:szCs w:val="16"/>
              </w:rPr>
            </w:pPr>
            <w:r w:rsidRPr="00422DDD">
              <w:rPr>
                <w:sz w:val="16"/>
                <w:szCs w:val="16"/>
              </w:rPr>
              <w:t>VO+1 ou VD+1</w:t>
            </w:r>
          </w:p>
        </w:tc>
        <w:tc>
          <w:tcPr>
            <w:tcW w:w="0" w:type="auto"/>
            <w:shd w:val="clear" w:color="auto" w:fill="FDE9D9"/>
          </w:tcPr>
          <w:p w:rsidR="00714FC1" w:rsidRPr="00422DDD" w:rsidRDefault="00714FC1" w:rsidP="000F3407">
            <w:pPr>
              <w:jc w:val="left"/>
              <w:rPr>
                <w:sz w:val="16"/>
                <w:szCs w:val="16"/>
              </w:rPr>
            </w:pPr>
          </w:p>
        </w:tc>
        <w:tc>
          <w:tcPr>
            <w:tcW w:w="0" w:type="auto"/>
            <w:tcBorders>
              <w:left w:val="single" w:sz="12" w:space="0" w:color="auto"/>
              <w:right w:val="single" w:sz="4" w:space="0" w:color="auto"/>
            </w:tcBorders>
            <w:shd w:val="clear" w:color="auto" w:fill="FDE9D9"/>
          </w:tcPr>
          <w:p w:rsidR="00714FC1" w:rsidRPr="00422DDD" w:rsidRDefault="0067048F" w:rsidP="00422DDD">
            <w:pPr>
              <w:jc w:val="left"/>
              <w:rPr>
                <w:sz w:val="16"/>
              </w:rPr>
            </w:pPr>
            <w:r>
              <w:rPr>
                <w:sz w:val="16"/>
              </w:rPr>
              <w:t>Au choix du Perso</w:t>
            </w:r>
          </w:p>
        </w:tc>
      </w:tr>
      <w:tr w:rsidR="00714FC1" w:rsidRPr="00422DDD" w:rsidTr="00194C85">
        <w:tc>
          <w:tcPr>
            <w:tcW w:w="0" w:type="auto"/>
            <w:tcBorders>
              <w:left w:val="single" w:sz="4" w:space="0" w:color="auto"/>
              <w:right w:val="single" w:sz="12" w:space="0" w:color="auto"/>
            </w:tcBorders>
            <w:shd w:val="clear" w:color="auto" w:fill="auto"/>
          </w:tcPr>
          <w:p w:rsidR="00714FC1" w:rsidRPr="00422DDD" w:rsidRDefault="00714FC1" w:rsidP="000F3407">
            <w:pPr>
              <w:rPr>
                <w:sz w:val="16"/>
              </w:rPr>
            </w:pPr>
            <w:r w:rsidRPr="00422DDD">
              <w:rPr>
                <w:sz w:val="16"/>
              </w:rPr>
              <w:t>Héros</w:t>
            </w:r>
          </w:p>
        </w:tc>
        <w:tc>
          <w:tcPr>
            <w:tcW w:w="0" w:type="auto"/>
            <w:shd w:val="clear" w:color="auto" w:fill="auto"/>
          </w:tcPr>
          <w:p w:rsidR="00714FC1" w:rsidRPr="00422DDD" w:rsidRDefault="00714FC1" w:rsidP="000F3407">
            <w:pPr>
              <w:jc w:val="left"/>
              <w:rPr>
                <w:sz w:val="16"/>
                <w:szCs w:val="16"/>
              </w:rPr>
            </w:pPr>
            <w:r w:rsidRPr="00422DDD">
              <w:rPr>
                <w:sz w:val="16"/>
                <w:szCs w:val="16"/>
              </w:rPr>
              <w:t>M+1</w:t>
            </w:r>
          </w:p>
        </w:tc>
        <w:tc>
          <w:tcPr>
            <w:tcW w:w="0" w:type="auto"/>
            <w:shd w:val="clear" w:color="auto" w:fill="auto"/>
          </w:tcPr>
          <w:p w:rsidR="00714FC1" w:rsidRPr="00422DDD" w:rsidRDefault="00714FC1" w:rsidP="000F3407">
            <w:pPr>
              <w:jc w:val="left"/>
              <w:rPr>
                <w:sz w:val="16"/>
                <w:szCs w:val="16"/>
              </w:rPr>
            </w:pPr>
          </w:p>
        </w:tc>
        <w:tc>
          <w:tcPr>
            <w:tcW w:w="0" w:type="auto"/>
            <w:tcBorders>
              <w:left w:val="single" w:sz="12" w:space="0" w:color="auto"/>
              <w:right w:val="single" w:sz="4" w:space="0" w:color="auto"/>
            </w:tcBorders>
            <w:shd w:val="clear" w:color="auto" w:fill="auto"/>
          </w:tcPr>
          <w:p w:rsidR="00714FC1" w:rsidRPr="00422DDD" w:rsidRDefault="00714FC1" w:rsidP="000F3407">
            <w:pPr>
              <w:jc w:val="left"/>
              <w:rPr>
                <w:sz w:val="16"/>
              </w:rPr>
            </w:pPr>
            <w:r w:rsidRPr="00422DDD">
              <w:rPr>
                <w:sz w:val="16"/>
              </w:rPr>
              <w:t>Max</w:t>
            </w:r>
            <w:r w:rsidR="00422DDD" w:rsidRPr="00422DDD">
              <w:rPr>
                <w:sz w:val="16"/>
              </w:rPr>
              <w:t>imum</w:t>
            </w:r>
            <w:r w:rsidRPr="00422DDD">
              <w:rPr>
                <w:sz w:val="16"/>
              </w:rPr>
              <w:t xml:space="preserve"> 1</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422DDD">
            <w:pPr>
              <w:rPr>
                <w:sz w:val="16"/>
                <w:vertAlign w:val="subscript"/>
              </w:rPr>
            </w:pPr>
            <w:r w:rsidRPr="00422DDD">
              <w:rPr>
                <w:sz w:val="16"/>
              </w:rPr>
              <w:t xml:space="preserve">Par Magicien </w:t>
            </w:r>
          </w:p>
        </w:tc>
        <w:tc>
          <w:tcPr>
            <w:tcW w:w="0" w:type="auto"/>
            <w:shd w:val="clear" w:color="auto" w:fill="FDE9D9"/>
          </w:tcPr>
          <w:p w:rsidR="00714FC1" w:rsidRPr="00422DDD" w:rsidRDefault="00422DDD" w:rsidP="00BE09C5">
            <w:pPr>
              <w:jc w:val="left"/>
              <w:rPr>
                <w:sz w:val="16"/>
                <w:szCs w:val="16"/>
              </w:rPr>
            </w:pPr>
            <w:r w:rsidRPr="00422DDD">
              <w:rPr>
                <w:sz w:val="16"/>
              </w:rPr>
              <w:t>VO</w:t>
            </w:r>
            <w:r w:rsidR="00BE09C5">
              <w:rPr>
                <w:sz w:val="16"/>
              </w:rPr>
              <w:t xml:space="preserve"> ou VD</w:t>
            </w:r>
            <w:r w:rsidRPr="00422DDD">
              <w:rPr>
                <w:sz w:val="16"/>
              </w:rPr>
              <w:t xml:space="preserve">+NEM </w:t>
            </w:r>
            <w:r w:rsidR="00BE09C5">
              <w:rPr>
                <w:sz w:val="16"/>
              </w:rPr>
              <w:t xml:space="preserve">, </w:t>
            </w:r>
            <w:r w:rsidR="00714FC1" w:rsidRPr="00422DDD">
              <w:rPr>
                <w:sz w:val="16"/>
                <w:szCs w:val="16"/>
              </w:rPr>
              <w:t>M+1</w:t>
            </w:r>
          </w:p>
        </w:tc>
        <w:tc>
          <w:tcPr>
            <w:tcW w:w="0" w:type="auto"/>
            <w:shd w:val="clear" w:color="auto" w:fill="FDE9D9"/>
          </w:tcPr>
          <w:p w:rsidR="00714FC1" w:rsidRPr="00422DDD" w:rsidRDefault="00422DDD" w:rsidP="000F3407">
            <w:pPr>
              <w:jc w:val="left"/>
              <w:rPr>
                <w:sz w:val="16"/>
                <w:szCs w:val="16"/>
              </w:rPr>
            </w:pPr>
            <w:r w:rsidRPr="00422DDD">
              <w:rPr>
                <w:sz w:val="16"/>
                <w:szCs w:val="16"/>
              </w:rPr>
              <w:t>M-1</w:t>
            </w:r>
          </w:p>
        </w:tc>
        <w:tc>
          <w:tcPr>
            <w:tcW w:w="0" w:type="auto"/>
            <w:tcBorders>
              <w:left w:val="single" w:sz="12" w:space="0" w:color="auto"/>
              <w:right w:val="single" w:sz="4" w:space="0" w:color="auto"/>
            </w:tcBorders>
            <w:shd w:val="clear" w:color="auto" w:fill="FDE9D9"/>
          </w:tcPr>
          <w:p w:rsidR="00714FC1" w:rsidRPr="00422DDD" w:rsidRDefault="00422DDD" w:rsidP="00776E9A">
            <w:pPr>
              <w:jc w:val="left"/>
              <w:rPr>
                <w:sz w:val="16"/>
              </w:rPr>
            </w:pPr>
            <w:r w:rsidRPr="00422DDD">
              <w:rPr>
                <w:sz w:val="16"/>
              </w:rPr>
              <w:t>Choix du magicien</w:t>
            </w:r>
          </w:p>
        </w:tc>
      </w:tr>
      <w:tr w:rsidR="00714FC1" w:rsidRPr="00422DDD" w:rsidTr="00194C85">
        <w:tc>
          <w:tcPr>
            <w:tcW w:w="0" w:type="auto"/>
            <w:tcBorders>
              <w:left w:val="single" w:sz="4" w:space="0" w:color="auto"/>
              <w:right w:val="single" w:sz="12" w:space="0" w:color="auto"/>
            </w:tcBorders>
          </w:tcPr>
          <w:p w:rsidR="00714FC1" w:rsidRPr="00422DDD" w:rsidRDefault="00714FC1" w:rsidP="000F3407">
            <w:pPr>
              <w:rPr>
                <w:sz w:val="16"/>
              </w:rPr>
            </w:pPr>
            <w:r w:rsidRPr="00422DDD">
              <w:rPr>
                <w:sz w:val="16"/>
              </w:rPr>
              <w:t xml:space="preserve">Mobilité </w:t>
            </w:r>
            <w:r w:rsidR="00422DDD" w:rsidRPr="00422DDD">
              <w:rPr>
                <w:sz w:val="16"/>
              </w:rPr>
              <w:t>supérieur</w:t>
            </w:r>
            <w:r w:rsidR="00FF4F03">
              <w:rPr>
                <w:sz w:val="16"/>
              </w:rPr>
              <w:t>e</w:t>
            </w:r>
          </w:p>
        </w:tc>
        <w:tc>
          <w:tcPr>
            <w:tcW w:w="0" w:type="auto"/>
          </w:tcPr>
          <w:p w:rsidR="00714FC1" w:rsidRPr="00422DDD" w:rsidRDefault="00714FC1" w:rsidP="00422DDD">
            <w:pPr>
              <w:jc w:val="left"/>
              <w:rPr>
                <w:sz w:val="16"/>
                <w:szCs w:val="16"/>
              </w:rPr>
            </w:pPr>
            <w:r w:rsidRPr="00422DDD">
              <w:rPr>
                <w:sz w:val="16"/>
                <w:szCs w:val="16"/>
              </w:rPr>
              <w:t>VO+</w:t>
            </w:r>
            <w:r w:rsidR="00422DDD" w:rsidRPr="00422DDD">
              <w:rPr>
                <w:sz w:val="16"/>
                <w:szCs w:val="16"/>
              </w:rPr>
              <w:t>5/+10</w:t>
            </w:r>
          </w:p>
        </w:tc>
        <w:tc>
          <w:tcPr>
            <w:tcW w:w="0" w:type="auto"/>
          </w:tcPr>
          <w:p w:rsidR="00714FC1" w:rsidRPr="00422DDD" w:rsidRDefault="00714FC1" w:rsidP="000F3407">
            <w:pPr>
              <w:jc w:val="left"/>
              <w:rPr>
                <w:sz w:val="16"/>
                <w:szCs w:val="16"/>
              </w:rPr>
            </w:pPr>
          </w:p>
        </w:tc>
        <w:tc>
          <w:tcPr>
            <w:tcW w:w="0" w:type="auto"/>
            <w:tcBorders>
              <w:left w:val="single" w:sz="12" w:space="0" w:color="auto"/>
              <w:right w:val="single" w:sz="4" w:space="0" w:color="auto"/>
            </w:tcBorders>
          </w:tcPr>
          <w:p w:rsidR="00714FC1" w:rsidRPr="00422DDD" w:rsidRDefault="00714FC1" w:rsidP="006A5FA9">
            <w:pPr>
              <w:jc w:val="left"/>
              <w:rPr>
                <w:sz w:val="16"/>
              </w:rPr>
            </w:pPr>
            <w:r w:rsidRPr="00422DDD">
              <w:rPr>
                <w:sz w:val="16"/>
              </w:rPr>
              <w:t xml:space="preserve">Selon </w:t>
            </w:r>
            <w:r w:rsidR="00C4329C" w:rsidRPr="00422DDD">
              <w:rPr>
                <w:sz w:val="16"/>
              </w:rPr>
              <w:t xml:space="preserve">qualité/quantité </w:t>
            </w:r>
            <w:r w:rsidRPr="00422DDD">
              <w:rPr>
                <w:sz w:val="16"/>
              </w:rPr>
              <w:t>montures</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422DDD">
            <w:pPr>
              <w:rPr>
                <w:sz w:val="16"/>
              </w:rPr>
            </w:pPr>
            <w:r w:rsidRPr="00422DDD">
              <w:rPr>
                <w:sz w:val="16"/>
              </w:rPr>
              <w:t>Visibilité</w:t>
            </w:r>
            <w:r w:rsidR="00422DDD" w:rsidRPr="00422DDD">
              <w:rPr>
                <w:sz w:val="16"/>
              </w:rPr>
              <w:t xml:space="preserve"> faible</w:t>
            </w:r>
            <w:r w:rsidRPr="00422DDD">
              <w:rPr>
                <w:sz w:val="16"/>
              </w:rPr>
              <w:t>/nuit</w:t>
            </w:r>
          </w:p>
        </w:tc>
        <w:tc>
          <w:tcPr>
            <w:tcW w:w="0" w:type="auto"/>
            <w:shd w:val="clear" w:color="auto" w:fill="FDE9D9"/>
          </w:tcPr>
          <w:p w:rsidR="00714FC1" w:rsidRPr="00422DDD" w:rsidRDefault="00714FC1" w:rsidP="000F3407">
            <w:pPr>
              <w:jc w:val="left"/>
              <w:rPr>
                <w:sz w:val="16"/>
                <w:szCs w:val="16"/>
              </w:rPr>
            </w:pPr>
          </w:p>
        </w:tc>
        <w:tc>
          <w:tcPr>
            <w:tcW w:w="0" w:type="auto"/>
            <w:shd w:val="clear" w:color="auto" w:fill="FDE9D9"/>
          </w:tcPr>
          <w:p w:rsidR="00714FC1" w:rsidRPr="00422DDD" w:rsidRDefault="00714FC1" w:rsidP="00422DDD">
            <w:pPr>
              <w:jc w:val="left"/>
              <w:rPr>
                <w:sz w:val="16"/>
                <w:szCs w:val="16"/>
              </w:rPr>
            </w:pPr>
            <w:r w:rsidRPr="00422DDD">
              <w:rPr>
                <w:sz w:val="16"/>
                <w:szCs w:val="16"/>
              </w:rPr>
              <w:t>VO-</w:t>
            </w:r>
            <w:r w:rsidR="00422DDD" w:rsidRPr="00422DDD">
              <w:rPr>
                <w:sz w:val="16"/>
                <w:szCs w:val="16"/>
              </w:rPr>
              <w:t>10/-20</w:t>
            </w:r>
          </w:p>
        </w:tc>
        <w:tc>
          <w:tcPr>
            <w:tcW w:w="0" w:type="auto"/>
            <w:tcBorders>
              <w:left w:val="single" w:sz="12" w:space="0" w:color="auto"/>
              <w:right w:val="single" w:sz="4" w:space="0" w:color="auto"/>
            </w:tcBorders>
            <w:shd w:val="clear" w:color="auto" w:fill="FDE9D9"/>
          </w:tcPr>
          <w:p w:rsidR="00714FC1" w:rsidRPr="00422DDD" w:rsidRDefault="00714FC1" w:rsidP="00986348">
            <w:pPr>
              <w:jc w:val="left"/>
              <w:rPr>
                <w:sz w:val="16"/>
              </w:rPr>
            </w:pPr>
            <w:r w:rsidRPr="00422DDD">
              <w:rPr>
                <w:sz w:val="16"/>
              </w:rPr>
              <w:t>Tireurs : effets x2</w:t>
            </w:r>
          </w:p>
        </w:tc>
      </w:tr>
      <w:tr w:rsidR="00714FC1" w:rsidRPr="00422DDD" w:rsidTr="00194C85">
        <w:tc>
          <w:tcPr>
            <w:tcW w:w="0" w:type="auto"/>
            <w:tcBorders>
              <w:left w:val="single" w:sz="4" w:space="0" w:color="auto"/>
              <w:right w:val="single" w:sz="12" w:space="0" w:color="auto"/>
            </w:tcBorders>
            <w:shd w:val="clear" w:color="auto" w:fill="auto"/>
          </w:tcPr>
          <w:p w:rsidR="00714FC1" w:rsidRPr="00422DDD" w:rsidRDefault="00714FC1" w:rsidP="00986348">
            <w:pPr>
              <w:rPr>
                <w:sz w:val="16"/>
              </w:rPr>
            </w:pPr>
            <w:r w:rsidRPr="00422DDD">
              <w:rPr>
                <w:sz w:val="16"/>
              </w:rPr>
              <w:t>Relique majeure</w:t>
            </w:r>
          </w:p>
        </w:tc>
        <w:tc>
          <w:tcPr>
            <w:tcW w:w="0" w:type="auto"/>
            <w:shd w:val="clear" w:color="auto" w:fill="auto"/>
          </w:tcPr>
          <w:p w:rsidR="00714FC1" w:rsidRPr="00422DDD" w:rsidRDefault="00714FC1" w:rsidP="000F3407">
            <w:pPr>
              <w:jc w:val="left"/>
              <w:rPr>
                <w:sz w:val="16"/>
              </w:rPr>
            </w:pPr>
            <w:r w:rsidRPr="00422DDD">
              <w:rPr>
                <w:sz w:val="16"/>
              </w:rPr>
              <w:t>M+1</w:t>
            </w:r>
          </w:p>
        </w:tc>
        <w:tc>
          <w:tcPr>
            <w:tcW w:w="0" w:type="auto"/>
            <w:shd w:val="clear" w:color="auto" w:fill="auto"/>
          </w:tcPr>
          <w:p w:rsidR="00714FC1" w:rsidRPr="00422DDD" w:rsidRDefault="00714FC1" w:rsidP="000F3407">
            <w:pPr>
              <w:jc w:val="left"/>
              <w:rPr>
                <w:sz w:val="16"/>
              </w:rPr>
            </w:pPr>
          </w:p>
        </w:tc>
        <w:tc>
          <w:tcPr>
            <w:tcW w:w="0" w:type="auto"/>
            <w:tcBorders>
              <w:left w:val="single" w:sz="12" w:space="0" w:color="auto"/>
              <w:right w:val="single" w:sz="4" w:space="0" w:color="auto"/>
            </w:tcBorders>
            <w:shd w:val="clear" w:color="auto" w:fill="auto"/>
          </w:tcPr>
          <w:p w:rsidR="00714FC1" w:rsidRPr="00422DDD" w:rsidRDefault="00714FC1" w:rsidP="000F3407">
            <w:pPr>
              <w:jc w:val="left"/>
              <w:rPr>
                <w:sz w:val="16"/>
              </w:rPr>
            </w:pPr>
            <w:r w:rsidRPr="00422DDD">
              <w:rPr>
                <w:sz w:val="16"/>
              </w:rPr>
              <w:t>+ effets selon sort (MdJ)</w:t>
            </w:r>
          </w:p>
        </w:tc>
      </w:tr>
      <w:tr w:rsidR="00714FC1" w:rsidRPr="00422DDD" w:rsidTr="00194C85">
        <w:tc>
          <w:tcPr>
            <w:tcW w:w="0" w:type="auto"/>
            <w:tcBorders>
              <w:left w:val="single" w:sz="4" w:space="0" w:color="auto"/>
              <w:right w:val="single" w:sz="12" w:space="0" w:color="auto"/>
            </w:tcBorders>
            <w:shd w:val="clear" w:color="auto" w:fill="FDE9D9"/>
          </w:tcPr>
          <w:p w:rsidR="00714FC1" w:rsidRPr="00422DDD" w:rsidRDefault="00714FC1" w:rsidP="000F3407">
            <w:pPr>
              <w:rPr>
                <w:sz w:val="16"/>
              </w:rPr>
            </w:pPr>
            <w:r w:rsidRPr="00422DDD">
              <w:rPr>
                <w:sz w:val="16"/>
              </w:rPr>
              <w:t>PN</w:t>
            </w:r>
          </w:p>
        </w:tc>
        <w:tc>
          <w:tcPr>
            <w:tcW w:w="0" w:type="auto"/>
            <w:shd w:val="clear" w:color="auto" w:fill="FDE9D9"/>
          </w:tcPr>
          <w:p w:rsidR="00714FC1" w:rsidRPr="00422DDD" w:rsidRDefault="00714FC1" w:rsidP="000F3407">
            <w:pPr>
              <w:jc w:val="left"/>
              <w:rPr>
                <w:sz w:val="16"/>
              </w:rPr>
            </w:pPr>
          </w:p>
        </w:tc>
        <w:tc>
          <w:tcPr>
            <w:tcW w:w="0" w:type="auto"/>
            <w:shd w:val="clear" w:color="auto" w:fill="FDE9D9"/>
          </w:tcPr>
          <w:p w:rsidR="00714FC1" w:rsidRPr="00422DDD" w:rsidRDefault="00714FC1" w:rsidP="000F3407">
            <w:pPr>
              <w:jc w:val="left"/>
              <w:rPr>
                <w:sz w:val="16"/>
              </w:rPr>
            </w:pPr>
          </w:p>
        </w:tc>
        <w:tc>
          <w:tcPr>
            <w:tcW w:w="0" w:type="auto"/>
            <w:tcBorders>
              <w:left w:val="single" w:sz="12" w:space="0" w:color="auto"/>
              <w:right w:val="single" w:sz="4" w:space="0" w:color="auto"/>
            </w:tcBorders>
            <w:shd w:val="clear" w:color="auto" w:fill="FDE9D9"/>
          </w:tcPr>
          <w:p w:rsidR="00714FC1" w:rsidRPr="00422DDD" w:rsidRDefault="00776E9A" w:rsidP="000F3407">
            <w:pPr>
              <w:jc w:val="left"/>
              <w:rPr>
                <w:sz w:val="16"/>
              </w:rPr>
            </w:pPr>
            <w:r w:rsidRPr="00422DDD">
              <w:rPr>
                <w:sz w:val="16"/>
              </w:rPr>
              <w:t xml:space="preserve">+ </w:t>
            </w:r>
            <w:r w:rsidR="00714FC1" w:rsidRPr="00422DDD">
              <w:rPr>
                <w:sz w:val="16"/>
              </w:rPr>
              <w:t>effets selon PN (MdJ)</w:t>
            </w:r>
          </w:p>
        </w:tc>
      </w:tr>
    </w:tbl>
    <w:p w:rsidR="000E7DEC" w:rsidRPr="00422DDD" w:rsidRDefault="000E7DEC" w:rsidP="0079236A">
      <w:pPr>
        <w:ind w:left="720"/>
        <w:rPr>
          <w:sz w:val="16"/>
          <w:szCs w:val="16"/>
        </w:rPr>
      </w:pPr>
      <w:r w:rsidRPr="00422DDD">
        <w:rPr>
          <w:sz w:val="16"/>
          <w:vertAlign w:val="superscript"/>
        </w:rPr>
        <w:t>1</w:t>
      </w:r>
      <w:r w:rsidRPr="00422DDD">
        <w:rPr>
          <w:sz w:val="16"/>
          <w:szCs w:val="16"/>
        </w:rPr>
        <w:t xml:space="preserve"> peut être remplacé par la règle </w:t>
      </w:r>
      <w:r w:rsidR="00FC4463" w:rsidRPr="00422DDD">
        <w:rPr>
          <w:i/>
          <w:sz w:val="12"/>
          <w:szCs w:val="16"/>
        </w:rPr>
        <w:fldChar w:fldCharType="begin"/>
      </w:r>
      <w:r w:rsidR="00FC4463" w:rsidRPr="00422DDD">
        <w:rPr>
          <w:i/>
          <w:sz w:val="12"/>
          <w:szCs w:val="16"/>
        </w:rPr>
        <w:instrText xml:space="preserve"> REF _Ref378595543 \h  \* MERGEFORMAT </w:instrText>
      </w:r>
      <w:r w:rsidR="00FC4463" w:rsidRPr="00422DDD">
        <w:rPr>
          <w:i/>
          <w:sz w:val="12"/>
          <w:szCs w:val="16"/>
        </w:rPr>
      </w:r>
      <w:r w:rsidR="00FC4463" w:rsidRPr="00422DDD">
        <w:rPr>
          <w:i/>
          <w:sz w:val="12"/>
          <w:szCs w:val="16"/>
        </w:rPr>
        <w:fldChar w:fldCharType="separate"/>
      </w:r>
      <w:r w:rsidR="00DD1A28" w:rsidRPr="00DD1A28">
        <w:rPr>
          <w:i/>
          <w:sz w:val="16"/>
        </w:rPr>
        <w:t xml:space="preserve">8.5.8 </w:t>
      </w:r>
      <w:r w:rsidR="00FC4463" w:rsidRPr="00422DDD">
        <w:rPr>
          <w:i/>
          <w:sz w:val="12"/>
          <w:szCs w:val="16"/>
        </w:rPr>
        <w:fldChar w:fldCharType="end"/>
      </w:r>
    </w:p>
    <w:p w:rsidR="00422DDD" w:rsidRDefault="00C4329C" w:rsidP="00CF0D93">
      <w:pPr>
        <w:numPr>
          <w:ilvl w:val="0"/>
          <w:numId w:val="21"/>
        </w:numPr>
      </w:pPr>
      <w:r w:rsidRPr="00422DDD">
        <w:t xml:space="preserve">Le </w:t>
      </w:r>
      <w:r w:rsidRPr="00422DDD">
        <w:rPr>
          <w:b/>
        </w:rPr>
        <w:t>Moral</w:t>
      </w:r>
      <w:r w:rsidRPr="00422DDD">
        <w:t xml:space="preserve"> modifié </w:t>
      </w:r>
      <w:r w:rsidR="0067048F">
        <w:t xml:space="preserve">ci-dessus </w:t>
      </w:r>
      <w:r w:rsidR="00422DDD">
        <w:t>reste compris entre</w:t>
      </w:r>
      <w:r w:rsidRPr="00422DDD">
        <w:t xml:space="preserve"> M(initial)</w:t>
      </w:r>
      <w:r w:rsidR="00422DDD">
        <w:t>/2</w:t>
      </w:r>
      <w:r w:rsidRPr="00422DDD">
        <w:t xml:space="preserve"> </w:t>
      </w:r>
      <w:r w:rsidR="00422DDD">
        <w:t xml:space="preserve">et </w:t>
      </w:r>
      <w:r w:rsidRPr="00422DDD">
        <w:t>M(initial)</w:t>
      </w:r>
      <w:r w:rsidR="00422DDD">
        <w:t>x</w:t>
      </w:r>
      <w:r w:rsidRPr="00422DDD">
        <w:t xml:space="preserve">2 ! </w:t>
      </w:r>
    </w:p>
    <w:p w:rsidR="00C4329C" w:rsidRPr="00422DDD" w:rsidRDefault="00C4329C" w:rsidP="00CF0D93">
      <w:pPr>
        <w:numPr>
          <w:ilvl w:val="0"/>
          <w:numId w:val="21"/>
        </w:numPr>
      </w:pPr>
      <w:r w:rsidRPr="00422DDD">
        <w:t xml:space="preserve">La </w:t>
      </w:r>
      <w:r w:rsidRPr="00422DDD">
        <w:rPr>
          <w:b/>
        </w:rPr>
        <w:t>VO</w:t>
      </w:r>
      <w:r w:rsidRPr="00422DDD">
        <w:t xml:space="preserve"> ne peu</w:t>
      </w:r>
      <w:r w:rsidR="0067048F">
        <w:t>t pas dépasser le double de la VO initiale</w:t>
      </w:r>
      <w:r w:rsidR="001006A1">
        <w:t xml:space="preserve"> (si &lt;5 alors prenez 5)</w:t>
      </w:r>
      <w:r w:rsidRPr="00422DDD">
        <w:t>.</w:t>
      </w:r>
    </w:p>
    <w:p w:rsidR="00750E48" w:rsidRDefault="0067048F" w:rsidP="0067048F">
      <w:pPr>
        <w:pStyle w:val="ex"/>
      </w:pPr>
      <w:r w:rsidRPr="00422DDD">
        <w:t>Exemple : 150 miliciens (</w:t>
      </w:r>
      <w:r>
        <w:t>VO15, VD20, NEC4, Armure de cuir 2-2-1</w:t>
      </w:r>
      <w:r w:rsidRPr="00422DDD">
        <w:t xml:space="preserve">) de la ville sont rassemblés pour défendre les remparts de leur ville contre </w:t>
      </w:r>
      <w:r>
        <w:t>7</w:t>
      </w:r>
      <w:r w:rsidRPr="00422DDD">
        <w:t>00 barbares</w:t>
      </w:r>
      <w:r>
        <w:t xml:space="preserve"> mal équipés et fatigués (</w:t>
      </w:r>
      <w:r w:rsidR="00750E48">
        <w:t xml:space="preserve">Chef avec Piéton NE40, </w:t>
      </w:r>
      <w:r>
        <w:t>VO25, VD10, NEC5, Armure de cuir 1-1-0)</w:t>
      </w:r>
      <w:r w:rsidRPr="00422DDD">
        <w:t xml:space="preserve">. </w:t>
      </w:r>
    </w:p>
    <w:p w:rsidR="005F02F2" w:rsidRDefault="0067048F" w:rsidP="0067048F">
      <w:pPr>
        <w:pStyle w:val="ex"/>
      </w:pPr>
      <w:r w:rsidRPr="00422DDD">
        <w:t>Dirigés par un Perso (</w:t>
      </w:r>
      <w:r>
        <w:t>avec Straté</w:t>
      </w:r>
      <w:r w:rsidRPr="00422DDD">
        <w:t>g</w:t>
      </w:r>
      <w:r>
        <w:t>i</w:t>
      </w:r>
      <w:r w:rsidRPr="00422DDD">
        <w:t>e NE40) équipé d’une relique majeure. Les valeurs de base sont VO=</w:t>
      </w:r>
      <w:r>
        <w:t xml:space="preserve">15, </w:t>
      </w:r>
      <w:r w:rsidRPr="00422DDD">
        <w:t>VD</w:t>
      </w:r>
      <w:r>
        <w:t>=20</w:t>
      </w:r>
      <w:r w:rsidRPr="00422DDD">
        <w:t>, NCV=150, AR=</w:t>
      </w:r>
      <w:r>
        <w:t>5</w:t>
      </w:r>
      <w:r w:rsidRPr="00422DDD">
        <w:t xml:space="preserve"> M=4, N10=15. </w:t>
      </w:r>
      <w:r>
        <w:t>Le Perso peut commander 40x20=800 hommes sans problème, donc son TB=40.</w:t>
      </w:r>
      <w:r w:rsidR="005F02F2">
        <w:t xml:space="preserve"> </w:t>
      </w:r>
      <w:r w:rsidRPr="00422DDD">
        <w:t xml:space="preserve">Les modifications </w:t>
      </w:r>
      <w:r>
        <w:t xml:space="preserve">de la milice </w:t>
      </w:r>
      <w:r w:rsidRPr="00422DDD">
        <w:t xml:space="preserve">sont : </w:t>
      </w:r>
      <w:r>
        <w:t xml:space="preserve">Motivation </w:t>
      </w:r>
      <w:r w:rsidRPr="00422DDD">
        <w:t>(</w:t>
      </w:r>
      <w:r>
        <w:t xml:space="preserve">défendent </w:t>
      </w:r>
      <w:r w:rsidRPr="00422DDD">
        <w:t>leur ville) VO+</w:t>
      </w:r>
      <w:r>
        <w:t>5</w:t>
      </w:r>
      <w:r w:rsidRPr="00422DDD">
        <w:t xml:space="preserve"> M+1, Position(mur)VD+</w:t>
      </w:r>
      <w:r>
        <w:t>20</w:t>
      </w:r>
      <w:r w:rsidRPr="00422DDD">
        <w:t xml:space="preserve">, Relique </w:t>
      </w:r>
      <w:r>
        <w:t>majeure M+1, Perso ajoute VD+1. Pour un total de VO20</w:t>
      </w:r>
      <w:r w:rsidRPr="00422DDD">
        <w:t xml:space="preserve"> VD</w:t>
      </w:r>
      <w:r>
        <w:t>41 NCV150 AR=</w:t>
      </w:r>
      <w:r w:rsidR="00E70AEC">
        <w:t>2</w:t>
      </w:r>
      <w:r>
        <w:t>0</w:t>
      </w:r>
      <w:r w:rsidRPr="00422DDD">
        <w:t xml:space="preserve"> M6 N10=15.</w:t>
      </w:r>
      <w:r>
        <w:t xml:space="preserve"> </w:t>
      </w:r>
    </w:p>
    <w:p w:rsidR="0067048F" w:rsidRDefault="0067048F" w:rsidP="0067048F">
      <w:pPr>
        <w:pStyle w:val="ex"/>
      </w:pPr>
      <w:r>
        <w:t xml:space="preserve">Les </w:t>
      </w:r>
      <w:r w:rsidR="00750E48">
        <w:t>B</w:t>
      </w:r>
      <w:r>
        <w:t>arbares ont (armes) VO-5 et (fatigue) VO-5 M-1 pour un total de VO15 VD10 M4 AR</w:t>
      </w:r>
      <w:r w:rsidR="00E70AEC">
        <w:t>10</w:t>
      </w:r>
      <w:r>
        <w:t xml:space="preserve"> NCV=700 N10=70.</w:t>
      </w:r>
    </w:p>
    <w:p w:rsidR="0067048F" w:rsidRPr="00422DDD" w:rsidRDefault="00200419" w:rsidP="0067048F">
      <w:pPr>
        <w:pStyle w:val="Titre3"/>
      </w:pPr>
      <w:bookmarkStart w:id="192" w:name="_Toc208477882"/>
      <w:r>
        <w:t xml:space="preserve">8.1.2 </w:t>
      </w:r>
      <w:r w:rsidR="0067048F">
        <w:t>Groupe de tir</w:t>
      </w:r>
      <w:bookmarkEnd w:id="192"/>
    </w:p>
    <w:p w:rsidR="00E70AEC" w:rsidRDefault="00A528C4" w:rsidP="00FF4F03">
      <w:r w:rsidRPr="00422DDD">
        <w:t>I</w:t>
      </w:r>
      <w:r w:rsidR="003F7A89" w:rsidRPr="00422DDD">
        <w:t xml:space="preserve">l est possible de créer un </w:t>
      </w:r>
      <w:r w:rsidRPr="00422DDD">
        <w:rPr>
          <w:b/>
        </w:rPr>
        <w:t>groupe de tireurs</w:t>
      </w:r>
      <w:r w:rsidRPr="00422DDD">
        <w:t xml:space="preserve"> </w:t>
      </w:r>
      <w:r w:rsidR="004430C2" w:rsidRPr="00422DDD">
        <w:t xml:space="preserve">(appelé </w:t>
      </w:r>
      <w:r w:rsidR="004430C2" w:rsidRPr="004E15DD">
        <w:rPr>
          <w:b/>
          <w:i/>
        </w:rPr>
        <w:t>Tir</w:t>
      </w:r>
      <w:r w:rsidR="004430C2" w:rsidRPr="00422DDD">
        <w:t xml:space="preserve">) </w:t>
      </w:r>
      <w:r w:rsidRPr="00422DDD">
        <w:t xml:space="preserve">qui attaquera l’ennemi </w:t>
      </w:r>
      <w:r w:rsidR="004430C2" w:rsidRPr="00422DDD">
        <w:t xml:space="preserve">à </w:t>
      </w:r>
      <w:r w:rsidR="008A0727" w:rsidRPr="00422DDD">
        <w:t xml:space="preserve">chaque tour </w:t>
      </w:r>
      <w:r w:rsidRPr="00422DDD">
        <w:t>avant que ce dern</w:t>
      </w:r>
      <w:r w:rsidR="00D81382" w:rsidRPr="00422DDD">
        <w:t>ier ne puisse attaquer lui-même.</w:t>
      </w:r>
      <w:r w:rsidR="002701A9" w:rsidRPr="00422DDD">
        <w:t xml:space="preserve"> Il a ses propres VO/VD</w:t>
      </w:r>
      <w:r w:rsidR="0067048F">
        <w:t xml:space="preserve"> mais le reste est identique aux autres combattants</w:t>
      </w:r>
      <w:r w:rsidR="002701A9" w:rsidRPr="00422DDD">
        <w:t>.</w:t>
      </w:r>
      <w:r w:rsidR="00D81382" w:rsidRPr="00422DDD">
        <w:t xml:space="preserve"> Au </w:t>
      </w:r>
      <w:r w:rsidRPr="00422DDD">
        <w:t>moment o</w:t>
      </w:r>
      <w:r w:rsidR="006A5FA9" w:rsidRPr="00422DDD">
        <w:t>ù</w:t>
      </w:r>
      <w:r w:rsidRPr="00422DDD">
        <w:t xml:space="preserve"> le </w:t>
      </w:r>
      <w:r w:rsidRPr="00E70AEC">
        <w:rPr>
          <w:shd w:val="clear" w:color="auto" w:fill="FFFF00"/>
        </w:rPr>
        <w:t>NCV(tireur</w:t>
      </w:r>
      <w:r w:rsidR="0067048F" w:rsidRPr="00E70AEC">
        <w:rPr>
          <w:shd w:val="clear" w:color="auto" w:fill="FFFF00"/>
        </w:rPr>
        <w:t>s</w:t>
      </w:r>
      <w:r w:rsidRPr="00E70AEC">
        <w:rPr>
          <w:shd w:val="clear" w:color="auto" w:fill="FFFF00"/>
        </w:rPr>
        <w:t>) &gt; NCV(groupe principal)</w:t>
      </w:r>
      <w:r w:rsidR="00580D04" w:rsidRPr="00422DDD">
        <w:t xml:space="preserve">, les deux groupes fusionnent </w:t>
      </w:r>
      <w:r w:rsidR="0067048F">
        <w:t xml:space="preserve">et le groupe </w:t>
      </w:r>
      <w:r w:rsidR="0067048F" w:rsidRPr="004E15DD">
        <w:rPr>
          <w:i/>
        </w:rPr>
        <w:t>Tir</w:t>
      </w:r>
      <w:r w:rsidR="0067048F">
        <w:t xml:space="preserve"> disparaît</w:t>
      </w:r>
      <w:r w:rsidR="00580D04" w:rsidRPr="00422DDD">
        <w:t>.</w:t>
      </w:r>
      <w:r w:rsidR="008941F0" w:rsidRPr="00422DDD">
        <w:t xml:space="preserve"> </w:t>
      </w:r>
      <w:r w:rsidR="004E15DD">
        <w:t>C</w:t>
      </w:r>
      <w:r w:rsidR="00714FC1" w:rsidRPr="00422DDD">
        <w:t xml:space="preserve">e groupe ne participe à aucune manœuvre. </w:t>
      </w:r>
      <w:r w:rsidR="00D15767">
        <w:lastRenderedPageBreak/>
        <w:t>Recalculez les N10</w:t>
      </w:r>
      <w:r w:rsidR="00D855C0">
        <w:t xml:space="preserve"> au moment de la fusion</w:t>
      </w:r>
      <w:r w:rsidR="00D15767">
        <w:t>.</w:t>
      </w:r>
    </w:p>
    <w:p w:rsidR="008941F0" w:rsidRPr="00422DDD" w:rsidRDefault="008941F0" w:rsidP="00FF4F03">
      <w:r w:rsidRPr="00422DDD">
        <w:t>Les tireurs ont de</w:t>
      </w:r>
      <w:r w:rsidR="00FF4F03">
        <w:t>s</w:t>
      </w:r>
      <w:r w:rsidRPr="00422DDD">
        <w:t xml:space="preserve"> </w:t>
      </w:r>
      <w:r w:rsidRPr="004E15DD">
        <w:rPr>
          <w:b/>
        </w:rPr>
        <w:t>munitions</w:t>
      </w:r>
      <w:r w:rsidRPr="00422DDD">
        <w:t xml:space="preserve"> </w:t>
      </w:r>
      <w:r w:rsidR="00FF4F03">
        <w:t xml:space="preserve">et une </w:t>
      </w:r>
      <w:r w:rsidR="00C4329C" w:rsidRPr="00422DDD">
        <w:t>modification de la VO</w:t>
      </w:r>
      <w:r w:rsidR="00FF4F03">
        <w:t> :</w:t>
      </w:r>
    </w:p>
    <w:p w:rsidR="000C523A" w:rsidRPr="00422DDD" w:rsidRDefault="000C523A" w:rsidP="008941F0">
      <w:pPr>
        <w:rPr>
          <w:b/>
          <w:sz w:val="16"/>
          <w:szCs w:val="16"/>
        </w:rPr>
        <w:sectPr w:rsidR="000C523A" w:rsidRPr="00422DDD" w:rsidSect="00333E88">
          <w:endnotePr>
            <w:numFmt w:val="decimal"/>
          </w:endnotePr>
          <w:type w:val="continuous"/>
          <w:pgSz w:w="11906" w:h="16838"/>
          <w:pgMar w:top="1276" w:right="1134" w:bottom="1440" w:left="1134" w:header="709" w:footer="709" w:gutter="0"/>
          <w:cols w:space="708"/>
          <w:docGrid w:linePitch="360"/>
        </w:sect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1097"/>
        <w:gridCol w:w="786"/>
      </w:tblGrid>
      <w:tr w:rsidR="00714FC1" w:rsidRPr="00422DDD" w:rsidTr="006E7363">
        <w:tc>
          <w:tcPr>
            <w:tcW w:w="0" w:type="auto"/>
          </w:tcPr>
          <w:p w:rsidR="00714FC1" w:rsidRPr="00422DDD" w:rsidRDefault="00714FC1" w:rsidP="008941F0">
            <w:pPr>
              <w:rPr>
                <w:b/>
                <w:sz w:val="16"/>
                <w:szCs w:val="16"/>
              </w:rPr>
            </w:pPr>
            <w:r w:rsidRPr="00422DDD">
              <w:rPr>
                <w:b/>
                <w:sz w:val="16"/>
                <w:szCs w:val="16"/>
              </w:rPr>
              <w:t>Arme de tir</w:t>
            </w:r>
          </w:p>
        </w:tc>
        <w:tc>
          <w:tcPr>
            <w:tcW w:w="0" w:type="auto"/>
          </w:tcPr>
          <w:p w:rsidR="00714FC1" w:rsidRPr="00422DDD" w:rsidRDefault="00714FC1" w:rsidP="008941F0">
            <w:pPr>
              <w:jc w:val="center"/>
              <w:rPr>
                <w:b/>
                <w:sz w:val="16"/>
                <w:szCs w:val="16"/>
              </w:rPr>
            </w:pPr>
            <w:r w:rsidRPr="00422DDD">
              <w:rPr>
                <w:b/>
                <w:sz w:val="16"/>
                <w:szCs w:val="16"/>
              </w:rPr>
              <w:t>Munitions</w:t>
            </w:r>
          </w:p>
        </w:tc>
        <w:tc>
          <w:tcPr>
            <w:tcW w:w="0" w:type="auto"/>
          </w:tcPr>
          <w:p w:rsidR="00714FC1" w:rsidRPr="00422DDD" w:rsidRDefault="00714FC1" w:rsidP="008941F0">
            <w:pPr>
              <w:jc w:val="center"/>
              <w:rPr>
                <w:b/>
                <w:sz w:val="16"/>
                <w:szCs w:val="16"/>
              </w:rPr>
            </w:pPr>
            <w:r w:rsidRPr="00422DDD">
              <w:rPr>
                <w:b/>
                <w:sz w:val="16"/>
                <w:szCs w:val="16"/>
              </w:rPr>
              <w:t>Effet</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Arc</w:t>
            </w:r>
          </w:p>
        </w:tc>
        <w:tc>
          <w:tcPr>
            <w:tcW w:w="0" w:type="auto"/>
            <w:shd w:val="clear" w:color="auto" w:fill="auto"/>
          </w:tcPr>
          <w:p w:rsidR="00714FC1" w:rsidRPr="00422DDD" w:rsidRDefault="00714FC1" w:rsidP="008941F0">
            <w:pPr>
              <w:jc w:val="center"/>
              <w:rPr>
                <w:sz w:val="16"/>
                <w:szCs w:val="16"/>
              </w:rPr>
            </w:pPr>
            <w:r w:rsidRPr="00422DDD">
              <w:rPr>
                <w:sz w:val="16"/>
                <w:szCs w:val="16"/>
              </w:rPr>
              <w:t>5</w:t>
            </w:r>
          </w:p>
        </w:tc>
        <w:tc>
          <w:tcPr>
            <w:tcW w:w="0" w:type="auto"/>
          </w:tcPr>
          <w:p w:rsidR="00714FC1" w:rsidRPr="00422DDD" w:rsidRDefault="00B22C37" w:rsidP="00714FC1">
            <w:pPr>
              <w:jc w:val="center"/>
              <w:rPr>
                <w:sz w:val="16"/>
                <w:szCs w:val="16"/>
              </w:rPr>
            </w:pPr>
            <w:r>
              <w:rPr>
                <w:sz w:val="16"/>
                <w:szCs w:val="16"/>
              </w:rPr>
              <w:t>VO+10</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Arbalète</w:t>
            </w:r>
          </w:p>
        </w:tc>
        <w:tc>
          <w:tcPr>
            <w:tcW w:w="0" w:type="auto"/>
            <w:shd w:val="clear" w:color="auto" w:fill="auto"/>
          </w:tcPr>
          <w:p w:rsidR="00714FC1" w:rsidRPr="00422DDD" w:rsidRDefault="00714FC1" w:rsidP="008941F0">
            <w:pPr>
              <w:jc w:val="center"/>
              <w:rPr>
                <w:sz w:val="16"/>
                <w:szCs w:val="16"/>
              </w:rPr>
            </w:pPr>
            <w:r w:rsidRPr="00422DDD">
              <w:rPr>
                <w:sz w:val="16"/>
                <w:szCs w:val="16"/>
              </w:rPr>
              <w:t>6</w:t>
            </w:r>
          </w:p>
        </w:tc>
        <w:tc>
          <w:tcPr>
            <w:tcW w:w="0" w:type="auto"/>
          </w:tcPr>
          <w:p w:rsidR="00714FC1" w:rsidRPr="00422DDD" w:rsidRDefault="00FF4F03" w:rsidP="00B22C37">
            <w:pPr>
              <w:jc w:val="center"/>
              <w:rPr>
                <w:sz w:val="16"/>
                <w:szCs w:val="16"/>
              </w:rPr>
            </w:pPr>
            <w:r>
              <w:rPr>
                <w:sz w:val="16"/>
                <w:szCs w:val="16"/>
              </w:rPr>
              <w:t>VO</w:t>
            </w:r>
            <w:r w:rsidR="00B22C37">
              <w:rPr>
                <w:sz w:val="16"/>
                <w:szCs w:val="16"/>
              </w:rPr>
              <w:t>+15</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Fronde</w:t>
            </w:r>
          </w:p>
        </w:tc>
        <w:tc>
          <w:tcPr>
            <w:tcW w:w="0" w:type="auto"/>
            <w:shd w:val="clear" w:color="auto" w:fill="auto"/>
          </w:tcPr>
          <w:p w:rsidR="00714FC1" w:rsidRPr="00422DDD" w:rsidRDefault="00714FC1" w:rsidP="008941F0">
            <w:pPr>
              <w:jc w:val="center"/>
              <w:rPr>
                <w:sz w:val="16"/>
                <w:szCs w:val="16"/>
              </w:rPr>
            </w:pPr>
            <w:r w:rsidRPr="00422DDD">
              <w:rPr>
                <w:sz w:val="16"/>
                <w:szCs w:val="16"/>
              </w:rPr>
              <w:t>7</w:t>
            </w:r>
          </w:p>
        </w:tc>
        <w:tc>
          <w:tcPr>
            <w:tcW w:w="0" w:type="auto"/>
          </w:tcPr>
          <w:p w:rsidR="00714FC1" w:rsidRPr="00422DDD" w:rsidRDefault="00FF4F03" w:rsidP="00B22C37">
            <w:pPr>
              <w:jc w:val="center"/>
              <w:rPr>
                <w:sz w:val="16"/>
                <w:szCs w:val="16"/>
              </w:rPr>
            </w:pPr>
            <w:r>
              <w:rPr>
                <w:sz w:val="16"/>
                <w:szCs w:val="16"/>
              </w:rPr>
              <w:t>VO</w:t>
            </w:r>
            <w:r w:rsidR="00B22C37">
              <w:rPr>
                <w:sz w:val="16"/>
                <w:szCs w:val="16"/>
              </w:rPr>
              <w:t>-5</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Javelot/Epieu</w:t>
            </w:r>
          </w:p>
        </w:tc>
        <w:tc>
          <w:tcPr>
            <w:tcW w:w="0" w:type="auto"/>
            <w:shd w:val="clear" w:color="auto" w:fill="auto"/>
          </w:tcPr>
          <w:p w:rsidR="00714FC1" w:rsidRPr="00422DDD" w:rsidRDefault="00714FC1" w:rsidP="008941F0">
            <w:pPr>
              <w:jc w:val="center"/>
              <w:rPr>
                <w:sz w:val="16"/>
                <w:szCs w:val="16"/>
              </w:rPr>
            </w:pPr>
            <w:r w:rsidRPr="00422DDD">
              <w:rPr>
                <w:sz w:val="16"/>
                <w:szCs w:val="16"/>
              </w:rPr>
              <w:t>2</w:t>
            </w:r>
          </w:p>
        </w:tc>
        <w:tc>
          <w:tcPr>
            <w:tcW w:w="0" w:type="auto"/>
          </w:tcPr>
          <w:p w:rsidR="00714FC1" w:rsidRPr="00422DDD" w:rsidRDefault="00B22C37" w:rsidP="008941F0">
            <w:pPr>
              <w:jc w:val="center"/>
              <w:rPr>
                <w:sz w:val="16"/>
                <w:szCs w:val="16"/>
              </w:rPr>
            </w:pPr>
            <w:r>
              <w:rPr>
                <w:sz w:val="16"/>
                <w:szCs w:val="16"/>
              </w:rPr>
              <w:t>VO+5</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Siège</w:t>
            </w:r>
          </w:p>
        </w:tc>
        <w:tc>
          <w:tcPr>
            <w:tcW w:w="0" w:type="auto"/>
            <w:shd w:val="clear" w:color="auto" w:fill="auto"/>
          </w:tcPr>
          <w:p w:rsidR="00714FC1" w:rsidRPr="00422DDD" w:rsidRDefault="00714FC1" w:rsidP="008941F0">
            <w:pPr>
              <w:jc w:val="center"/>
              <w:rPr>
                <w:sz w:val="16"/>
                <w:szCs w:val="16"/>
              </w:rPr>
            </w:pPr>
            <w:r w:rsidRPr="00422DDD">
              <w:rPr>
                <w:sz w:val="16"/>
                <w:szCs w:val="16"/>
              </w:rPr>
              <w:t>8</w:t>
            </w:r>
          </w:p>
        </w:tc>
        <w:tc>
          <w:tcPr>
            <w:tcW w:w="0" w:type="auto"/>
          </w:tcPr>
          <w:p w:rsidR="00714FC1" w:rsidRPr="00422DDD" w:rsidRDefault="00FF4F03" w:rsidP="00714FC1">
            <w:pPr>
              <w:jc w:val="center"/>
              <w:rPr>
                <w:sz w:val="16"/>
                <w:szCs w:val="16"/>
              </w:rPr>
            </w:pPr>
            <w:r>
              <w:rPr>
                <w:sz w:val="16"/>
                <w:szCs w:val="16"/>
              </w:rPr>
              <w:t>VO+</w:t>
            </w:r>
            <w:r w:rsidR="00B22C37">
              <w:rPr>
                <w:sz w:val="16"/>
                <w:szCs w:val="16"/>
              </w:rPr>
              <w:t>30</w:t>
            </w:r>
          </w:p>
        </w:tc>
      </w:tr>
      <w:tr w:rsidR="00714FC1" w:rsidRPr="00422DDD" w:rsidTr="006E7363">
        <w:tc>
          <w:tcPr>
            <w:tcW w:w="0" w:type="auto"/>
            <w:shd w:val="clear" w:color="auto" w:fill="auto"/>
          </w:tcPr>
          <w:p w:rsidR="00714FC1" w:rsidRPr="00422DDD" w:rsidRDefault="00714FC1" w:rsidP="008941F0">
            <w:pPr>
              <w:rPr>
                <w:sz w:val="16"/>
                <w:szCs w:val="16"/>
              </w:rPr>
            </w:pPr>
            <w:r w:rsidRPr="00422DDD">
              <w:rPr>
                <w:sz w:val="16"/>
                <w:szCs w:val="16"/>
              </w:rPr>
              <w:t>Autre</w:t>
            </w:r>
          </w:p>
        </w:tc>
        <w:tc>
          <w:tcPr>
            <w:tcW w:w="0" w:type="auto"/>
            <w:shd w:val="clear" w:color="auto" w:fill="auto"/>
          </w:tcPr>
          <w:p w:rsidR="00714FC1" w:rsidRPr="00422DDD" w:rsidRDefault="00714FC1" w:rsidP="008941F0">
            <w:pPr>
              <w:jc w:val="center"/>
              <w:rPr>
                <w:sz w:val="16"/>
                <w:szCs w:val="16"/>
              </w:rPr>
            </w:pPr>
            <w:r w:rsidRPr="00422DDD">
              <w:rPr>
                <w:sz w:val="16"/>
                <w:szCs w:val="16"/>
              </w:rPr>
              <w:t>1</w:t>
            </w:r>
          </w:p>
        </w:tc>
        <w:tc>
          <w:tcPr>
            <w:tcW w:w="0" w:type="auto"/>
          </w:tcPr>
          <w:p w:rsidR="00714FC1" w:rsidRPr="00422DDD" w:rsidRDefault="00FF4F03" w:rsidP="008941F0">
            <w:pPr>
              <w:jc w:val="center"/>
              <w:rPr>
                <w:sz w:val="16"/>
                <w:szCs w:val="16"/>
              </w:rPr>
            </w:pPr>
            <w:r>
              <w:rPr>
                <w:sz w:val="16"/>
                <w:szCs w:val="16"/>
              </w:rPr>
              <w:t>VO</w:t>
            </w:r>
            <w:r w:rsidR="00B22C37">
              <w:rPr>
                <w:sz w:val="16"/>
                <w:szCs w:val="16"/>
              </w:rPr>
              <w:t>+0</w:t>
            </w:r>
          </w:p>
        </w:tc>
      </w:tr>
    </w:tbl>
    <w:p w:rsidR="000C523A" w:rsidRPr="00422DDD" w:rsidRDefault="000C523A" w:rsidP="00CF0D93">
      <w:pPr>
        <w:numPr>
          <w:ilvl w:val="0"/>
          <w:numId w:val="21"/>
        </w:numPr>
        <w:sectPr w:rsidR="000C523A" w:rsidRPr="00422DDD" w:rsidSect="000C523A">
          <w:endnotePr>
            <w:numFmt w:val="decimal"/>
          </w:endnotePr>
          <w:type w:val="continuous"/>
          <w:pgSz w:w="11906" w:h="16838"/>
          <w:pgMar w:top="1276" w:right="1134" w:bottom="1440" w:left="1134" w:header="709" w:footer="709" w:gutter="0"/>
          <w:cols w:num="2" w:space="708"/>
          <w:docGrid w:linePitch="360"/>
        </w:sectPr>
      </w:pPr>
    </w:p>
    <w:p w:rsidR="00FF4F03" w:rsidRDefault="00FF4F03" w:rsidP="00FF4F03">
      <w:r>
        <w:t>Un tir consomme une munition, une fois celles-ci épuisées, le groupe Tir fusionne avec le groupe principal.</w:t>
      </w:r>
    </w:p>
    <w:p w:rsidR="005F02F2" w:rsidRDefault="005F02F2" w:rsidP="005F02F2">
      <w:pPr>
        <w:pStyle w:val="ex"/>
      </w:pPr>
      <w:r w:rsidRPr="00422DDD">
        <w:t xml:space="preserve">Exemple : </w:t>
      </w:r>
      <w:r>
        <w:t xml:space="preserve">(…) sur les </w:t>
      </w:r>
      <w:r w:rsidRPr="00422DDD">
        <w:t>150 miliciens</w:t>
      </w:r>
      <w:r>
        <w:t>,</w:t>
      </w:r>
      <w:r w:rsidRPr="00422DDD">
        <w:t xml:space="preserve"> </w:t>
      </w:r>
      <w:r>
        <w:t>30 sont équipés d’arcs et forment un groupe de Tir. Ils ont 5 munitions et VO</w:t>
      </w:r>
      <w:r w:rsidR="00B22C37">
        <w:t>30</w:t>
      </w:r>
      <w:r>
        <w:t>. Sur les 700 Barbares, 100 sont équipés d’ép</w:t>
      </w:r>
      <w:r w:rsidR="00B22C37">
        <w:t>ieux, ils ont 2 munitions et VO20</w:t>
      </w:r>
      <w:r>
        <w:t>.</w:t>
      </w:r>
    </w:p>
    <w:p w:rsidR="005F02F2" w:rsidRDefault="00200419" w:rsidP="00FF4F03">
      <w:pPr>
        <w:pStyle w:val="Titre3"/>
      </w:pPr>
      <w:bookmarkStart w:id="193" w:name="_Toc208477883"/>
      <w:r>
        <w:t xml:space="preserve">8.1.3 </w:t>
      </w:r>
      <w:r w:rsidR="005F02F2">
        <w:t>Réserve</w:t>
      </w:r>
      <w:bookmarkEnd w:id="193"/>
    </w:p>
    <w:p w:rsidR="005F02F2" w:rsidRDefault="005F02F2" w:rsidP="005F02F2">
      <w:r w:rsidRPr="00422DDD">
        <w:t xml:space="preserve">Le NCV utilisé dans les attaques ne peut jamais être supérieur à </w:t>
      </w:r>
      <w:r w:rsidRPr="00422DDD">
        <w:rPr>
          <w:b/>
          <w:bCs/>
        </w:rPr>
        <w:t xml:space="preserve">quatre fois </w:t>
      </w:r>
      <w:r w:rsidRPr="00422DDD">
        <w:t xml:space="preserve">le NCV ennemi. L’excédent est considéré placé en </w:t>
      </w:r>
      <w:r>
        <w:rPr>
          <w:b/>
        </w:rPr>
        <w:t>R</w:t>
      </w:r>
      <w:r w:rsidRPr="00422DDD">
        <w:rPr>
          <w:b/>
        </w:rPr>
        <w:t>éserve</w:t>
      </w:r>
      <w:r w:rsidRPr="00422DDD">
        <w:t> et servira à remplacer les pertes subies</w:t>
      </w:r>
      <w:r>
        <w:t xml:space="preserve"> à chaque tour</w:t>
      </w:r>
      <w:r w:rsidRPr="00422DDD">
        <w:t xml:space="preserve">. </w:t>
      </w:r>
    </w:p>
    <w:p w:rsidR="005F02F2" w:rsidRDefault="005F02F2" w:rsidP="005F02F2">
      <w:pPr>
        <w:pStyle w:val="ex"/>
      </w:pPr>
      <w:r w:rsidRPr="00422DDD">
        <w:t xml:space="preserve">Exemple : </w:t>
      </w:r>
      <w:r>
        <w:t>(…) les 700 barbares sont divisés en 600 combattants et 100 tireurs. La milice est divisée en 120 combattants et 30 tireurs. Les Barbares auront donc maximum 120x4 = 480 combattants de front et donc 120 en Réserve.</w:t>
      </w:r>
    </w:p>
    <w:p w:rsidR="00FF4F03" w:rsidRDefault="00200419" w:rsidP="00FF4F03">
      <w:pPr>
        <w:pStyle w:val="Titre3"/>
      </w:pPr>
      <w:bookmarkStart w:id="194" w:name="_Toc208477884"/>
      <w:r>
        <w:t xml:space="preserve">8.1.3. </w:t>
      </w:r>
      <w:r w:rsidR="00FF4F03">
        <w:t>Magicien</w:t>
      </w:r>
      <w:bookmarkEnd w:id="194"/>
    </w:p>
    <w:p w:rsidR="00DD62F8" w:rsidRPr="00422DDD" w:rsidRDefault="00CB2F38" w:rsidP="00FF4F03">
      <w:r w:rsidRPr="00422DDD">
        <w:t xml:space="preserve">Un </w:t>
      </w:r>
      <w:r w:rsidRPr="00422DDD">
        <w:rPr>
          <w:b/>
        </w:rPr>
        <w:t>Magicien</w:t>
      </w:r>
      <w:r w:rsidRPr="00422DDD">
        <w:t xml:space="preserve"> lancera un sort </w:t>
      </w:r>
      <w:r w:rsidR="00DD62F8" w:rsidRPr="00422DDD">
        <w:t xml:space="preserve">par tour </w:t>
      </w:r>
      <w:r w:rsidR="00043123" w:rsidRPr="00422DDD">
        <w:t>au choix</w:t>
      </w:r>
      <w:r w:rsidR="00DD62F8" w:rsidRPr="00422DDD">
        <w:t>,</w:t>
      </w:r>
      <w:r w:rsidR="00043123" w:rsidRPr="00422DDD">
        <w:t xml:space="preserve"> </w:t>
      </w:r>
      <w:r w:rsidR="00A53565" w:rsidRPr="00422DDD">
        <w:t xml:space="preserve">à </w:t>
      </w:r>
      <w:r w:rsidRPr="00422DDD">
        <w:t>RMa active</w:t>
      </w:r>
      <w:r w:rsidR="00FF4F03">
        <w:t xml:space="preserve"> ou non. Ayant une utilité quelconque dans la bataille</w:t>
      </w:r>
      <w:r w:rsidR="005F02F2">
        <w:t xml:space="preserve"> (selon MdJ)</w:t>
      </w:r>
      <w:r w:rsidR="00FF4F03">
        <w:t>. Le magicien est par défaut placé dans le groupe de Tir</w:t>
      </w:r>
      <w:r w:rsidR="005F02F2">
        <w:t>, s’il existe</w:t>
      </w:r>
      <w:r w:rsidR="00FF4F03">
        <w:t>.</w:t>
      </w:r>
      <w:r w:rsidR="004430C2" w:rsidRPr="00422DDD">
        <w:t xml:space="preserve"> </w:t>
      </w:r>
      <w:r w:rsidR="00FF4F03">
        <w:t>Selon les résultats du lancement du sort, les effets suivant ont lieu</w:t>
      </w:r>
      <w:r w:rsidR="00B4026B" w:rsidRPr="00422DDD">
        <w: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2253"/>
        <w:gridCol w:w="1538"/>
      </w:tblGrid>
      <w:tr w:rsidR="00DD62F8" w:rsidRPr="00422DDD" w:rsidTr="008941F0">
        <w:tc>
          <w:tcPr>
            <w:tcW w:w="0" w:type="auto"/>
          </w:tcPr>
          <w:p w:rsidR="00DD62F8" w:rsidRPr="00422DDD" w:rsidRDefault="00DD62F8" w:rsidP="008941F0">
            <w:pPr>
              <w:rPr>
                <w:b/>
                <w:sz w:val="16"/>
                <w:szCs w:val="16"/>
              </w:rPr>
            </w:pPr>
            <w:r w:rsidRPr="00422DDD">
              <w:rPr>
                <w:b/>
                <w:sz w:val="16"/>
                <w:szCs w:val="16"/>
              </w:rPr>
              <w:t>Résultat</w:t>
            </w:r>
          </w:p>
        </w:tc>
        <w:tc>
          <w:tcPr>
            <w:tcW w:w="0" w:type="auto"/>
          </w:tcPr>
          <w:p w:rsidR="00DD62F8" w:rsidRPr="00422DDD" w:rsidRDefault="00DD62F8" w:rsidP="005D026C">
            <w:pPr>
              <w:jc w:val="left"/>
              <w:rPr>
                <w:b/>
                <w:sz w:val="16"/>
                <w:szCs w:val="16"/>
              </w:rPr>
            </w:pPr>
            <w:r w:rsidRPr="00422DDD">
              <w:rPr>
                <w:b/>
                <w:sz w:val="16"/>
                <w:szCs w:val="16"/>
              </w:rPr>
              <w:t>RM</w:t>
            </w:r>
            <w:r w:rsidR="005D026C" w:rsidRPr="00422DDD">
              <w:rPr>
                <w:b/>
                <w:sz w:val="16"/>
                <w:szCs w:val="16"/>
              </w:rPr>
              <w:t>a</w:t>
            </w:r>
            <w:r w:rsidRPr="00422DDD">
              <w:rPr>
                <w:b/>
                <w:sz w:val="16"/>
                <w:szCs w:val="16"/>
              </w:rPr>
              <w:t xml:space="preserve"> active</w:t>
            </w:r>
          </w:p>
        </w:tc>
        <w:tc>
          <w:tcPr>
            <w:tcW w:w="0" w:type="auto"/>
          </w:tcPr>
          <w:p w:rsidR="00DD62F8" w:rsidRPr="00422DDD" w:rsidRDefault="00DD62F8" w:rsidP="005D026C">
            <w:pPr>
              <w:jc w:val="left"/>
              <w:rPr>
                <w:b/>
                <w:sz w:val="16"/>
                <w:szCs w:val="16"/>
              </w:rPr>
            </w:pPr>
            <w:r w:rsidRPr="00422DDD">
              <w:rPr>
                <w:b/>
                <w:sz w:val="16"/>
                <w:szCs w:val="16"/>
              </w:rPr>
              <w:t>RM</w:t>
            </w:r>
            <w:r w:rsidR="005D026C" w:rsidRPr="00422DDD">
              <w:rPr>
                <w:b/>
                <w:sz w:val="16"/>
                <w:szCs w:val="16"/>
              </w:rPr>
              <w:t>a</w:t>
            </w:r>
            <w:r w:rsidRPr="00422DDD">
              <w:rPr>
                <w:b/>
                <w:sz w:val="16"/>
                <w:szCs w:val="16"/>
              </w:rPr>
              <w:t xml:space="preserve"> passive</w:t>
            </w:r>
          </w:p>
        </w:tc>
      </w:tr>
      <w:tr w:rsidR="00DD62F8" w:rsidRPr="00422DDD" w:rsidTr="008941F0">
        <w:tc>
          <w:tcPr>
            <w:tcW w:w="0" w:type="auto"/>
          </w:tcPr>
          <w:p w:rsidR="00DD62F8" w:rsidRPr="00422DDD" w:rsidRDefault="00DD62F8" w:rsidP="008941F0">
            <w:pPr>
              <w:rPr>
                <w:sz w:val="16"/>
                <w:szCs w:val="16"/>
              </w:rPr>
            </w:pPr>
            <w:r w:rsidRPr="00422DDD">
              <w:rPr>
                <w:sz w:val="16"/>
                <w:szCs w:val="16"/>
              </w:rPr>
              <w:t>tRC</w:t>
            </w:r>
          </w:p>
        </w:tc>
        <w:tc>
          <w:tcPr>
            <w:tcW w:w="0" w:type="auto"/>
          </w:tcPr>
          <w:p w:rsidR="00DD62F8" w:rsidRPr="00422DDD" w:rsidRDefault="005C287B" w:rsidP="007057EF">
            <w:pPr>
              <w:jc w:val="left"/>
              <w:rPr>
                <w:sz w:val="16"/>
                <w:szCs w:val="16"/>
              </w:rPr>
            </w:pPr>
            <w:r>
              <w:rPr>
                <w:sz w:val="16"/>
                <w:szCs w:val="16"/>
              </w:rPr>
              <w:t>D10</w:t>
            </w:r>
            <w:r w:rsidR="001C1C0D">
              <w:rPr>
                <w:sz w:val="16"/>
                <w:szCs w:val="16"/>
              </w:rPr>
              <w:t>xNE(sort)</w:t>
            </w:r>
            <w:r>
              <w:rPr>
                <w:sz w:val="16"/>
                <w:szCs w:val="16"/>
              </w:rPr>
              <w:t xml:space="preserve"> </w:t>
            </w:r>
            <w:r w:rsidRPr="00422DDD">
              <w:rPr>
                <w:sz w:val="16"/>
                <w:szCs w:val="16"/>
              </w:rPr>
              <w:t xml:space="preserve">ennemi </w:t>
            </w:r>
            <w:r w:rsidR="007057EF">
              <w:rPr>
                <w:sz w:val="16"/>
                <w:szCs w:val="16"/>
              </w:rPr>
              <w:t>HC</w:t>
            </w:r>
          </w:p>
        </w:tc>
        <w:tc>
          <w:tcPr>
            <w:tcW w:w="0" w:type="auto"/>
          </w:tcPr>
          <w:p w:rsidR="00DD62F8" w:rsidRPr="00422DDD" w:rsidRDefault="00BE6AE3" w:rsidP="00FF4F03">
            <w:pPr>
              <w:jc w:val="left"/>
              <w:rPr>
                <w:sz w:val="16"/>
                <w:szCs w:val="16"/>
              </w:rPr>
            </w:pPr>
            <w:r w:rsidRPr="00422DDD">
              <w:rPr>
                <w:sz w:val="16"/>
                <w:szCs w:val="16"/>
              </w:rPr>
              <w:t>VD+</w:t>
            </w:r>
            <w:r w:rsidR="00FF4F03">
              <w:rPr>
                <w:sz w:val="16"/>
                <w:szCs w:val="16"/>
              </w:rPr>
              <w:t>3</w:t>
            </w:r>
            <w:r w:rsidR="000F2FC5" w:rsidRPr="00422DDD">
              <w:rPr>
                <w:sz w:val="16"/>
                <w:szCs w:val="16"/>
              </w:rPr>
              <w:t xml:space="preserve"> </w:t>
            </w:r>
          </w:p>
        </w:tc>
      </w:tr>
      <w:tr w:rsidR="00DD62F8" w:rsidRPr="00422DDD" w:rsidTr="008941F0">
        <w:tc>
          <w:tcPr>
            <w:tcW w:w="0" w:type="auto"/>
            <w:shd w:val="clear" w:color="auto" w:fill="E6E6E6"/>
          </w:tcPr>
          <w:p w:rsidR="00DD62F8" w:rsidRPr="00422DDD" w:rsidRDefault="00DD62F8" w:rsidP="008941F0">
            <w:pPr>
              <w:rPr>
                <w:sz w:val="16"/>
                <w:szCs w:val="16"/>
              </w:rPr>
            </w:pPr>
            <w:r w:rsidRPr="00422DDD">
              <w:rPr>
                <w:sz w:val="16"/>
                <w:szCs w:val="16"/>
              </w:rPr>
              <w:t>tRN</w:t>
            </w:r>
          </w:p>
        </w:tc>
        <w:tc>
          <w:tcPr>
            <w:tcW w:w="0" w:type="auto"/>
            <w:shd w:val="clear" w:color="auto" w:fill="E6E6E6"/>
          </w:tcPr>
          <w:p w:rsidR="00DD62F8" w:rsidRPr="00422DDD" w:rsidRDefault="005C287B" w:rsidP="007057EF">
            <w:pPr>
              <w:jc w:val="left"/>
              <w:rPr>
                <w:sz w:val="16"/>
                <w:szCs w:val="16"/>
              </w:rPr>
            </w:pPr>
            <w:r>
              <w:rPr>
                <w:sz w:val="16"/>
                <w:szCs w:val="16"/>
              </w:rPr>
              <w:t>d6</w:t>
            </w:r>
            <w:r w:rsidR="001C1C0D">
              <w:rPr>
                <w:sz w:val="16"/>
                <w:szCs w:val="16"/>
              </w:rPr>
              <w:t>+NE(sort)</w:t>
            </w:r>
            <w:r>
              <w:rPr>
                <w:sz w:val="16"/>
                <w:szCs w:val="16"/>
              </w:rPr>
              <w:t xml:space="preserve"> </w:t>
            </w:r>
            <w:r w:rsidR="00BE6AE3" w:rsidRPr="00422DDD">
              <w:rPr>
                <w:sz w:val="16"/>
                <w:szCs w:val="16"/>
              </w:rPr>
              <w:t xml:space="preserve">ennemi </w:t>
            </w:r>
            <w:r w:rsidR="007057EF">
              <w:rPr>
                <w:sz w:val="16"/>
                <w:szCs w:val="16"/>
              </w:rPr>
              <w:t>HC</w:t>
            </w:r>
          </w:p>
        </w:tc>
        <w:tc>
          <w:tcPr>
            <w:tcW w:w="0" w:type="auto"/>
            <w:shd w:val="clear" w:color="auto" w:fill="E6E6E6"/>
          </w:tcPr>
          <w:p w:rsidR="00DD62F8" w:rsidRPr="00422DDD" w:rsidRDefault="005C287B" w:rsidP="007057EF">
            <w:pPr>
              <w:jc w:val="left"/>
              <w:rPr>
                <w:sz w:val="16"/>
                <w:szCs w:val="16"/>
              </w:rPr>
            </w:pPr>
            <w:r>
              <w:rPr>
                <w:sz w:val="16"/>
                <w:szCs w:val="16"/>
              </w:rPr>
              <w:t xml:space="preserve">d6 </w:t>
            </w:r>
            <w:r w:rsidR="007057EF">
              <w:rPr>
                <w:sz w:val="16"/>
                <w:szCs w:val="16"/>
              </w:rPr>
              <w:t>HC</w:t>
            </w:r>
            <w:r>
              <w:rPr>
                <w:sz w:val="16"/>
                <w:szCs w:val="16"/>
              </w:rPr>
              <w:t>-&gt; Valides</w:t>
            </w:r>
          </w:p>
        </w:tc>
      </w:tr>
      <w:tr w:rsidR="00DD62F8" w:rsidRPr="00422DDD" w:rsidTr="008941F0">
        <w:tc>
          <w:tcPr>
            <w:tcW w:w="0" w:type="auto"/>
            <w:shd w:val="clear" w:color="auto" w:fill="D9D9D9"/>
          </w:tcPr>
          <w:p w:rsidR="00DD62F8" w:rsidRPr="00422DDD" w:rsidRDefault="00DD62F8" w:rsidP="008941F0">
            <w:pPr>
              <w:rPr>
                <w:sz w:val="16"/>
                <w:szCs w:val="16"/>
              </w:rPr>
            </w:pPr>
            <w:r w:rsidRPr="00422DDD">
              <w:rPr>
                <w:sz w:val="16"/>
                <w:szCs w:val="16"/>
              </w:rPr>
              <w:t>tRP</w:t>
            </w:r>
          </w:p>
        </w:tc>
        <w:tc>
          <w:tcPr>
            <w:tcW w:w="0" w:type="auto"/>
            <w:shd w:val="clear" w:color="auto" w:fill="D9D9D9"/>
          </w:tcPr>
          <w:p w:rsidR="00DD62F8" w:rsidRPr="00422DDD" w:rsidRDefault="00B4026B" w:rsidP="008941F0">
            <w:pPr>
              <w:jc w:val="left"/>
              <w:rPr>
                <w:sz w:val="16"/>
                <w:szCs w:val="16"/>
              </w:rPr>
            </w:pPr>
            <w:r w:rsidRPr="00422DDD">
              <w:rPr>
                <w:sz w:val="16"/>
                <w:szCs w:val="16"/>
              </w:rPr>
              <w:t>Rien</w:t>
            </w:r>
          </w:p>
        </w:tc>
        <w:tc>
          <w:tcPr>
            <w:tcW w:w="0" w:type="auto"/>
            <w:shd w:val="clear" w:color="auto" w:fill="D9D9D9"/>
          </w:tcPr>
          <w:p w:rsidR="00DD62F8" w:rsidRPr="00422DDD" w:rsidRDefault="00BE6AE3" w:rsidP="008941F0">
            <w:pPr>
              <w:jc w:val="left"/>
              <w:rPr>
                <w:sz w:val="16"/>
                <w:szCs w:val="16"/>
              </w:rPr>
            </w:pPr>
            <w:r w:rsidRPr="00422DDD">
              <w:rPr>
                <w:sz w:val="16"/>
                <w:szCs w:val="16"/>
              </w:rPr>
              <w:t>Rien</w:t>
            </w:r>
          </w:p>
        </w:tc>
      </w:tr>
      <w:tr w:rsidR="00DD62F8" w:rsidRPr="00422DDD" w:rsidTr="008941F0">
        <w:tc>
          <w:tcPr>
            <w:tcW w:w="0" w:type="auto"/>
            <w:shd w:val="clear" w:color="auto" w:fill="C0C0C0"/>
          </w:tcPr>
          <w:p w:rsidR="00DD62F8" w:rsidRPr="00422DDD" w:rsidRDefault="00DD62F8" w:rsidP="008941F0">
            <w:pPr>
              <w:rPr>
                <w:sz w:val="16"/>
                <w:szCs w:val="16"/>
              </w:rPr>
            </w:pPr>
            <w:r w:rsidRPr="00422DDD">
              <w:rPr>
                <w:sz w:val="16"/>
                <w:szCs w:val="16"/>
              </w:rPr>
              <w:t>tEN</w:t>
            </w:r>
          </w:p>
        </w:tc>
        <w:tc>
          <w:tcPr>
            <w:tcW w:w="0" w:type="auto"/>
            <w:shd w:val="clear" w:color="auto" w:fill="C0C0C0"/>
          </w:tcPr>
          <w:p w:rsidR="00DD62F8" w:rsidRPr="00422DDD" w:rsidRDefault="00BE6AE3" w:rsidP="008941F0">
            <w:pPr>
              <w:jc w:val="left"/>
              <w:rPr>
                <w:sz w:val="16"/>
                <w:szCs w:val="16"/>
              </w:rPr>
            </w:pPr>
            <w:r w:rsidRPr="00422DDD">
              <w:rPr>
                <w:sz w:val="16"/>
                <w:szCs w:val="16"/>
              </w:rPr>
              <w:t>CR-10 pour la suite</w:t>
            </w:r>
          </w:p>
        </w:tc>
        <w:tc>
          <w:tcPr>
            <w:tcW w:w="0" w:type="auto"/>
            <w:shd w:val="clear" w:color="auto" w:fill="C0C0C0"/>
          </w:tcPr>
          <w:p w:rsidR="00DD62F8" w:rsidRPr="00422DDD" w:rsidRDefault="00BE6AE3" w:rsidP="008941F0">
            <w:pPr>
              <w:jc w:val="left"/>
              <w:rPr>
                <w:sz w:val="16"/>
                <w:szCs w:val="16"/>
              </w:rPr>
            </w:pPr>
            <w:r w:rsidRPr="00422DDD">
              <w:rPr>
                <w:sz w:val="16"/>
                <w:szCs w:val="16"/>
              </w:rPr>
              <w:t>Rien</w:t>
            </w:r>
          </w:p>
        </w:tc>
      </w:tr>
      <w:tr w:rsidR="00DD62F8" w:rsidRPr="00422DDD" w:rsidTr="008941F0">
        <w:tc>
          <w:tcPr>
            <w:tcW w:w="0" w:type="auto"/>
            <w:shd w:val="clear" w:color="auto" w:fill="A6A6A6"/>
          </w:tcPr>
          <w:p w:rsidR="00DD62F8" w:rsidRPr="00422DDD" w:rsidRDefault="00DD62F8" w:rsidP="008941F0">
            <w:pPr>
              <w:rPr>
                <w:sz w:val="16"/>
                <w:szCs w:val="16"/>
              </w:rPr>
            </w:pPr>
            <w:r w:rsidRPr="00422DDD">
              <w:rPr>
                <w:sz w:val="16"/>
                <w:szCs w:val="16"/>
              </w:rPr>
              <w:t>tEC</w:t>
            </w:r>
          </w:p>
        </w:tc>
        <w:tc>
          <w:tcPr>
            <w:tcW w:w="0" w:type="auto"/>
            <w:shd w:val="clear" w:color="auto" w:fill="A6A6A6"/>
          </w:tcPr>
          <w:p w:rsidR="00DD62F8" w:rsidRPr="00422DDD" w:rsidRDefault="00FF4F03" w:rsidP="00FF4F03">
            <w:pPr>
              <w:jc w:val="left"/>
              <w:rPr>
                <w:sz w:val="16"/>
                <w:szCs w:val="16"/>
              </w:rPr>
            </w:pPr>
            <w:r>
              <w:rPr>
                <w:sz w:val="16"/>
                <w:szCs w:val="16"/>
              </w:rPr>
              <w:t>Magicien b</w:t>
            </w:r>
            <w:r w:rsidR="00BE6AE3" w:rsidRPr="00422DDD">
              <w:rPr>
                <w:sz w:val="16"/>
                <w:szCs w:val="16"/>
              </w:rPr>
              <w:t>lessé</w:t>
            </w:r>
          </w:p>
        </w:tc>
        <w:tc>
          <w:tcPr>
            <w:tcW w:w="0" w:type="auto"/>
            <w:shd w:val="clear" w:color="auto" w:fill="A6A6A6"/>
          </w:tcPr>
          <w:p w:rsidR="00DD62F8" w:rsidRPr="00422DDD" w:rsidRDefault="00BE6AE3" w:rsidP="008941F0">
            <w:pPr>
              <w:jc w:val="left"/>
              <w:rPr>
                <w:sz w:val="16"/>
                <w:szCs w:val="16"/>
              </w:rPr>
            </w:pPr>
            <w:r w:rsidRPr="00422DDD">
              <w:rPr>
                <w:sz w:val="16"/>
                <w:szCs w:val="16"/>
              </w:rPr>
              <w:t>M-1</w:t>
            </w:r>
          </w:p>
        </w:tc>
      </w:tr>
    </w:tbl>
    <w:p w:rsidR="00FF4F03" w:rsidRDefault="00FF4F03" w:rsidP="00FF4F03">
      <w:r>
        <w:t>Notez les effets sur la NCV, la VD, le Moral et la CR de lancer des sorts. La NCV ne peut évidemment dépasser la valeur initiale.</w:t>
      </w:r>
      <w:r w:rsidR="005C287B">
        <w:t xml:space="preserve"> N’affecte pas le groupe Tir.</w:t>
      </w:r>
    </w:p>
    <w:p w:rsidR="00FF4F03" w:rsidRDefault="00200419" w:rsidP="00FF4F03">
      <w:pPr>
        <w:pStyle w:val="Titre3"/>
      </w:pPr>
      <w:bookmarkStart w:id="195" w:name="_Ref450638148"/>
      <w:bookmarkStart w:id="196" w:name="_Toc208477885"/>
      <w:r>
        <w:t xml:space="preserve">8.1.3 </w:t>
      </w:r>
      <w:r w:rsidR="00FF4F03">
        <w:t>Persos</w:t>
      </w:r>
      <w:bookmarkEnd w:id="195"/>
      <w:bookmarkEnd w:id="196"/>
      <w:r w:rsidR="00FF4F03">
        <w:t xml:space="preserve"> </w:t>
      </w:r>
    </w:p>
    <w:p w:rsidR="00986348" w:rsidRPr="00422DDD" w:rsidRDefault="006D5FBB" w:rsidP="00FF4F03">
      <w:r w:rsidRPr="00422DDD">
        <w:t xml:space="preserve">Les </w:t>
      </w:r>
      <w:r w:rsidRPr="00422DDD">
        <w:rPr>
          <w:b/>
        </w:rPr>
        <w:t>Persos</w:t>
      </w:r>
      <w:r w:rsidRPr="00422DDD">
        <w:t xml:space="preserve"> subissent </w:t>
      </w:r>
      <w:r w:rsidR="000F2FC5" w:rsidRPr="00422DDD">
        <w:t xml:space="preserve">le sort du groupe </w:t>
      </w:r>
      <w:r w:rsidR="00FF4F03">
        <w:t xml:space="preserve">auquel ils appartiennent </w:t>
      </w:r>
      <w:r w:rsidR="004430C2" w:rsidRPr="00422DDD">
        <w:t>(</w:t>
      </w:r>
      <w:r w:rsidR="004430C2" w:rsidRPr="00422DDD">
        <w:rPr>
          <w:i/>
        </w:rPr>
        <w:t xml:space="preserve">voir </w:t>
      </w:r>
      <w:r w:rsidR="004430C2" w:rsidRPr="00422DDD">
        <w:rPr>
          <w:i/>
        </w:rPr>
        <w:fldChar w:fldCharType="begin"/>
      </w:r>
      <w:r w:rsidR="004430C2" w:rsidRPr="00422DDD">
        <w:rPr>
          <w:i/>
        </w:rPr>
        <w:instrText xml:space="preserve"> REF _Ref379876294 \h  \* MERGEFORMAT </w:instrText>
      </w:r>
      <w:r w:rsidR="004430C2" w:rsidRPr="00422DDD">
        <w:rPr>
          <w:i/>
        </w:rPr>
      </w:r>
      <w:r w:rsidR="004430C2" w:rsidRPr="00422DDD">
        <w:rPr>
          <w:i/>
        </w:rPr>
        <w:fldChar w:fldCharType="separate"/>
      </w:r>
      <w:r w:rsidR="00DD1A28" w:rsidRPr="00DD1A28">
        <w:rPr>
          <w:i/>
        </w:rPr>
        <w:t>8.2.4 Effets spéciaux</w:t>
      </w:r>
      <w:r w:rsidR="004430C2" w:rsidRPr="00422DDD">
        <w:rPr>
          <w:i/>
        </w:rPr>
        <w:fldChar w:fldCharType="end"/>
      </w:r>
      <w:r w:rsidR="004430C2" w:rsidRPr="00422DDD">
        <w:t>)</w:t>
      </w:r>
      <w:r w:rsidR="00B07F13" w:rsidRPr="00422DDD">
        <w:t xml:space="preserve">. </w:t>
      </w:r>
      <w:r w:rsidR="00FF4F03">
        <w:t>L</w:t>
      </w:r>
      <w:r w:rsidR="00316A9B" w:rsidRPr="00422DDD">
        <w:t xml:space="preserve">es </w:t>
      </w:r>
      <w:r w:rsidR="00316A9B" w:rsidRPr="00422DDD">
        <w:rPr>
          <w:b/>
        </w:rPr>
        <w:t>Persos</w:t>
      </w:r>
      <w:r w:rsidR="00316A9B" w:rsidRPr="00422DDD">
        <w:t xml:space="preserve"> peuvent choisir </w:t>
      </w:r>
      <w:r w:rsidR="00FF4F03">
        <w:t xml:space="preserve">de combattre à part et </w:t>
      </w:r>
      <w:r w:rsidR="00316A9B" w:rsidRPr="00422DDD">
        <w:rPr>
          <w:b/>
        </w:rPr>
        <w:t>d’atteindre une cible</w:t>
      </w:r>
      <w:r w:rsidR="00316A9B" w:rsidRPr="00422DDD">
        <w:t xml:space="preserve"> ennemie particulière : </w:t>
      </w:r>
      <w:r w:rsidR="00316A9B" w:rsidRPr="00FF4F03">
        <w:rPr>
          <w:shd w:val="clear" w:color="auto" w:fill="FFFF00"/>
        </w:rPr>
        <w:t xml:space="preserve">Chef, </w:t>
      </w:r>
      <w:r w:rsidR="00CA382B" w:rsidRPr="00FF4F03">
        <w:rPr>
          <w:shd w:val="clear" w:color="auto" w:fill="FFFF00"/>
        </w:rPr>
        <w:t xml:space="preserve">Sous-chef, </w:t>
      </w:r>
      <w:r w:rsidR="00316A9B" w:rsidRPr="00FF4F03">
        <w:rPr>
          <w:shd w:val="clear" w:color="auto" w:fill="FFFF00"/>
        </w:rPr>
        <w:t xml:space="preserve">Héros, Magicien, </w:t>
      </w:r>
      <w:r w:rsidR="00FF4F03" w:rsidRPr="00FF4F03">
        <w:rPr>
          <w:shd w:val="clear" w:color="auto" w:fill="FFFF00"/>
        </w:rPr>
        <w:t xml:space="preserve">groupe </w:t>
      </w:r>
      <w:r w:rsidR="00316A9B" w:rsidRPr="00FF4F03">
        <w:rPr>
          <w:shd w:val="clear" w:color="auto" w:fill="FFFF00"/>
        </w:rPr>
        <w:t xml:space="preserve">Réserve, </w:t>
      </w:r>
      <w:r w:rsidR="00FF4F03" w:rsidRPr="00FF4F03">
        <w:rPr>
          <w:shd w:val="clear" w:color="auto" w:fill="FFFF00"/>
        </w:rPr>
        <w:t xml:space="preserve">groupe </w:t>
      </w:r>
      <w:r w:rsidR="00316A9B" w:rsidRPr="00FF4F03">
        <w:rPr>
          <w:shd w:val="clear" w:color="auto" w:fill="FFFF00"/>
        </w:rPr>
        <w:t>Tir</w:t>
      </w:r>
      <w:r w:rsidR="00316A9B" w:rsidRPr="00422DDD">
        <w:t xml:space="preserve">. </w:t>
      </w:r>
      <w:r w:rsidR="00BE6AE3" w:rsidRPr="00422DDD">
        <w:t>Dans ce cas, ils doivent franchir une ligne de défense représentée</w:t>
      </w:r>
      <w:r w:rsidR="00986348" w:rsidRPr="00422DDD">
        <w:t xml:space="preserve"> par un certain nombre d’ennemis: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1852"/>
        <w:gridCol w:w="1871"/>
        <w:gridCol w:w="2826"/>
      </w:tblGrid>
      <w:tr w:rsidR="00CA382B" w:rsidRPr="00422DDD" w:rsidTr="008941F0">
        <w:tc>
          <w:tcPr>
            <w:tcW w:w="0" w:type="auto"/>
          </w:tcPr>
          <w:p w:rsidR="00CA382B" w:rsidRPr="00422DDD" w:rsidRDefault="00CA382B" w:rsidP="008941F0">
            <w:pPr>
              <w:rPr>
                <w:b/>
                <w:sz w:val="16"/>
                <w:szCs w:val="16"/>
              </w:rPr>
            </w:pPr>
            <w:r w:rsidRPr="00422DDD">
              <w:rPr>
                <w:b/>
                <w:sz w:val="16"/>
                <w:szCs w:val="16"/>
              </w:rPr>
              <w:t>Cible</w:t>
            </w:r>
          </w:p>
        </w:tc>
        <w:tc>
          <w:tcPr>
            <w:tcW w:w="0" w:type="auto"/>
          </w:tcPr>
          <w:p w:rsidR="00CA382B" w:rsidRPr="00422DDD" w:rsidRDefault="00CA382B" w:rsidP="008941F0">
            <w:pPr>
              <w:jc w:val="left"/>
              <w:rPr>
                <w:b/>
                <w:sz w:val="16"/>
                <w:szCs w:val="16"/>
              </w:rPr>
            </w:pPr>
            <w:r w:rsidRPr="00422DDD">
              <w:rPr>
                <w:b/>
                <w:sz w:val="16"/>
                <w:szCs w:val="16"/>
              </w:rPr>
              <w:t>Ennemis à abattre</w:t>
            </w:r>
          </w:p>
        </w:tc>
        <w:tc>
          <w:tcPr>
            <w:tcW w:w="0" w:type="auto"/>
          </w:tcPr>
          <w:p w:rsidR="00CA382B" w:rsidRPr="00422DDD" w:rsidRDefault="00CA382B" w:rsidP="008941F0">
            <w:pPr>
              <w:jc w:val="left"/>
              <w:rPr>
                <w:b/>
                <w:sz w:val="16"/>
                <w:szCs w:val="16"/>
              </w:rPr>
            </w:pPr>
            <w:r w:rsidRPr="00422DDD">
              <w:rPr>
                <w:b/>
                <w:sz w:val="16"/>
                <w:szCs w:val="16"/>
              </w:rPr>
              <w:t>Garde Rapprochée</w:t>
            </w:r>
          </w:p>
        </w:tc>
        <w:tc>
          <w:tcPr>
            <w:tcW w:w="0" w:type="auto"/>
          </w:tcPr>
          <w:p w:rsidR="00CA382B" w:rsidRPr="00422DDD" w:rsidRDefault="00CA382B" w:rsidP="00FF4F03">
            <w:pPr>
              <w:jc w:val="left"/>
              <w:rPr>
                <w:b/>
                <w:sz w:val="16"/>
                <w:szCs w:val="16"/>
              </w:rPr>
            </w:pPr>
            <w:r w:rsidRPr="00422DDD">
              <w:rPr>
                <w:b/>
                <w:sz w:val="16"/>
                <w:szCs w:val="16"/>
              </w:rPr>
              <w:t xml:space="preserve">Effet si </w:t>
            </w:r>
            <w:r w:rsidR="00FF4F03">
              <w:rPr>
                <w:b/>
                <w:sz w:val="16"/>
                <w:szCs w:val="16"/>
              </w:rPr>
              <w:t xml:space="preserve">cible </w:t>
            </w:r>
            <w:r w:rsidR="00FE1273">
              <w:rPr>
                <w:b/>
                <w:sz w:val="16"/>
                <w:szCs w:val="16"/>
              </w:rPr>
              <w:t>HC</w:t>
            </w:r>
          </w:p>
        </w:tc>
      </w:tr>
      <w:tr w:rsidR="001006A1" w:rsidRPr="00422DDD" w:rsidTr="008941F0">
        <w:tc>
          <w:tcPr>
            <w:tcW w:w="0" w:type="auto"/>
            <w:shd w:val="clear" w:color="auto" w:fill="auto"/>
          </w:tcPr>
          <w:p w:rsidR="001006A1" w:rsidRPr="00422DDD" w:rsidRDefault="001006A1" w:rsidP="008941F0">
            <w:pPr>
              <w:rPr>
                <w:sz w:val="16"/>
                <w:szCs w:val="16"/>
              </w:rPr>
            </w:pPr>
            <w:r w:rsidRPr="00422DDD">
              <w:rPr>
                <w:sz w:val="16"/>
                <w:szCs w:val="16"/>
              </w:rPr>
              <w:t>Chef</w:t>
            </w:r>
          </w:p>
        </w:tc>
        <w:tc>
          <w:tcPr>
            <w:tcW w:w="0" w:type="auto"/>
            <w:shd w:val="clear" w:color="auto" w:fill="auto"/>
          </w:tcPr>
          <w:p w:rsidR="001006A1" w:rsidRPr="00422DDD" w:rsidRDefault="001006A1" w:rsidP="00FF4F03">
            <w:pPr>
              <w:jc w:val="left"/>
              <w:rPr>
                <w:sz w:val="16"/>
                <w:szCs w:val="16"/>
              </w:rPr>
            </w:pPr>
            <w:r w:rsidRPr="00422DDD">
              <w:rPr>
                <w:sz w:val="16"/>
                <w:szCs w:val="16"/>
              </w:rPr>
              <w:t>N10/</w:t>
            </w:r>
            <w:r>
              <w:rPr>
                <w:sz w:val="16"/>
                <w:szCs w:val="16"/>
              </w:rPr>
              <w:t>3</w:t>
            </w:r>
          </w:p>
        </w:tc>
        <w:tc>
          <w:tcPr>
            <w:tcW w:w="0" w:type="auto"/>
          </w:tcPr>
          <w:p w:rsidR="001006A1" w:rsidRPr="00422DDD" w:rsidRDefault="001006A1" w:rsidP="008941F0">
            <w:pPr>
              <w:jc w:val="left"/>
              <w:rPr>
                <w:sz w:val="16"/>
                <w:szCs w:val="16"/>
              </w:rPr>
            </w:pPr>
            <w:r w:rsidRPr="00422DDD">
              <w:rPr>
                <w:sz w:val="16"/>
                <w:szCs w:val="16"/>
              </w:rPr>
              <w:t>N10/10</w:t>
            </w:r>
          </w:p>
        </w:tc>
        <w:tc>
          <w:tcPr>
            <w:tcW w:w="0" w:type="auto"/>
          </w:tcPr>
          <w:p w:rsidR="001006A1" w:rsidRPr="00422DDD" w:rsidRDefault="00194C85" w:rsidP="003C2DA1">
            <w:pPr>
              <w:jc w:val="left"/>
              <w:rPr>
                <w:sz w:val="16"/>
                <w:szCs w:val="16"/>
              </w:rPr>
            </w:pPr>
            <w:r>
              <w:rPr>
                <w:sz w:val="16"/>
                <w:szCs w:val="16"/>
              </w:rPr>
              <w:t>Chef HC</w:t>
            </w:r>
          </w:p>
        </w:tc>
      </w:tr>
      <w:tr w:rsidR="001006A1" w:rsidRPr="00422DDD" w:rsidTr="006A6F9A">
        <w:tc>
          <w:tcPr>
            <w:tcW w:w="0" w:type="auto"/>
            <w:shd w:val="clear" w:color="auto" w:fill="FDE9D9"/>
          </w:tcPr>
          <w:p w:rsidR="001006A1" w:rsidRPr="00422DDD" w:rsidRDefault="001006A1" w:rsidP="008941F0">
            <w:pPr>
              <w:rPr>
                <w:sz w:val="16"/>
                <w:szCs w:val="16"/>
              </w:rPr>
            </w:pPr>
            <w:r w:rsidRPr="00422DDD">
              <w:rPr>
                <w:sz w:val="16"/>
                <w:szCs w:val="16"/>
              </w:rPr>
              <w:t>Sous-Chef</w:t>
            </w:r>
          </w:p>
        </w:tc>
        <w:tc>
          <w:tcPr>
            <w:tcW w:w="0" w:type="auto"/>
            <w:shd w:val="clear" w:color="auto" w:fill="FDE9D9"/>
          </w:tcPr>
          <w:p w:rsidR="001006A1" w:rsidRPr="00422DDD" w:rsidRDefault="001006A1" w:rsidP="00FF4F03">
            <w:pPr>
              <w:jc w:val="left"/>
              <w:rPr>
                <w:sz w:val="16"/>
                <w:szCs w:val="16"/>
              </w:rPr>
            </w:pPr>
            <w:r w:rsidRPr="00422DDD">
              <w:rPr>
                <w:sz w:val="16"/>
                <w:szCs w:val="16"/>
              </w:rPr>
              <w:t>N10/</w:t>
            </w:r>
            <w:r>
              <w:rPr>
                <w:sz w:val="16"/>
                <w:szCs w:val="16"/>
              </w:rPr>
              <w:t>4</w:t>
            </w:r>
          </w:p>
        </w:tc>
        <w:tc>
          <w:tcPr>
            <w:tcW w:w="0" w:type="auto"/>
            <w:shd w:val="clear" w:color="auto" w:fill="FDE9D9"/>
          </w:tcPr>
          <w:p w:rsidR="001006A1" w:rsidRPr="00422DDD" w:rsidRDefault="001006A1" w:rsidP="008941F0">
            <w:pPr>
              <w:jc w:val="left"/>
              <w:rPr>
                <w:sz w:val="16"/>
                <w:szCs w:val="16"/>
              </w:rPr>
            </w:pPr>
            <w:r w:rsidRPr="00422DDD">
              <w:rPr>
                <w:sz w:val="16"/>
                <w:szCs w:val="16"/>
              </w:rPr>
              <w:t>N10/20</w:t>
            </w:r>
          </w:p>
        </w:tc>
        <w:tc>
          <w:tcPr>
            <w:tcW w:w="0" w:type="auto"/>
            <w:shd w:val="clear" w:color="auto" w:fill="FDE9D9"/>
          </w:tcPr>
          <w:p w:rsidR="001006A1" w:rsidRPr="00422DDD" w:rsidRDefault="001006A1" w:rsidP="003C2DA1">
            <w:pPr>
              <w:jc w:val="left"/>
              <w:rPr>
                <w:sz w:val="16"/>
                <w:szCs w:val="16"/>
              </w:rPr>
            </w:pPr>
            <w:r w:rsidRPr="00422DDD">
              <w:rPr>
                <w:sz w:val="16"/>
                <w:szCs w:val="16"/>
              </w:rPr>
              <w:t>M-1</w:t>
            </w:r>
          </w:p>
        </w:tc>
      </w:tr>
      <w:tr w:rsidR="001006A1" w:rsidRPr="00422DDD" w:rsidTr="008941F0">
        <w:tc>
          <w:tcPr>
            <w:tcW w:w="0" w:type="auto"/>
            <w:shd w:val="clear" w:color="auto" w:fill="auto"/>
          </w:tcPr>
          <w:p w:rsidR="001006A1" w:rsidRPr="00422DDD" w:rsidRDefault="001006A1" w:rsidP="008941F0">
            <w:pPr>
              <w:rPr>
                <w:sz w:val="16"/>
                <w:szCs w:val="16"/>
              </w:rPr>
            </w:pPr>
            <w:r w:rsidRPr="00422DDD">
              <w:rPr>
                <w:sz w:val="16"/>
                <w:szCs w:val="16"/>
              </w:rPr>
              <w:t>Héros</w:t>
            </w:r>
          </w:p>
        </w:tc>
        <w:tc>
          <w:tcPr>
            <w:tcW w:w="0" w:type="auto"/>
            <w:shd w:val="clear" w:color="auto" w:fill="auto"/>
          </w:tcPr>
          <w:p w:rsidR="001006A1" w:rsidRPr="00422DDD" w:rsidRDefault="001006A1" w:rsidP="00FF4F03">
            <w:pPr>
              <w:jc w:val="left"/>
              <w:rPr>
                <w:sz w:val="16"/>
                <w:szCs w:val="16"/>
              </w:rPr>
            </w:pPr>
            <w:r w:rsidRPr="00422DDD">
              <w:rPr>
                <w:sz w:val="16"/>
                <w:szCs w:val="16"/>
              </w:rPr>
              <w:t>N10/</w:t>
            </w:r>
            <w:r>
              <w:rPr>
                <w:sz w:val="16"/>
                <w:szCs w:val="16"/>
              </w:rPr>
              <w:t>5</w:t>
            </w:r>
          </w:p>
        </w:tc>
        <w:tc>
          <w:tcPr>
            <w:tcW w:w="0" w:type="auto"/>
          </w:tcPr>
          <w:p w:rsidR="001006A1" w:rsidRPr="00422DDD" w:rsidRDefault="001006A1" w:rsidP="008941F0">
            <w:pPr>
              <w:jc w:val="left"/>
              <w:rPr>
                <w:sz w:val="16"/>
                <w:szCs w:val="16"/>
              </w:rPr>
            </w:pPr>
            <w:r w:rsidRPr="00422DDD">
              <w:rPr>
                <w:sz w:val="16"/>
                <w:szCs w:val="16"/>
              </w:rPr>
              <w:t>N10/30</w:t>
            </w:r>
          </w:p>
        </w:tc>
        <w:tc>
          <w:tcPr>
            <w:tcW w:w="0" w:type="auto"/>
          </w:tcPr>
          <w:p w:rsidR="001006A1" w:rsidRPr="00422DDD" w:rsidRDefault="00194C85" w:rsidP="003C2DA1">
            <w:pPr>
              <w:jc w:val="left"/>
              <w:rPr>
                <w:sz w:val="16"/>
                <w:szCs w:val="16"/>
              </w:rPr>
            </w:pPr>
            <w:r>
              <w:rPr>
                <w:sz w:val="16"/>
                <w:szCs w:val="16"/>
              </w:rPr>
              <w:t>Héros HC</w:t>
            </w:r>
          </w:p>
        </w:tc>
      </w:tr>
      <w:tr w:rsidR="00CA382B" w:rsidRPr="00422DDD" w:rsidTr="006A6F9A">
        <w:tc>
          <w:tcPr>
            <w:tcW w:w="0" w:type="auto"/>
            <w:shd w:val="clear" w:color="auto" w:fill="FDE9D9"/>
          </w:tcPr>
          <w:p w:rsidR="00CA382B" w:rsidRPr="00422DDD" w:rsidRDefault="00CA382B" w:rsidP="008941F0">
            <w:pPr>
              <w:rPr>
                <w:sz w:val="16"/>
                <w:szCs w:val="16"/>
              </w:rPr>
            </w:pPr>
            <w:r w:rsidRPr="00422DDD">
              <w:rPr>
                <w:sz w:val="16"/>
                <w:szCs w:val="16"/>
              </w:rPr>
              <w:t>Magicien</w:t>
            </w:r>
          </w:p>
        </w:tc>
        <w:tc>
          <w:tcPr>
            <w:tcW w:w="0" w:type="auto"/>
            <w:shd w:val="clear" w:color="auto" w:fill="FDE9D9"/>
          </w:tcPr>
          <w:p w:rsidR="00CA382B" w:rsidRPr="00422DDD" w:rsidRDefault="00DD5F47" w:rsidP="00FF4F03">
            <w:pPr>
              <w:jc w:val="left"/>
              <w:rPr>
                <w:sz w:val="16"/>
                <w:szCs w:val="16"/>
              </w:rPr>
            </w:pPr>
            <w:r w:rsidRPr="00422DDD">
              <w:rPr>
                <w:sz w:val="16"/>
                <w:szCs w:val="16"/>
              </w:rPr>
              <w:t>N10/</w:t>
            </w:r>
            <w:r w:rsidR="00FF4F03">
              <w:rPr>
                <w:sz w:val="16"/>
                <w:szCs w:val="16"/>
              </w:rPr>
              <w:t>6</w:t>
            </w:r>
          </w:p>
        </w:tc>
        <w:tc>
          <w:tcPr>
            <w:tcW w:w="0" w:type="auto"/>
            <w:shd w:val="clear" w:color="auto" w:fill="FDE9D9"/>
          </w:tcPr>
          <w:p w:rsidR="00CA382B" w:rsidRPr="00422DDD" w:rsidRDefault="00E7305C" w:rsidP="00E7305C">
            <w:pPr>
              <w:jc w:val="left"/>
              <w:rPr>
                <w:sz w:val="16"/>
                <w:szCs w:val="16"/>
              </w:rPr>
            </w:pPr>
            <w:r w:rsidRPr="00422DDD">
              <w:rPr>
                <w:sz w:val="16"/>
                <w:szCs w:val="16"/>
              </w:rPr>
              <w:t>N10/40</w:t>
            </w:r>
          </w:p>
        </w:tc>
        <w:tc>
          <w:tcPr>
            <w:tcW w:w="0" w:type="auto"/>
            <w:shd w:val="clear" w:color="auto" w:fill="FDE9D9"/>
          </w:tcPr>
          <w:p w:rsidR="00CA382B" w:rsidRPr="00422DDD" w:rsidRDefault="00DD5F47" w:rsidP="00FF4F03">
            <w:pPr>
              <w:jc w:val="left"/>
              <w:rPr>
                <w:sz w:val="16"/>
                <w:szCs w:val="16"/>
              </w:rPr>
            </w:pPr>
            <w:r w:rsidRPr="00422DDD">
              <w:rPr>
                <w:sz w:val="16"/>
                <w:szCs w:val="16"/>
              </w:rPr>
              <w:t xml:space="preserve">Annule bonus </w:t>
            </w:r>
            <w:r w:rsidR="00FF4F03" w:rsidRPr="00FF4F03">
              <w:rPr>
                <w:i/>
                <w:sz w:val="12"/>
                <w:szCs w:val="16"/>
              </w:rPr>
              <w:fldChar w:fldCharType="begin"/>
            </w:r>
            <w:r w:rsidR="00FF4F03" w:rsidRPr="00FF4F03">
              <w:rPr>
                <w:i/>
                <w:sz w:val="12"/>
                <w:szCs w:val="16"/>
              </w:rPr>
              <w:instrText xml:space="preserve"> REF _Ref379804675 \h  \* MERGEFORMAT </w:instrText>
            </w:r>
            <w:r w:rsidR="00FF4F03" w:rsidRPr="00FF4F03">
              <w:rPr>
                <w:i/>
                <w:sz w:val="12"/>
                <w:szCs w:val="16"/>
              </w:rPr>
            </w:r>
            <w:r w:rsidR="00FF4F03" w:rsidRPr="00FF4F03">
              <w:rPr>
                <w:i/>
                <w:sz w:val="12"/>
                <w:szCs w:val="16"/>
              </w:rPr>
              <w:fldChar w:fldCharType="separate"/>
            </w:r>
            <w:r w:rsidR="00DD1A28" w:rsidRPr="00DD1A28">
              <w:rPr>
                <w:i/>
                <w:sz w:val="16"/>
              </w:rPr>
              <w:t>8.1 Données initia</w:t>
            </w:r>
            <w:r w:rsidR="00FF4F03" w:rsidRPr="00FF4F03">
              <w:rPr>
                <w:i/>
                <w:sz w:val="12"/>
                <w:szCs w:val="16"/>
              </w:rPr>
              <w:fldChar w:fldCharType="end"/>
            </w:r>
          </w:p>
        </w:tc>
      </w:tr>
      <w:tr w:rsidR="00CA382B" w:rsidRPr="00422DDD" w:rsidTr="008941F0">
        <w:tc>
          <w:tcPr>
            <w:tcW w:w="0" w:type="auto"/>
            <w:shd w:val="clear" w:color="auto" w:fill="auto"/>
          </w:tcPr>
          <w:p w:rsidR="00CA382B" w:rsidRPr="00422DDD" w:rsidRDefault="00CA382B" w:rsidP="008941F0">
            <w:pPr>
              <w:rPr>
                <w:sz w:val="16"/>
                <w:szCs w:val="16"/>
              </w:rPr>
            </w:pPr>
            <w:r w:rsidRPr="00422DDD">
              <w:rPr>
                <w:sz w:val="16"/>
                <w:szCs w:val="16"/>
              </w:rPr>
              <w:t>Réserve</w:t>
            </w:r>
          </w:p>
        </w:tc>
        <w:tc>
          <w:tcPr>
            <w:tcW w:w="0" w:type="auto"/>
            <w:shd w:val="clear" w:color="auto" w:fill="auto"/>
          </w:tcPr>
          <w:p w:rsidR="00CA382B" w:rsidRPr="00422DDD" w:rsidRDefault="00DD5F47" w:rsidP="00FF4F03">
            <w:pPr>
              <w:jc w:val="left"/>
              <w:rPr>
                <w:sz w:val="16"/>
                <w:szCs w:val="16"/>
              </w:rPr>
            </w:pPr>
            <w:r w:rsidRPr="00422DDD">
              <w:rPr>
                <w:sz w:val="16"/>
                <w:szCs w:val="16"/>
              </w:rPr>
              <w:t>N10/</w:t>
            </w:r>
            <w:r w:rsidR="00FF4F03">
              <w:rPr>
                <w:sz w:val="16"/>
                <w:szCs w:val="16"/>
              </w:rPr>
              <w:t>10</w:t>
            </w:r>
          </w:p>
        </w:tc>
        <w:tc>
          <w:tcPr>
            <w:tcW w:w="0" w:type="auto"/>
          </w:tcPr>
          <w:p w:rsidR="00CA382B" w:rsidRPr="00422DDD" w:rsidRDefault="00DD5F47" w:rsidP="008941F0">
            <w:pPr>
              <w:jc w:val="left"/>
              <w:rPr>
                <w:sz w:val="16"/>
                <w:szCs w:val="16"/>
              </w:rPr>
            </w:pPr>
            <w:r w:rsidRPr="00422DDD">
              <w:rPr>
                <w:sz w:val="16"/>
                <w:szCs w:val="16"/>
              </w:rPr>
              <w:t>0</w:t>
            </w:r>
          </w:p>
        </w:tc>
        <w:tc>
          <w:tcPr>
            <w:tcW w:w="0" w:type="auto"/>
          </w:tcPr>
          <w:p w:rsidR="00CA382B" w:rsidRPr="00422DDD" w:rsidRDefault="005F02F2" w:rsidP="00DD5F47">
            <w:pPr>
              <w:jc w:val="left"/>
              <w:rPr>
                <w:sz w:val="16"/>
                <w:szCs w:val="16"/>
              </w:rPr>
            </w:pPr>
            <w:r>
              <w:rPr>
                <w:sz w:val="16"/>
                <w:szCs w:val="16"/>
              </w:rPr>
              <w:t>Res immobilisée 4 tours</w:t>
            </w:r>
          </w:p>
        </w:tc>
      </w:tr>
      <w:tr w:rsidR="00CA382B" w:rsidRPr="00422DDD" w:rsidTr="006A6F9A">
        <w:tc>
          <w:tcPr>
            <w:tcW w:w="0" w:type="auto"/>
            <w:shd w:val="clear" w:color="auto" w:fill="FDE9D9"/>
          </w:tcPr>
          <w:p w:rsidR="00CA382B" w:rsidRPr="00422DDD" w:rsidRDefault="00CA382B" w:rsidP="008941F0">
            <w:pPr>
              <w:rPr>
                <w:sz w:val="16"/>
                <w:szCs w:val="16"/>
              </w:rPr>
            </w:pPr>
            <w:r w:rsidRPr="00422DDD">
              <w:rPr>
                <w:sz w:val="16"/>
                <w:szCs w:val="16"/>
              </w:rPr>
              <w:t>Tir</w:t>
            </w:r>
          </w:p>
        </w:tc>
        <w:tc>
          <w:tcPr>
            <w:tcW w:w="0" w:type="auto"/>
            <w:shd w:val="clear" w:color="auto" w:fill="FDE9D9"/>
          </w:tcPr>
          <w:p w:rsidR="00CA382B" w:rsidRPr="00422DDD" w:rsidRDefault="00DD5F47" w:rsidP="00FF4F03">
            <w:pPr>
              <w:jc w:val="left"/>
              <w:rPr>
                <w:sz w:val="16"/>
                <w:szCs w:val="16"/>
              </w:rPr>
            </w:pPr>
            <w:r w:rsidRPr="00422DDD">
              <w:rPr>
                <w:sz w:val="16"/>
                <w:szCs w:val="16"/>
              </w:rPr>
              <w:t>N10/</w:t>
            </w:r>
            <w:r w:rsidR="00FF4F03">
              <w:rPr>
                <w:sz w:val="16"/>
                <w:szCs w:val="16"/>
              </w:rPr>
              <w:t>10</w:t>
            </w:r>
          </w:p>
        </w:tc>
        <w:tc>
          <w:tcPr>
            <w:tcW w:w="0" w:type="auto"/>
            <w:shd w:val="clear" w:color="auto" w:fill="FDE9D9"/>
          </w:tcPr>
          <w:p w:rsidR="00CA382B" w:rsidRPr="00422DDD" w:rsidRDefault="00DD5F47" w:rsidP="008941F0">
            <w:pPr>
              <w:jc w:val="left"/>
              <w:rPr>
                <w:sz w:val="16"/>
                <w:szCs w:val="16"/>
              </w:rPr>
            </w:pPr>
            <w:r w:rsidRPr="00422DDD">
              <w:rPr>
                <w:sz w:val="16"/>
                <w:szCs w:val="16"/>
              </w:rPr>
              <w:t>0</w:t>
            </w:r>
          </w:p>
        </w:tc>
        <w:tc>
          <w:tcPr>
            <w:tcW w:w="0" w:type="auto"/>
            <w:shd w:val="clear" w:color="auto" w:fill="FDE9D9"/>
          </w:tcPr>
          <w:p w:rsidR="00CA382B" w:rsidRPr="00422DDD" w:rsidRDefault="00DD5F47" w:rsidP="005F02F2">
            <w:pPr>
              <w:jc w:val="left"/>
              <w:rPr>
                <w:sz w:val="16"/>
                <w:szCs w:val="16"/>
              </w:rPr>
            </w:pPr>
            <w:r w:rsidRPr="00422DDD">
              <w:rPr>
                <w:sz w:val="16"/>
                <w:szCs w:val="16"/>
              </w:rPr>
              <w:t>VO</w:t>
            </w:r>
            <w:r w:rsidR="005F02F2">
              <w:rPr>
                <w:sz w:val="16"/>
                <w:szCs w:val="16"/>
              </w:rPr>
              <w:t>(tir)-10 pendant 4 tours</w:t>
            </w:r>
          </w:p>
        </w:tc>
      </w:tr>
    </w:tbl>
    <w:p w:rsidR="00FF4F03" w:rsidRDefault="00D855C0" w:rsidP="00FF4F03">
      <w:r w:rsidRPr="00422DDD">
        <w:rPr>
          <w:noProof/>
          <w:lang w:eastAsia="fr-BE"/>
        </w:rPr>
        <w:drawing>
          <wp:anchor distT="0" distB="0" distL="114300" distR="114300" simplePos="0" relativeHeight="251662848" behindDoc="1" locked="0" layoutInCell="1" allowOverlap="1" wp14:anchorId="6E61739D" wp14:editId="2B9D2D7F">
            <wp:simplePos x="0" y="0"/>
            <wp:positionH relativeFrom="column">
              <wp:posOffset>5062220</wp:posOffset>
            </wp:positionH>
            <wp:positionV relativeFrom="paragraph">
              <wp:posOffset>347980</wp:posOffset>
            </wp:positionV>
            <wp:extent cx="1337310" cy="962660"/>
            <wp:effectExtent l="19050" t="19050" r="15240" b="27940"/>
            <wp:wrapTight wrapText="bothSides">
              <wp:wrapPolygon edited="0">
                <wp:start x="-308" y="-427"/>
                <wp:lineTo x="-308" y="21799"/>
                <wp:lineTo x="21538" y="21799"/>
                <wp:lineTo x="21538" y="-427"/>
                <wp:lineTo x="-308" y="-427"/>
              </wp:wrapPolygon>
            </wp:wrapTight>
            <wp:docPr id="141" name="Picture 141" descr="TN_MRL_1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TN_MRL_161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7310" cy="962660"/>
                    </a:xfrm>
                    <a:prstGeom prst="rect">
                      <a:avLst/>
                    </a:prstGeom>
                    <a:noFill/>
                    <a:ln w="19050">
                      <a:solidFill>
                        <a:srgbClr val="000000"/>
                      </a:solidFill>
                      <a:prstDash val="sysDot"/>
                      <a:miter lim="800000"/>
                      <a:headEnd/>
                      <a:tailEnd/>
                    </a:ln>
                  </pic:spPr>
                </pic:pic>
              </a:graphicData>
            </a:graphic>
            <wp14:sizeRelH relativeFrom="page">
              <wp14:pctWidth>0</wp14:pctWidth>
            </wp14:sizeRelH>
            <wp14:sizeRelV relativeFrom="page">
              <wp14:pctHeight>0</wp14:pctHeight>
            </wp14:sizeRelV>
          </wp:anchor>
        </w:drawing>
      </w:r>
      <w:r w:rsidR="00CA382B" w:rsidRPr="00422DDD">
        <w:t xml:space="preserve">Chaque tour, le Perso est confronté à 1D10* </w:t>
      </w:r>
      <w:r w:rsidR="00FF4F03" w:rsidRPr="00FF4F03">
        <w:rPr>
          <w:b/>
        </w:rPr>
        <w:t>E</w:t>
      </w:r>
      <w:r w:rsidR="00CA382B" w:rsidRPr="00FF4F03">
        <w:rPr>
          <w:b/>
        </w:rPr>
        <w:t>nnemis</w:t>
      </w:r>
      <w:r w:rsidR="00FF4F03" w:rsidRPr="00FF4F03">
        <w:rPr>
          <w:b/>
        </w:rPr>
        <w:t xml:space="preserve"> à abattre</w:t>
      </w:r>
      <w:r w:rsidR="00CA382B" w:rsidRPr="00422DDD">
        <w:t xml:space="preserve">. </w:t>
      </w:r>
      <w:r w:rsidR="00FF4F03" w:rsidRPr="00422DDD">
        <w:t xml:space="preserve">Le Perso résout </w:t>
      </w:r>
      <w:r w:rsidR="00FF4F03">
        <w:t xml:space="preserve">une phase de mêlée </w:t>
      </w:r>
      <w:r w:rsidR="00FF4F03" w:rsidRPr="00422DDD">
        <w:t xml:space="preserve">par ennemi rencontré comme dans un combat normal. Les </w:t>
      </w:r>
      <w:r>
        <w:t>attaque</w:t>
      </w:r>
      <w:r w:rsidR="001C1C0D">
        <w:t>s</w:t>
      </w:r>
      <w:r>
        <w:t xml:space="preserve"> du </w:t>
      </w:r>
      <w:r w:rsidR="00FF4F03">
        <w:t xml:space="preserve">Perso </w:t>
      </w:r>
      <w:r w:rsidR="00FF4F03" w:rsidRPr="00422DDD">
        <w:t>sont traduit</w:t>
      </w:r>
      <w:r>
        <w:t>e</w:t>
      </w:r>
      <w:r w:rsidR="00FF4F03" w:rsidRPr="00422DDD">
        <w:t xml:space="preserve">s ainsi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694"/>
      </w:tblGrid>
      <w:tr w:rsidR="00D855C0" w:rsidRPr="00422DDD" w:rsidTr="003C2DA1">
        <w:tc>
          <w:tcPr>
            <w:tcW w:w="0" w:type="auto"/>
          </w:tcPr>
          <w:p w:rsidR="00D855C0" w:rsidRPr="00422DDD" w:rsidRDefault="00D855C0" w:rsidP="003C2DA1">
            <w:pPr>
              <w:rPr>
                <w:b/>
                <w:sz w:val="16"/>
                <w:szCs w:val="16"/>
              </w:rPr>
            </w:pPr>
            <w:r w:rsidRPr="00422DDD">
              <w:rPr>
                <w:b/>
                <w:sz w:val="16"/>
                <w:szCs w:val="16"/>
              </w:rPr>
              <w:t>Résultat</w:t>
            </w:r>
          </w:p>
        </w:tc>
        <w:tc>
          <w:tcPr>
            <w:tcW w:w="0" w:type="auto"/>
          </w:tcPr>
          <w:p w:rsidR="00D855C0" w:rsidRPr="00422DDD" w:rsidRDefault="00D855C0" w:rsidP="003C2DA1">
            <w:pPr>
              <w:jc w:val="center"/>
              <w:rPr>
                <w:b/>
                <w:sz w:val="16"/>
                <w:szCs w:val="16"/>
              </w:rPr>
            </w:pPr>
            <w:r>
              <w:rPr>
                <w:b/>
                <w:sz w:val="16"/>
                <w:szCs w:val="16"/>
              </w:rPr>
              <w:t>Effet</w:t>
            </w:r>
          </w:p>
        </w:tc>
      </w:tr>
      <w:tr w:rsidR="00D855C0" w:rsidRPr="00422DDD" w:rsidTr="003C2DA1">
        <w:tc>
          <w:tcPr>
            <w:tcW w:w="0" w:type="auto"/>
            <w:shd w:val="clear" w:color="auto" w:fill="B3B3B3"/>
          </w:tcPr>
          <w:p w:rsidR="00D855C0" w:rsidRPr="00422DDD" w:rsidRDefault="001C1C0D" w:rsidP="001C1C0D">
            <w:pPr>
              <w:rPr>
                <w:b/>
                <w:sz w:val="16"/>
                <w:szCs w:val="16"/>
              </w:rPr>
            </w:pPr>
            <w:r>
              <w:rPr>
                <w:b/>
                <w:sz w:val="16"/>
                <w:szCs w:val="16"/>
              </w:rPr>
              <w:t>É</w:t>
            </w:r>
            <w:r w:rsidR="00D855C0" w:rsidRPr="00422DDD">
              <w:rPr>
                <w:b/>
                <w:sz w:val="16"/>
                <w:szCs w:val="16"/>
              </w:rPr>
              <w:t>chec</w:t>
            </w:r>
            <w:r>
              <w:rPr>
                <w:b/>
                <w:sz w:val="16"/>
                <w:szCs w:val="16"/>
              </w:rPr>
              <w:t xml:space="preserve"> </w:t>
            </w:r>
            <w:r w:rsidR="00D855C0" w:rsidRPr="00422DDD">
              <w:rPr>
                <w:b/>
                <w:sz w:val="16"/>
                <w:szCs w:val="16"/>
              </w:rPr>
              <w:t>critique</w:t>
            </w:r>
          </w:p>
        </w:tc>
        <w:tc>
          <w:tcPr>
            <w:tcW w:w="0" w:type="auto"/>
            <w:shd w:val="clear" w:color="auto" w:fill="B3B3B3"/>
          </w:tcPr>
          <w:p w:rsidR="00D855C0" w:rsidRPr="00422DDD" w:rsidRDefault="00AD17F3" w:rsidP="003C2DA1">
            <w:pPr>
              <w:jc w:val="center"/>
              <w:rPr>
                <w:sz w:val="16"/>
                <w:szCs w:val="16"/>
              </w:rPr>
            </w:pPr>
            <w:r>
              <w:rPr>
                <w:sz w:val="16"/>
                <w:szCs w:val="16"/>
              </w:rPr>
              <w:t>2 Ennemis en plus</w:t>
            </w:r>
          </w:p>
        </w:tc>
      </w:tr>
      <w:tr w:rsidR="00D855C0" w:rsidRPr="00422DDD" w:rsidTr="003C2DA1">
        <w:tc>
          <w:tcPr>
            <w:tcW w:w="0" w:type="auto"/>
          </w:tcPr>
          <w:p w:rsidR="00D855C0" w:rsidRPr="00422DDD" w:rsidRDefault="00D855C0" w:rsidP="003C2DA1">
            <w:pPr>
              <w:rPr>
                <w:b/>
                <w:sz w:val="16"/>
                <w:szCs w:val="16"/>
              </w:rPr>
            </w:pPr>
            <w:r w:rsidRPr="00422DDD">
              <w:rPr>
                <w:b/>
                <w:sz w:val="16"/>
                <w:szCs w:val="16"/>
              </w:rPr>
              <w:t>Raté</w:t>
            </w:r>
          </w:p>
        </w:tc>
        <w:tc>
          <w:tcPr>
            <w:tcW w:w="0" w:type="auto"/>
          </w:tcPr>
          <w:p w:rsidR="00D855C0" w:rsidRPr="00422DDD" w:rsidRDefault="00D855C0" w:rsidP="003C2DA1">
            <w:pPr>
              <w:jc w:val="center"/>
              <w:rPr>
                <w:sz w:val="16"/>
                <w:szCs w:val="16"/>
              </w:rPr>
            </w:pPr>
            <w:r>
              <w:rPr>
                <w:sz w:val="16"/>
                <w:szCs w:val="16"/>
              </w:rPr>
              <w:t>-</w:t>
            </w:r>
          </w:p>
        </w:tc>
      </w:tr>
      <w:tr w:rsidR="00D855C0" w:rsidRPr="00422DDD" w:rsidTr="003C2DA1">
        <w:tc>
          <w:tcPr>
            <w:tcW w:w="0" w:type="auto"/>
            <w:shd w:val="clear" w:color="auto" w:fill="00CCFF"/>
          </w:tcPr>
          <w:p w:rsidR="00D855C0" w:rsidRPr="00422DDD" w:rsidRDefault="00D855C0" w:rsidP="003C2DA1">
            <w:pPr>
              <w:rPr>
                <w:b/>
                <w:sz w:val="16"/>
                <w:szCs w:val="16"/>
              </w:rPr>
            </w:pPr>
            <w:r w:rsidRPr="00422DDD">
              <w:rPr>
                <w:b/>
                <w:sz w:val="16"/>
                <w:szCs w:val="16"/>
              </w:rPr>
              <w:t>Bouclier</w:t>
            </w:r>
          </w:p>
        </w:tc>
        <w:tc>
          <w:tcPr>
            <w:tcW w:w="0" w:type="auto"/>
            <w:shd w:val="clear" w:color="auto" w:fill="00CCFF"/>
          </w:tcPr>
          <w:p w:rsidR="00D855C0" w:rsidRPr="00422DDD" w:rsidRDefault="001C1C0D" w:rsidP="003C2DA1">
            <w:pPr>
              <w:jc w:val="center"/>
              <w:rPr>
                <w:sz w:val="16"/>
                <w:szCs w:val="16"/>
              </w:rPr>
            </w:pPr>
            <w:r>
              <w:rPr>
                <w:sz w:val="16"/>
                <w:szCs w:val="16"/>
              </w:rPr>
              <w:t>1 ennemi HC</w:t>
            </w:r>
          </w:p>
        </w:tc>
      </w:tr>
      <w:tr w:rsidR="00D855C0" w:rsidRPr="00422DDD" w:rsidTr="003C2DA1">
        <w:tc>
          <w:tcPr>
            <w:tcW w:w="0" w:type="auto"/>
            <w:shd w:val="clear" w:color="auto" w:fill="FFFF66"/>
          </w:tcPr>
          <w:p w:rsidR="00D855C0" w:rsidRPr="00422DDD" w:rsidRDefault="00D855C0" w:rsidP="003C2DA1">
            <w:pPr>
              <w:rPr>
                <w:b/>
                <w:sz w:val="16"/>
                <w:szCs w:val="16"/>
              </w:rPr>
            </w:pPr>
            <w:r w:rsidRPr="00422DDD">
              <w:rPr>
                <w:b/>
                <w:sz w:val="16"/>
                <w:szCs w:val="16"/>
              </w:rPr>
              <w:t>Coup Normal</w:t>
            </w:r>
          </w:p>
        </w:tc>
        <w:tc>
          <w:tcPr>
            <w:tcW w:w="0" w:type="auto"/>
            <w:shd w:val="clear" w:color="auto" w:fill="FFFF66"/>
          </w:tcPr>
          <w:p w:rsidR="00D855C0" w:rsidRPr="00422DDD" w:rsidRDefault="001C1C0D" w:rsidP="00D855C0">
            <w:pPr>
              <w:jc w:val="center"/>
              <w:rPr>
                <w:sz w:val="16"/>
                <w:szCs w:val="16"/>
              </w:rPr>
            </w:pPr>
            <w:r>
              <w:rPr>
                <w:sz w:val="16"/>
                <w:szCs w:val="16"/>
              </w:rPr>
              <w:t>1</w:t>
            </w:r>
            <w:r w:rsidR="00D855C0">
              <w:rPr>
                <w:sz w:val="16"/>
                <w:szCs w:val="16"/>
              </w:rPr>
              <w:t xml:space="preserve"> ennemi </w:t>
            </w:r>
            <w:r w:rsidR="00FE1273">
              <w:rPr>
                <w:sz w:val="16"/>
                <w:szCs w:val="16"/>
              </w:rPr>
              <w:t>HC</w:t>
            </w:r>
          </w:p>
        </w:tc>
      </w:tr>
      <w:tr w:rsidR="00D855C0" w:rsidRPr="00422DDD" w:rsidTr="003C2DA1">
        <w:tc>
          <w:tcPr>
            <w:tcW w:w="0" w:type="auto"/>
            <w:shd w:val="clear" w:color="auto" w:fill="FFCC00"/>
          </w:tcPr>
          <w:p w:rsidR="00D855C0" w:rsidRPr="00422DDD" w:rsidRDefault="00D855C0" w:rsidP="003C2DA1">
            <w:pPr>
              <w:rPr>
                <w:b/>
                <w:sz w:val="16"/>
                <w:szCs w:val="16"/>
              </w:rPr>
            </w:pPr>
            <w:r w:rsidRPr="00422DDD">
              <w:rPr>
                <w:b/>
                <w:sz w:val="16"/>
                <w:szCs w:val="16"/>
              </w:rPr>
              <w:t>Coup Sévère</w:t>
            </w:r>
          </w:p>
        </w:tc>
        <w:tc>
          <w:tcPr>
            <w:tcW w:w="0" w:type="auto"/>
            <w:shd w:val="clear" w:color="auto" w:fill="FFCC00"/>
          </w:tcPr>
          <w:p w:rsidR="00D855C0" w:rsidRPr="00422DDD" w:rsidRDefault="0095631F" w:rsidP="00D855C0">
            <w:pPr>
              <w:jc w:val="center"/>
              <w:rPr>
                <w:sz w:val="16"/>
                <w:szCs w:val="16"/>
              </w:rPr>
            </w:pPr>
            <w:r>
              <w:rPr>
                <w:sz w:val="16"/>
                <w:szCs w:val="16"/>
              </w:rPr>
              <w:t>2</w:t>
            </w:r>
            <w:r w:rsidR="00D855C0">
              <w:rPr>
                <w:sz w:val="16"/>
                <w:szCs w:val="16"/>
              </w:rPr>
              <w:t xml:space="preserve"> ennemi </w:t>
            </w:r>
            <w:r w:rsidR="00FE1273">
              <w:rPr>
                <w:sz w:val="16"/>
                <w:szCs w:val="16"/>
              </w:rPr>
              <w:t>HC</w:t>
            </w:r>
          </w:p>
        </w:tc>
      </w:tr>
      <w:tr w:rsidR="00D855C0" w:rsidRPr="00422DDD" w:rsidTr="003C2DA1">
        <w:tc>
          <w:tcPr>
            <w:tcW w:w="0" w:type="auto"/>
            <w:shd w:val="clear" w:color="auto" w:fill="FF6600"/>
          </w:tcPr>
          <w:p w:rsidR="00D855C0" w:rsidRPr="00422DDD" w:rsidRDefault="00D855C0" w:rsidP="003C2DA1">
            <w:pPr>
              <w:rPr>
                <w:b/>
                <w:sz w:val="16"/>
                <w:szCs w:val="16"/>
              </w:rPr>
            </w:pPr>
            <w:r w:rsidRPr="00422DDD">
              <w:rPr>
                <w:b/>
                <w:sz w:val="16"/>
                <w:szCs w:val="16"/>
              </w:rPr>
              <w:t>Coup Mortel</w:t>
            </w:r>
          </w:p>
        </w:tc>
        <w:tc>
          <w:tcPr>
            <w:tcW w:w="0" w:type="auto"/>
            <w:shd w:val="clear" w:color="auto" w:fill="FF6600"/>
          </w:tcPr>
          <w:p w:rsidR="00D855C0" w:rsidRPr="00422DDD" w:rsidRDefault="0095631F" w:rsidP="0095631F">
            <w:pPr>
              <w:jc w:val="center"/>
              <w:rPr>
                <w:sz w:val="16"/>
                <w:szCs w:val="16"/>
              </w:rPr>
            </w:pPr>
            <w:r>
              <w:rPr>
                <w:sz w:val="16"/>
                <w:szCs w:val="16"/>
              </w:rPr>
              <w:t xml:space="preserve">3 </w:t>
            </w:r>
            <w:r w:rsidR="00D855C0">
              <w:rPr>
                <w:sz w:val="16"/>
                <w:szCs w:val="16"/>
              </w:rPr>
              <w:t xml:space="preserve">ennemis </w:t>
            </w:r>
            <w:r w:rsidR="00FE1273">
              <w:rPr>
                <w:sz w:val="16"/>
                <w:szCs w:val="16"/>
              </w:rPr>
              <w:t>HC</w:t>
            </w:r>
          </w:p>
        </w:tc>
      </w:tr>
      <w:tr w:rsidR="00D855C0" w:rsidRPr="00422DDD" w:rsidTr="003C2DA1">
        <w:tc>
          <w:tcPr>
            <w:tcW w:w="0" w:type="auto"/>
            <w:shd w:val="clear" w:color="auto" w:fill="B3B3B3"/>
          </w:tcPr>
          <w:p w:rsidR="00D855C0" w:rsidRPr="00422DDD" w:rsidRDefault="00D855C0" w:rsidP="003C2DA1">
            <w:pPr>
              <w:rPr>
                <w:b/>
                <w:sz w:val="16"/>
                <w:szCs w:val="16"/>
              </w:rPr>
            </w:pPr>
            <w:r w:rsidRPr="00422DDD">
              <w:rPr>
                <w:b/>
                <w:sz w:val="16"/>
                <w:szCs w:val="16"/>
              </w:rPr>
              <w:t>Coup critique</w:t>
            </w:r>
          </w:p>
        </w:tc>
        <w:tc>
          <w:tcPr>
            <w:tcW w:w="0" w:type="auto"/>
            <w:shd w:val="clear" w:color="auto" w:fill="B3B3B3"/>
          </w:tcPr>
          <w:p w:rsidR="00D855C0" w:rsidRPr="00422DDD" w:rsidRDefault="00D855C0" w:rsidP="003C2DA1">
            <w:pPr>
              <w:jc w:val="center"/>
              <w:rPr>
                <w:sz w:val="16"/>
                <w:szCs w:val="16"/>
              </w:rPr>
            </w:pPr>
            <w:r>
              <w:rPr>
                <w:sz w:val="16"/>
                <w:szCs w:val="16"/>
              </w:rPr>
              <w:t xml:space="preserve">4 ennemis </w:t>
            </w:r>
            <w:r w:rsidR="00FE1273">
              <w:rPr>
                <w:sz w:val="16"/>
                <w:szCs w:val="16"/>
              </w:rPr>
              <w:t>HC</w:t>
            </w:r>
          </w:p>
        </w:tc>
      </w:tr>
    </w:tbl>
    <w:p w:rsidR="00FF4F03" w:rsidRPr="00422DDD" w:rsidRDefault="00FF4F03" w:rsidP="00FF4F03">
      <w:r>
        <w:t>Tant que le nombre d’ennemis abattu n’a pas été atteint, le combat continue. A</w:t>
      </w:r>
      <w:r w:rsidR="00CA382B" w:rsidRPr="00422DDD">
        <w:t>ccumule</w:t>
      </w:r>
      <w:r>
        <w:t>z</w:t>
      </w:r>
      <w:r w:rsidR="00CA382B" w:rsidRPr="00422DDD">
        <w:t xml:space="preserve"> les ennemis </w:t>
      </w:r>
      <w:r w:rsidR="00FE1273">
        <w:t>HC</w:t>
      </w:r>
      <w:r w:rsidR="00CA382B" w:rsidRPr="00422DDD">
        <w:t xml:space="preserve"> jusqu’à atteindre la </w:t>
      </w:r>
      <w:r>
        <w:rPr>
          <w:b/>
        </w:rPr>
        <w:t>G</w:t>
      </w:r>
      <w:r w:rsidR="00CA382B" w:rsidRPr="00422DDD">
        <w:rPr>
          <w:b/>
        </w:rPr>
        <w:t xml:space="preserve">arde </w:t>
      </w:r>
      <w:r>
        <w:rPr>
          <w:b/>
        </w:rPr>
        <w:t>R</w:t>
      </w:r>
      <w:r w:rsidR="00CA382B" w:rsidRPr="00422DDD">
        <w:rPr>
          <w:b/>
        </w:rPr>
        <w:t>approchée</w:t>
      </w:r>
      <w:r w:rsidR="00CA382B" w:rsidRPr="00422DDD">
        <w:t xml:space="preserve"> de la cible.</w:t>
      </w:r>
      <w:r>
        <w:t xml:space="preserve"> I</w:t>
      </w:r>
      <w:r w:rsidR="008941F0" w:rsidRPr="00422DDD">
        <w:t xml:space="preserve">ls ont </w:t>
      </w:r>
      <w:r w:rsidR="008941F0" w:rsidRPr="00FF4F03">
        <w:rPr>
          <w:b/>
        </w:rPr>
        <w:t>VO/VD</w:t>
      </w:r>
      <w:r w:rsidRPr="00FF4F03">
        <w:rPr>
          <w:b/>
        </w:rPr>
        <w:t xml:space="preserve"> +20%</w:t>
      </w:r>
      <w:r w:rsidR="00CA382B" w:rsidRPr="00FF4F03">
        <w:rPr>
          <w:b/>
        </w:rPr>
        <w:t>.</w:t>
      </w:r>
      <w:r w:rsidR="00CA382B" w:rsidRPr="00422DDD">
        <w:t xml:space="preserve"> </w:t>
      </w:r>
      <w:r>
        <w:t xml:space="preserve">Une fois la Garde Rapprochée défaite, le Perso combat la cible elle-même (définie par le MdJ). Si la cible est mise </w:t>
      </w:r>
      <w:r w:rsidR="00FE1273">
        <w:t>HC</w:t>
      </w:r>
      <w:r>
        <w:t>, a</w:t>
      </w:r>
      <w:r w:rsidRPr="00422DDD">
        <w:t xml:space="preserve">ppliquez les effets </w:t>
      </w:r>
      <w:r>
        <w:t>indiqués</w:t>
      </w:r>
      <w:r w:rsidRPr="00422DDD">
        <w:t>.</w:t>
      </w:r>
    </w:p>
    <w:p w:rsidR="00CA382B" w:rsidRPr="00422DDD" w:rsidRDefault="00CA382B" w:rsidP="00FF4F03">
      <w:r w:rsidRPr="00422DDD">
        <w:t>Un Perso peut renoncer à cet objectif quand il veut</w:t>
      </w:r>
      <w:r w:rsidR="00FF4F03">
        <w:t xml:space="preserve">, il rejoint alors </w:t>
      </w:r>
      <w:r w:rsidR="00186D51">
        <w:t xml:space="preserve">définitivement </w:t>
      </w:r>
      <w:r w:rsidR="00FF4F03">
        <w:t>le groupe principal</w:t>
      </w:r>
      <w:r w:rsidRPr="00422DDD">
        <w:t>.</w:t>
      </w:r>
      <w:r w:rsidR="000261C6" w:rsidRPr="00422DDD">
        <w:t xml:space="preserve"> </w:t>
      </w:r>
    </w:p>
    <w:p w:rsidR="00CA4524" w:rsidRPr="00422DDD" w:rsidRDefault="00CA4524" w:rsidP="00CA4524">
      <w:pPr>
        <w:pStyle w:val="ex"/>
      </w:pPr>
      <w:r w:rsidRPr="00422DDD">
        <w:t xml:space="preserve">Exemple : </w:t>
      </w:r>
      <w:r w:rsidR="00E70AEC">
        <w:t>(…)</w:t>
      </w:r>
      <w:r w:rsidRPr="00422DDD">
        <w:t xml:space="preserve">Kin le brave </w:t>
      </w:r>
      <w:r w:rsidR="005F02F2">
        <w:t xml:space="preserve">est avec les miliciens et veut s’en prendre au chef des </w:t>
      </w:r>
      <w:r w:rsidRPr="00422DDD">
        <w:t xml:space="preserve">barbares. Il lui faudra </w:t>
      </w:r>
      <w:r w:rsidR="005F02F2">
        <w:t xml:space="preserve">mettre hors de combat 70/3= 23 </w:t>
      </w:r>
      <w:r w:rsidRPr="00422DDD">
        <w:t xml:space="preserve">ennemis </w:t>
      </w:r>
      <w:r w:rsidR="005F02F2">
        <w:t xml:space="preserve">(à raison de 1 à 4 par tour) </w:t>
      </w:r>
      <w:r w:rsidRPr="00422DDD">
        <w:t xml:space="preserve">pour atteindre la garde rapprochée de </w:t>
      </w:r>
      <w:r w:rsidR="005F02F2">
        <w:t>70</w:t>
      </w:r>
      <w:r w:rsidRPr="00422DDD">
        <w:t>/</w:t>
      </w:r>
      <w:r w:rsidR="005F02F2">
        <w:t>1</w:t>
      </w:r>
      <w:r w:rsidRPr="00422DDD">
        <w:t>0=</w:t>
      </w:r>
      <w:r w:rsidR="005F02F2">
        <w:t>7</w:t>
      </w:r>
      <w:r w:rsidRPr="00422DDD">
        <w:t xml:space="preserve"> ennemi</w:t>
      </w:r>
      <w:r w:rsidR="005F02F2">
        <w:t>s ayant VO18 VD12</w:t>
      </w:r>
      <w:r w:rsidRPr="00422DDD">
        <w:t xml:space="preserve">. S’il parvient à tuer le </w:t>
      </w:r>
      <w:r w:rsidR="005F02F2">
        <w:t>chef</w:t>
      </w:r>
      <w:r w:rsidRPr="00422DDD">
        <w:t xml:space="preserve">, le Moral </w:t>
      </w:r>
      <w:r w:rsidR="005F02F2">
        <w:t>des barbares tombera</w:t>
      </w:r>
      <w:r w:rsidRPr="00422DDD">
        <w:t>.</w:t>
      </w:r>
    </w:p>
    <w:p w:rsidR="0079236A" w:rsidRPr="00422DDD" w:rsidRDefault="0079236A" w:rsidP="002A261A">
      <w:pPr>
        <w:pStyle w:val="Titre2"/>
      </w:pPr>
      <w:bookmarkStart w:id="197" w:name="_Toc208477886"/>
      <w:r w:rsidRPr="00422DDD">
        <w:t>8.2 Tour de combat</w:t>
      </w:r>
      <w:bookmarkEnd w:id="197"/>
    </w:p>
    <w:p w:rsidR="0079236A" w:rsidRPr="00422DDD" w:rsidRDefault="0079236A" w:rsidP="0079236A">
      <w:r w:rsidRPr="00422DDD">
        <w:t xml:space="preserve">Chaque tour de </w:t>
      </w:r>
      <w:r w:rsidRPr="00422DDD">
        <w:rPr>
          <w:i/>
        </w:rPr>
        <w:t>Combat simplifié</w:t>
      </w:r>
      <w:r w:rsidRPr="00422DDD">
        <w:t xml:space="preserve"> </w:t>
      </w:r>
      <w:r w:rsidR="00C82D39" w:rsidRPr="00422DDD">
        <w:t>dure</w:t>
      </w:r>
      <w:r w:rsidRPr="00422DDD">
        <w:t xml:space="preserve"> </w:t>
      </w:r>
      <w:r w:rsidR="005F02F2">
        <w:t xml:space="preserve">environ </w:t>
      </w:r>
      <w:r w:rsidR="00C82D39" w:rsidRPr="00422DDD">
        <w:t xml:space="preserve">1 minute </w:t>
      </w:r>
      <w:r w:rsidRPr="00422DDD">
        <w:t xml:space="preserve">et consiste en l’exécution des phases </w:t>
      </w:r>
      <w:r w:rsidRPr="00422DDD">
        <w:lastRenderedPageBreak/>
        <w:t>suivantes :</w:t>
      </w:r>
    </w:p>
    <w:p w:rsidR="005F02F2" w:rsidRDefault="005F02F2" w:rsidP="00CF0D93">
      <w:pPr>
        <w:numPr>
          <w:ilvl w:val="0"/>
          <w:numId w:val="2"/>
        </w:numPr>
      </w:pPr>
      <w:r>
        <w:t>Description de la situation, choix des Persos.</w:t>
      </w:r>
    </w:p>
    <w:p w:rsidR="00580D04" w:rsidRPr="00422DDD" w:rsidRDefault="00580D04" w:rsidP="00CF0D93">
      <w:pPr>
        <w:numPr>
          <w:ilvl w:val="0"/>
          <w:numId w:val="2"/>
        </w:numPr>
      </w:pPr>
      <w:r w:rsidRPr="00422DDD">
        <w:t xml:space="preserve">Attaques simultanées des </w:t>
      </w:r>
      <w:r w:rsidR="005F02F2">
        <w:rPr>
          <w:b/>
        </w:rPr>
        <w:t>G</w:t>
      </w:r>
      <w:r w:rsidRPr="00422DDD">
        <w:rPr>
          <w:b/>
        </w:rPr>
        <w:t xml:space="preserve">roupes de </w:t>
      </w:r>
      <w:r w:rsidR="005F02F2">
        <w:rPr>
          <w:b/>
        </w:rPr>
        <w:t>T</w:t>
      </w:r>
      <w:r w:rsidRPr="00422DDD">
        <w:rPr>
          <w:b/>
        </w:rPr>
        <w:t>irs</w:t>
      </w:r>
      <w:r w:rsidRPr="00422DDD">
        <w:t xml:space="preserve"> sur le</w:t>
      </w:r>
      <w:r w:rsidR="005F02F2">
        <w:t>s</w:t>
      </w:r>
      <w:r w:rsidRPr="00422DDD">
        <w:t xml:space="preserve"> </w:t>
      </w:r>
      <w:r w:rsidR="005F02F2">
        <w:t xml:space="preserve">combattants </w:t>
      </w:r>
      <w:r w:rsidR="00984C82" w:rsidRPr="00422DDD">
        <w:t>adverse</w:t>
      </w:r>
      <w:r w:rsidR="005F02F2">
        <w:t>s</w:t>
      </w:r>
      <w:r w:rsidRPr="00422DDD">
        <w:t>.</w:t>
      </w:r>
    </w:p>
    <w:p w:rsidR="00580D04" w:rsidRPr="00422DDD" w:rsidRDefault="00580D04" w:rsidP="00CF0D93">
      <w:pPr>
        <w:numPr>
          <w:ilvl w:val="0"/>
          <w:numId w:val="2"/>
        </w:numPr>
      </w:pPr>
      <w:r w:rsidRPr="00422DDD">
        <w:t xml:space="preserve">Application des </w:t>
      </w:r>
      <w:r w:rsidRPr="00422DDD">
        <w:rPr>
          <w:b/>
          <w:bCs/>
        </w:rPr>
        <w:t xml:space="preserve">Pertes </w:t>
      </w:r>
      <w:r w:rsidRPr="00422DDD">
        <w:rPr>
          <w:bCs/>
        </w:rPr>
        <w:t>et</w:t>
      </w:r>
      <w:r w:rsidR="00591A7E" w:rsidRPr="00422DDD">
        <w:rPr>
          <w:bCs/>
        </w:rPr>
        <w:t xml:space="preserve"> c</w:t>
      </w:r>
      <w:r w:rsidRPr="00422DDD">
        <w:t xml:space="preserve">alcul du nouveau </w:t>
      </w:r>
      <w:r w:rsidRPr="00422DDD">
        <w:rPr>
          <w:b/>
        </w:rPr>
        <w:t>NCV</w:t>
      </w:r>
      <w:r w:rsidR="005F02F2">
        <w:rPr>
          <w:b/>
        </w:rPr>
        <w:t>(combattants)</w:t>
      </w:r>
      <w:r w:rsidRPr="00422DDD">
        <w:rPr>
          <w:b/>
        </w:rPr>
        <w:t>.</w:t>
      </w:r>
    </w:p>
    <w:p w:rsidR="0079236A" w:rsidRPr="00422DDD" w:rsidRDefault="0079236A" w:rsidP="00CF0D93">
      <w:pPr>
        <w:numPr>
          <w:ilvl w:val="0"/>
          <w:numId w:val="2"/>
        </w:numPr>
      </w:pPr>
      <w:r w:rsidRPr="00422DDD">
        <w:rPr>
          <w:b/>
          <w:bCs/>
        </w:rPr>
        <w:t xml:space="preserve">Attaques </w:t>
      </w:r>
      <w:r w:rsidRPr="00422DDD">
        <w:t xml:space="preserve">simultanées </w:t>
      </w:r>
      <w:r w:rsidR="00591A7E" w:rsidRPr="00422DDD">
        <w:t xml:space="preserve">entre groupes de </w:t>
      </w:r>
      <w:r w:rsidR="005F02F2">
        <w:t>combattants</w:t>
      </w:r>
      <w:r w:rsidRPr="00422DDD">
        <w:t>.</w:t>
      </w:r>
    </w:p>
    <w:p w:rsidR="0079236A" w:rsidRPr="005F02F2" w:rsidRDefault="0079236A" w:rsidP="00CF0D93">
      <w:pPr>
        <w:numPr>
          <w:ilvl w:val="0"/>
          <w:numId w:val="2"/>
        </w:numPr>
      </w:pPr>
      <w:r w:rsidRPr="00422DDD">
        <w:t xml:space="preserve">Application des </w:t>
      </w:r>
      <w:r w:rsidRPr="00422DDD">
        <w:rPr>
          <w:b/>
          <w:bCs/>
        </w:rPr>
        <w:t xml:space="preserve">Pertes </w:t>
      </w:r>
      <w:r w:rsidRPr="00422DDD">
        <w:rPr>
          <w:bCs/>
        </w:rPr>
        <w:t>et</w:t>
      </w:r>
      <w:r w:rsidR="00591A7E" w:rsidRPr="00422DDD">
        <w:rPr>
          <w:bCs/>
        </w:rPr>
        <w:t xml:space="preserve"> c</w:t>
      </w:r>
      <w:r w:rsidRPr="00422DDD">
        <w:t xml:space="preserve">alcul du nouveau </w:t>
      </w:r>
      <w:r w:rsidRPr="00422DDD">
        <w:rPr>
          <w:b/>
        </w:rPr>
        <w:t>NCV</w:t>
      </w:r>
      <w:r w:rsidR="005F02F2">
        <w:rPr>
          <w:b/>
        </w:rPr>
        <w:t>(combattants)</w:t>
      </w:r>
      <w:r w:rsidRPr="00422DDD">
        <w:rPr>
          <w:b/>
        </w:rPr>
        <w:t>.</w:t>
      </w:r>
    </w:p>
    <w:p w:rsidR="0079236A" w:rsidRPr="00422DDD" w:rsidRDefault="0079236A" w:rsidP="00CF0D93">
      <w:pPr>
        <w:numPr>
          <w:ilvl w:val="0"/>
          <w:numId w:val="2"/>
        </w:numPr>
      </w:pPr>
      <w:r w:rsidRPr="00422DDD">
        <w:rPr>
          <w:b/>
          <w:bCs/>
        </w:rPr>
        <w:t xml:space="preserve">Effets </w:t>
      </w:r>
      <w:r w:rsidRPr="00422DDD">
        <w:rPr>
          <w:bCs/>
        </w:rPr>
        <w:t>spéciaux</w:t>
      </w:r>
      <w:r w:rsidRPr="00422DDD">
        <w:rPr>
          <w:b/>
          <w:bCs/>
        </w:rPr>
        <w:t xml:space="preserve"> </w:t>
      </w:r>
      <w:r w:rsidRPr="00422DDD">
        <w:t>de l’attaque.</w:t>
      </w:r>
    </w:p>
    <w:p w:rsidR="0079236A" w:rsidRPr="00422DDD" w:rsidRDefault="0079236A" w:rsidP="00CF0D93">
      <w:pPr>
        <w:numPr>
          <w:ilvl w:val="0"/>
          <w:numId w:val="2"/>
        </w:numPr>
      </w:pPr>
      <w:r w:rsidRPr="00422DDD">
        <w:rPr>
          <w:b/>
        </w:rPr>
        <w:t>Modification</w:t>
      </w:r>
      <w:r w:rsidRPr="00422DDD">
        <w:t xml:space="preserve"> du Moral.</w:t>
      </w:r>
    </w:p>
    <w:p w:rsidR="0079236A" w:rsidRPr="00422DDD" w:rsidRDefault="00D855C0" w:rsidP="00CF0D93">
      <w:pPr>
        <w:numPr>
          <w:ilvl w:val="0"/>
          <w:numId w:val="2"/>
        </w:numPr>
      </w:pPr>
      <w:r>
        <w:t xml:space="preserve">Effets </w:t>
      </w:r>
      <w:r w:rsidR="0079236A" w:rsidRPr="00422DDD">
        <w:t xml:space="preserve">du </w:t>
      </w:r>
      <w:r w:rsidR="0079236A" w:rsidRPr="00422DDD">
        <w:rPr>
          <w:b/>
        </w:rPr>
        <w:t>Moral</w:t>
      </w:r>
      <w:r w:rsidR="0079236A" w:rsidRPr="00422DDD">
        <w:t>.</w:t>
      </w:r>
    </w:p>
    <w:p w:rsidR="00984C82" w:rsidRDefault="00984C82" w:rsidP="00CF0D93">
      <w:pPr>
        <w:numPr>
          <w:ilvl w:val="0"/>
          <w:numId w:val="2"/>
        </w:numPr>
      </w:pPr>
      <w:r w:rsidRPr="00422DDD">
        <w:rPr>
          <w:b/>
        </w:rPr>
        <w:t>Manœuvre</w:t>
      </w:r>
      <w:r w:rsidR="00D855C0">
        <w:rPr>
          <w:b/>
        </w:rPr>
        <w:t>s</w:t>
      </w:r>
      <w:r w:rsidR="0095631F">
        <w:t>.</w:t>
      </w:r>
    </w:p>
    <w:p w:rsidR="005F02F2" w:rsidRPr="00422DDD" w:rsidRDefault="005F02F2" w:rsidP="005F02F2">
      <w:pPr>
        <w:numPr>
          <w:ilvl w:val="0"/>
          <w:numId w:val="2"/>
        </w:numPr>
      </w:pPr>
      <w:r w:rsidRPr="005F02F2">
        <w:t xml:space="preserve">Utilisation de la </w:t>
      </w:r>
      <w:r w:rsidRPr="005F02F2">
        <w:rPr>
          <w:b/>
        </w:rPr>
        <w:t>réserve</w:t>
      </w:r>
      <w:r>
        <w:t xml:space="preserve"> pour combler les pertes</w:t>
      </w:r>
      <w:r w:rsidR="00D855C0">
        <w:t xml:space="preserve">, fusion du groupe </w:t>
      </w:r>
      <w:r w:rsidR="00D855C0" w:rsidRPr="00D855C0">
        <w:rPr>
          <w:b/>
        </w:rPr>
        <w:t>Tir</w:t>
      </w:r>
      <w:r w:rsidRPr="005F02F2">
        <w:t>.</w:t>
      </w:r>
    </w:p>
    <w:p w:rsidR="0079236A" w:rsidRPr="00422DDD" w:rsidRDefault="0079236A" w:rsidP="0079236A">
      <w:pPr>
        <w:pStyle w:val="Titre3"/>
      </w:pPr>
      <w:bookmarkStart w:id="198" w:name="_Toc208477887"/>
      <w:r w:rsidRPr="00422DDD">
        <w:t>8.2.1 Attaque</w:t>
      </w:r>
      <w:r w:rsidR="00B22C37">
        <w:t xml:space="preserve"> &amp; Pertes</w:t>
      </w:r>
      <w:bookmarkEnd w:id="198"/>
    </w:p>
    <w:p w:rsidR="002E5EA3" w:rsidRDefault="0079236A" w:rsidP="00C4329C">
      <w:r w:rsidRPr="00422DDD">
        <w:t>Une attaque consiste à lancer un</w:t>
      </w:r>
      <w:r w:rsidR="00AC11BB">
        <w:t xml:space="preserve"> D100 sur la </w:t>
      </w:r>
      <w:r w:rsidR="00AC11BB" w:rsidRPr="0076061F">
        <w:rPr>
          <w:i/>
        </w:rPr>
        <w:fldChar w:fldCharType="begin"/>
      </w:r>
      <w:r w:rsidR="00AC11BB" w:rsidRPr="0076061F">
        <w:rPr>
          <w:i/>
        </w:rPr>
        <w:instrText xml:space="preserve"> REF _Ref408411482 \h </w:instrText>
      </w:r>
      <w:r w:rsidR="0076061F">
        <w:rPr>
          <w:i/>
        </w:rPr>
        <w:instrText xml:space="preserve"> \* MERGEFORMAT </w:instrText>
      </w:r>
      <w:r w:rsidR="00AC11BB" w:rsidRPr="0076061F">
        <w:rPr>
          <w:i/>
        </w:rPr>
      </w:r>
      <w:r w:rsidR="00AC11BB" w:rsidRPr="0076061F">
        <w:rPr>
          <w:i/>
        </w:rPr>
        <w:fldChar w:fldCharType="separate"/>
      </w:r>
      <w:r w:rsidR="00DD1A28" w:rsidRPr="00DD1A28">
        <w:rPr>
          <w:i/>
        </w:rPr>
        <w:t>4.7 Table de combat</w:t>
      </w:r>
      <w:r w:rsidR="00AC11BB" w:rsidRPr="0076061F">
        <w:rPr>
          <w:i/>
        </w:rPr>
        <w:fldChar w:fldCharType="end"/>
      </w:r>
      <w:r w:rsidR="00AC11BB">
        <w:t xml:space="preserve"> selon la </w:t>
      </w:r>
      <w:r w:rsidR="00AC11BB" w:rsidRPr="0076061F">
        <w:rPr>
          <w:b/>
        </w:rPr>
        <w:t>VA</w:t>
      </w:r>
      <w:r w:rsidR="00AC11BB">
        <w:t xml:space="preserve"> = </w:t>
      </w:r>
      <w:r w:rsidR="00C32622" w:rsidRPr="00422DDD">
        <w:rPr>
          <w:b/>
        </w:rPr>
        <w:t>VO(attaquant)</w:t>
      </w:r>
      <w:r w:rsidR="00AC11BB">
        <w:rPr>
          <w:b/>
        </w:rPr>
        <w:t>-</w:t>
      </w:r>
      <w:r w:rsidR="00C32622" w:rsidRPr="00422DDD">
        <w:rPr>
          <w:b/>
        </w:rPr>
        <w:t xml:space="preserve">VD(défenseur). </w:t>
      </w:r>
      <w:r w:rsidR="00856A0A" w:rsidRPr="00FE1273">
        <w:rPr>
          <w:b/>
        </w:rPr>
        <w:t>Réduisez VA-</w:t>
      </w:r>
      <w:r w:rsidR="00ED1DDF">
        <w:rPr>
          <w:b/>
        </w:rPr>
        <w:t>5</w:t>
      </w:r>
      <w:r w:rsidR="00856A0A" w:rsidRPr="00FE1273">
        <w:rPr>
          <w:b/>
        </w:rPr>
        <w:t xml:space="preserve"> par tranche de N10 blessés</w:t>
      </w:r>
      <w:r w:rsidR="00FE1273">
        <w:rPr>
          <w:b/>
        </w:rPr>
        <w:t> !</w:t>
      </w:r>
      <w:r w:rsidR="00856A0A">
        <w:rPr>
          <w:b/>
        </w:rPr>
        <w:t xml:space="preserve"> </w:t>
      </w:r>
      <w:r w:rsidR="0076061F">
        <w:t xml:space="preserve">L’échec critique et le coup critique s’évaluent par </w:t>
      </w:r>
      <w:r w:rsidR="0076061F" w:rsidRPr="0076061F">
        <w:rPr>
          <w:shd w:val="clear" w:color="auto" w:fill="FFFF00"/>
        </w:rPr>
        <w:t>rapport au NE(TB)</w:t>
      </w:r>
      <w:r w:rsidR="0076061F">
        <w:t xml:space="preserve">. </w:t>
      </w:r>
      <w:r w:rsidR="00AC11BB" w:rsidRPr="00AC11BB">
        <w:t>Déterminez</w:t>
      </w:r>
      <w:r w:rsidRPr="00422DDD">
        <w:t xml:space="preserve"> </w:t>
      </w:r>
      <w:r w:rsidR="00AC11BB">
        <w:t xml:space="preserve">les </w:t>
      </w:r>
      <w:r w:rsidR="00AC11BB" w:rsidRPr="00E70AEC">
        <w:rPr>
          <w:b/>
        </w:rPr>
        <w:t xml:space="preserve">pertes </w:t>
      </w:r>
      <w:r w:rsidR="00E70AEC" w:rsidRPr="00E70AEC">
        <w:rPr>
          <w:b/>
        </w:rPr>
        <w:t>de base</w:t>
      </w:r>
      <w:r w:rsidR="00E70AEC">
        <w:t xml:space="preserve"> </w:t>
      </w:r>
      <w:r w:rsidR="00AC11BB">
        <w:t xml:space="preserve">infligées </w:t>
      </w:r>
      <w:r w:rsidR="00E70AEC">
        <w:t xml:space="preserve">à l’ennemi selon le </w:t>
      </w:r>
      <w:r w:rsidR="00AC11BB">
        <w:t>résultat obtenu</w:t>
      </w:r>
      <w:r w:rsidR="00DA54C5" w:rsidRPr="00422DDD">
        <w:t>:</w:t>
      </w:r>
      <w:r w:rsidR="002E5EA3"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074"/>
      </w:tblGrid>
      <w:tr w:rsidR="00E70AEC" w:rsidRPr="00422DDD" w:rsidTr="00E70AEC">
        <w:tc>
          <w:tcPr>
            <w:tcW w:w="0" w:type="auto"/>
          </w:tcPr>
          <w:p w:rsidR="00E70AEC" w:rsidRPr="00422DDD" w:rsidRDefault="00E70AEC" w:rsidP="00EB20B0">
            <w:pPr>
              <w:rPr>
                <w:b/>
                <w:sz w:val="16"/>
                <w:szCs w:val="16"/>
              </w:rPr>
            </w:pPr>
            <w:r w:rsidRPr="00422DDD">
              <w:rPr>
                <w:b/>
                <w:sz w:val="16"/>
                <w:szCs w:val="16"/>
              </w:rPr>
              <w:t>Résultat</w:t>
            </w:r>
          </w:p>
        </w:tc>
        <w:tc>
          <w:tcPr>
            <w:tcW w:w="0" w:type="auto"/>
          </w:tcPr>
          <w:p w:rsidR="00E70AEC" w:rsidRPr="00422DDD" w:rsidRDefault="00E70AEC" w:rsidP="00E70AEC">
            <w:pPr>
              <w:jc w:val="center"/>
              <w:rPr>
                <w:b/>
                <w:sz w:val="16"/>
                <w:szCs w:val="16"/>
              </w:rPr>
            </w:pPr>
            <w:r>
              <w:rPr>
                <w:b/>
                <w:sz w:val="16"/>
                <w:szCs w:val="16"/>
              </w:rPr>
              <w:t>Pertes de base</w:t>
            </w:r>
            <w:r w:rsidR="001C1C0D">
              <w:rPr>
                <w:b/>
                <w:sz w:val="16"/>
                <w:szCs w:val="16"/>
              </w:rPr>
              <w:t xml:space="preserve"> en %</w:t>
            </w:r>
          </w:p>
        </w:tc>
      </w:tr>
      <w:tr w:rsidR="00E70AEC" w:rsidRPr="00422DDD" w:rsidTr="00E70AEC">
        <w:tc>
          <w:tcPr>
            <w:tcW w:w="0" w:type="auto"/>
            <w:shd w:val="clear" w:color="auto" w:fill="B3B3B3"/>
          </w:tcPr>
          <w:p w:rsidR="00E70AEC" w:rsidRPr="00422DDD" w:rsidRDefault="00E70AEC" w:rsidP="00EB20B0">
            <w:pPr>
              <w:rPr>
                <w:b/>
                <w:sz w:val="16"/>
                <w:szCs w:val="16"/>
              </w:rPr>
            </w:pPr>
            <w:r w:rsidRPr="00422DDD">
              <w:rPr>
                <w:b/>
                <w:sz w:val="16"/>
                <w:szCs w:val="16"/>
              </w:rPr>
              <w:t>Echec critique</w:t>
            </w:r>
          </w:p>
        </w:tc>
        <w:tc>
          <w:tcPr>
            <w:tcW w:w="0" w:type="auto"/>
            <w:shd w:val="clear" w:color="auto" w:fill="B3B3B3"/>
          </w:tcPr>
          <w:p w:rsidR="00E70AEC" w:rsidRPr="00422DDD" w:rsidRDefault="00EB20B0" w:rsidP="00E70AEC">
            <w:pPr>
              <w:jc w:val="center"/>
              <w:rPr>
                <w:sz w:val="16"/>
                <w:szCs w:val="16"/>
              </w:rPr>
            </w:pPr>
            <w:r>
              <w:rPr>
                <w:sz w:val="16"/>
                <w:szCs w:val="16"/>
              </w:rPr>
              <w:t>1</w:t>
            </w:r>
          </w:p>
        </w:tc>
      </w:tr>
      <w:tr w:rsidR="00E70AEC" w:rsidRPr="00422DDD" w:rsidTr="00E70AEC">
        <w:tc>
          <w:tcPr>
            <w:tcW w:w="0" w:type="auto"/>
          </w:tcPr>
          <w:p w:rsidR="00E70AEC" w:rsidRPr="00422DDD" w:rsidRDefault="00E70AEC" w:rsidP="00EB20B0">
            <w:pPr>
              <w:rPr>
                <w:b/>
                <w:sz w:val="16"/>
                <w:szCs w:val="16"/>
              </w:rPr>
            </w:pPr>
            <w:r w:rsidRPr="00422DDD">
              <w:rPr>
                <w:b/>
                <w:sz w:val="16"/>
                <w:szCs w:val="16"/>
              </w:rPr>
              <w:t>Raté</w:t>
            </w:r>
          </w:p>
        </w:tc>
        <w:tc>
          <w:tcPr>
            <w:tcW w:w="0" w:type="auto"/>
          </w:tcPr>
          <w:p w:rsidR="00E70AEC" w:rsidRPr="00422DDD" w:rsidRDefault="00413DBC" w:rsidP="00E70AEC">
            <w:pPr>
              <w:jc w:val="center"/>
              <w:rPr>
                <w:sz w:val="16"/>
                <w:szCs w:val="16"/>
              </w:rPr>
            </w:pPr>
            <w:r>
              <w:rPr>
                <w:sz w:val="16"/>
                <w:szCs w:val="16"/>
              </w:rPr>
              <w:t>5</w:t>
            </w:r>
            <w:r w:rsidR="001C1C0D">
              <w:rPr>
                <w:sz w:val="16"/>
                <w:szCs w:val="16"/>
              </w:rPr>
              <w:t xml:space="preserve"> +</w:t>
            </w:r>
            <w:r w:rsidR="00ED1DDF">
              <w:rPr>
                <w:sz w:val="16"/>
                <w:szCs w:val="16"/>
              </w:rPr>
              <w:t>/-</w:t>
            </w:r>
            <w:r w:rsidR="001C1C0D">
              <w:rPr>
                <w:sz w:val="16"/>
                <w:szCs w:val="16"/>
              </w:rPr>
              <w:t xml:space="preserve"> 1 par 10 VA</w:t>
            </w:r>
          </w:p>
        </w:tc>
      </w:tr>
      <w:tr w:rsidR="00E70AEC" w:rsidRPr="00422DDD" w:rsidTr="00E70AEC">
        <w:tc>
          <w:tcPr>
            <w:tcW w:w="0" w:type="auto"/>
            <w:shd w:val="clear" w:color="auto" w:fill="00CCFF"/>
          </w:tcPr>
          <w:p w:rsidR="00E70AEC" w:rsidRPr="00422DDD" w:rsidRDefault="00E70AEC" w:rsidP="00EB20B0">
            <w:pPr>
              <w:rPr>
                <w:b/>
                <w:sz w:val="16"/>
                <w:szCs w:val="16"/>
              </w:rPr>
            </w:pPr>
            <w:r w:rsidRPr="00422DDD">
              <w:rPr>
                <w:b/>
                <w:sz w:val="16"/>
                <w:szCs w:val="16"/>
              </w:rPr>
              <w:t>Bouclier</w:t>
            </w:r>
          </w:p>
        </w:tc>
        <w:tc>
          <w:tcPr>
            <w:tcW w:w="0" w:type="auto"/>
            <w:shd w:val="clear" w:color="auto" w:fill="00CCFF"/>
          </w:tcPr>
          <w:p w:rsidR="00E70AEC" w:rsidRPr="00422DDD" w:rsidRDefault="00413DBC" w:rsidP="001C1C0D">
            <w:pPr>
              <w:jc w:val="center"/>
              <w:rPr>
                <w:sz w:val="16"/>
                <w:szCs w:val="16"/>
              </w:rPr>
            </w:pPr>
            <w:r>
              <w:rPr>
                <w:sz w:val="16"/>
                <w:szCs w:val="16"/>
              </w:rPr>
              <w:t>10</w:t>
            </w:r>
            <w:r w:rsidR="001C1C0D">
              <w:rPr>
                <w:sz w:val="16"/>
                <w:szCs w:val="16"/>
              </w:rPr>
              <w:t xml:space="preserve"> +</w:t>
            </w:r>
            <w:r w:rsidR="00ED1DDF">
              <w:rPr>
                <w:sz w:val="16"/>
                <w:szCs w:val="16"/>
              </w:rPr>
              <w:t>/-</w:t>
            </w:r>
            <w:r w:rsidR="001C1C0D">
              <w:rPr>
                <w:sz w:val="16"/>
                <w:szCs w:val="16"/>
              </w:rPr>
              <w:t xml:space="preserve"> 2 par 10 VA</w:t>
            </w:r>
          </w:p>
        </w:tc>
      </w:tr>
      <w:tr w:rsidR="00E70AEC" w:rsidRPr="00422DDD" w:rsidTr="00E70AEC">
        <w:tc>
          <w:tcPr>
            <w:tcW w:w="0" w:type="auto"/>
            <w:shd w:val="clear" w:color="auto" w:fill="FFFF66"/>
          </w:tcPr>
          <w:p w:rsidR="00E70AEC" w:rsidRPr="00422DDD" w:rsidRDefault="00E70AEC" w:rsidP="00EB20B0">
            <w:pPr>
              <w:rPr>
                <w:b/>
                <w:sz w:val="16"/>
                <w:szCs w:val="16"/>
              </w:rPr>
            </w:pPr>
            <w:r w:rsidRPr="00422DDD">
              <w:rPr>
                <w:b/>
                <w:sz w:val="16"/>
                <w:szCs w:val="16"/>
              </w:rPr>
              <w:t>Coup Normal</w:t>
            </w:r>
          </w:p>
        </w:tc>
        <w:tc>
          <w:tcPr>
            <w:tcW w:w="0" w:type="auto"/>
            <w:shd w:val="clear" w:color="auto" w:fill="FFFF66"/>
          </w:tcPr>
          <w:p w:rsidR="00E70AEC" w:rsidRPr="00422DDD" w:rsidRDefault="005D7BF4" w:rsidP="001C1C0D">
            <w:pPr>
              <w:jc w:val="center"/>
              <w:rPr>
                <w:sz w:val="16"/>
                <w:szCs w:val="16"/>
              </w:rPr>
            </w:pPr>
            <w:r>
              <w:rPr>
                <w:sz w:val="16"/>
                <w:szCs w:val="16"/>
              </w:rPr>
              <w:t>30</w:t>
            </w:r>
            <w:r w:rsidR="001C1C0D">
              <w:rPr>
                <w:sz w:val="16"/>
                <w:szCs w:val="16"/>
              </w:rPr>
              <w:t xml:space="preserve"> +</w:t>
            </w:r>
            <w:r w:rsidR="00ED1DDF">
              <w:rPr>
                <w:sz w:val="16"/>
                <w:szCs w:val="16"/>
              </w:rPr>
              <w:t>/-</w:t>
            </w:r>
            <w:r w:rsidR="001C1C0D">
              <w:rPr>
                <w:sz w:val="16"/>
                <w:szCs w:val="16"/>
              </w:rPr>
              <w:t xml:space="preserve"> 3 par 10 VA</w:t>
            </w:r>
          </w:p>
        </w:tc>
      </w:tr>
      <w:tr w:rsidR="00E70AEC" w:rsidRPr="00422DDD" w:rsidTr="00E70AEC">
        <w:tc>
          <w:tcPr>
            <w:tcW w:w="0" w:type="auto"/>
            <w:shd w:val="clear" w:color="auto" w:fill="FFCC00"/>
          </w:tcPr>
          <w:p w:rsidR="00E70AEC" w:rsidRPr="00422DDD" w:rsidRDefault="00E70AEC" w:rsidP="00EB20B0">
            <w:pPr>
              <w:rPr>
                <w:b/>
                <w:sz w:val="16"/>
                <w:szCs w:val="16"/>
              </w:rPr>
            </w:pPr>
            <w:r w:rsidRPr="00422DDD">
              <w:rPr>
                <w:b/>
                <w:sz w:val="16"/>
                <w:szCs w:val="16"/>
              </w:rPr>
              <w:t>Coup Sévère</w:t>
            </w:r>
          </w:p>
        </w:tc>
        <w:tc>
          <w:tcPr>
            <w:tcW w:w="0" w:type="auto"/>
            <w:shd w:val="clear" w:color="auto" w:fill="FFCC00"/>
          </w:tcPr>
          <w:p w:rsidR="00E70AEC" w:rsidRPr="00422DDD" w:rsidRDefault="00413DBC" w:rsidP="001C1C0D">
            <w:pPr>
              <w:jc w:val="center"/>
              <w:rPr>
                <w:sz w:val="16"/>
                <w:szCs w:val="16"/>
              </w:rPr>
            </w:pPr>
            <w:r>
              <w:rPr>
                <w:sz w:val="16"/>
                <w:szCs w:val="16"/>
              </w:rPr>
              <w:t>60</w:t>
            </w:r>
            <w:r w:rsidR="001C1C0D">
              <w:rPr>
                <w:sz w:val="16"/>
                <w:szCs w:val="16"/>
              </w:rPr>
              <w:t xml:space="preserve"> +</w:t>
            </w:r>
            <w:r w:rsidR="00ED1DDF">
              <w:rPr>
                <w:sz w:val="16"/>
                <w:szCs w:val="16"/>
              </w:rPr>
              <w:t>/-</w:t>
            </w:r>
            <w:r w:rsidR="001C1C0D">
              <w:rPr>
                <w:sz w:val="16"/>
                <w:szCs w:val="16"/>
              </w:rPr>
              <w:t xml:space="preserve"> 5 par 10 VA</w:t>
            </w:r>
          </w:p>
        </w:tc>
      </w:tr>
      <w:tr w:rsidR="00E70AEC" w:rsidRPr="00422DDD" w:rsidTr="00E70AEC">
        <w:tc>
          <w:tcPr>
            <w:tcW w:w="0" w:type="auto"/>
            <w:shd w:val="clear" w:color="auto" w:fill="FF6600"/>
          </w:tcPr>
          <w:p w:rsidR="00E70AEC" w:rsidRPr="00422DDD" w:rsidRDefault="00E70AEC" w:rsidP="00EB20B0">
            <w:pPr>
              <w:rPr>
                <w:b/>
                <w:sz w:val="16"/>
                <w:szCs w:val="16"/>
              </w:rPr>
            </w:pPr>
            <w:r w:rsidRPr="00422DDD">
              <w:rPr>
                <w:b/>
                <w:sz w:val="16"/>
                <w:szCs w:val="16"/>
              </w:rPr>
              <w:t>Coup Mortel</w:t>
            </w:r>
          </w:p>
        </w:tc>
        <w:tc>
          <w:tcPr>
            <w:tcW w:w="0" w:type="auto"/>
            <w:shd w:val="clear" w:color="auto" w:fill="FF6600"/>
          </w:tcPr>
          <w:p w:rsidR="00E70AEC" w:rsidRPr="00422DDD" w:rsidRDefault="00413DBC" w:rsidP="00E70AEC">
            <w:pPr>
              <w:jc w:val="center"/>
              <w:rPr>
                <w:sz w:val="16"/>
                <w:szCs w:val="16"/>
              </w:rPr>
            </w:pPr>
            <w:r>
              <w:rPr>
                <w:sz w:val="16"/>
                <w:szCs w:val="16"/>
              </w:rPr>
              <w:t>100</w:t>
            </w:r>
            <w:r w:rsidR="001C1C0D">
              <w:rPr>
                <w:sz w:val="16"/>
                <w:szCs w:val="16"/>
              </w:rPr>
              <w:t xml:space="preserve"> +</w:t>
            </w:r>
            <w:r w:rsidR="00ED1DDF">
              <w:rPr>
                <w:sz w:val="16"/>
                <w:szCs w:val="16"/>
              </w:rPr>
              <w:t>/-</w:t>
            </w:r>
            <w:r w:rsidR="001C1C0D">
              <w:rPr>
                <w:sz w:val="16"/>
                <w:szCs w:val="16"/>
              </w:rPr>
              <w:t xml:space="preserve"> 10 par 10 VA</w:t>
            </w:r>
          </w:p>
        </w:tc>
      </w:tr>
      <w:tr w:rsidR="00E70AEC" w:rsidRPr="00422DDD" w:rsidTr="00E70AEC">
        <w:tc>
          <w:tcPr>
            <w:tcW w:w="0" w:type="auto"/>
            <w:shd w:val="clear" w:color="auto" w:fill="B3B3B3"/>
          </w:tcPr>
          <w:p w:rsidR="00E70AEC" w:rsidRPr="00422DDD" w:rsidRDefault="00E70AEC" w:rsidP="00EB20B0">
            <w:pPr>
              <w:rPr>
                <w:b/>
                <w:sz w:val="16"/>
                <w:szCs w:val="16"/>
              </w:rPr>
            </w:pPr>
            <w:r w:rsidRPr="00422DDD">
              <w:rPr>
                <w:b/>
                <w:sz w:val="16"/>
                <w:szCs w:val="16"/>
              </w:rPr>
              <w:t>Coup critique</w:t>
            </w:r>
          </w:p>
        </w:tc>
        <w:tc>
          <w:tcPr>
            <w:tcW w:w="0" w:type="auto"/>
            <w:shd w:val="clear" w:color="auto" w:fill="B3B3B3"/>
          </w:tcPr>
          <w:p w:rsidR="00E70AEC" w:rsidRPr="00422DDD" w:rsidRDefault="00413DBC" w:rsidP="00E70AEC">
            <w:pPr>
              <w:jc w:val="center"/>
              <w:rPr>
                <w:sz w:val="16"/>
                <w:szCs w:val="16"/>
              </w:rPr>
            </w:pPr>
            <w:r>
              <w:rPr>
                <w:sz w:val="16"/>
                <w:szCs w:val="16"/>
              </w:rPr>
              <w:t>150</w:t>
            </w:r>
            <w:r w:rsidR="001C1C0D">
              <w:rPr>
                <w:sz w:val="16"/>
                <w:szCs w:val="16"/>
              </w:rPr>
              <w:t xml:space="preserve"> +</w:t>
            </w:r>
            <w:r w:rsidR="00ED1DDF">
              <w:rPr>
                <w:sz w:val="16"/>
                <w:szCs w:val="16"/>
              </w:rPr>
              <w:t>/-</w:t>
            </w:r>
            <w:r w:rsidR="001C1C0D">
              <w:rPr>
                <w:sz w:val="16"/>
                <w:szCs w:val="16"/>
              </w:rPr>
              <w:t xml:space="preserve"> 10 par 10 VA</w:t>
            </w:r>
          </w:p>
        </w:tc>
      </w:tr>
    </w:tbl>
    <w:p w:rsidR="00E70AEC" w:rsidRDefault="00ED1DDF" w:rsidP="00C4329C">
      <w:pPr>
        <w:rPr>
          <w:shd w:val="clear" w:color="auto" w:fill="FFFF00"/>
        </w:rPr>
      </w:pPr>
      <w:r>
        <w:t xml:space="preserve">La variation selon la VA est positive si la VA l’est et négative si la VA l’est. </w:t>
      </w:r>
      <w:r w:rsidR="00EB20B0">
        <w:t>Ces</w:t>
      </w:r>
      <w:r w:rsidR="00E70AEC">
        <w:t xml:space="preserve"> </w:t>
      </w:r>
      <w:r w:rsidR="00E70AEC" w:rsidRPr="00E70AEC">
        <w:rPr>
          <w:b/>
        </w:rPr>
        <w:t xml:space="preserve">pertes </w:t>
      </w:r>
      <w:r w:rsidR="008E62CB">
        <w:rPr>
          <w:b/>
        </w:rPr>
        <w:t xml:space="preserve">de base </w:t>
      </w:r>
      <w:r>
        <w:t>servent à compter les pertes infligées sur l’ennemi.</w:t>
      </w:r>
    </w:p>
    <w:p w:rsidR="00856A0A" w:rsidRDefault="00856A0A" w:rsidP="00E70AEC">
      <w:pPr>
        <w:pStyle w:val="ex"/>
      </w:pPr>
      <w:r>
        <w:t xml:space="preserve">Exemple de tir : (…) le groupe de tir des Miliciens a 30 archers. Une salve est tirée avant chaque mêlée jusqu’à l’épuisement des 5 munitions. </w:t>
      </w:r>
      <w:r w:rsidR="00B22C37">
        <w:t>La VA=VO(30)-VD Barbares(10)=+20, un D100(=22)</w:t>
      </w:r>
      <w:r>
        <w:t xml:space="preserve"> </w:t>
      </w:r>
      <w:r w:rsidR="007057EF">
        <w:t>indique un Coup Normal, donc 3</w:t>
      </w:r>
      <w:r w:rsidR="00B22C37">
        <w:t xml:space="preserve">0 pertes </w:t>
      </w:r>
      <w:r w:rsidR="00793FD6">
        <w:t>de base</w:t>
      </w:r>
      <w:r w:rsidR="00B22C37">
        <w:t xml:space="preserve">+ </w:t>
      </w:r>
      <w:r w:rsidR="00ED1DDF">
        <w:t>6</w:t>
      </w:r>
      <w:r w:rsidR="00B22C37">
        <w:t>=</w:t>
      </w:r>
      <w:r w:rsidR="00ED1DDF">
        <w:t>36%</w:t>
      </w:r>
      <w:r w:rsidR="00B22C37">
        <w:t>.</w:t>
      </w:r>
      <w:r w:rsidR="007C1932">
        <w:t xml:space="preserve"> Un D100 de 01 à 04 (TB/10) aurait donné un Coup Critique.</w:t>
      </w:r>
    </w:p>
    <w:p w:rsidR="00E70AEC" w:rsidRDefault="00E70AEC" w:rsidP="00E70AEC">
      <w:pPr>
        <w:pStyle w:val="ex"/>
      </w:pPr>
      <w:r w:rsidRPr="00422DDD">
        <w:t>Exemple </w:t>
      </w:r>
      <w:r w:rsidR="00856A0A">
        <w:t>de mêlée</w:t>
      </w:r>
      <w:r w:rsidRPr="00422DDD">
        <w:t xml:space="preserve">: </w:t>
      </w:r>
      <w:r>
        <w:t xml:space="preserve">(…) la mêlée entre les 480 Barbares et les 120 miliciens est résolue. Le combat est simultané. Les Barbares ont une VA=leur VO(15)-VD miliciens(41)=-26. </w:t>
      </w:r>
      <w:r w:rsidR="00ED1DDF">
        <w:t>Un D100(59) indique un Raté = 5-2=3%</w:t>
      </w:r>
      <w:r>
        <w:t>. Les miliciens ont VA=leur VO(20)-VD barbares(10)=+10. Un D</w:t>
      </w:r>
      <w:r w:rsidR="00ED1DDF">
        <w:t>100(27) indique un Coup Normal=3</w:t>
      </w:r>
      <w:r>
        <w:t>0+</w:t>
      </w:r>
      <w:r w:rsidR="00ED1DDF">
        <w:t>3</w:t>
      </w:r>
      <w:r>
        <w:t>=</w:t>
      </w:r>
      <w:r w:rsidR="00ED1DDF">
        <w:t>33%</w:t>
      </w:r>
      <w:r>
        <w:t>.</w:t>
      </w:r>
      <w:r w:rsidR="00856A0A">
        <w:t xml:space="preserve"> Si les Barbares avaient 100 blessés, ils auraient eu VA-5 par tranche de N10(70) blessés.</w:t>
      </w:r>
    </w:p>
    <w:p w:rsidR="0079236A" w:rsidRPr="00422DDD" w:rsidRDefault="0079236A" w:rsidP="0079236A">
      <w:pPr>
        <w:pStyle w:val="Titre3"/>
      </w:pPr>
      <w:bookmarkStart w:id="199" w:name="_Ref378659702"/>
      <w:bookmarkStart w:id="200" w:name="_Toc208477888"/>
      <w:r w:rsidRPr="00422DDD">
        <w:t>8.2.2 Pertes</w:t>
      </w:r>
      <w:bookmarkEnd w:id="199"/>
      <w:r w:rsidR="000C2FE9" w:rsidRPr="00422DDD">
        <w:t xml:space="preserve"> </w:t>
      </w:r>
      <w:r w:rsidR="00EB20B0">
        <w:t>réelles</w:t>
      </w:r>
      <w:bookmarkEnd w:id="200"/>
    </w:p>
    <w:p w:rsidR="00E70AEC" w:rsidRDefault="0079236A" w:rsidP="00E70AEC">
      <w:r w:rsidRPr="00422DDD">
        <w:t xml:space="preserve">Les pertes </w:t>
      </w:r>
      <w:r w:rsidR="00EB20B0">
        <w:t xml:space="preserve">réelles </w:t>
      </w:r>
      <w:r w:rsidRPr="00422DDD">
        <w:t xml:space="preserve">infligées à l’ennemi </w:t>
      </w:r>
      <w:r w:rsidR="008E62CB">
        <w:t xml:space="preserve">sont donc </w:t>
      </w:r>
      <w:r w:rsidR="00E70AEC">
        <w:t xml:space="preserve">= </w:t>
      </w:r>
      <w:r w:rsidR="00B22C37">
        <w:rPr>
          <w:b/>
        </w:rPr>
        <w:t>Pertes</w:t>
      </w:r>
      <w:r w:rsidR="00E70AEC" w:rsidRPr="00E70AEC">
        <w:rPr>
          <w:b/>
        </w:rPr>
        <w:t>% x NCV</w:t>
      </w:r>
      <w:r w:rsidR="00B22C37">
        <w:rPr>
          <w:b/>
        </w:rPr>
        <w:t>(attaquant)</w:t>
      </w:r>
      <w:r w:rsidR="00ED1DDF" w:rsidRPr="00ED1DDF">
        <w:t xml:space="preserve">, la NCV </w:t>
      </w:r>
      <w:r w:rsidR="00ED1DDF">
        <w:t>limitée à 4xNCV ennemie</w:t>
      </w:r>
      <w:r w:rsidR="00E70AEC">
        <w:t>.</w:t>
      </w:r>
      <w:r w:rsidR="00ED1DDF">
        <w:t xml:space="preserve"> </w:t>
      </w:r>
      <w:r w:rsidR="00E70AEC">
        <w:t xml:space="preserve">De ces pertes, </w:t>
      </w:r>
      <w:r w:rsidR="00E70AEC" w:rsidRPr="00EF413A">
        <w:rPr>
          <w:b/>
        </w:rPr>
        <w:t xml:space="preserve">AR % sont </w:t>
      </w:r>
      <w:r w:rsidR="00E70AEC" w:rsidRPr="00EF413A">
        <w:rPr>
          <w:b/>
          <w:shd w:val="clear" w:color="auto" w:fill="FFFF00"/>
        </w:rPr>
        <w:t>blessés</w:t>
      </w:r>
      <w:r w:rsidR="00E70AEC">
        <w:t xml:space="preserve">, les autres sont </w:t>
      </w:r>
      <w:r w:rsidR="00FE1273">
        <w:t>HC</w:t>
      </w:r>
      <w:r w:rsidR="00E70AEC">
        <w:t>.</w:t>
      </w:r>
      <w:r w:rsidR="00611037">
        <w:t xml:space="preserve"> Si les pertes infligées dépassent la NCV(combattants) puisez l’excédent dans la </w:t>
      </w:r>
      <w:r w:rsidR="00611037" w:rsidRPr="00611037">
        <w:rPr>
          <w:b/>
        </w:rPr>
        <w:t>Res</w:t>
      </w:r>
      <w:r w:rsidR="00611037">
        <w:t xml:space="preserve"> et ensuite dans le groupe </w:t>
      </w:r>
      <w:r w:rsidR="00611037" w:rsidRPr="00611037">
        <w:rPr>
          <w:b/>
        </w:rPr>
        <w:t>Tir</w:t>
      </w:r>
      <w:r w:rsidR="00611037">
        <w:t>, si possible.</w:t>
      </w:r>
    </w:p>
    <w:p w:rsidR="00B22C37" w:rsidRDefault="00B22C37" w:rsidP="00591A7E">
      <w:pPr>
        <w:pStyle w:val="ex"/>
      </w:pPr>
      <w:r>
        <w:t xml:space="preserve">Exemple de tir : (…) les pertes réelles = </w:t>
      </w:r>
      <w:r w:rsidR="00ED1DDF">
        <w:t>36</w:t>
      </w:r>
      <w:r>
        <w:t xml:space="preserve">% x 30(tireurs) = </w:t>
      </w:r>
      <w:r w:rsidR="00ED1DDF">
        <w:t xml:space="preserve">12 </w:t>
      </w:r>
      <w:r>
        <w:t xml:space="preserve">donc </w:t>
      </w:r>
      <w:r w:rsidR="00ED1DDF">
        <w:t>1</w:t>
      </w:r>
      <w:r>
        <w:t xml:space="preserve"> blessés </w:t>
      </w:r>
      <w:r w:rsidR="00E02D95">
        <w:t>(</w:t>
      </w:r>
      <w:r w:rsidR="00ED1DDF">
        <w:t>AR=10=</w:t>
      </w:r>
      <w:r w:rsidR="00E02D95">
        <w:t xml:space="preserve">10%) </w:t>
      </w:r>
      <w:r>
        <w:t>&amp; 1</w:t>
      </w:r>
      <w:r w:rsidR="00ED1DDF">
        <w:t>1</w:t>
      </w:r>
      <w:r>
        <w:t xml:space="preserve"> </w:t>
      </w:r>
      <w:r w:rsidR="00FE1273">
        <w:t>HC</w:t>
      </w:r>
      <w:r>
        <w:t>. Ces pertes ne sont pas incluses dans l</w:t>
      </w:r>
      <w:r w:rsidR="00545341">
        <w:t xml:space="preserve">es </w:t>
      </w:r>
      <w:r>
        <w:t>exemple</w:t>
      </w:r>
      <w:r w:rsidR="00545341">
        <w:t>s</w:t>
      </w:r>
      <w:r>
        <w:t xml:space="preserve"> qui sui</w:t>
      </w:r>
      <w:r w:rsidR="00545341">
        <w:t>ven</w:t>
      </w:r>
      <w:r>
        <w:t>t.</w:t>
      </w:r>
    </w:p>
    <w:p w:rsidR="0079236A" w:rsidRPr="00422DDD" w:rsidRDefault="00BA73BE" w:rsidP="00591A7E">
      <w:pPr>
        <w:pStyle w:val="ex"/>
        <w:rPr>
          <w:rStyle w:val="Accentuation"/>
        </w:rPr>
      </w:pPr>
      <w:r w:rsidRPr="00422DDD">
        <w:rPr>
          <w:rStyle w:val="Accentuation"/>
        </w:rPr>
        <w:t>E</w:t>
      </w:r>
      <w:r w:rsidR="00D36D8D" w:rsidRPr="00422DDD">
        <w:rPr>
          <w:rStyle w:val="Accentuation"/>
        </w:rPr>
        <w:t>xemple</w:t>
      </w:r>
      <w:r w:rsidRPr="00422DDD">
        <w:rPr>
          <w:rStyle w:val="Accentuation"/>
        </w:rPr>
        <w:t> </w:t>
      </w:r>
      <w:r w:rsidR="00B22C37">
        <w:rPr>
          <w:rStyle w:val="Accentuation"/>
        </w:rPr>
        <w:t>de mêlée</w:t>
      </w:r>
      <w:r w:rsidRPr="00422DDD">
        <w:rPr>
          <w:rStyle w:val="Accentuation"/>
        </w:rPr>
        <w:t xml:space="preserve">: </w:t>
      </w:r>
      <w:r w:rsidR="00ED1DDF">
        <w:rPr>
          <w:rStyle w:val="Accentuation"/>
        </w:rPr>
        <w:t>(…) les Barbares infligent 3</w:t>
      </w:r>
      <w:r w:rsidR="00E70AEC">
        <w:rPr>
          <w:rStyle w:val="Accentuation"/>
        </w:rPr>
        <w:t>% x 480 =</w:t>
      </w:r>
      <w:r w:rsidR="00ED1DDF">
        <w:rPr>
          <w:rStyle w:val="Accentuation"/>
        </w:rPr>
        <w:t>14 pertes. L’AR</w:t>
      </w:r>
      <w:r w:rsidR="00E70AEC">
        <w:rPr>
          <w:rStyle w:val="Accentuation"/>
        </w:rPr>
        <w:t>(Miliciens)= 20%</w:t>
      </w:r>
      <w:r w:rsidR="008E62CB">
        <w:rPr>
          <w:rStyle w:val="Accentuation"/>
        </w:rPr>
        <w:t xml:space="preserve">... </w:t>
      </w:r>
      <w:r w:rsidR="00ED1DDF">
        <w:rPr>
          <w:rStyle w:val="Accentuation"/>
        </w:rPr>
        <w:t>donc 3</w:t>
      </w:r>
      <w:r w:rsidR="00E70AEC">
        <w:rPr>
          <w:rStyle w:val="Accentuation"/>
        </w:rPr>
        <w:t xml:space="preserve"> sont blessés, les autres (</w:t>
      </w:r>
      <w:r w:rsidR="00ED1DDF">
        <w:rPr>
          <w:rStyle w:val="Accentuation"/>
        </w:rPr>
        <w:t>14</w:t>
      </w:r>
      <w:r w:rsidR="00E70AEC">
        <w:rPr>
          <w:rStyle w:val="Accentuation"/>
        </w:rPr>
        <w:t>-</w:t>
      </w:r>
      <w:r w:rsidR="00ED1DDF">
        <w:rPr>
          <w:rStyle w:val="Accentuation"/>
        </w:rPr>
        <w:t>3=11</w:t>
      </w:r>
      <w:r w:rsidR="00E70AEC">
        <w:rPr>
          <w:rStyle w:val="Accentuation"/>
        </w:rPr>
        <w:t xml:space="preserve">) sont </w:t>
      </w:r>
      <w:r w:rsidR="00FE1273">
        <w:rPr>
          <w:rStyle w:val="Accentuation"/>
        </w:rPr>
        <w:t>HC</w:t>
      </w:r>
      <w:r w:rsidR="00ED1DDF">
        <w:rPr>
          <w:rStyle w:val="Accentuation"/>
        </w:rPr>
        <w:t>. Les Miliciens infligent 33</w:t>
      </w:r>
      <w:r w:rsidR="00E70AEC">
        <w:rPr>
          <w:rStyle w:val="Accentuation"/>
        </w:rPr>
        <w:t>% x 120=</w:t>
      </w:r>
      <w:r w:rsidR="00ED1DDF">
        <w:rPr>
          <w:rStyle w:val="Accentuation"/>
        </w:rPr>
        <w:t xml:space="preserve">40 </w:t>
      </w:r>
      <w:r w:rsidR="00E70AEC">
        <w:rPr>
          <w:rStyle w:val="Accentuation"/>
        </w:rPr>
        <w:t xml:space="preserve">pertes. 10% (AR des Barbares) donc </w:t>
      </w:r>
      <w:r w:rsidR="00ED1DDF">
        <w:rPr>
          <w:rStyle w:val="Accentuation"/>
        </w:rPr>
        <w:t>4</w:t>
      </w:r>
      <w:r w:rsidR="00E70AEC">
        <w:rPr>
          <w:rStyle w:val="Accentuation"/>
        </w:rPr>
        <w:t xml:space="preserve"> blessés et </w:t>
      </w:r>
      <w:r w:rsidR="00ED1DDF">
        <w:rPr>
          <w:rStyle w:val="Accentuation"/>
        </w:rPr>
        <w:t>40</w:t>
      </w:r>
      <w:r w:rsidR="00E70AEC">
        <w:rPr>
          <w:rStyle w:val="Accentuation"/>
        </w:rPr>
        <w:t>-</w:t>
      </w:r>
      <w:r w:rsidR="00ED1DDF">
        <w:rPr>
          <w:rStyle w:val="Accentuation"/>
        </w:rPr>
        <w:t>4</w:t>
      </w:r>
      <w:r w:rsidR="00E70AEC">
        <w:rPr>
          <w:rStyle w:val="Accentuation"/>
        </w:rPr>
        <w:t>=</w:t>
      </w:r>
      <w:r w:rsidR="00ED1DDF">
        <w:rPr>
          <w:rStyle w:val="Accentuation"/>
        </w:rPr>
        <w:t xml:space="preserve">36 </w:t>
      </w:r>
      <w:r w:rsidR="00E70AEC">
        <w:rPr>
          <w:rStyle w:val="Accentuation"/>
        </w:rPr>
        <w:t xml:space="preserve">sont </w:t>
      </w:r>
      <w:r w:rsidR="00FE1273">
        <w:rPr>
          <w:rStyle w:val="Accentuation"/>
        </w:rPr>
        <w:t>HC</w:t>
      </w:r>
      <w:r w:rsidR="00E70AEC">
        <w:rPr>
          <w:rStyle w:val="Accentuation"/>
        </w:rPr>
        <w:t xml:space="preserve">. </w:t>
      </w:r>
    </w:p>
    <w:p w:rsidR="0079236A" w:rsidRPr="00422DDD" w:rsidRDefault="0079236A" w:rsidP="0079236A">
      <w:pPr>
        <w:pStyle w:val="Titre3"/>
      </w:pPr>
      <w:bookmarkStart w:id="201" w:name="_Ref407625227"/>
      <w:bookmarkStart w:id="202" w:name="_Toc208477889"/>
      <w:r w:rsidRPr="00422DDD">
        <w:t>8.2.3 NCV</w:t>
      </w:r>
      <w:bookmarkEnd w:id="201"/>
      <w:bookmarkEnd w:id="202"/>
    </w:p>
    <w:p w:rsidR="0079236A" w:rsidRDefault="00BF7A70" w:rsidP="0079236A">
      <w:r w:rsidRPr="00422DDD">
        <w:t>R</w:t>
      </w:r>
      <w:r w:rsidR="0079236A" w:rsidRPr="00422DDD">
        <w:t>ecalculez le NCV</w:t>
      </w:r>
      <w:r w:rsidR="00EA134D">
        <w:t xml:space="preserve"> actuel = </w:t>
      </w:r>
      <w:r w:rsidR="00FE1273" w:rsidRPr="00FE1273">
        <w:rPr>
          <w:b/>
        </w:rPr>
        <w:t>Valides + Blessés</w:t>
      </w:r>
      <w:r w:rsidR="00EA134D">
        <w:rPr>
          <w:b/>
        </w:rPr>
        <w:t>,</w:t>
      </w:r>
      <w:r w:rsidR="00FE1273">
        <w:t xml:space="preserve"> </w:t>
      </w:r>
      <w:r w:rsidR="0079236A" w:rsidRPr="00422DDD">
        <w:t>selon les pertes subies.</w:t>
      </w:r>
      <w:r w:rsidR="006D5FBB" w:rsidRPr="00422DDD">
        <w:t xml:space="preserve"> </w:t>
      </w:r>
      <w:r w:rsidR="008E62CB">
        <w:t xml:space="preserve">Le nombre de blessés ne peut devenir supérieur au nombre de combattants valides. Si tel est le cas, les blessés surnuméraires deviennent </w:t>
      </w:r>
      <w:r w:rsidR="00FE1273">
        <w:t>HC</w:t>
      </w:r>
      <w:r w:rsidR="008E62CB">
        <w:t>.</w:t>
      </w:r>
      <w:r w:rsidR="008D2D07">
        <w:t xml:space="preserve"> </w:t>
      </w:r>
      <w:r w:rsidR="00B4427C" w:rsidRPr="00422DDD">
        <w:t xml:space="preserve">Complétez </w:t>
      </w:r>
      <w:r w:rsidR="00FC319E" w:rsidRPr="00422DDD">
        <w:t xml:space="preserve">ensuite </w:t>
      </w:r>
      <w:r w:rsidR="00B4427C" w:rsidRPr="00422DDD">
        <w:t xml:space="preserve">le NCV par </w:t>
      </w:r>
      <w:r w:rsidR="006D5FBB" w:rsidRPr="00422DDD">
        <w:t xml:space="preserve">la </w:t>
      </w:r>
      <w:r w:rsidR="006D5FBB" w:rsidRPr="00422DDD">
        <w:rPr>
          <w:b/>
        </w:rPr>
        <w:t>réserve</w:t>
      </w:r>
      <w:r w:rsidR="00B4427C" w:rsidRPr="00422DDD">
        <w:t xml:space="preserve"> </w:t>
      </w:r>
      <w:r w:rsidR="008E62CB">
        <w:t xml:space="preserve">(de combattants valides) </w:t>
      </w:r>
      <w:r w:rsidR="00B4427C" w:rsidRPr="00422DDD">
        <w:t>si nécessaire et possible</w:t>
      </w:r>
      <w:r w:rsidR="00FC319E" w:rsidRPr="00422DDD">
        <w:t xml:space="preserve"> </w:t>
      </w:r>
      <w:r w:rsidR="00E70AEC">
        <w:t xml:space="preserve">afin </w:t>
      </w:r>
      <w:r w:rsidR="00FC319E" w:rsidRPr="00422DDD">
        <w:t xml:space="preserve">se rapprocher du ratio 4-1 s’il a été perdu à cause des </w:t>
      </w:r>
      <w:r w:rsidR="00291F06" w:rsidRPr="00422DDD">
        <w:t>pertes</w:t>
      </w:r>
      <w:r w:rsidR="006D5FBB" w:rsidRPr="00422DDD">
        <w:t>.</w:t>
      </w:r>
      <w:r w:rsidR="008A01C7" w:rsidRPr="00422DDD">
        <w:t xml:space="preserve"> </w:t>
      </w:r>
      <w:r w:rsidR="002D2750">
        <w:t xml:space="preserve"> Le ratio NCV est la comparaison des NCV des deux camps</w:t>
      </w:r>
      <w:r w:rsidR="00EA134D">
        <w:t>,</w:t>
      </w:r>
      <w:r w:rsidR="002D2750">
        <w:t xml:space="preserve"> arrondi vers le bas (185 contre 100 c’est 1-1).</w:t>
      </w:r>
    </w:p>
    <w:p w:rsidR="00EB20B0" w:rsidRPr="00422DDD" w:rsidRDefault="00EB20B0" w:rsidP="00EB20B0">
      <w:pPr>
        <w:pStyle w:val="ex"/>
        <w:rPr>
          <w:rStyle w:val="Accentuation"/>
        </w:rPr>
      </w:pPr>
      <w:r w:rsidRPr="00422DDD">
        <w:rPr>
          <w:rStyle w:val="Accentuation"/>
        </w:rPr>
        <w:t xml:space="preserve">Exemple : </w:t>
      </w:r>
      <w:r>
        <w:rPr>
          <w:rStyle w:val="Accentuation"/>
        </w:rPr>
        <w:t xml:space="preserve">(…) les Barbares </w:t>
      </w:r>
      <w:r w:rsidR="0089609F">
        <w:rPr>
          <w:rStyle w:val="Accentuation"/>
        </w:rPr>
        <w:t>voient l</w:t>
      </w:r>
      <w:r>
        <w:rPr>
          <w:rStyle w:val="Accentuation"/>
        </w:rPr>
        <w:t>e</w:t>
      </w:r>
      <w:r w:rsidR="0089609F">
        <w:rPr>
          <w:rStyle w:val="Accentuation"/>
        </w:rPr>
        <w:t>ur</w:t>
      </w:r>
      <w:r>
        <w:rPr>
          <w:rStyle w:val="Accentuation"/>
        </w:rPr>
        <w:t xml:space="preserve"> NCV passe</w:t>
      </w:r>
      <w:r w:rsidR="0089609F">
        <w:rPr>
          <w:rStyle w:val="Accentuation"/>
        </w:rPr>
        <w:t>r</w:t>
      </w:r>
      <w:r>
        <w:rPr>
          <w:rStyle w:val="Accentuation"/>
        </w:rPr>
        <w:t xml:space="preserve"> à 480-</w:t>
      </w:r>
      <w:r w:rsidR="00EA134D">
        <w:rPr>
          <w:rStyle w:val="Accentuation"/>
        </w:rPr>
        <w:t>36</w:t>
      </w:r>
      <w:r w:rsidR="002D2750">
        <w:rPr>
          <w:rStyle w:val="Accentuation"/>
        </w:rPr>
        <w:t xml:space="preserve"> </w:t>
      </w:r>
      <w:r w:rsidR="00FE1273">
        <w:rPr>
          <w:rStyle w:val="Accentuation"/>
        </w:rPr>
        <w:t>HC</w:t>
      </w:r>
      <w:r>
        <w:rPr>
          <w:rStyle w:val="Accentuation"/>
        </w:rPr>
        <w:t>=4</w:t>
      </w:r>
      <w:r w:rsidR="00496B95">
        <w:rPr>
          <w:rStyle w:val="Accentuation"/>
        </w:rPr>
        <w:t>44</w:t>
      </w:r>
      <w:r w:rsidR="0089609F">
        <w:rPr>
          <w:rStyle w:val="Accentuation"/>
        </w:rPr>
        <w:t xml:space="preserve"> </w:t>
      </w:r>
      <w:r w:rsidR="002D2750">
        <w:rPr>
          <w:rStyle w:val="Accentuation"/>
        </w:rPr>
        <w:t xml:space="preserve">combattants valides </w:t>
      </w:r>
      <w:r w:rsidR="004607F2">
        <w:rPr>
          <w:rStyle w:val="Accentuation"/>
        </w:rPr>
        <w:t xml:space="preserve">dont </w:t>
      </w:r>
      <w:r w:rsidR="0089609F">
        <w:rPr>
          <w:rStyle w:val="Accentuation"/>
        </w:rPr>
        <w:t>7 blessés</w:t>
      </w:r>
      <w:r>
        <w:rPr>
          <w:rStyle w:val="Accentuation"/>
        </w:rPr>
        <w:t>. Les Miliciens passent à 120-1</w:t>
      </w:r>
      <w:r w:rsidR="00496B95">
        <w:rPr>
          <w:rStyle w:val="Accentuation"/>
        </w:rPr>
        <w:t>1</w:t>
      </w:r>
      <w:r w:rsidR="002D2750">
        <w:rPr>
          <w:rStyle w:val="Accentuation"/>
        </w:rPr>
        <w:t xml:space="preserve"> </w:t>
      </w:r>
      <w:r w:rsidR="00FE1273">
        <w:rPr>
          <w:rStyle w:val="Accentuation"/>
        </w:rPr>
        <w:t>HC</w:t>
      </w:r>
      <w:r>
        <w:rPr>
          <w:rStyle w:val="Accentuation"/>
        </w:rPr>
        <w:t>=10</w:t>
      </w:r>
      <w:r w:rsidR="00496B95">
        <w:rPr>
          <w:rStyle w:val="Accentuation"/>
        </w:rPr>
        <w:t>9</w:t>
      </w:r>
      <w:r>
        <w:rPr>
          <w:rStyle w:val="Accentuation"/>
        </w:rPr>
        <w:t xml:space="preserve"> combattants </w:t>
      </w:r>
      <w:r w:rsidR="002D2750">
        <w:rPr>
          <w:rStyle w:val="Accentuation"/>
        </w:rPr>
        <w:t xml:space="preserve">valides + </w:t>
      </w:r>
      <w:r w:rsidR="00496B95">
        <w:rPr>
          <w:rStyle w:val="Accentuation"/>
        </w:rPr>
        <w:t>3</w:t>
      </w:r>
      <w:r>
        <w:rPr>
          <w:rStyle w:val="Accentuation"/>
        </w:rPr>
        <w:t xml:space="preserve"> blessés</w:t>
      </w:r>
      <w:r w:rsidR="00496B95">
        <w:rPr>
          <w:rStyle w:val="Accentuation"/>
        </w:rPr>
        <w:t>=112</w:t>
      </w:r>
      <w:r>
        <w:rPr>
          <w:rStyle w:val="Accentuation"/>
        </w:rPr>
        <w:t xml:space="preserve">. Les Barbares ont une réserve pour remplacer les pertes </w:t>
      </w:r>
      <w:r w:rsidR="00496B95">
        <w:rPr>
          <w:rStyle w:val="Accentuation"/>
        </w:rPr>
        <w:t xml:space="preserve">mais le ratio de 4-1 limite à 112 miliciens </w:t>
      </w:r>
      <w:r>
        <w:rPr>
          <w:rStyle w:val="Accentuation"/>
        </w:rPr>
        <w:t xml:space="preserve">x4= </w:t>
      </w:r>
      <w:r w:rsidR="004607F2">
        <w:rPr>
          <w:rStyle w:val="Accentuation"/>
        </w:rPr>
        <w:t>448, donc 444 valides + 4 blessés (3 blessés passent en réserve)</w:t>
      </w:r>
      <w:r>
        <w:rPr>
          <w:rStyle w:val="Accentuation"/>
        </w:rPr>
        <w:t xml:space="preserve">. </w:t>
      </w:r>
    </w:p>
    <w:p w:rsidR="0079236A" w:rsidRPr="00422DDD" w:rsidRDefault="0079236A" w:rsidP="0079236A">
      <w:pPr>
        <w:pStyle w:val="Titre3"/>
      </w:pPr>
      <w:bookmarkStart w:id="203" w:name="_Ref379876294"/>
      <w:bookmarkStart w:id="204" w:name="_Toc208477890"/>
      <w:r w:rsidRPr="00422DDD">
        <w:t>8.2.4 Effets spéciaux</w:t>
      </w:r>
      <w:bookmarkEnd w:id="203"/>
      <w:bookmarkEnd w:id="204"/>
    </w:p>
    <w:p w:rsidR="00EB20B0" w:rsidRDefault="0079236A" w:rsidP="0079236A">
      <w:r w:rsidRPr="00422DDD">
        <w:t xml:space="preserve">Chaque </w:t>
      </w:r>
      <w:r w:rsidR="000329B1" w:rsidRPr="00422DDD">
        <w:t xml:space="preserve">tour où </w:t>
      </w:r>
      <w:r w:rsidRPr="00422DDD">
        <w:t>un camp</w:t>
      </w:r>
      <w:r w:rsidR="00EB20B0">
        <w:t> </w:t>
      </w:r>
      <w:r w:rsidR="008E62CB">
        <w:t>remplit une ou plusieurs de ces trois conditions :</w:t>
      </w:r>
    </w:p>
    <w:p w:rsidR="00EB20B0" w:rsidRPr="00EB20B0" w:rsidRDefault="00EB20B0" w:rsidP="00EB20B0">
      <w:pPr>
        <w:pStyle w:val="Paragraphedeliste"/>
        <w:numPr>
          <w:ilvl w:val="0"/>
          <w:numId w:val="21"/>
        </w:numPr>
      </w:pPr>
      <w:r w:rsidRPr="00186D51">
        <w:t xml:space="preserve">A </w:t>
      </w:r>
      <w:r w:rsidR="004607F2">
        <w:t xml:space="preserve">eu </w:t>
      </w:r>
      <w:r w:rsidR="003C2DA1">
        <w:t xml:space="preserve">au moins </w:t>
      </w:r>
      <w:r w:rsidR="00F42909" w:rsidRPr="00186D51">
        <w:rPr>
          <w:b/>
        </w:rPr>
        <w:t xml:space="preserve">deux fois </w:t>
      </w:r>
      <w:r w:rsidR="0079236A" w:rsidRPr="00186D51">
        <w:rPr>
          <w:b/>
        </w:rPr>
        <w:t>plus</w:t>
      </w:r>
      <w:r w:rsidR="0079236A" w:rsidRPr="00186D51">
        <w:t xml:space="preserve"> de </w:t>
      </w:r>
      <w:r w:rsidR="00D72998" w:rsidRPr="00186D51">
        <w:t xml:space="preserve">combattants </w:t>
      </w:r>
      <w:r w:rsidR="00FE1273">
        <w:t>HC</w:t>
      </w:r>
      <w:r w:rsidRPr="00186D51">
        <w:t xml:space="preserve"> que l’ennemi (</w:t>
      </w:r>
      <w:r w:rsidRPr="00EB20B0">
        <w:t>tir</w:t>
      </w:r>
      <w:r>
        <w:t>s</w:t>
      </w:r>
      <w:r w:rsidRPr="00EB20B0">
        <w:t xml:space="preserve"> compris)</w:t>
      </w:r>
      <w:r w:rsidR="003C2DA1">
        <w:rPr>
          <w:b/>
        </w:rPr>
        <w:t>.</w:t>
      </w:r>
    </w:p>
    <w:p w:rsidR="00EB20B0" w:rsidRPr="00EB20B0" w:rsidRDefault="00EB20B0" w:rsidP="00EB20B0">
      <w:pPr>
        <w:pStyle w:val="Paragraphedeliste"/>
        <w:numPr>
          <w:ilvl w:val="0"/>
          <w:numId w:val="21"/>
        </w:numPr>
      </w:pPr>
      <w:r>
        <w:t xml:space="preserve">Subit un </w:t>
      </w:r>
      <w:r w:rsidRPr="00186D51">
        <w:rPr>
          <w:b/>
        </w:rPr>
        <w:t>Coup critique</w:t>
      </w:r>
    </w:p>
    <w:p w:rsidR="00EB20B0" w:rsidRPr="00EB20B0" w:rsidRDefault="00EB20B0" w:rsidP="00EB20B0">
      <w:pPr>
        <w:pStyle w:val="Paragraphedeliste"/>
        <w:numPr>
          <w:ilvl w:val="0"/>
          <w:numId w:val="21"/>
        </w:numPr>
      </w:pPr>
      <w:r>
        <w:t xml:space="preserve">Obtient un </w:t>
      </w:r>
      <w:r w:rsidR="004607F2">
        <w:rPr>
          <w:b/>
        </w:rPr>
        <w:t>é</w:t>
      </w:r>
      <w:r w:rsidRPr="00186D51">
        <w:rPr>
          <w:b/>
        </w:rPr>
        <w:t xml:space="preserve">chec </w:t>
      </w:r>
      <w:r w:rsidR="004607F2">
        <w:rPr>
          <w:b/>
        </w:rPr>
        <w:t>c</w:t>
      </w:r>
      <w:r w:rsidRPr="00186D51">
        <w:rPr>
          <w:b/>
        </w:rPr>
        <w:t>ritique</w:t>
      </w:r>
    </w:p>
    <w:p w:rsidR="0079236A" w:rsidRPr="00422DDD" w:rsidRDefault="00EB20B0" w:rsidP="00EB20B0">
      <w:r>
        <w:t xml:space="preserve">… </w:t>
      </w:r>
      <w:r w:rsidR="0079236A" w:rsidRPr="00422DDD">
        <w:t>l’attaque produit un</w:t>
      </w:r>
      <w:r w:rsidR="00186D51">
        <w:t xml:space="preserve"> (et un seul)</w:t>
      </w:r>
      <w:r w:rsidR="0079236A" w:rsidRPr="00422DDD">
        <w:t xml:space="preserve"> </w:t>
      </w:r>
      <w:r w:rsidR="0079236A" w:rsidRPr="00EB20B0">
        <w:rPr>
          <w:shd w:val="clear" w:color="auto" w:fill="FFFF00"/>
        </w:rPr>
        <w:t>effet spécial</w:t>
      </w:r>
      <w:r w:rsidR="005C0C4F">
        <w:rPr>
          <w:shd w:val="clear" w:color="auto" w:fill="FFFF00"/>
        </w:rPr>
        <w:t>(D1</w:t>
      </w:r>
      <w:r w:rsidR="00186D51">
        <w:rPr>
          <w:shd w:val="clear" w:color="auto" w:fill="FFFF00"/>
        </w:rPr>
        <w:t>0</w:t>
      </w:r>
      <w:r w:rsidR="005C0C4F">
        <w:rPr>
          <w:shd w:val="clear" w:color="auto" w:fill="FFFF00"/>
        </w:rPr>
        <w:t>0)</w:t>
      </w:r>
      <w:r w:rsidR="0079236A"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1887"/>
        <w:gridCol w:w="3644"/>
        <w:gridCol w:w="2875"/>
      </w:tblGrid>
      <w:tr w:rsidR="00F43400" w:rsidRPr="00422DDD" w:rsidTr="002D2750">
        <w:tc>
          <w:tcPr>
            <w:tcW w:w="0" w:type="auto"/>
            <w:shd w:val="clear" w:color="auto" w:fill="auto"/>
          </w:tcPr>
          <w:p w:rsidR="00F43400" w:rsidRPr="00422DDD" w:rsidRDefault="00F43400" w:rsidP="000F3407">
            <w:pPr>
              <w:jc w:val="center"/>
              <w:rPr>
                <w:b/>
                <w:bCs/>
                <w:sz w:val="16"/>
              </w:rPr>
            </w:pPr>
            <w:r w:rsidRPr="00422DDD">
              <w:rPr>
                <w:b/>
                <w:bCs/>
                <w:sz w:val="16"/>
              </w:rPr>
              <w:t>D10</w:t>
            </w:r>
            <w:r>
              <w:rPr>
                <w:b/>
                <w:bCs/>
                <w:sz w:val="16"/>
              </w:rPr>
              <w:t>0</w:t>
            </w:r>
          </w:p>
        </w:tc>
        <w:tc>
          <w:tcPr>
            <w:tcW w:w="0" w:type="auto"/>
            <w:shd w:val="clear" w:color="auto" w:fill="auto"/>
          </w:tcPr>
          <w:p w:rsidR="00F43400" w:rsidRPr="00422DDD" w:rsidRDefault="00F43400" w:rsidP="000F3407">
            <w:pPr>
              <w:rPr>
                <w:b/>
                <w:bCs/>
                <w:sz w:val="16"/>
              </w:rPr>
            </w:pPr>
            <w:r w:rsidRPr="00422DDD">
              <w:rPr>
                <w:b/>
                <w:bCs/>
                <w:sz w:val="16"/>
              </w:rPr>
              <w:t>Effet spécial</w:t>
            </w:r>
          </w:p>
        </w:tc>
        <w:tc>
          <w:tcPr>
            <w:tcW w:w="0" w:type="auto"/>
            <w:shd w:val="clear" w:color="auto" w:fill="auto"/>
          </w:tcPr>
          <w:p w:rsidR="00F43400" w:rsidRPr="00422DDD" w:rsidRDefault="00F43400" w:rsidP="0021610D">
            <w:pPr>
              <w:rPr>
                <w:b/>
                <w:bCs/>
                <w:sz w:val="16"/>
              </w:rPr>
            </w:pPr>
            <w:r w:rsidRPr="00422DDD">
              <w:rPr>
                <w:b/>
                <w:bCs/>
                <w:sz w:val="16"/>
              </w:rPr>
              <w:t xml:space="preserve">Conséquences </w:t>
            </w:r>
            <w:r>
              <w:rPr>
                <w:b/>
                <w:bCs/>
                <w:sz w:val="16"/>
              </w:rPr>
              <w:t>pour son camp</w:t>
            </w:r>
          </w:p>
        </w:tc>
        <w:tc>
          <w:tcPr>
            <w:tcW w:w="0" w:type="auto"/>
          </w:tcPr>
          <w:p w:rsidR="00F43400" w:rsidRPr="00422DDD" w:rsidRDefault="00F43400" w:rsidP="0021610D">
            <w:pPr>
              <w:rPr>
                <w:b/>
                <w:bCs/>
                <w:sz w:val="16"/>
              </w:rPr>
            </w:pPr>
            <w:r>
              <w:rPr>
                <w:b/>
                <w:bCs/>
                <w:sz w:val="16"/>
              </w:rPr>
              <w:t>Pour l’ennemi</w:t>
            </w:r>
          </w:p>
        </w:tc>
      </w:tr>
      <w:tr w:rsidR="00F43400" w:rsidRPr="00422DDD" w:rsidTr="002D2750">
        <w:tc>
          <w:tcPr>
            <w:tcW w:w="0" w:type="auto"/>
            <w:shd w:val="clear" w:color="auto" w:fill="auto"/>
          </w:tcPr>
          <w:p w:rsidR="00F43400" w:rsidRPr="00422DDD" w:rsidRDefault="00F43400" w:rsidP="000F3407">
            <w:pPr>
              <w:jc w:val="center"/>
              <w:rPr>
                <w:sz w:val="16"/>
              </w:rPr>
            </w:pPr>
            <w:r>
              <w:rPr>
                <w:sz w:val="16"/>
              </w:rPr>
              <w:t>1-10</w:t>
            </w:r>
          </w:p>
        </w:tc>
        <w:tc>
          <w:tcPr>
            <w:tcW w:w="0" w:type="auto"/>
            <w:shd w:val="clear" w:color="auto" w:fill="auto"/>
          </w:tcPr>
          <w:p w:rsidR="00F43400" w:rsidRPr="00422DDD" w:rsidRDefault="00F43400" w:rsidP="000F3407">
            <w:pPr>
              <w:rPr>
                <w:sz w:val="16"/>
              </w:rPr>
            </w:pPr>
            <w:r w:rsidRPr="00422DDD">
              <w:rPr>
                <w:sz w:val="16"/>
              </w:rPr>
              <w:t>Désavantage tactique</w:t>
            </w:r>
          </w:p>
        </w:tc>
        <w:tc>
          <w:tcPr>
            <w:tcW w:w="0" w:type="auto"/>
            <w:shd w:val="clear" w:color="auto" w:fill="auto"/>
          </w:tcPr>
          <w:p w:rsidR="00F43400" w:rsidRPr="00422DDD" w:rsidRDefault="00F43400" w:rsidP="00F43400">
            <w:pPr>
              <w:rPr>
                <w:sz w:val="16"/>
              </w:rPr>
            </w:pPr>
            <w:r w:rsidRPr="00422DDD">
              <w:rPr>
                <w:sz w:val="16"/>
              </w:rPr>
              <w:t>VD-</w:t>
            </w:r>
            <w:r>
              <w:rPr>
                <w:sz w:val="16"/>
              </w:rPr>
              <w:t>5</w:t>
            </w:r>
            <w:r w:rsidRPr="00422DDD">
              <w:rPr>
                <w:sz w:val="16"/>
              </w:rPr>
              <w:t xml:space="preserve">, M-1 </w:t>
            </w:r>
          </w:p>
        </w:tc>
        <w:tc>
          <w:tcPr>
            <w:tcW w:w="0" w:type="auto"/>
          </w:tcPr>
          <w:p w:rsidR="00F43400" w:rsidRPr="00422DDD" w:rsidRDefault="00F43400" w:rsidP="00186D51">
            <w:pPr>
              <w:rPr>
                <w:sz w:val="16"/>
              </w:rPr>
            </w:pPr>
            <w:r>
              <w:rPr>
                <w:sz w:val="16"/>
              </w:rPr>
              <w:t>M+1</w:t>
            </w:r>
          </w:p>
        </w:tc>
      </w:tr>
      <w:tr w:rsidR="00F43400" w:rsidRPr="00422DDD" w:rsidTr="00F43400">
        <w:tc>
          <w:tcPr>
            <w:tcW w:w="0" w:type="auto"/>
            <w:shd w:val="clear" w:color="auto" w:fill="F2F2F2" w:themeFill="background1" w:themeFillShade="F2"/>
          </w:tcPr>
          <w:p w:rsidR="00F43400" w:rsidRPr="00422DDD" w:rsidRDefault="00F43400" w:rsidP="000F3407">
            <w:pPr>
              <w:jc w:val="center"/>
              <w:rPr>
                <w:sz w:val="16"/>
              </w:rPr>
            </w:pPr>
            <w:r>
              <w:rPr>
                <w:sz w:val="16"/>
              </w:rPr>
              <w:t>11-15</w:t>
            </w:r>
          </w:p>
        </w:tc>
        <w:tc>
          <w:tcPr>
            <w:tcW w:w="0" w:type="auto"/>
            <w:shd w:val="clear" w:color="auto" w:fill="F2F2F2" w:themeFill="background1" w:themeFillShade="F2"/>
          </w:tcPr>
          <w:p w:rsidR="00F43400" w:rsidRPr="00422DDD" w:rsidRDefault="00F43400" w:rsidP="006D5FBB">
            <w:pPr>
              <w:rPr>
                <w:bCs/>
                <w:sz w:val="16"/>
                <w:szCs w:val="16"/>
              </w:rPr>
            </w:pPr>
            <w:r>
              <w:rPr>
                <w:bCs/>
                <w:sz w:val="16"/>
                <w:szCs w:val="16"/>
              </w:rPr>
              <w:t>Désorganisation</w:t>
            </w:r>
          </w:p>
        </w:tc>
        <w:tc>
          <w:tcPr>
            <w:tcW w:w="0" w:type="auto"/>
            <w:shd w:val="clear" w:color="auto" w:fill="F2F2F2" w:themeFill="background1" w:themeFillShade="F2"/>
          </w:tcPr>
          <w:p w:rsidR="00F43400" w:rsidRPr="00422DDD" w:rsidRDefault="00F43400" w:rsidP="004E1992">
            <w:pPr>
              <w:rPr>
                <w:sz w:val="16"/>
              </w:rPr>
            </w:pPr>
            <w:r>
              <w:rPr>
                <w:sz w:val="16"/>
              </w:rPr>
              <w:t>Frappe après l’ennemi</w:t>
            </w:r>
          </w:p>
        </w:tc>
        <w:tc>
          <w:tcPr>
            <w:tcW w:w="0" w:type="auto"/>
            <w:shd w:val="clear" w:color="auto" w:fill="F2F2F2" w:themeFill="background1" w:themeFillShade="F2"/>
          </w:tcPr>
          <w:p w:rsidR="00F43400" w:rsidRPr="00422DDD" w:rsidRDefault="00F43400" w:rsidP="004E1992">
            <w:pPr>
              <w:rPr>
                <w:sz w:val="16"/>
              </w:rPr>
            </w:pPr>
            <w:r>
              <w:rPr>
                <w:sz w:val="16"/>
              </w:rPr>
              <w:t>Frappe avant</w:t>
            </w:r>
          </w:p>
        </w:tc>
      </w:tr>
      <w:tr w:rsidR="00F43400" w:rsidRPr="00422DDD" w:rsidTr="002D2750">
        <w:tc>
          <w:tcPr>
            <w:tcW w:w="0" w:type="auto"/>
            <w:shd w:val="clear" w:color="auto" w:fill="auto"/>
          </w:tcPr>
          <w:p w:rsidR="00F43400" w:rsidRPr="00422DDD" w:rsidRDefault="00F43400" w:rsidP="000F3407">
            <w:pPr>
              <w:jc w:val="center"/>
              <w:rPr>
                <w:sz w:val="16"/>
              </w:rPr>
            </w:pPr>
            <w:r>
              <w:rPr>
                <w:sz w:val="16"/>
              </w:rPr>
              <w:lastRenderedPageBreak/>
              <w:t>16-18</w:t>
            </w:r>
          </w:p>
        </w:tc>
        <w:tc>
          <w:tcPr>
            <w:tcW w:w="0" w:type="auto"/>
            <w:shd w:val="clear" w:color="auto" w:fill="auto"/>
          </w:tcPr>
          <w:p w:rsidR="00F43400" w:rsidRPr="00422DDD" w:rsidRDefault="00F43400" w:rsidP="00186D51">
            <w:pPr>
              <w:rPr>
                <w:sz w:val="16"/>
              </w:rPr>
            </w:pPr>
            <w:r w:rsidRPr="00422DDD">
              <w:rPr>
                <w:bCs/>
                <w:sz w:val="16"/>
                <w:szCs w:val="16"/>
              </w:rPr>
              <w:t>Chef</w:t>
            </w:r>
            <w:r>
              <w:rPr>
                <w:bCs/>
                <w:sz w:val="16"/>
                <w:szCs w:val="16"/>
              </w:rPr>
              <w:t xml:space="preserve"> touché</w:t>
            </w:r>
          </w:p>
        </w:tc>
        <w:tc>
          <w:tcPr>
            <w:tcW w:w="0" w:type="auto"/>
            <w:shd w:val="clear" w:color="auto" w:fill="auto"/>
          </w:tcPr>
          <w:p w:rsidR="00F43400" w:rsidRPr="00422DDD" w:rsidRDefault="00F43400" w:rsidP="00BE09C5">
            <w:pPr>
              <w:rPr>
                <w:sz w:val="16"/>
              </w:rPr>
            </w:pPr>
            <w:r>
              <w:rPr>
                <w:sz w:val="16"/>
              </w:rPr>
              <w:t xml:space="preserve">Chef blessé, 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c>
          <w:tcPr>
            <w:tcW w:w="0" w:type="auto"/>
          </w:tcPr>
          <w:p w:rsidR="00F43400" w:rsidRDefault="00F43400" w:rsidP="00BE09C5">
            <w:pPr>
              <w:rPr>
                <w:sz w:val="16"/>
              </w:rPr>
            </w:pPr>
            <w:r>
              <w:rPr>
                <w:sz w:val="16"/>
              </w:rPr>
              <w:t xml:space="preserve">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r>
      <w:tr w:rsidR="00F43400" w:rsidRPr="00422DDD" w:rsidTr="00F43400">
        <w:tc>
          <w:tcPr>
            <w:tcW w:w="0" w:type="auto"/>
            <w:shd w:val="clear" w:color="auto" w:fill="F2F2F2" w:themeFill="background1" w:themeFillShade="F2"/>
          </w:tcPr>
          <w:p w:rsidR="00F43400" w:rsidRPr="00422DDD" w:rsidRDefault="00F43400" w:rsidP="000F3407">
            <w:pPr>
              <w:jc w:val="center"/>
              <w:rPr>
                <w:sz w:val="16"/>
              </w:rPr>
            </w:pPr>
            <w:r>
              <w:rPr>
                <w:sz w:val="16"/>
              </w:rPr>
              <w:t>19</w:t>
            </w:r>
          </w:p>
        </w:tc>
        <w:tc>
          <w:tcPr>
            <w:tcW w:w="0" w:type="auto"/>
            <w:shd w:val="clear" w:color="auto" w:fill="F2F2F2" w:themeFill="background1" w:themeFillShade="F2"/>
          </w:tcPr>
          <w:p w:rsidR="00F43400" w:rsidRPr="00422DDD" w:rsidRDefault="00F43400" w:rsidP="000F3407">
            <w:pPr>
              <w:rPr>
                <w:sz w:val="16"/>
              </w:rPr>
            </w:pPr>
            <w:r>
              <w:rPr>
                <w:sz w:val="16"/>
              </w:rPr>
              <w:t>Héros touché²</w:t>
            </w:r>
          </w:p>
        </w:tc>
        <w:tc>
          <w:tcPr>
            <w:tcW w:w="0" w:type="auto"/>
            <w:shd w:val="clear" w:color="auto" w:fill="F2F2F2" w:themeFill="background1" w:themeFillShade="F2"/>
          </w:tcPr>
          <w:p w:rsidR="00F43400" w:rsidRPr="00422DDD" w:rsidRDefault="00F43400" w:rsidP="00291F06">
            <w:pPr>
              <w:rPr>
                <w:sz w:val="16"/>
              </w:rPr>
            </w:pPr>
            <w:r>
              <w:rPr>
                <w:sz w:val="16"/>
              </w:rPr>
              <w:t xml:space="preserve">Héros blessé, 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c>
          <w:tcPr>
            <w:tcW w:w="0" w:type="auto"/>
            <w:shd w:val="clear" w:color="auto" w:fill="F2F2F2" w:themeFill="background1" w:themeFillShade="F2"/>
          </w:tcPr>
          <w:p w:rsidR="00F43400" w:rsidRDefault="00F43400" w:rsidP="00291F06">
            <w:pPr>
              <w:rPr>
                <w:sz w:val="16"/>
              </w:rPr>
            </w:pPr>
            <w:r>
              <w:rPr>
                <w:sz w:val="16"/>
              </w:rPr>
              <w:t xml:space="preserve">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r>
      <w:tr w:rsidR="00F43400" w:rsidRPr="00422DDD" w:rsidTr="002D2750">
        <w:tc>
          <w:tcPr>
            <w:tcW w:w="0" w:type="auto"/>
            <w:shd w:val="clear" w:color="auto" w:fill="auto"/>
          </w:tcPr>
          <w:p w:rsidR="00F43400" w:rsidRPr="00422DDD" w:rsidRDefault="00566100" w:rsidP="000F3407">
            <w:pPr>
              <w:jc w:val="center"/>
              <w:rPr>
                <w:sz w:val="16"/>
              </w:rPr>
            </w:pPr>
            <w:r>
              <w:rPr>
                <w:sz w:val="16"/>
              </w:rPr>
              <w:t>20</w:t>
            </w:r>
          </w:p>
        </w:tc>
        <w:tc>
          <w:tcPr>
            <w:tcW w:w="0" w:type="auto"/>
            <w:shd w:val="clear" w:color="auto" w:fill="auto"/>
          </w:tcPr>
          <w:p w:rsidR="00F43400" w:rsidRPr="00422DDD" w:rsidRDefault="00F43400" w:rsidP="000F3407">
            <w:pPr>
              <w:rPr>
                <w:sz w:val="16"/>
              </w:rPr>
            </w:pPr>
            <w:r>
              <w:rPr>
                <w:sz w:val="16"/>
              </w:rPr>
              <w:t xml:space="preserve">Un </w:t>
            </w:r>
            <w:r w:rsidRPr="00422DDD">
              <w:rPr>
                <w:sz w:val="16"/>
              </w:rPr>
              <w:t xml:space="preserve">Perso touché </w:t>
            </w:r>
            <w:r>
              <w:rPr>
                <w:sz w:val="16"/>
              </w:rPr>
              <w:t>²</w:t>
            </w:r>
          </w:p>
        </w:tc>
        <w:tc>
          <w:tcPr>
            <w:tcW w:w="0" w:type="auto"/>
            <w:shd w:val="clear" w:color="auto" w:fill="auto"/>
          </w:tcPr>
          <w:p w:rsidR="00F43400" w:rsidRPr="00422DDD" w:rsidRDefault="00F43400" w:rsidP="00291F06">
            <w:pPr>
              <w:rPr>
                <w:sz w:val="16"/>
              </w:rPr>
            </w:pPr>
            <w:r>
              <w:rPr>
                <w:sz w:val="16"/>
              </w:rPr>
              <w:t xml:space="preserve">Perso blessé, 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c>
          <w:tcPr>
            <w:tcW w:w="0" w:type="auto"/>
          </w:tcPr>
          <w:p w:rsidR="00F43400" w:rsidRDefault="00F43400" w:rsidP="00291F06">
            <w:pPr>
              <w:rPr>
                <w:sz w:val="16"/>
              </w:rPr>
            </w:pPr>
            <w:r>
              <w:rPr>
                <w:sz w:val="16"/>
              </w:rPr>
              <w:t xml:space="preserve">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r>
      <w:tr w:rsidR="00F43400" w:rsidRPr="00422DDD" w:rsidTr="00F43400">
        <w:tc>
          <w:tcPr>
            <w:tcW w:w="0" w:type="auto"/>
            <w:shd w:val="clear" w:color="auto" w:fill="F2F2F2" w:themeFill="background1" w:themeFillShade="F2"/>
          </w:tcPr>
          <w:p w:rsidR="00F43400" w:rsidRPr="00422DDD" w:rsidRDefault="00566100" w:rsidP="000F3407">
            <w:pPr>
              <w:jc w:val="center"/>
              <w:rPr>
                <w:sz w:val="16"/>
              </w:rPr>
            </w:pPr>
            <w:r>
              <w:rPr>
                <w:sz w:val="16"/>
              </w:rPr>
              <w:t>21</w:t>
            </w:r>
          </w:p>
        </w:tc>
        <w:tc>
          <w:tcPr>
            <w:tcW w:w="0" w:type="auto"/>
            <w:shd w:val="clear" w:color="auto" w:fill="F2F2F2" w:themeFill="background1" w:themeFillShade="F2"/>
          </w:tcPr>
          <w:p w:rsidR="00F43400" w:rsidRPr="00422DDD" w:rsidRDefault="00F43400" w:rsidP="006D5FBB">
            <w:pPr>
              <w:rPr>
                <w:sz w:val="16"/>
              </w:rPr>
            </w:pPr>
            <w:r>
              <w:rPr>
                <w:sz w:val="16"/>
              </w:rPr>
              <w:t>Magicien touché²</w:t>
            </w:r>
          </w:p>
        </w:tc>
        <w:tc>
          <w:tcPr>
            <w:tcW w:w="0" w:type="auto"/>
            <w:shd w:val="clear" w:color="auto" w:fill="F2F2F2" w:themeFill="background1" w:themeFillShade="F2"/>
          </w:tcPr>
          <w:p w:rsidR="00F43400" w:rsidRPr="00422DDD" w:rsidRDefault="00F43400" w:rsidP="000F3407">
            <w:pPr>
              <w:rPr>
                <w:sz w:val="16"/>
              </w:rPr>
            </w:pPr>
            <w:r>
              <w:rPr>
                <w:sz w:val="16"/>
              </w:rPr>
              <w:t xml:space="preserve">Magicien blessé, 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c>
          <w:tcPr>
            <w:tcW w:w="0" w:type="auto"/>
            <w:shd w:val="clear" w:color="auto" w:fill="F2F2F2" w:themeFill="background1" w:themeFillShade="F2"/>
          </w:tcPr>
          <w:p w:rsidR="00F43400" w:rsidRDefault="00F43400" w:rsidP="000F3407">
            <w:pPr>
              <w:rPr>
                <w:sz w:val="16"/>
              </w:rPr>
            </w:pPr>
            <w:r>
              <w:rPr>
                <w:sz w:val="16"/>
              </w:rPr>
              <w:t xml:space="preserve">voir </w:t>
            </w:r>
            <w:r w:rsidRPr="00F43400">
              <w:rPr>
                <w:i/>
                <w:sz w:val="12"/>
              </w:rPr>
              <w:fldChar w:fldCharType="begin"/>
            </w:r>
            <w:r w:rsidRPr="00F43400">
              <w:rPr>
                <w:i/>
                <w:sz w:val="12"/>
              </w:rPr>
              <w:instrText xml:space="preserve"> REF _Ref373398866 \h  \* MERGEFORMAT </w:instrText>
            </w:r>
            <w:r w:rsidRPr="00F43400">
              <w:rPr>
                <w:i/>
                <w:sz w:val="12"/>
              </w:rPr>
            </w:r>
            <w:r w:rsidRPr="00F43400">
              <w:rPr>
                <w:i/>
                <w:sz w:val="12"/>
              </w:rPr>
              <w:fldChar w:fldCharType="separate"/>
            </w:r>
            <w:r w:rsidR="00DD1A28" w:rsidRPr="00DD1A28">
              <w:rPr>
                <w:i/>
                <w:sz w:val="16"/>
              </w:rPr>
              <w:t>8.3 Blessures</w:t>
            </w:r>
            <w:r w:rsidRPr="00F43400">
              <w:rPr>
                <w:i/>
                <w:sz w:val="12"/>
              </w:rPr>
              <w:fldChar w:fldCharType="end"/>
            </w:r>
          </w:p>
        </w:tc>
      </w:tr>
      <w:tr w:rsidR="00F43400" w:rsidRPr="00422DDD" w:rsidTr="002D2750">
        <w:tc>
          <w:tcPr>
            <w:tcW w:w="0" w:type="auto"/>
            <w:shd w:val="clear" w:color="auto" w:fill="auto"/>
          </w:tcPr>
          <w:p w:rsidR="00F43400" w:rsidRPr="00422DDD" w:rsidRDefault="00566100" w:rsidP="0089609F">
            <w:pPr>
              <w:jc w:val="center"/>
              <w:rPr>
                <w:sz w:val="16"/>
              </w:rPr>
            </w:pPr>
            <w:r>
              <w:rPr>
                <w:sz w:val="16"/>
              </w:rPr>
              <w:t>22-25</w:t>
            </w:r>
          </w:p>
        </w:tc>
        <w:tc>
          <w:tcPr>
            <w:tcW w:w="0" w:type="auto"/>
            <w:shd w:val="clear" w:color="auto" w:fill="auto"/>
          </w:tcPr>
          <w:p w:rsidR="00F43400" w:rsidRPr="00422DDD" w:rsidRDefault="00F43400" w:rsidP="00186D51">
            <w:pPr>
              <w:rPr>
                <w:sz w:val="16"/>
              </w:rPr>
            </w:pPr>
            <w:r w:rsidRPr="00422DDD">
              <w:rPr>
                <w:bCs/>
                <w:sz w:val="16"/>
                <w:szCs w:val="16"/>
              </w:rPr>
              <w:t>Chef</w:t>
            </w:r>
            <w:r>
              <w:rPr>
                <w:bCs/>
                <w:sz w:val="16"/>
                <w:szCs w:val="16"/>
              </w:rPr>
              <w:t xml:space="preserve"> isolé</w:t>
            </w:r>
          </w:p>
        </w:tc>
        <w:tc>
          <w:tcPr>
            <w:tcW w:w="0" w:type="auto"/>
            <w:shd w:val="clear" w:color="auto" w:fill="auto"/>
          </w:tcPr>
          <w:p w:rsidR="00F43400" w:rsidRPr="00422DDD" w:rsidRDefault="00F43400" w:rsidP="0089609F">
            <w:pPr>
              <w:rPr>
                <w:sz w:val="16"/>
              </w:rPr>
            </w:pPr>
            <w:r w:rsidRPr="00422DDD">
              <w:rPr>
                <w:sz w:val="16"/>
              </w:rPr>
              <w:t>M-1, pas de Manœuvre</w:t>
            </w:r>
          </w:p>
        </w:tc>
        <w:tc>
          <w:tcPr>
            <w:tcW w:w="0" w:type="auto"/>
          </w:tcPr>
          <w:p w:rsidR="00F43400" w:rsidRPr="00422DDD" w:rsidRDefault="00F43400" w:rsidP="00F43400">
            <w:pPr>
              <w:rPr>
                <w:sz w:val="16"/>
              </w:rPr>
            </w:pPr>
            <w:r>
              <w:rPr>
                <w:sz w:val="16"/>
              </w:rPr>
              <w:t>TB+10 pour le test de  Manœuvre</w:t>
            </w:r>
          </w:p>
        </w:tc>
      </w:tr>
      <w:tr w:rsidR="00F43400" w:rsidRPr="00422DDD" w:rsidTr="00F43400">
        <w:tc>
          <w:tcPr>
            <w:tcW w:w="0" w:type="auto"/>
            <w:shd w:val="clear" w:color="auto" w:fill="F2F2F2" w:themeFill="background1" w:themeFillShade="F2"/>
          </w:tcPr>
          <w:p w:rsidR="00F43400" w:rsidRPr="00422DDD" w:rsidRDefault="00566100" w:rsidP="000F3407">
            <w:pPr>
              <w:jc w:val="center"/>
              <w:rPr>
                <w:sz w:val="16"/>
              </w:rPr>
            </w:pPr>
            <w:r>
              <w:rPr>
                <w:sz w:val="16"/>
              </w:rPr>
              <w:t>26-30</w:t>
            </w:r>
          </w:p>
        </w:tc>
        <w:tc>
          <w:tcPr>
            <w:tcW w:w="0" w:type="auto"/>
            <w:shd w:val="clear" w:color="auto" w:fill="F2F2F2" w:themeFill="background1" w:themeFillShade="F2"/>
          </w:tcPr>
          <w:p w:rsidR="00F43400" w:rsidRPr="00422DDD" w:rsidRDefault="00F43400" w:rsidP="000F3407">
            <w:pPr>
              <w:rPr>
                <w:sz w:val="16"/>
              </w:rPr>
            </w:pPr>
            <w:r>
              <w:rPr>
                <w:sz w:val="16"/>
              </w:rPr>
              <w:t>Fuite des blessés²</w:t>
            </w:r>
          </w:p>
        </w:tc>
        <w:tc>
          <w:tcPr>
            <w:tcW w:w="0" w:type="auto"/>
            <w:shd w:val="clear" w:color="auto" w:fill="F2F2F2" w:themeFill="background1" w:themeFillShade="F2"/>
          </w:tcPr>
          <w:p w:rsidR="00F43400" w:rsidRPr="00422DDD" w:rsidRDefault="00F43400" w:rsidP="00F43400">
            <w:pPr>
              <w:rPr>
                <w:sz w:val="16"/>
              </w:rPr>
            </w:pPr>
            <w:r>
              <w:rPr>
                <w:sz w:val="16"/>
              </w:rPr>
              <w:t xml:space="preserve">D10*x10% des blessés fuient (passent </w:t>
            </w:r>
            <w:r w:rsidR="00FE1273">
              <w:rPr>
                <w:sz w:val="16"/>
              </w:rPr>
              <w:t>HC</w:t>
            </w:r>
            <w:r>
              <w:rPr>
                <w:sz w:val="16"/>
              </w:rPr>
              <w:t>)</w:t>
            </w:r>
          </w:p>
        </w:tc>
        <w:tc>
          <w:tcPr>
            <w:tcW w:w="0" w:type="auto"/>
            <w:shd w:val="clear" w:color="auto" w:fill="F2F2F2" w:themeFill="background1" w:themeFillShade="F2"/>
          </w:tcPr>
          <w:p w:rsidR="00F43400" w:rsidRPr="00422DDD" w:rsidRDefault="00F43400" w:rsidP="004E1992">
            <w:pPr>
              <w:rPr>
                <w:sz w:val="16"/>
              </w:rPr>
            </w:pPr>
            <w:r>
              <w:rPr>
                <w:sz w:val="16"/>
              </w:rPr>
              <w:t>-</w:t>
            </w:r>
          </w:p>
        </w:tc>
      </w:tr>
      <w:tr w:rsidR="00F43400" w:rsidRPr="00422DDD" w:rsidTr="002D2750">
        <w:tc>
          <w:tcPr>
            <w:tcW w:w="0" w:type="auto"/>
            <w:shd w:val="clear" w:color="auto" w:fill="auto"/>
          </w:tcPr>
          <w:p w:rsidR="00F43400" w:rsidRPr="00422DDD" w:rsidRDefault="00566100" w:rsidP="0089609F">
            <w:pPr>
              <w:jc w:val="center"/>
              <w:rPr>
                <w:sz w:val="16"/>
              </w:rPr>
            </w:pPr>
            <w:r>
              <w:rPr>
                <w:sz w:val="16"/>
              </w:rPr>
              <w:t>31</w:t>
            </w:r>
            <w:r w:rsidR="00F43400">
              <w:rPr>
                <w:sz w:val="16"/>
              </w:rPr>
              <w:t>-5</w:t>
            </w:r>
            <w:r>
              <w:rPr>
                <w:sz w:val="16"/>
              </w:rPr>
              <w:t>5</w:t>
            </w:r>
          </w:p>
        </w:tc>
        <w:tc>
          <w:tcPr>
            <w:tcW w:w="0" w:type="auto"/>
            <w:shd w:val="clear" w:color="auto" w:fill="auto"/>
          </w:tcPr>
          <w:p w:rsidR="00F43400" w:rsidRPr="00422DDD" w:rsidRDefault="00F43400" w:rsidP="0089609F">
            <w:pPr>
              <w:rPr>
                <w:sz w:val="16"/>
              </w:rPr>
            </w:pPr>
            <w:r w:rsidRPr="00422DDD">
              <w:rPr>
                <w:sz w:val="16"/>
              </w:rPr>
              <w:t>Fatigue</w:t>
            </w:r>
          </w:p>
        </w:tc>
        <w:tc>
          <w:tcPr>
            <w:tcW w:w="0" w:type="auto"/>
            <w:shd w:val="clear" w:color="auto" w:fill="auto"/>
          </w:tcPr>
          <w:p w:rsidR="00F43400" w:rsidRPr="00422DDD" w:rsidRDefault="00F43400" w:rsidP="0089609F">
            <w:pPr>
              <w:rPr>
                <w:sz w:val="16"/>
              </w:rPr>
            </w:pPr>
            <w:r w:rsidRPr="00422DDD">
              <w:rPr>
                <w:sz w:val="16"/>
              </w:rPr>
              <w:t>VO-</w:t>
            </w:r>
            <w:r>
              <w:rPr>
                <w:sz w:val="16"/>
              </w:rPr>
              <w:t>5</w:t>
            </w:r>
          </w:p>
        </w:tc>
        <w:tc>
          <w:tcPr>
            <w:tcW w:w="0" w:type="auto"/>
          </w:tcPr>
          <w:p w:rsidR="00F43400" w:rsidRPr="00422DDD" w:rsidRDefault="00F43400" w:rsidP="0089609F">
            <w:pPr>
              <w:rPr>
                <w:sz w:val="16"/>
              </w:rPr>
            </w:pPr>
            <w:r>
              <w:rPr>
                <w:sz w:val="16"/>
              </w:rPr>
              <w:t>-</w:t>
            </w:r>
          </w:p>
        </w:tc>
      </w:tr>
      <w:tr w:rsidR="00F43400" w:rsidRPr="00422DDD" w:rsidTr="00F43400">
        <w:tc>
          <w:tcPr>
            <w:tcW w:w="0" w:type="auto"/>
            <w:shd w:val="clear" w:color="auto" w:fill="F2F2F2" w:themeFill="background1" w:themeFillShade="F2"/>
          </w:tcPr>
          <w:p w:rsidR="00F43400" w:rsidRPr="00422DDD" w:rsidRDefault="00566100" w:rsidP="00F43400">
            <w:pPr>
              <w:jc w:val="center"/>
              <w:rPr>
                <w:sz w:val="16"/>
              </w:rPr>
            </w:pPr>
            <w:r>
              <w:rPr>
                <w:sz w:val="16"/>
              </w:rPr>
              <w:t>56-</w:t>
            </w:r>
            <w:r w:rsidR="00F43400">
              <w:rPr>
                <w:sz w:val="16"/>
              </w:rPr>
              <w:t>60</w:t>
            </w:r>
          </w:p>
        </w:tc>
        <w:tc>
          <w:tcPr>
            <w:tcW w:w="0" w:type="auto"/>
            <w:shd w:val="clear" w:color="auto" w:fill="F2F2F2" w:themeFill="background1" w:themeFillShade="F2"/>
          </w:tcPr>
          <w:p w:rsidR="00F43400" w:rsidRPr="00422DDD" w:rsidRDefault="00F43400" w:rsidP="000F3407">
            <w:pPr>
              <w:rPr>
                <w:sz w:val="16"/>
              </w:rPr>
            </w:pPr>
            <w:r>
              <w:rPr>
                <w:sz w:val="16"/>
              </w:rPr>
              <w:t>Pertes de munitions²</w:t>
            </w:r>
          </w:p>
        </w:tc>
        <w:tc>
          <w:tcPr>
            <w:tcW w:w="0" w:type="auto"/>
            <w:shd w:val="clear" w:color="auto" w:fill="F2F2F2" w:themeFill="background1" w:themeFillShade="F2"/>
          </w:tcPr>
          <w:p w:rsidR="00F43400" w:rsidRPr="00422DDD" w:rsidRDefault="00F43400" w:rsidP="000F3407">
            <w:pPr>
              <w:rPr>
                <w:sz w:val="16"/>
              </w:rPr>
            </w:pPr>
            <w:r>
              <w:rPr>
                <w:sz w:val="16"/>
              </w:rPr>
              <w:t>D10* munitions perdues</w:t>
            </w:r>
          </w:p>
        </w:tc>
        <w:tc>
          <w:tcPr>
            <w:tcW w:w="0" w:type="auto"/>
            <w:shd w:val="clear" w:color="auto" w:fill="F2F2F2" w:themeFill="background1" w:themeFillShade="F2"/>
          </w:tcPr>
          <w:p w:rsidR="00F43400" w:rsidRPr="00422DDD" w:rsidRDefault="00F43400" w:rsidP="00F43400">
            <w:pPr>
              <w:rPr>
                <w:sz w:val="16"/>
              </w:rPr>
            </w:pPr>
            <w:r>
              <w:rPr>
                <w:sz w:val="16"/>
              </w:rPr>
              <w:t>La moitié prise si même tireurs</w:t>
            </w:r>
          </w:p>
        </w:tc>
      </w:tr>
      <w:tr w:rsidR="00F43400" w:rsidRPr="00422DDD" w:rsidTr="002D2750">
        <w:tc>
          <w:tcPr>
            <w:tcW w:w="0" w:type="auto"/>
            <w:shd w:val="clear" w:color="auto" w:fill="auto"/>
          </w:tcPr>
          <w:p w:rsidR="00F43400" w:rsidRPr="00422DDD" w:rsidRDefault="00F43400" w:rsidP="0089609F">
            <w:pPr>
              <w:jc w:val="center"/>
              <w:rPr>
                <w:sz w:val="16"/>
              </w:rPr>
            </w:pPr>
            <w:r>
              <w:rPr>
                <w:sz w:val="16"/>
              </w:rPr>
              <w:t>61-66</w:t>
            </w:r>
          </w:p>
        </w:tc>
        <w:tc>
          <w:tcPr>
            <w:tcW w:w="0" w:type="auto"/>
            <w:shd w:val="clear" w:color="auto" w:fill="auto"/>
          </w:tcPr>
          <w:p w:rsidR="00F43400" w:rsidRPr="00422DDD" w:rsidRDefault="00F43400" w:rsidP="0089609F">
            <w:pPr>
              <w:rPr>
                <w:sz w:val="16"/>
              </w:rPr>
            </w:pPr>
            <w:r w:rsidRPr="00422DDD">
              <w:rPr>
                <w:sz w:val="16"/>
              </w:rPr>
              <w:t>Encerclement</w:t>
            </w:r>
          </w:p>
        </w:tc>
        <w:tc>
          <w:tcPr>
            <w:tcW w:w="0" w:type="auto"/>
            <w:shd w:val="clear" w:color="auto" w:fill="auto"/>
          </w:tcPr>
          <w:p w:rsidR="00F43400" w:rsidRPr="00422DDD" w:rsidRDefault="00F43400" w:rsidP="00F43400">
            <w:pPr>
              <w:rPr>
                <w:sz w:val="16"/>
              </w:rPr>
            </w:pPr>
            <w:r w:rsidRPr="00422DDD">
              <w:rPr>
                <w:sz w:val="16"/>
              </w:rPr>
              <w:t>V</w:t>
            </w:r>
            <w:r>
              <w:rPr>
                <w:sz w:val="16"/>
              </w:rPr>
              <w:t>D-5</w:t>
            </w:r>
          </w:p>
        </w:tc>
        <w:tc>
          <w:tcPr>
            <w:tcW w:w="0" w:type="auto"/>
          </w:tcPr>
          <w:p w:rsidR="00F43400" w:rsidRPr="00422DDD" w:rsidRDefault="00F43400" w:rsidP="0089609F">
            <w:pPr>
              <w:rPr>
                <w:sz w:val="16"/>
              </w:rPr>
            </w:pPr>
            <w:r>
              <w:rPr>
                <w:sz w:val="16"/>
              </w:rPr>
              <w:t>VO+5</w:t>
            </w:r>
          </w:p>
        </w:tc>
      </w:tr>
      <w:tr w:rsidR="00F43400" w:rsidRPr="00422DDD" w:rsidTr="00F43400">
        <w:tc>
          <w:tcPr>
            <w:tcW w:w="0" w:type="auto"/>
            <w:shd w:val="clear" w:color="auto" w:fill="F2F2F2" w:themeFill="background1" w:themeFillShade="F2"/>
          </w:tcPr>
          <w:p w:rsidR="00F43400" w:rsidRPr="00422DDD" w:rsidRDefault="00F43400" w:rsidP="000F3407">
            <w:pPr>
              <w:jc w:val="center"/>
              <w:rPr>
                <w:sz w:val="16"/>
              </w:rPr>
            </w:pPr>
            <w:r>
              <w:rPr>
                <w:sz w:val="16"/>
              </w:rPr>
              <w:t>67-70</w:t>
            </w:r>
          </w:p>
        </w:tc>
        <w:tc>
          <w:tcPr>
            <w:tcW w:w="0" w:type="auto"/>
            <w:shd w:val="clear" w:color="auto" w:fill="F2F2F2" w:themeFill="background1" w:themeFillShade="F2"/>
          </w:tcPr>
          <w:p w:rsidR="00F43400" w:rsidRPr="00422DDD" w:rsidRDefault="00F43400" w:rsidP="000F3407">
            <w:pPr>
              <w:rPr>
                <w:sz w:val="16"/>
              </w:rPr>
            </w:pPr>
            <w:r>
              <w:rPr>
                <w:sz w:val="16"/>
              </w:rPr>
              <w:t>Magicien épuisé²</w:t>
            </w:r>
          </w:p>
        </w:tc>
        <w:tc>
          <w:tcPr>
            <w:tcW w:w="0" w:type="auto"/>
            <w:shd w:val="clear" w:color="auto" w:fill="F2F2F2" w:themeFill="background1" w:themeFillShade="F2"/>
          </w:tcPr>
          <w:p w:rsidR="00F43400" w:rsidRPr="00422DDD" w:rsidRDefault="00F43400" w:rsidP="004E1992">
            <w:pPr>
              <w:rPr>
                <w:sz w:val="16"/>
              </w:rPr>
            </w:pPr>
            <w:r>
              <w:rPr>
                <w:sz w:val="16"/>
              </w:rPr>
              <w:t>Plus de magie possible, effets annulés</w:t>
            </w:r>
          </w:p>
        </w:tc>
        <w:tc>
          <w:tcPr>
            <w:tcW w:w="0" w:type="auto"/>
            <w:shd w:val="clear" w:color="auto" w:fill="F2F2F2" w:themeFill="background1" w:themeFillShade="F2"/>
          </w:tcPr>
          <w:p w:rsidR="00F43400" w:rsidRPr="00422DDD" w:rsidRDefault="00F43400" w:rsidP="004E1992">
            <w:pPr>
              <w:rPr>
                <w:sz w:val="16"/>
              </w:rPr>
            </w:pPr>
            <w:r>
              <w:rPr>
                <w:sz w:val="16"/>
              </w:rPr>
              <w:t>-</w:t>
            </w:r>
          </w:p>
        </w:tc>
      </w:tr>
      <w:tr w:rsidR="00F43400" w:rsidRPr="00422DDD" w:rsidTr="002D2750">
        <w:tc>
          <w:tcPr>
            <w:tcW w:w="0" w:type="auto"/>
            <w:shd w:val="clear" w:color="auto" w:fill="auto"/>
          </w:tcPr>
          <w:p w:rsidR="00F43400" w:rsidRPr="00422DDD" w:rsidRDefault="00F43400" w:rsidP="0089609F">
            <w:pPr>
              <w:jc w:val="center"/>
              <w:rPr>
                <w:sz w:val="16"/>
              </w:rPr>
            </w:pPr>
            <w:r>
              <w:rPr>
                <w:sz w:val="16"/>
              </w:rPr>
              <w:t>71-74</w:t>
            </w:r>
          </w:p>
        </w:tc>
        <w:tc>
          <w:tcPr>
            <w:tcW w:w="0" w:type="auto"/>
            <w:shd w:val="clear" w:color="auto" w:fill="auto"/>
          </w:tcPr>
          <w:p w:rsidR="00F43400" w:rsidRPr="00422DDD" w:rsidRDefault="00F43400" w:rsidP="0089609F">
            <w:pPr>
              <w:rPr>
                <w:sz w:val="16"/>
              </w:rPr>
            </w:pPr>
            <w:r w:rsidRPr="00422DDD">
              <w:rPr>
                <w:sz w:val="16"/>
              </w:rPr>
              <w:t>Division de la force</w:t>
            </w:r>
          </w:p>
        </w:tc>
        <w:tc>
          <w:tcPr>
            <w:tcW w:w="0" w:type="auto"/>
            <w:shd w:val="clear" w:color="auto" w:fill="auto"/>
          </w:tcPr>
          <w:p w:rsidR="00F43400" w:rsidRPr="00422DDD" w:rsidRDefault="00F43400" w:rsidP="0089609F">
            <w:pPr>
              <w:rPr>
                <w:sz w:val="16"/>
              </w:rPr>
            </w:pPr>
            <w:r w:rsidRPr="00422DDD">
              <w:rPr>
                <w:sz w:val="16"/>
              </w:rPr>
              <w:t>Prochain tour à NCV/2</w:t>
            </w:r>
          </w:p>
        </w:tc>
        <w:tc>
          <w:tcPr>
            <w:tcW w:w="0" w:type="auto"/>
          </w:tcPr>
          <w:p w:rsidR="00F43400" w:rsidRPr="00422DDD" w:rsidRDefault="00F43400" w:rsidP="0089609F">
            <w:pPr>
              <w:rPr>
                <w:sz w:val="16"/>
              </w:rPr>
            </w:pPr>
            <w:r>
              <w:rPr>
                <w:sz w:val="16"/>
              </w:rPr>
              <w:t>-</w:t>
            </w:r>
          </w:p>
        </w:tc>
      </w:tr>
      <w:tr w:rsidR="00F43400" w:rsidRPr="00422DDD" w:rsidTr="00F43400">
        <w:tc>
          <w:tcPr>
            <w:tcW w:w="0" w:type="auto"/>
            <w:shd w:val="clear" w:color="auto" w:fill="F2F2F2" w:themeFill="background1" w:themeFillShade="F2"/>
          </w:tcPr>
          <w:p w:rsidR="00F43400" w:rsidRPr="00422DDD" w:rsidRDefault="00F43400" w:rsidP="000F3407">
            <w:pPr>
              <w:jc w:val="center"/>
              <w:rPr>
                <w:sz w:val="16"/>
              </w:rPr>
            </w:pPr>
            <w:r>
              <w:rPr>
                <w:sz w:val="16"/>
              </w:rPr>
              <w:t>75-80</w:t>
            </w:r>
          </w:p>
        </w:tc>
        <w:tc>
          <w:tcPr>
            <w:tcW w:w="0" w:type="auto"/>
            <w:shd w:val="clear" w:color="auto" w:fill="F2F2F2" w:themeFill="background1" w:themeFillShade="F2"/>
          </w:tcPr>
          <w:p w:rsidR="00F43400" w:rsidRPr="00422DDD" w:rsidRDefault="00F43400" w:rsidP="000F3407">
            <w:pPr>
              <w:rPr>
                <w:sz w:val="16"/>
              </w:rPr>
            </w:pPr>
            <w:r>
              <w:rPr>
                <w:sz w:val="16"/>
              </w:rPr>
              <w:t>Tireurs attaqués²</w:t>
            </w:r>
          </w:p>
        </w:tc>
        <w:tc>
          <w:tcPr>
            <w:tcW w:w="0" w:type="auto"/>
            <w:shd w:val="clear" w:color="auto" w:fill="F2F2F2" w:themeFill="background1" w:themeFillShade="F2"/>
          </w:tcPr>
          <w:p w:rsidR="00F43400" w:rsidRPr="00422DDD" w:rsidRDefault="00F43400" w:rsidP="004E1992">
            <w:pPr>
              <w:rPr>
                <w:sz w:val="16"/>
              </w:rPr>
            </w:pPr>
            <w:r>
              <w:rPr>
                <w:sz w:val="16"/>
              </w:rPr>
              <w:t>Groupe Tir fusionne avec le reste</w:t>
            </w:r>
          </w:p>
        </w:tc>
        <w:tc>
          <w:tcPr>
            <w:tcW w:w="0" w:type="auto"/>
            <w:shd w:val="clear" w:color="auto" w:fill="F2F2F2" w:themeFill="background1" w:themeFillShade="F2"/>
          </w:tcPr>
          <w:p w:rsidR="00F43400" w:rsidRPr="00422DDD" w:rsidRDefault="00F43400" w:rsidP="004E1992">
            <w:pPr>
              <w:rPr>
                <w:sz w:val="16"/>
              </w:rPr>
            </w:pPr>
            <w:r>
              <w:rPr>
                <w:sz w:val="16"/>
              </w:rPr>
              <w:t>-</w:t>
            </w:r>
          </w:p>
        </w:tc>
      </w:tr>
      <w:tr w:rsidR="00F43400" w:rsidRPr="00422DDD" w:rsidTr="002D2750">
        <w:tc>
          <w:tcPr>
            <w:tcW w:w="0" w:type="auto"/>
            <w:shd w:val="clear" w:color="auto" w:fill="auto"/>
          </w:tcPr>
          <w:p w:rsidR="00F43400" w:rsidRPr="00422DDD" w:rsidRDefault="00F43400" w:rsidP="0089609F">
            <w:pPr>
              <w:jc w:val="center"/>
              <w:rPr>
                <w:sz w:val="16"/>
              </w:rPr>
            </w:pPr>
            <w:r>
              <w:rPr>
                <w:sz w:val="16"/>
              </w:rPr>
              <w:t>81-83</w:t>
            </w:r>
          </w:p>
        </w:tc>
        <w:tc>
          <w:tcPr>
            <w:tcW w:w="0" w:type="auto"/>
            <w:shd w:val="clear" w:color="auto" w:fill="auto"/>
          </w:tcPr>
          <w:p w:rsidR="00F43400" w:rsidRPr="00422DDD" w:rsidRDefault="00F43400" w:rsidP="0089609F">
            <w:pPr>
              <w:rPr>
                <w:sz w:val="16"/>
              </w:rPr>
            </w:pPr>
            <w:r w:rsidRPr="00422DDD">
              <w:rPr>
                <w:sz w:val="16"/>
              </w:rPr>
              <w:t>Attaque surprise</w:t>
            </w:r>
          </w:p>
        </w:tc>
        <w:tc>
          <w:tcPr>
            <w:tcW w:w="0" w:type="auto"/>
            <w:shd w:val="clear" w:color="auto" w:fill="auto"/>
          </w:tcPr>
          <w:p w:rsidR="00F43400" w:rsidRPr="00422DDD" w:rsidRDefault="00F43400" w:rsidP="0089609F">
            <w:pPr>
              <w:rPr>
                <w:sz w:val="16"/>
              </w:rPr>
            </w:pPr>
            <w:r w:rsidRPr="00422DDD">
              <w:rPr>
                <w:sz w:val="16"/>
              </w:rPr>
              <w:t>Prochain tour à VD/2</w:t>
            </w:r>
          </w:p>
        </w:tc>
        <w:tc>
          <w:tcPr>
            <w:tcW w:w="0" w:type="auto"/>
          </w:tcPr>
          <w:p w:rsidR="00F43400" w:rsidRPr="00422DDD" w:rsidRDefault="00F43400" w:rsidP="0089609F">
            <w:pPr>
              <w:rPr>
                <w:sz w:val="16"/>
              </w:rPr>
            </w:pPr>
            <w:r>
              <w:rPr>
                <w:sz w:val="16"/>
              </w:rPr>
              <w:t>-</w:t>
            </w:r>
          </w:p>
        </w:tc>
      </w:tr>
      <w:tr w:rsidR="00F43400" w:rsidRPr="00422DDD" w:rsidTr="00F43400">
        <w:tc>
          <w:tcPr>
            <w:tcW w:w="0" w:type="auto"/>
            <w:shd w:val="clear" w:color="auto" w:fill="F2F2F2" w:themeFill="background1" w:themeFillShade="F2"/>
          </w:tcPr>
          <w:p w:rsidR="00F43400" w:rsidRPr="00422DDD" w:rsidRDefault="00F43400" w:rsidP="0089609F">
            <w:pPr>
              <w:jc w:val="center"/>
              <w:rPr>
                <w:sz w:val="16"/>
              </w:rPr>
            </w:pPr>
            <w:r>
              <w:rPr>
                <w:sz w:val="16"/>
              </w:rPr>
              <w:t>84-87</w:t>
            </w:r>
          </w:p>
        </w:tc>
        <w:tc>
          <w:tcPr>
            <w:tcW w:w="0" w:type="auto"/>
            <w:shd w:val="clear" w:color="auto" w:fill="F2F2F2" w:themeFill="background1" w:themeFillShade="F2"/>
          </w:tcPr>
          <w:p w:rsidR="00F43400" w:rsidRPr="00422DDD" w:rsidRDefault="00F43400" w:rsidP="0089609F">
            <w:pPr>
              <w:rPr>
                <w:sz w:val="16"/>
              </w:rPr>
            </w:pPr>
            <w:r>
              <w:rPr>
                <w:sz w:val="16"/>
              </w:rPr>
              <w:t>Réserve recule²</w:t>
            </w:r>
          </w:p>
        </w:tc>
        <w:tc>
          <w:tcPr>
            <w:tcW w:w="0" w:type="auto"/>
            <w:shd w:val="clear" w:color="auto" w:fill="F2F2F2" w:themeFill="background1" w:themeFillShade="F2"/>
          </w:tcPr>
          <w:p w:rsidR="00F43400" w:rsidRPr="00422DDD" w:rsidRDefault="00F43400" w:rsidP="00422B58">
            <w:pPr>
              <w:rPr>
                <w:sz w:val="16"/>
              </w:rPr>
            </w:pPr>
            <w:r>
              <w:rPr>
                <w:sz w:val="16"/>
              </w:rPr>
              <w:t xml:space="preserve">Pas de réserve pendant </w:t>
            </w:r>
            <w:r w:rsidR="00422B58">
              <w:rPr>
                <w:sz w:val="16"/>
              </w:rPr>
              <w:t>2</w:t>
            </w:r>
            <w:r>
              <w:rPr>
                <w:sz w:val="16"/>
              </w:rPr>
              <w:t xml:space="preserve"> tours</w:t>
            </w:r>
          </w:p>
        </w:tc>
        <w:tc>
          <w:tcPr>
            <w:tcW w:w="0" w:type="auto"/>
            <w:shd w:val="clear" w:color="auto" w:fill="F2F2F2" w:themeFill="background1" w:themeFillShade="F2"/>
          </w:tcPr>
          <w:p w:rsidR="00F43400" w:rsidRPr="00422DDD" w:rsidRDefault="00F43400" w:rsidP="0089609F">
            <w:pPr>
              <w:rPr>
                <w:sz w:val="16"/>
              </w:rPr>
            </w:pPr>
            <w:r>
              <w:rPr>
                <w:sz w:val="16"/>
              </w:rPr>
              <w:t>M+1</w:t>
            </w:r>
          </w:p>
        </w:tc>
      </w:tr>
      <w:tr w:rsidR="00F43400" w:rsidRPr="00422DDD" w:rsidTr="002D2750">
        <w:tc>
          <w:tcPr>
            <w:tcW w:w="0" w:type="auto"/>
            <w:shd w:val="clear" w:color="auto" w:fill="auto"/>
          </w:tcPr>
          <w:p w:rsidR="00F43400" w:rsidRPr="00422DDD" w:rsidRDefault="00F43400" w:rsidP="0089609F">
            <w:pPr>
              <w:jc w:val="center"/>
              <w:rPr>
                <w:sz w:val="16"/>
              </w:rPr>
            </w:pPr>
            <w:r>
              <w:rPr>
                <w:sz w:val="16"/>
              </w:rPr>
              <w:t>88-92</w:t>
            </w:r>
          </w:p>
        </w:tc>
        <w:tc>
          <w:tcPr>
            <w:tcW w:w="0" w:type="auto"/>
            <w:shd w:val="clear" w:color="auto" w:fill="auto"/>
          </w:tcPr>
          <w:p w:rsidR="00F43400" w:rsidRPr="00422DDD" w:rsidRDefault="00F43400" w:rsidP="0089609F">
            <w:pPr>
              <w:rPr>
                <w:sz w:val="16"/>
              </w:rPr>
            </w:pPr>
            <w:r w:rsidRPr="00422DDD">
              <w:rPr>
                <w:sz w:val="16"/>
              </w:rPr>
              <w:t>Hésitation</w:t>
            </w:r>
          </w:p>
        </w:tc>
        <w:tc>
          <w:tcPr>
            <w:tcW w:w="0" w:type="auto"/>
            <w:shd w:val="clear" w:color="auto" w:fill="auto"/>
          </w:tcPr>
          <w:p w:rsidR="00F43400" w:rsidRPr="00422DDD" w:rsidRDefault="00F43400" w:rsidP="0089609F">
            <w:pPr>
              <w:rPr>
                <w:sz w:val="16"/>
              </w:rPr>
            </w:pPr>
            <w:r w:rsidRPr="00422DDD">
              <w:rPr>
                <w:sz w:val="16"/>
              </w:rPr>
              <w:t>Prochain tour à VO/2</w:t>
            </w:r>
          </w:p>
        </w:tc>
        <w:tc>
          <w:tcPr>
            <w:tcW w:w="0" w:type="auto"/>
          </w:tcPr>
          <w:p w:rsidR="00F43400" w:rsidRPr="00422DDD" w:rsidRDefault="00F43400" w:rsidP="0089609F">
            <w:pPr>
              <w:rPr>
                <w:sz w:val="16"/>
              </w:rPr>
            </w:pPr>
            <w:r>
              <w:rPr>
                <w:sz w:val="16"/>
              </w:rPr>
              <w:t>-</w:t>
            </w:r>
          </w:p>
        </w:tc>
      </w:tr>
      <w:tr w:rsidR="00F43400" w:rsidRPr="00422DDD" w:rsidTr="00F43400">
        <w:tc>
          <w:tcPr>
            <w:tcW w:w="0" w:type="auto"/>
            <w:shd w:val="clear" w:color="auto" w:fill="F2F2F2" w:themeFill="background1" w:themeFillShade="F2"/>
          </w:tcPr>
          <w:p w:rsidR="00F43400" w:rsidRPr="00422DDD" w:rsidRDefault="00F43400" w:rsidP="0089609F">
            <w:pPr>
              <w:jc w:val="center"/>
              <w:rPr>
                <w:sz w:val="16"/>
              </w:rPr>
            </w:pPr>
            <w:r>
              <w:rPr>
                <w:sz w:val="16"/>
              </w:rPr>
              <w:t>93-96</w:t>
            </w:r>
          </w:p>
        </w:tc>
        <w:tc>
          <w:tcPr>
            <w:tcW w:w="0" w:type="auto"/>
            <w:shd w:val="clear" w:color="auto" w:fill="F2F2F2" w:themeFill="background1" w:themeFillShade="F2"/>
          </w:tcPr>
          <w:p w:rsidR="00F43400" w:rsidRPr="00422DDD" w:rsidRDefault="00F43400" w:rsidP="0089609F">
            <w:pPr>
              <w:rPr>
                <w:sz w:val="16"/>
              </w:rPr>
            </w:pPr>
            <w:r>
              <w:rPr>
                <w:sz w:val="16"/>
              </w:rPr>
              <w:t>Esprit de sacrifice</w:t>
            </w:r>
          </w:p>
        </w:tc>
        <w:tc>
          <w:tcPr>
            <w:tcW w:w="0" w:type="auto"/>
            <w:shd w:val="clear" w:color="auto" w:fill="F2F2F2" w:themeFill="background1" w:themeFillShade="F2"/>
          </w:tcPr>
          <w:p w:rsidR="00F43400" w:rsidRPr="00422DDD" w:rsidRDefault="00F43400" w:rsidP="0089609F">
            <w:pPr>
              <w:rPr>
                <w:sz w:val="16"/>
              </w:rPr>
            </w:pPr>
            <w:r>
              <w:rPr>
                <w:sz w:val="16"/>
              </w:rPr>
              <w:t>M+D10*, NCV-D10*%</w:t>
            </w:r>
          </w:p>
        </w:tc>
        <w:tc>
          <w:tcPr>
            <w:tcW w:w="0" w:type="auto"/>
            <w:shd w:val="clear" w:color="auto" w:fill="F2F2F2" w:themeFill="background1" w:themeFillShade="F2"/>
          </w:tcPr>
          <w:p w:rsidR="00F43400" w:rsidRPr="00422DDD" w:rsidRDefault="00F43400" w:rsidP="0089609F">
            <w:pPr>
              <w:rPr>
                <w:sz w:val="16"/>
              </w:rPr>
            </w:pPr>
            <w:r>
              <w:rPr>
                <w:sz w:val="16"/>
              </w:rPr>
              <w:t>M-1</w:t>
            </w:r>
          </w:p>
        </w:tc>
      </w:tr>
      <w:tr w:rsidR="00F43400" w:rsidRPr="00422DDD" w:rsidTr="002D2750">
        <w:tc>
          <w:tcPr>
            <w:tcW w:w="0" w:type="auto"/>
            <w:shd w:val="clear" w:color="auto" w:fill="auto"/>
          </w:tcPr>
          <w:p w:rsidR="00F43400" w:rsidRPr="00422DDD" w:rsidRDefault="00F43400" w:rsidP="0089609F">
            <w:pPr>
              <w:jc w:val="center"/>
              <w:rPr>
                <w:sz w:val="16"/>
              </w:rPr>
            </w:pPr>
            <w:r>
              <w:rPr>
                <w:sz w:val="16"/>
              </w:rPr>
              <w:t>97-99</w:t>
            </w:r>
          </w:p>
        </w:tc>
        <w:tc>
          <w:tcPr>
            <w:tcW w:w="0" w:type="auto"/>
            <w:shd w:val="clear" w:color="auto" w:fill="auto"/>
          </w:tcPr>
          <w:p w:rsidR="00F43400" w:rsidRPr="00422DDD" w:rsidRDefault="00F43400" w:rsidP="0089609F">
            <w:pPr>
              <w:rPr>
                <w:sz w:val="16"/>
              </w:rPr>
            </w:pPr>
            <w:r w:rsidRPr="00422DDD">
              <w:rPr>
                <w:sz w:val="16"/>
              </w:rPr>
              <w:t>Rage du désespoir</w:t>
            </w:r>
          </w:p>
        </w:tc>
        <w:tc>
          <w:tcPr>
            <w:tcW w:w="0" w:type="auto"/>
            <w:shd w:val="clear" w:color="auto" w:fill="auto"/>
          </w:tcPr>
          <w:p w:rsidR="00F43400" w:rsidRPr="00422DDD" w:rsidRDefault="00F43400" w:rsidP="0089609F">
            <w:pPr>
              <w:rPr>
                <w:sz w:val="16"/>
              </w:rPr>
            </w:pPr>
            <w:r w:rsidRPr="00422DDD">
              <w:rPr>
                <w:sz w:val="16"/>
              </w:rPr>
              <w:t>Prochain tour à VO+1</w:t>
            </w:r>
            <w:r>
              <w:rPr>
                <w:sz w:val="16"/>
              </w:rPr>
              <w:t>0</w:t>
            </w:r>
            <w:r w:rsidRPr="00422DDD">
              <w:rPr>
                <w:sz w:val="16"/>
              </w:rPr>
              <w:t xml:space="preserve"> et VD+1</w:t>
            </w:r>
            <w:r>
              <w:rPr>
                <w:sz w:val="16"/>
              </w:rPr>
              <w:t>0</w:t>
            </w:r>
          </w:p>
        </w:tc>
        <w:tc>
          <w:tcPr>
            <w:tcW w:w="0" w:type="auto"/>
          </w:tcPr>
          <w:p w:rsidR="00F43400" w:rsidRPr="00422DDD" w:rsidRDefault="00F43400" w:rsidP="0089609F">
            <w:pPr>
              <w:rPr>
                <w:sz w:val="16"/>
              </w:rPr>
            </w:pPr>
            <w:r>
              <w:rPr>
                <w:sz w:val="16"/>
              </w:rPr>
              <w:t>M-1</w:t>
            </w:r>
          </w:p>
        </w:tc>
      </w:tr>
      <w:tr w:rsidR="00F43400" w:rsidRPr="00422DDD" w:rsidTr="00F43400">
        <w:tc>
          <w:tcPr>
            <w:tcW w:w="0" w:type="auto"/>
            <w:shd w:val="clear" w:color="auto" w:fill="F2F2F2" w:themeFill="background1" w:themeFillShade="F2"/>
          </w:tcPr>
          <w:p w:rsidR="00F43400" w:rsidRDefault="00F43400" w:rsidP="0089609F">
            <w:pPr>
              <w:jc w:val="center"/>
              <w:rPr>
                <w:sz w:val="16"/>
              </w:rPr>
            </w:pPr>
            <w:r>
              <w:rPr>
                <w:sz w:val="16"/>
              </w:rPr>
              <w:t>100</w:t>
            </w:r>
          </w:p>
        </w:tc>
        <w:tc>
          <w:tcPr>
            <w:tcW w:w="0" w:type="auto"/>
            <w:shd w:val="clear" w:color="auto" w:fill="F2F2F2" w:themeFill="background1" w:themeFillShade="F2"/>
          </w:tcPr>
          <w:p w:rsidR="00F43400" w:rsidRPr="00422DDD" w:rsidRDefault="00F43400" w:rsidP="0089609F">
            <w:pPr>
              <w:rPr>
                <w:sz w:val="16"/>
              </w:rPr>
            </w:pPr>
            <w:r>
              <w:rPr>
                <w:sz w:val="16"/>
              </w:rPr>
              <w:t>Accident</w:t>
            </w:r>
          </w:p>
        </w:tc>
        <w:tc>
          <w:tcPr>
            <w:tcW w:w="0" w:type="auto"/>
            <w:shd w:val="clear" w:color="auto" w:fill="F2F2F2" w:themeFill="background1" w:themeFillShade="F2"/>
          </w:tcPr>
          <w:p w:rsidR="00F43400" w:rsidRPr="00422DDD" w:rsidRDefault="00F43400" w:rsidP="0089609F">
            <w:pPr>
              <w:rPr>
                <w:sz w:val="16"/>
              </w:rPr>
            </w:pPr>
            <w:r>
              <w:rPr>
                <w:sz w:val="16"/>
              </w:rPr>
              <w:t xml:space="preserve">Magicien/Héros/Perso/Chef </w:t>
            </w:r>
            <w:r w:rsidR="00422B58">
              <w:rPr>
                <w:sz w:val="16"/>
              </w:rPr>
              <w:t>(D10*)</w:t>
            </w:r>
            <w:r>
              <w:rPr>
                <w:sz w:val="16"/>
              </w:rPr>
              <w:t>capturé</w:t>
            </w:r>
          </w:p>
        </w:tc>
        <w:tc>
          <w:tcPr>
            <w:tcW w:w="0" w:type="auto"/>
            <w:shd w:val="clear" w:color="auto" w:fill="F2F2F2" w:themeFill="background1" w:themeFillShade="F2"/>
          </w:tcPr>
          <w:p w:rsidR="00F43400" w:rsidRPr="00422DDD" w:rsidRDefault="00F43400" w:rsidP="00020FEC">
            <w:pPr>
              <w:rPr>
                <w:sz w:val="16"/>
              </w:rPr>
            </w:pPr>
            <w:r>
              <w:rPr>
                <w:sz w:val="16"/>
              </w:rPr>
              <w:t xml:space="preserve">Voir </w:t>
            </w:r>
            <w:r w:rsidR="00422B58">
              <w:rPr>
                <w:sz w:val="16"/>
              </w:rPr>
              <w:t>8.1</w:t>
            </w:r>
          </w:p>
        </w:tc>
      </w:tr>
    </w:tbl>
    <w:p w:rsidR="00A528C4" w:rsidRPr="00422DDD" w:rsidRDefault="00D36A38" w:rsidP="006D5FBB">
      <w:pPr>
        <w:ind w:left="720"/>
        <w:rPr>
          <w:sz w:val="16"/>
          <w:szCs w:val="16"/>
        </w:rPr>
      </w:pPr>
      <w:r w:rsidRPr="00422DDD">
        <w:rPr>
          <w:sz w:val="16"/>
          <w:vertAlign w:val="superscript"/>
        </w:rPr>
        <w:t>1</w:t>
      </w:r>
      <w:r w:rsidR="006D5FBB" w:rsidRPr="00422DDD">
        <w:rPr>
          <w:sz w:val="16"/>
          <w:szCs w:val="16"/>
        </w:rPr>
        <w:t xml:space="preserve"> </w:t>
      </w:r>
      <w:r w:rsidRPr="00422DDD">
        <w:rPr>
          <w:sz w:val="16"/>
          <w:szCs w:val="16"/>
        </w:rPr>
        <w:t>voir</w:t>
      </w:r>
      <w:r w:rsidR="006D5FBB" w:rsidRPr="00422DDD">
        <w:rPr>
          <w:sz w:val="16"/>
          <w:szCs w:val="16"/>
        </w:rPr>
        <w:t xml:space="preserve"> </w:t>
      </w:r>
      <w:r w:rsidRPr="00422DDD">
        <w:rPr>
          <w:i/>
          <w:sz w:val="12"/>
          <w:szCs w:val="16"/>
        </w:rPr>
        <w:fldChar w:fldCharType="begin"/>
      </w:r>
      <w:r w:rsidRPr="00422DDD">
        <w:rPr>
          <w:i/>
          <w:sz w:val="12"/>
          <w:szCs w:val="16"/>
        </w:rPr>
        <w:instrText xml:space="preserve"> REF _Ref378660312 \h  \* MERGEFORMAT </w:instrText>
      </w:r>
      <w:r w:rsidRPr="00422DDD">
        <w:rPr>
          <w:i/>
          <w:sz w:val="12"/>
          <w:szCs w:val="16"/>
        </w:rPr>
      </w:r>
      <w:r w:rsidRPr="00422DDD">
        <w:rPr>
          <w:i/>
          <w:sz w:val="12"/>
          <w:szCs w:val="16"/>
        </w:rPr>
        <w:fldChar w:fldCharType="separate"/>
      </w:r>
      <w:r w:rsidR="00DD1A28" w:rsidRPr="00DD1A28">
        <w:rPr>
          <w:i/>
          <w:sz w:val="16"/>
        </w:rPr>
        <w:t>8.3 Blessures</w:t>
      </w:r>
      <w:r w:rsidRPr="00422DDD">
        <w:rPr>
          <w:i/>
          <w:sz w:val="12"/>
          <w:szCs w:val="16"/>
        </w:rPr>
        <w:fldChar w:fldCharType="end"/>
      </w:r>
      <w:r w:rsidR="00192B01" w:rsidRPr="00422DDD">
        <w:rPr>
          <w:sz w:val="12"/>
          <w:szCs w:val="16"/>
        </w:rPr>
        <w:tab/>
      </w:r>
      <w:r w:rsidR="00192B01" w:rsidRPr="00422DDD">
        <w:rPr>
          <w:sz w:val="16"/>
          <w:szCs w:val="16"/>
        </w:rPr>
        <w:t>²</w:t>
      </w:r>
      <w:r w:rsidR="00D72998" w:rsidRPr="00422DDD">
        <w:rPr>
          <w:sz w:val="16"/>
          <w:szCs w:val="16"/>
        </w:rPr>
        <w:t xml:space="preserve"> </w:t>
      </w:r>
      <w:r w:rsidR="00192B01" w:rsidRPr="00422DDD">
        <w:rPr>
          <w:sz w:val="16"/>
          <w:szCs w:val="16"/>
        </w:rPr>
        <w:t xml:space="preserve">ne s’applique que si possible sinon aucun effet </w:t>
      </w:r>
    </w:p>
    <w:p w:rsidR="002D2750" w:rsidRPr="00422DDD" w:rsidRDefault="002D2750" w:rsidP="002D2750">
      <w:pPr>
        <w:pStyle w:val="ex"/>
        <w:rPr>
          <w:rStyle w:val="Accentuation"/>
        </w:rPr>
      </w:pPr>
      <w:r w:rsidRPr="00422DDD">
        <w:rPr>
          <w:rStyle w:val="Accentuation"/>
        </w:rPr>
        <w:t xml:space="preserve">Exemple : </w:t>
      </w:r>
      <w:r w:rsidR="00750E48">
        <w:rPr>
          <w:rStyle w:val="Accentuation"/>
        </w:rPr>
        <w:t>(…) Les Barbares ont subi 59</w:t>
      </w:r>
      <w:r>
        <w:rPr>
          <w:rStyle w:val="Accentuation"/>
        </w:rPr>
        <w:t xml:space="preserve"> </w:t>
      </w:r>
      <w:r w:rsidR="00FE1273">
        <w:rPr>
          <w:rStyle w:val="Accentuation"/>
        </w:rPr>
        <w:t>HC</w:t>
      </w:r>
      <w:r w:rsidR="00750E48">
        <w:rPr>
          <w:rStyle w:val="Accentuation"/>
        </w:rPr>
        <w:t xml:space="preserve"> </w:t>
      </w:r>
      <w:r>
        <w:rPr>
          <w:rStyle w:val="Accentuation"/>
        </w:rPr>
        <w:t xml:space="preserve">contre </w:t>
      </w:r>
      <w:r w:rsidR="00750E48">
        <w:rPr>
          <w:rStyle w:val="Accentuation"/>
        </w:rPr>
        <w:t>15 pour les Miliciens. L’effet spécial (D100=32) subit par les Barbares indique</w:t>
      </w:r>
      <w:r>
        <w:rPr>
          <w:rStyle w:val="Accentuation"/>
        </w:rPr>
        <w:t xml:space="preserve"> </w:t>
      </w:r>
      <w:r w:rsidR="00750E48">
        <w:rPr>
          <w:rStyle w:val="Accentuation"/>
        </w:rPr>
        <w:t xml:space="preserve">que le Chef est isolé. Leur Moral passe de 4 à 3. </w:t>
      </w:r>
    </w:p>
    <w:p w:rsidR="001A4974" w:rsidRPr="00422DDD" w:rsidRDefault="00B22C37" w:rsidP="002E414B">
      <w:r>
        <w:t>C</w:t>
      </w:r>
      <w:r w:rsidR="001A4974" w:rsidRPr="00422DDD">
        <w:t>es</w:t>
      </w:r>
      <w:r>
        <w:t xml:space="preserve"> </w:t>
      </w:r>
      <w:r w:rsidR="001A4974" w:rsidRPr="00422DDD">
        <w:t xml:space="preserve">effets sont immédiats. </w:t>
      </w:r>
      <w:r>
        <w:t xml:space="preserve">Ils peuvent être </w:t>
      </w:r>
      <w:r w:rsidRPr="00B22C37">
        <w:rPr>
          <w:b/>
        </w:rPr>
        <w:t>contrés</w:t>
      </w:r>
      <w:r>
        <w:t xml:space="preserve"> par un test sur le TB du Chef</w:t>
      </w:r>
      <w:r w:rsidR="00E02D95">
        <w:t xml:space="preserve"> (notez les effets sur VO/VD/M)</w:t>
      </w:r>
      <w:r w:rsidR="00750E48">
        <w:t xml:space="preserve">. </w:t>
      </w:r>
      <w:r w:rsidR="004607F2">
        <w:t>Un t</w:t>
      </w:r>
      <w:r w:rsidR="00750E48">
        <w:t xml:space="preserve">est </w:t>
      </w:r>
      <w:r w:rsidR="004607F2">
        <w:t xml:space="preserve">est </w:t>
      </w:r>
      <w:r w:rsidR="00750E48" w:rsidRPr="004607F2">
        <w:rPr>
          <w:shd w:val="clear" w:color="auto" w:fill="FFFF00"/>
        </w:rPr>
        <w:t>obligatoire</w:t>
      </w:r>
      <w:r w:rsidR="00750E48">
        <w:t xml:space="preserve"> pour les </w:t>
      </w:r>
      <w:r w:rsidR="008E62CB">
        <w:t>Chef-</w:t>
      </w:r>
      <w:r w:rsidR="00750E48">
        <w:t xml:space="preserve">PNJ, </w:t>
      </w:r>
      <w:r w:rsidR="00750E48" w:rsidRPr="004607F2">
        <w:rPr>
          <w:shd w:val="clear" w:color="auto" w:fill="FFFF00"/>
        </w:rPr>
        <w:t>optionnel</w:t>
      </w:r>
      <w:r w:rsidR="00750E48">
        <w:t xml:space="preserve"> pour les </w:t>
      </w:r>
      <w:r w:rsidR="008E62CB">
        <w:t>Chef-</w:t>
      </w:r>
      <w:r w:rsidR="00750E48">
        <w:t>Persos</w:t>
      </w:r>
      <w:r w:rsidR="002E414B" w:rsidRPr="00422DDD">
        <w: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4105"/>
      </w:tblGrid>
      <w:tr w:rsidR="002E414B" w:rsidRPr="00422DDD" w:rsidTr="00077D52">
        <w:tc>
          <w:tcPr>
            <w:tcW w:w="0" w:type="auto"/>
          </w:tcPr>
          <w:p w:rsidR="002E414B" w:rsidRPr="00422DDD" w:rsidRDefault="002E414B" w:rsidP="00077D52">
            <w:pPr>
              <w:rPr>
                <w:b/>
                <w:sz w:val="16"/>
                <w:szCs w:val="16"/>
              </w:rPr>
            </w:pPr>
            <w:r w:rsidRPr="00422DDD">
              <w:rPr>
                <w:b/>
                <w:sz w:val="16"/>
                <w:szCs w:val="16"/>
              </w:rPr>
              <w:t>Résultat</w:t>
            </w:r>
          </w:p>
        </w:tc>
        <w:tc>
          <w:tcPr>
            <w:tcW w:w="0" w:type="auto"/>
          </w:tcPr>
          <w:p w:rsidR="002E414B" w:rsidRPr="00422DDD" w:rsidRDefault="002E414B" w:rsidP="001A4974">
            <w:pPr>
              <w:jc w:val="left"/>
              <w:rPr>
                <w:b/>
                <w:sz w:val="16"/>
                <w:szCs w:val="16"/>
              </w:rPr>
            </w:pPr>
            <w:r w:rsidRPr="00422DDD">
              <w:rPr>
                <w:b/>
                <w:sz w:val="16"/>
                <w:szCs w:val="16"/>
              </w:rPr>
              <w:t>Effet</w:t>
            </w:r>
          </w:p>
        </w:tc>
      </w:tr>
      <w:tr w:rsidR="002E414B" w:rsidRPr="00422DDD" w:rsidTr="00077D52">
        <w:tc>
          <w:tcPr>
            <w:tcW w:w="0" w:type="auto"/>
          </w:tcPr>
          <w:p w:rsidR="002E414B" w:rsidRPr="00422DDD" w:rsidRDefault="002E414B" w:rsidP="00077D52">
            <w:pPr>
              <w:rPr>
                <w:sz w:val="16"/>
                <w:szCs w:val="16"/>
              </w:rPr>
            </w:pPr>
            <w:r w:rsidRPr="00422DDD">
              <w:rPr>
                <w:sz w:val="16"/>
                <w:szCs w:val="16"/>
              </w:rPr>
              <w:t>tRC</w:t>
            </w:r>
          </w:p>
        </w:tc>
        <w:tc>
          <w:tcPr>
            <w:tcW w:w="0" w:type="auto"/>
          </w:tcPr>
          <w:p w:rsidR="002E414B" w:rsidRPr="00422DDD" w:rsidRDefault="007B0ACD" w:rsidP="004E1992">
            <w:pPr>
              <w:jc w:val="left"/>
              <w:rPr>
                <w:sz w:val="16"/>
                <w:szCs w:val="16"/>
              </w:rPr>
            </w:pPr>
            <w:r w:rsidRPr="00422DDD">
              <w:rPr>
                <w:sz w:val="16"/>
                <w:szCs w:val="16"/>
              </w:rPr>
              <w:t>Euphorie : Effet spécial annulé,  M+</w:t>
            </w:r>
            <w:r w:rsidR="004E1992" w:rsidRPr="00422DDD">
              <w:rPr>
                <w:sz w:val="16"/>
                <w:szCs w:val="16"/>
              </w:rPr>
              <w:t>1</w:t>
            </w:r>
          </w:p>
        </w:tc>
      </w:tr>
      <w:tr w:rsidR="002E414B" w:rsidRPr="00422DDD" w:rsidTr="00077D52">
        <w:tc>
          <w:tcPr>
            <w:tcW w:w="0" w:type="auto"/>
            <w:shd w:val="clear" w:color="auto" w:fill="E6E6E6"/>
          </w:tcPr>
          <w:p w:rsidR="002E414B" w:rsidRPr="00422DDD" w:rsidRDefault="002E414B" w:rsidP="00077D52">
            <w:pPr>
              <w:rPr>
                <w:sz w:val="16"/>
                <w:szCs w:val="16"/>
              </w:rPr>
            </w:pPr>
            <w:r w:rsidRPr="00422DDD">
              <w:rPr>
                <w:sz w:val="16"/>
                <w:szCs w:val="16"/>
              </w:rPr>
              <w:t>tRN</w:t>
            </w:r>
          </w:p>
        </w:tc>
        <w:tc>
          <w:tcPr>
            <w:tcW w:w="0" w:type="auto"/>
            <w:shd w:val="clear" w:color="auto" w:fill="E6E6E6"/>
          </w:tcPr>
          <w:p w:rsidR="002E414B" w:rsidRPr="00422DDD" w:rsidRDefault="00B1473F" w:rsidP="001A4974">
            <w:pPr>
              <w:jc w:val="left"/>
              <w:rPr>
                <w:sz w:val="16"/>
                <w:szCs w:val="16"/>
              </w:rPr>
            </w:pPr>
            <w:r w:rsidRPr="00422DDD">
              <w:rPr>
                <w:sz w:val="16"/>
                <w:szCs w:val="16"/>
              </w:rPr>
              <w:t xml:space="preserve">Confiance : </w:t>
            </w:r>
            <w:r w:rsidR="002E414B" w:rsidRPr="00422DDD">
              <w:rPr>
                <w:sz w:val="16"/>
                <w:szCs w:val="16"/>
              </w:rPr>
              <w:t>Effet spécial annulé</w:t>
            </w:r>
          </w:p>
        </w:tc>
      </w:tr>
      <w:tr w:rsidR="002E414B" w:rsidRPr="00422DDD" w:rsidTr="00077D52">
        <w:tc>
          <w:tcPr>
            <w:tcW w:w="0" w:type="auto"/>
            <w:shd w:val="clear" w:color="auto" w:fill="D9D9D9"/>
          </w:tcPr>
          <w:p w:rsidR="002E414B" w:rsidRPr="00422DDD" w:rsidRDefault="002E414B" w:rsidP="00077D52">
            <w:pPr>
              <w:rPr>
                <w:sz w:val="16"/>
                <w:szCs w:val="16"/>
              </w:rPr>
            </w:pPr>
            <w:r w:rsidRPr="00422DDD">
              <w:rPr>
                <w:sz w:val="16"/>
                <w:szCs w:val="16"/>
              </w:rPr>
              <w:t>tRP</w:t>
            </w:r>
          </w:p>
        </w:tc>
        <w:tc>
          <w:tcPr>
            <w:tcW w:w="0" w:type="auto"/>
            <w:shd w:val="clear" w:color="auto" w:fill="D9D9D9"/>
          </w:tcPr>
          <w:p w:rsidR="002E414B" w:rsidRPr="00422DDD" w:rsidRDefault="00B1473F" w:rsidP="001A4974">
            <w:pPr>
              <w:jc w:val="left"/>
              <w:rPr>
                <w:sz w:val="16"/>
                <w:szCs w:val="16"/>
              </w:rPr>
            </w:pPr>
            <w:r w:rsidRPr="00422DDD">
              <w:rPr>
                <w:sz w:val="16"/>
                <w:szCs w:val="16"/>
              </w:rPr>
              <w:t>Ig</w:t>
            </w:r>
            <w:r w:rsidR="00C62AFB" w:rsidRPr="00422DDD">
              <w:rPr>
                <w:sz w:val="16"/>
                <w:szCs w:val="16"/>
              </w:rPr>
              <w:t>n</w:t>
            </w:r>
            <w:r w:rsidRPr="00422DDD">
              <w:rPr>
                <w:sz w:val="16"/>
                <w:szCs w:val="16"/>
              </w:rPr>
              <w:t xml:space="preserve">orance : </w:t>
            </w:r>
            <w:r w:rsidR="002E414B" w:rsidRPr="00422DDD">
              <w:rPr>
                <w:sz w:val="16"/>
                <w:szCs w:val="16"/>
              </w:rPr>
              <w:t>Effet spécial confirmé</w:t>
            </w:r>
          </w:p>
        </w:tc>
      </w:tr>
      <w:tr w:rsidR="002E414B" w:rsidRPr="00422DDD" w:rsidTr="00077D52">
        <w:tc>
          <w:tcPr>
            <w:tcW w:w="0" w:type="auto"/>
            <w:shd w:val="clear" w:color="auto" w:fill="C0C0C0"/>
          </w:tcPr>
          <w:p w:rsidR="002E414B" w:rsidRPr="00422DDD" w:rsidRDefault="002E414B" w:rsidP="00077D52">
            <w:pPr>
              <w:rPr>
                <w:sz w:val="16"/>
                <w:szCs w:val="16"/>
              </w:rPr>
            </w:pPr>
            <w:r w:rsidRPr="00422DDD">
              <w:rPr>
                <w:sz w:val="16"/>
                <w:szCs w:val="16"/>
              </w:rPr>
              <w:t>tEN</w:t>
            </w:r>
          </w:p>
        </w:tc>
        <w:tc>
          <w:tcPr>
            <w:tcW w:w="0" w:type="auto"/>
            <w:shd w:val="clear" w:color="auto" w:fill="C0C0C0"/>
          </w:tcPr>
          <w:p w:rsidR="002E414B" w:rsidRPr="00422DDD" w:rsidRDefault="002E414B" w:rsidP="001A4974">
            <w:pPr>
              <w:jc w:val="left"/>
              <w:rPr>
                <w:sz w:val="16"/>
                <w:szCs w:val="16"/>
              </w:rPr>
            </w:pPr>
            <w:r w:rsidRPr="00422DDD">
              <w:rPr>
                <w:sz w:val="16"/>
                <w:szCs w:val="16"/>
              </w:rPr>
              <w:t xml:space="preserve">Confusion : </w:t>
            </w:r>
            <w:r w:rsidR="007B0ACD" w:rsidRPr="00422DDD">
              <w:rPr>
                <w:sz w:val="16"/>
                <w:szCs w:val="16"/>
              </w:rPr>
              <w:t>Effet spécial confirmé, M-1</w:t>
            </w:r>
          </w:p>
        </w:tc>
      </w:tr>
      <w:tr w:rsidR="002E414B" w:rsidRPr="00422DDD" w:rsidTr="00077D52">
        <w:tc>
          <w:tcPr>
            <w:tcW w:w="0" w:type="auto"/>
            <w:shd w:val="clear" w:color="auto" w:fill="A6A6A6"/>
          </w:tcPr>
          <w:p w:rsidR="002E414B" w:rsidRPr="00422DDD" w:rsidRDefault="002E414B" w:rsidP="00077D52">
            <w:pPr>
              <w:rPr>
                <w:sz w:val="16"/>
                <w:szCs w:val="16"/>
              </w:rPr>
            </w:pPr>
            <w:r w:rsidRPr="00422DDD">
              <w:rPr>
                <w:sz w:val="16"/>
                <w:szCs w:val="16"/>
              </w:rPr>
              <w:t>tEC</w:t>
            </w:r>
          </w:p>
        </w:tc>
        <w:tc>
          <w:tcPr>
            <w:tcW w:w="0" w:type="auto"/>
            <w:shd w:val="clear" w:color="auto" w:fill="A6A6A6"/>
          </w:tcPr>
          <w:p w:rsidR="002E414B" w:rsidRPr="00422DDD" w:rsidRDefault="007B0ACD" w:rsidP="00FE53B5">
            <w:pPr>
              <w:jc w:val="left"/>
              <w:rPr>
                <w:sz w:val="16"/>
                <w:szCs w:val="16"/>
              </w:rPr>
            </w:pPr>
            <w:r w:rsidRPr="00422DDD">
              <w:rPr>
                <w:sz w:val="16"/>
                <w:szCs w:val="16"/>
              </w:rPr>
              <w:t xml:space="preserve">Erreur : </w:t>
            </w:r>
            <w:r w:rsidR="001A4974" w:rsidRPr="00422DDD">
              <w:rPr>
                <w:sz w:val="16"/>
                <w:szCs w:val="16"/>
              </w:rPr>
              <w:t xml:space="preserve">Effet spécial confirmé, </w:t>
            </w:r>
            <w:r w:rsidRPr="00422DDD">
              <w:rPr>
                <w:sz w:val="16"/>
                <w:szCs w:val="16"/>
              </w:rPr>
              <w:t>VO-</w:t>
            </w:r>
            <w:r w:rsidR="00FE53B5">
              <w:rPr>
                <w:sz w:val="16"/>
                <w:szCs w:val="16"/>
              </w:rPr>
              <w:t>5</w:t>
            </w:r>
            <w:r w:rsidRPr="00422DDD">
              <w:rPr>
                <w:sz w:val="16"/>
                <w:szCs w:val="16"/>
              </w:rPr>
              <w:t>, VD-</w:t>
            </w:r>
            <w:r w:rsidR="00FE53B5">
              <w:rPr>
                <w:sz w:val="16"/>
                <w:szCs w:val="16"/>
              </w:rPr>
              <w:t>5</w:t>
            </w:r>
            <w:r w:rsidRPr="00422DDD">
              <w:rPr>
                <w:sz w:val="16"/>
                <w:szCs w:val="16"/>
              </w:rPr>
              <w:t>, M-1</w:t>
            </w:r>
          </w:p>
        </w:tc>
      </w:tr>
    </w:tbl>
    <w:p w:rsidR="002D2750" w:rsidRPr="00422DDD" w:rsidRDefault="002D2750" w:rsidP="002D2750">
      <w:pPr>
        <w:pStyle w:val="ex"/>
        <w:rPr>
          <w:rStyle w:val="Accentuation"/>
        </w:rPr>
      </w:pPr>
      <w:bookmarkStart w:id="205" w:name="_Ref379878365"/>
      <w:bookmarkStart w:id="206" w:name="_Ref450570585"/>
      <w:r w:rsidRPr="00422DDD">
        <w:rPr>
          <w:rStyle w:val="Accentuation"/>
        </w:rPr>
        <w:t xml:space="preserve">Exemple : </w:t>
      </w:r>
      <w:r>
        <w:rPr>
          <w:rStyle w:val="Accentuation"/>
        </w:rPr>
        <w:t>(…)</w:t>
      </w:r>
      <w:r w:rsidR="00750E48">
        <w:rPr>
          <w:rStyle w:val="Accentuation"/>
        </w:rPr>
        <w:t xml:space="preserve"> le Chef Barbare a Piéton NE40 et peut </w:t>
      </w:r>
      <w:r w:rsidR="00545341">
        <w:rPr>
          <w:rStyle w:val="Accentuation"/>
        </w:rPr>
        <w:t xml:space="preserve">sans problème </w:t>
      </w:r>
      <w:r w:rsidR="00750E48">
        <w:rPr>
          <w:rStyle w:val="Accentuation"/>
        </w:rPr>
        <w:t>commander 40x5</w:t>
      </w:r>
      <w:r w:rsidR="00545341">
        <w:rPr>
          <w:rStyle w:val="Accentuation"/>
        </w:rPr>
        <w:t>=200</w:t>
      </w:r>
      <w:r w:rsidR="00750E48">
        <w:rPr>
          <w:rStyle w:val="Accentuation"/>
        </w:rPr>
        <w:t xml:space="preserve"> combattants. Vu que cette limite est dépassée, son NE passe à 40/2=20.</w:t>
      </w:r>
      <w:r>
        <w:rPr>
          <w:rStyle w:val="Accentuation"/>
        </w:rPr>
        <w:t xml:space="preserve"> </w:t>
      </w:r>
      <w:r w:rsidR="00750E48">
        <w:rPr>
          <w:rStyle w:val="Accentuation"/>
        </w:rPr>
        <w:t>Le test est obligatoire (PNJ). Avec un D100=72</w:t>
      </w:r>
      <w:r w:rsidR="00545341">
        <w:rPr>
          <w:rStyle w:val="Accentuation"/>
        </w:rPr>
        <w:t>=tEN</w:t>
      </w:r>
      <w:r w:rsidR="00750E48">
        <w:rPr>
          <w:rStyle w:val="Accentuation"/>
        </w:rPr>
        <w:t>, l’effet est confirmé et le Moral(barbare) passe de 3 à 2.</w:t>
      </w:r>
    </w:p>
    <w:p w:rsidR="0079236A" w:rsidRPr="00422DDD" w:rsidRDefault="0079236A" w:rsidP="0079236A">
      <w:pPr>
        <w:pStyle w:val="Titre3"/>
      </w:pPr>
      <w:bookmarkStart w:id="207" w:name="_Toc208477891"/>
      <w:r w:rsidRPr="00422DDD">
        <w:t>8.2.5 Moral</w:t>
      </w:r>
      <w:bookmarkEnd w:id="205"/>
      <w:r w:rsidR="00BF7A70" w:rsidRPr="00422DDD">
        <w:t xml:space="preserve"> et fatigue</w:t>
      </w:r>
      <w:bookmarkEnd w:id="206"/>
      <w:bookmarkEnd w:id="207"/>
    </w:p>
    <w:p w:rsidR="001A4974" w:rsidRPr="00422DDD" w:rsidRDefault="00186D51" w:rsidP="0079236A">
      <w:r>
        <w:t>Le moral change lorsque les évé</w:t>
      </w:r>
      <w:r w:rsidR="0079236A" w:rsidRPr="00422DDD">
        <w:t>nements suivants surviennent: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0"/>
        <w:gridCol w:w="659"/>
      </w:tblGrid>
      <w:tr w:rsidR="004E1992" w:rsidRPr="00422DDD" w:rsidTr="00BC529F">
        <w:tc>
          <w:tcPr>
            <w:tcW w:w="0" w:type="auto"/>
          </w:tcPr>
          <w:p w:rsidR="004E1992" w:rsidRPr="00422DDD" w:rsidRDefault="004E1992" w:rsidP="000F3407">
            <w:pPr>
              <w:rPr>
                <w:b/>
                <w:bCs/>
                <w:sz w:val="16"/>
              </w:rPr>
            </w:pPr>
            <w:r w:rsidRPr="00422DDD">
              <w:rPr>
                <w:b/>
                <w:bCs/>
                <w:sz w:val="16"/>
              </w:rPr>
              <w:t>Situation modifiant le M</w:t>
            </w:r>
          </w:p>
        </w:tc>
        <w:tc>
          <w:tcPr>
            <w:tcW w:w="0" w:type="auto"/>
          </w:tcPr>
          <w:p w:rsidR="004E1992" w:rsidRPr="00422DDD" w:rsidRDefault="004E1992" w:rsidP="00A95817">
            <w:pPr>
              <w:jc w:val="center"/>
              <w:rPr>
                <w:b/>
                <w:bCs/>
                <w:sz w:val="16"/>
              </w:rPr>
            </w:pPr>
            <w:r w:rsidRPr="00422DDD">
              <w:rPr>
                <w:b/>
                <w:bCs/>
                <w:sz w:val="16"/>
              </w:rPr>
              <w:t>Effets</w:t>
            </w:r>
          </w:p>
        </w:tc>
      </w:tr>
      <w:tr w:rsidR="004E1992" w:rsidRPr="00422DDD" w:rsidTr="004169F7">
        <w:tc>
          <w:tcPr>
            <w:tcW w:w="0" w:type="auto"/>
            <w:shd w:val="clear" w:color="auto" w:fill="F2F2F2" w:themeFill="background1" w:themeFillShade="F2"/>
          </w:tcPr>
          <w:p w:rsidR="004E1992" w:rsidRPr="00422DDD" w:rsidRDefault="004E1992" w:rsidP="000F3407">
            <w:pPr>
              <w:rPr>
                <w:sz w:val="16"/>
              </w:rPr>
            </w:pPr>
            <w:r w:rsidRPr="00422DDD">
              <w:rPr>
                <w:sz w:val="16"/>
              </w:rPr>
              <w:t>Chef/Héros/Perso</w:t>
            </w:r>
            <w:r w:rsidR="00186D51">
              <w:rPr>
                <w:sz w:val="16"/>
              </w:rPr>
              <w:t>/Magicien</w:t>
            </w:r>
            <w:r w:rsidR="00F43400">
              <w:rPr>
                <w:sz w:val="16"/>
              </w:rPr>
              <w:t xml:space="preserve"> mort, capturé </w:t>
            </w:r>
            <w:r w:rsidRPr="00422DDD">
              <w:rPr>
                <w:sz w:val="16"/>
              </w:rPr>
              <w:t>ou en fuite </w:t>
            </w:r>
          </w:p>
        </w:tc>
        <w:tc>
          <w:tcPr>
            <w:tcW w:w="0" w:type="auto"/>
            <w:shd w:val="clear" w:color="auto" w:fill="F2F2F2" w:themeFill="background1" w:themeFillShade="F2"/>
          </w:tcPr>
          <w:p w:rsidR="004E1992" w:rsidRPr="00422DDD" w:rsidRDefault="0050704A" w:rsidP="00A95817">
            <w:pPr>
              <w:jc w:val="center"/>
              <w:rPr>
                <w:sz w:val="16"/>
              </w:rPr>
            </w:pPr>
            <w:r>
              <w:rPr>
                <w:sz w:val="16"/>
              </w:rPr>
              <w:t>M</w:t>
            </w:r>
            <w:r w:rsidR="004E1992" w:rsidRPr="00422DDD">
              <w:rPr>
                <w:sz w:val="16"/>
              </w:rPr>
              <w:t>-1</w:t>
            </w:r>
          </w:p>
        </w:tc>
      </w:tr>
      <w:tr w:rsidR="004E1992" w:rsidRPr="00422DDD" w:rsidTr="00BC529F">
        <w:tc>
          <w:tcPr>
            <w:tcW w:w="0" w:type="auto"/>
          </w:tcPr>
          <w:p w:rsidR="004E1992" w:rsidRPr="00422DDD" w:rsidRDefault="004E1992" w:rsidP="000F3407">
            <w:pPr>
              <w:rPr>
                <w:sz w:val="16"/>
              </w:rPr>
            </w:pPr>
            <w:r w:rsidRPr="00422DDD">
              <w:rPr>
                <w:sz w:val="16"/>
              </w:rPr>
              <w:t>Chef/Héros/Perso</w:t>
            </w:r>
            <w:r w:rsidR="00186D51">
              <w:rPr>
                <w:sz w:val="16"/>
              </w:rPr>
              <w:t>/Magicien</w:t>
            </w:r>
            <w:r w:rsidR="00F43400">
              <w:rPr>
                <w:sz w:val="16"/>
              </w:rPr>
              <w:t xml:space="preserve"> ennemi mort, capturé </w:t>
            </w:r>
            <w:r w:rsidRPr="00422DDD">
              <w:rPr>
                <w:sz w:val="16"/>
              </w:rPr>
              <w:t>ou en fuite</w:t>
            </w:r>
          </w:p>
        </w:tc>
        <w:tc>
          <w:tcPr>
            <w:tcW w:w="0" w:type="auto"/>
          </w:tcPr>
          <w:p w:rsidR="004E1992" w:rsidRPr="00422DDD" w:rsidRDefault="004E1992" w:rsidP="00A95817">
            <w:pPr>
              <w:jc w:val="center"/>
              <w:rPr>
                <w:sz w:val="16"/>
              </w:rPr>
            </w:pPr>
            <w:r w:rsidRPr="00422DDD">
              <w:rPr>
                <w:sz w:val="16"/>
              </w:rPr>
              <w:t>M+1</w:t>
            </w:r>
          </w:p>
        </w:tc>
      </w:tr>
      <w:tr w:rsidR="0095631F" w:rsidRPr="00422DDD" w:rsidTr="003C2DA1">
        <w:tc>
          <w:tcPr>
            <w:tcW w:w="0" w:type="auto"/>
            <w:shd w:val="clear" w:color="auto" w:fill="F2F2F2" w:themeFill="background1" w:themeFillShade="F2"/>
          </w:tcPr>
          <w:p w:rsidR="0095631F" w:rsidRPr="004169F7" w:rsidRDefault="0095631F" w:rsidP="003C2DA1">
            <w:pPr>
              <w:rPr>
                <w:sz w:val="16"/>
              </w:rPr>
            </w:pPr>
            <w:r w:rsidRPr="004169F7">
              <w:rPr>
                <w:sz w:val="16"/>
              </w:rPr>
              <w:t xml:space="preserve">Deux fois plus de </w:t>
            </w:r>
            <w:r w:rsidRPr="00E02D95">
              <w:rPr>
                <w:sz w:val="16"/>
                <w:shd w:val="clear" w:color="auto" w:fill="FFFF00"/>
              </w:rPr>
              <w:t>pertes</w:t>
            </w:r>
            <w:r w:rsidRPr="004169F7">
              <w:rPr>
                <w:sz w:val="16"/>
              </w:rPr>
              <w:t xml:space="preserve"> </w:t>
            </w:r>
            <w:r w:rsidR="00B76D5D">
              <w:rPr>
                <w:sz w:val="16"/>
              </w:rPr>
              <w:t xml:space="preserve">(HC) </w:t>
            </w:r>
            <w:r w:rsidRPr="004169F7">
              <w:rPr>
                <w:sz w:val="16"/>
              </w:rPr>
              <w:t>infligées que subies</w:t>
            </w:r>
            <w:r>
              <w:rPr>
                <w:sz w:val="16"/>
              </w:rPr>
              <w:t xml:space="preserve"> ce tour</w:t>
            </w:r>
          </w:p>
        </w:tc>
        <w:tc>
          <w:tcPr>
            <w:tcW w:w="0" w:type="auto"/>
            <w:shd w:val="clear" w:color="auto" w:fill="F2F2F2" w:themeFill="background1" w:themeFillShade="F2"/>
          </w:tcPr>
          <w:p w:rsidR="0095631F" w:rsidRDefault="0095631F" w:rsidP="003C2DA1">
            <w:pPr>
              <w:jc w:val="center"/>
              <w:rPr>
                <w:sz w:val="16"/>
              </w:rPr>
            </w:pPr>
            <w:r>
              <w:rPr>
                <w:sz w:val="16"/>
              </w:rPr>
              <w:t>M+1</w:t>
            </w:r>
          </w:p>
        </w:tc>
      </w:tr>
      <w:tr w:rsidR="00B76D5D" w:rsidRPr="00422DDD" w:rsidTr="00B76D5D">
        <w:tc>
          <w:tcPr>
            <w:tcW w:w="0" w:type="auto"/>
            <w:shd w:val="clear" w:color="auto" w:fill="FFFFFF" w:themeFill="background1"/>
          </w:tcPr>
          <w:p w:rsidR="00B76D5D" w:rsidRPr="00B76D5D" w:rsidRDefault="00B76D5D" w:rsidP="00B76D5D">
            <w:pPr>
              <w:rPr>
                <w:sz w:val="16"/>
                <w:shd w:val="clear" w:color="auto" w:fill="FFFF00"/>
              </w:rPr>
            </w:pPr>
            <w:r>
              <w:rPr>
                <w:sz w:val="16"/>
              </w:rPr>
              <w:t>Aucune perte infligée à l’ennemi (HC) ce tour</w:t>
            </w:r>
          </w:p>
        </w:tc>
        <w:tc>
          <w:tcPr>
            <w:tcW w:w="0" w:type="auto"/>
            <w:shd w:val="clear" w:color="auto" w:fill="FFFFFF" w:themeFill="background1"/>
          </w:tcPr>
          <w:p w:rsidR="00B76D5D" w:rsidRDefault="00B76D5D" w:rsidP="00A95817">
            <w:pPr>
              <w:jc w:val="center"/>
              <w:rPr>
                <w:sz w:val="16"/>
              </w:rPr>
            </w:pPr>
            <w:r w:rsidRPr="00B76D5D">
              <w:rPr>
                <w:sz w:val="16"/>
              </w:rPr>
              <w:t>M-1</w:t>
            </w:r>
          </w:p>
        </w:tc>
      </w:tr>
    </w:tbl>
    <w:p w:rsidR="004607F2" w:rsidRDefault="0095631F" w:rsidP="0095631F">
      <w:bookmarkStart w:id="208" w:name="_Ref450138007"/>
      <w:r>
        <w:t>De plus, p</w:t>
      </w:r>
      <w:r w:rsidRPr="00422DDD">
        <w:t xml:space="preserve">ar </w:t>
      </w:r>
      <w:r w:rsidRPr="00E02D95">
        <w:rPr>
          <w:shd w:val="clear" w:color="auto" w:fill="FFFF00"/>
        </w:rPr>
        <w:t>N10 combattants</w:t>
      </w:r>
      <w:r w:rsidRPr="00422DDD">
        <w:t xml:space="preserve"> </w:t>
      </w:r>
      <w:r w:rsidR="00FE1273">
        <w:t>HC</w:t>
      </w:r>
      <w:r>
        <w:t xml:space="preserve"> depuis le début </w:t>
      </w:r>
      <w:r w:rsidR="004F3B35">
        <w:t xml:space="preserve">de la bataille, </w:t>
      </w:r>
      <w:r>
        <w:t>le Moral est réduit de 1 (à gérer séparément par le MdJ !)</w:t>
      </w:r>
      <w:r w:rsidR="00B76D5D">
        <w:t>.</w:t>
      </w:r>
    </w:p>
    <w:p w:rsidR="0095631F" w:rsidRPr="00B76D5D" w:rsidRDefault="004607F2" w:rsidP="0095631F">
      <w:pPr>
        <w:rPr>
          <w:rStyle w:val="Accentuation"/>
          <w:sz w:val="24"/>
        </w:rPr>
      </w:pPr>
      <w:r>
        <w:t>Après chaque tour la fatigue s’impose :</w:t>
      </w:r>
      <w:r w:rsidR="00B76D5D" w:rsidRPr="00B76D5D">
        <w:t xml:space="preserve"> VO-1</w:t>
      </w:r>
      <w:r>
        <w:t>.</w:t>
      </w:r>
    </w:p>
    <w:p w:rsidR="002D2750" w:rsidRPr="00422DDD" w:rsidRDefault="002D2750" w:rsidP="002D2750">
      <w:pPr>
        <w:pStyle w:val="ex"/>
        <w:rPr>
          <w:rStyle w:val="Accentuation"/>
        </w:rPr>
      </w:pPr>
      <w:r w:rsidRPr="00422DDD">
        <w:rPr>
          <w:rStyle w:val="Accentuation"/>
        </w:rPr>
        <w:t xml:space="preserve">Exemple : </w:t>
      </w:r>
      <w:r>
        <w:rPr>
          <w:rStyle w:val="Accentuation"/>
        </w:rPr>
        <w:t>(…)</w:t>
      </w:r>
      <w:r w:rsidR="00545341">
        <w:rPr>
          <w:rStyle w:val="Accentuation"/>
        </w:rPr>
        <w:t xml:space="preserve">Les pertes subies (59 barbares </w:t>
      </w:r>
      <w:r w:rsidR="00FE1273">
        <w:rPr>
          <w:rStyle w:val="Accentuation"/>
        </w:rPr>
        <w:t>HC</w:t>
      </w:r>
      <w:r w:rsidR="00545341">
        <w:rPr>
          <w:rStyle w:val="Accentuation"/>
        </w:rPr>
        <w:t xml:space="preserve"> avec N10=70 &amp; 15 miliciens </w:t>
      </w:r>
      <w:r w:rsidR="00FE1273">
        <w:rPr>
          <w:rStyle w:val="Accentuation"/>
        </w:rPr>
        <w:t>HC</w:t>
      </w:r>
      <w:r w:rsidR="00545341">
        <w:rPr>
          <w:rStyle w:val="Accentuation"/>
        </w:rPr>
        <w:t xml:space="preserve"> avec N10=12) font passer le M(miliciens) de 6 à 5. Grâce aux pertes infligées, le M(milicien) passe de 5 à 6.</w:t>
      </w:r>
      <w:r w:rsidR="00750E48">
        <w:rPr>
          <w:rStyle w:val="Accentuation"/>
        </w:rPr>
        <w:t xml:space="preserve"> </w:t>
      </w:r>
      <w:r w:rsidR="00545341">
        <w:rPr>
          <w:rStyle w:val="Accentuation"/>
        </w:rPr>
        <w:t>La fatigue fait tomber les VO(milicien) à  19 et VO(barbare) à 14.</w:t>
      </w:r>
    </w:p>
    <w:p w:rsidR="0079236A" w:rsidRPr="00422DDD" w:rsidRDefault="0079236A" w:rsidP="0079236A">
      <w:pPr>
        <w:pStyle w:val="Titre3"/>
      </w:pPr>
      <w:bookmarkStart w:id="209" w:name="_Toc208477892"/>
      <w:r w:rsidRPr="00422DDD">
        <w:t xml:space="preserve">8.2.6 </w:t>
      </w:r>
      <w:r w:rsidR="00F43400">
        <w:t xml:space="preserve">Effets du </w:t>
      </w:r>
      <w:r w:rsidRPr="00422DDD">
        <w:t>Moral</w:t>
      </w:r>
      <w:bookmarkEnd w:id="208"/>
      <w:bookmarkEnd w:id="209"/>
    </w:p>
    <w:p w:rsidR="001C581C" w:rsidRPr="00422DDD" w:rsidRDefault="0024764F" w:rsidP="0079236A">
      <w:r>
        <w:t>Le niveau de Moral de la troupe affecte directement son comportement sur le champ de bataille</w:t>
      </w:r>
      <w:r w:rsidR="008E62CB">
        <w:t xml:space="preserve"> à partir de la fin du 1</w:t>
      </w:r>
      <w:r w:rsidR="008E62CB" w:rsidRPr="008E62CB">
        <w:rPr>
          <w:vertAlign w:val="superscript"/>
        </w:rPr>
        <w:t>er</w:t>
      </w:r>
      <w:r w:rsidR="008E62CB">
        <w:t xml:space="preserve"> tour</w:t>
      </w:r>
      <w:r w:rsidR="0079236A" w:rsidRPr="00422DDD">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1005"/>
        <w:gridCol w:w="3418"/>
      </w:tblGrid>
      <w:tr w:rsidR="0024764F" w:rsidRPr="00422DDD" w:rsidTr="0024764F">
        <w:tc>
          <w:tcPr>
            <w:tcW w:w="0" w:type="auto"/>
          </w:tcPr>
          <w:p w:rsidR="0024764F" w:rsidRPr="00422DDD" w:rsidRDefault="0024764F" w:rsidP="0024764F">
            <w:pPr>
              <w:rPr>
                <w:b/>
                <w:bCs/>
                <w:sz w:val="16"/>
              </w:rPr>
            </w:pPr>
            <w:r w:rsidRPr="00422DDD">
              <w:rPr>
                <w:b/>
                <w:bCs/>
                <w:sz w:val="16"/>
              </w:rPr>
              <w:t xml:space="preserve">Moral </w:t>
            </w:r>
          </w:p>
        </w:tc>
        <w:tc>
          <w:tcPr>
            <w:tcW w:w="0" w:type="auto"/>
          </w:tcPr>
          <w:p w:rsidR="0024764F" w:rsidRPr="00422DDD" w:rsidRDefault="00E02D95" w:rsidP="000F3407">
            <w:pPr>
              <w:rPr>
                <w:b/>
                <w:bCs/>
                <w:sz w:val="16"/>
              </w:rPr>
            </w:pPr>
            <w:r>
              <w:rPr>
                <w:b/>
                <w:bCs/>
                <w:sz w:val="16"/>
              </w:rPr>
              <w:t>Niveau</w:t>
            </w:r>
          </w:p>
        </w:tc>
        <w:tc>
          <w:tcPr>
            <w:tcW w:w="0" w:type="auto"/>
          </w:tcPr>
          <w:p w:rsidR="0024764F" w:rsidRPr="00422DDD" w:rsidRDefault="0024764F" w:rsidP="000F3407">
            <w:pPr>
              <w:rPr>
                <w:b/>
                <w:bCs/>
                <w:sz w:val="16"/>
              </w:rPr>
            </w:pPr>
            <w:r w:rsidRPr="00422DDD">
              <w:rPr>
                <w:b/>
                <w:bCs/>
                <w:sz w:val="16"/>
              </w:rPr>
              <w:t>Effet</w:t>
            </w:r>
            <w:r w:rsidR="00E02D95">
              <w:rPr>
                <w:b/>
                <w:bCs/>
                <w:sz w:val="16"/>
              </w:rPr>
              <w:t>s</w:t>
            </w:r>
            <w:r w:rsidRPr="00422DDD">
              <w:rPr>
                <w:sz w:val="16"/>
              </w:rPr>
              <w:t xml:space="preserve"> </w:t>
            </w:r>
          </w:p>
        </w:tc>
      </w:tr>
      <w:tr w:rsidR="0024764F" w:rsidRPr="00422DDD" w:rsidTr="0024764F">
        <w:tc>
          <w:tcPr>
            <w:tcW w:w="0" w:type="auto"/>
            <w:shd w:val="clear" w:color="auto" w:fill="B2B2B2"/>
          </w:tcPr>
          <w:p w:rsidR="0024764F" w:rsidRPr="00422DDD" w:rsidRDefault="0024764F" w:rsidP="000F3407">
            <w:pPr>
              <w:rPr>
                <w:sz w:val="16"/>
              </w:rPr>
            </w:pPr>
            <w:r>
              <w:rPr>
                <w:sz w:val="16"/>
              </w:rPr>
              <w:t>-16 et moins</w:t>
            </w:r>
          </w:p>
        </w:tc>
        <w:tc>
          <w:tcPr>
            <w:tcW w:w="0" w:type="auto"/>
            <w:shd w:val="clear" w:color="auto" w:fill="B2B2B2"/>
          </w:tcPr>
          <w:p w:rsidR="0024764F" w:rsidRPr="00422DDD" w:rsidRDefault="0024764F" w:rsidP="00291F06">
            <w:pPr>
              <w:rPr>
                <w:sz w:val="16"/>
              </w:rPr>
            </w:pPr>
            <w:r>
              <w:rPr>
                <w:sz w:val="16"/>
              </w:rPr>
              <w:t>Déroute</w:t>
            </w:r>
          </w:p>
        </w:tc>
        <w:tc>
          <w:tcPr>
            <w:tcW w:w="0" w:type="auto"/>
            <w:shd w:val="clear" w:color="auto" w:fill="B2B2B2"/>
          </w:tcPr>
          <w:p w:rsidR="0024764F" w:rsidRPr="00422DDD" w:rsidRDefault="004169F7" w:rsidP="00291F06">
            <w:pPr>
              <w:rPr>
                <w:sz w:val="16"/>
              </w:rPr>
            </w:pPr>
            <w:r>
              <w:rPr>
                <w:sz w:val="16"/>
              </w:rPr>
              <w:t>VA-20, 1D10xN10 NCV se rendent (</w:t>
            </w:r>
            <w:r w:rsidR="00FE1273">
              <w:rPr>
                <w:sz w:val="16"/>
              </w:rPr>
              <w:t>HC</w:t>
            </w:r>
            <w:r>
              <w:rPr>
                <w:sz w:val="16"/>
              </w:rPr>
              <w:t>)</w:t>
            </w:r>
          </w:p>
        </w:tc>
      </w:tr>
      <w:tr w:rsidR="0024764F" w:rsidRPr="00422DDD" w:rsidTr="0024764F">
        <w:tc>
          <w:tcPr>
            <w:tcW w:w="0" w:type="auto"/>
            <w:shd w:val="clear" w:color="auto" w:fill="C0C0C0"/>
          </w:tcPr>
          <w:p w:rsidR="0024764F" w:rsidRPr="00422DDD" w:rsidRDefault="0024764F" w:rsidP="000F3407">
            <w:pPr>
              <w:rPr>
                <w:sz w:val="16"/>
              </w:rPr>
            </w:pPr>
            <w:r>
              <w:rPr>
                <w:sz w:val="16"/>
              </w:rPr>
              <w:t>-11 à -15</w:t>
            </w:r>
          </w:p>
        </w:tc>
        <w:tc>
          <w:tcPr>
            <w:tcW w:w="0" w:type="auto"/>
            <w:shd w:val="clear" w:color="auto" w:fill="C0C0C0"/>
          </w:tcPr>
          <w:p w:rsidR="0024764F" w:rsidRPr="00422DDD" w:rsidRDefault="0024764F" w:rsidP="00291F06">
            <w:pPr>
              <w:rPr>
                <w:sz w:val="16"/>
              </w:rPr>
            </w:pPr>
            <w:r>
              <w:rPr>
                <w:sz w:val="16"/>
              </w:rPr>
              <w:t>Fuite</w:t>
            </w:r>
          </w:p>
        </w:tc>
        <w:tc>
          <w:tcPr>
            <w:tcW w:w="0" w:type="auto"/>
            <w:shd w:val="clear" w:color="auto" w:fill="C0C0C0"/>
          </w:tcPr>
          <w:p w:rsidR="0024764F" w:rsidRPr="00422DDD" w:rsidRDefault="004169F7" w:rsidP="004169F7">
            <w:pPr>
              <w:rPr>
                <w:sz w:val="16"/>
              </w:rPr>
            </w:pPr>
            <w:r>
              <w:rPr>
                <w:sz w:val="16"/>
              </w:rPr>
              <w:t>VA-15, 1d6xN10 NCV fuient (</w:t>
            </w:r>
            <w:r w:rsidR="00FE1273">
              <w:rPr>
                <w:sz w:val="16"/>
              </w:rPr>
              <w:t>HC</w:t>
            </w:r>
            <w:r>
              <w:rPr>
                <w:sz w:val="16"/>
              </w:rPr>
              <w:t>)</w:t>
            </w:r>
          </w:p>
        </w:tc>
      </w:tr>
      <w:tr w:rsidR="0024764F" w:rsidRPr="00422DDD" w:rsidTr="0024764F">
        <w:tc>
          <w:tcPr>
            <w:tcW w:w="0" w:type="auto"/>
            <w:shd w:val="clear" w:color="auto" w:fill="DDDDDD"/>
          </w:tcPr>
          <w:p w:rsidR="0024764F" w:rsidRPr="00422DDD" w:rsidRDefault="0024764F" w:rsidP="0024764F">
            <w:pPr>
              <w:rPr>
                <w:sz w:val="16"/>
              </w:rPr>
            </w:pPr>
            <w:r>
              <w:rPr>
                <w:sz w:val="16"/>
              </w:rPr>
              <w:t>-6 à -10</w:t>
            </w:r>
          </w:p>
        </w:tc>
        <w:tc>
          <w:tcPr>
            <w:tcW w:w="0" w:type="auto"/>
            <w:shd w:val="clear" w:color="auto" w:fill="DDDDDD"/>
          </w:tcPr>
          <w:p w:rsidR="0024764F" w:rsidRPr="00422DDD" w:rsidRDefault="0024764F" w:rsidP="00ED74E7">
            <w:pPr>
              <w:rPr>
                <w:sz w:val="16"/>
              </w:rPr>
            </w:pPr>
            <w:r>
              <w:rPr>
                <w:sz w:val="16"/>
              </w:rPr>
              <w:t>Recul</w:t>
            </w:r>
          </w:p>
        </w:tc>
        <w:tc>
          <w:tcPr>
            <w:tcW w:w="0" w:type="auto"/>
            <w:shd w:val="clear" w:color="auto" w:fill="DDDDDD"/>
          </w:tcPr>
          <w:p w:rsidR="0024764F" w:rsidRPr="00422DDD" w:rsidRDefault="004169F7" w:rsidP="00ED74E7">
            <w:pPr>
              <w:rPr>
                <w:sz w:val="16"/>
              </w:rPr>
            </w:pPr>
            <w:r>
              <w:rPr>
                <w:sz w:val="16"/>
              </w:rPr>
              <w:t>VA-10</w:t>
            </w:r>
          </w:p>
        </w:tc>
      </w:tr>
      <w:tr w:rsidR="0024764F" w:rsidRPr="00422DDD" w:rsidTr="0024764F">
        <w:tc>
          <w:tcPr>
            <w:tcW w:w="0" w:type="auto"/>
            <w:shd w:val="clear" w:color="auto" w:fill="EAEAEA"/>
          </w:tcPr>
          <w:p w:rsidR="0024764F" w:rsidRPr="00422DDD" w:rsidRDefault="0024764F" w:rsidP="000F3407">
            <w:pPr>
              <w:rPr>
                <w:sz w:val="16"/>
              </w:rPr>
            </w:pPr>
            <w:r>
              <w:rPr>
                <w:sz w:val="16"/>
              </w:rPr>
              <w:t>-5 à 0</w:t>
            </w:r>
          </w:p>
        </w:tc>
        <w:tc>
          <w:tcPr>
            <w:tcW w:w="0" w:type="auto"/>
            <w:shd w:val="clear" w:color="auto" w:fill="EAEAEA"/>
          </w:tcPr>
          <w:p w:rsidR="0024764F" w:rsidRPr="00422DDD" w:rsidRDefault="0024764F" w:rsidP="00ED74E7">
            <w:pPr>
              <w:rPr>
                <w:sz w:val="16"/>
              </w:rPr>
            </w:pPr>
            <w:r>
              <w:rPr>
                <w:sz w:val="16"/>
              </w:rPr>
              <w:t>Défense</w:t>
            </w:r>
          </w:p>
        </w:tc>
        <w:tc>
          <w:tcPr>
            <w:tcW w:w="0" w:type="auto"/>
            <w:shd w:val="clear" w:color="auto" w:fill="EAEAEA"/>
          </w:tcPr>
          <w:p w:rsidR="0024764F" w:rsidRPr="00422DDD" w:rsidRDefault="004169F7" w:rsidP="00ED74E7">
            <w:pPr>
              <w:rPr>
                <w:sz w:val="16"/>
              </w:rPr>
            </w:pPr>
            <w:r>
              <w:rPr>
                <w:sz w:val="16"/>
              </w:rPr>
              <w:t>VA-5</w:t>
            </w:r>
          </w:p>
        </w:tc>
      </w:tr>
      <w:tr w:rsidR="0024764F" w:rsidRPr="00422DDD" w:rsidTr="0024764F">
        <w:tc>
          <w:tcPr>
            <w:tcW w:w="0" w:type="auto"/>
          </w:tcPr>
          <w:p w:rsidR="0024764F" w:rsidRPr="00422DDD" w:rsidRDefault="0024764F" w:rsidP="0024764F">
            <w:pPr>
              <w:rPr>
                <w:sz w:val="16"/>
              </w:rPr>
            </w:pPr>
            <w:r>
              <w:rPr>
                <w:sz w:val="16"/>
              </w:rPr>
              <w:t>1 à 5</w:t>
            </w:r>
          </w:p>
        </w:tc>
        <w:tc>
          <w:tcPr>
            <w:tcW w:w="0" w:type="auto"/>
          </w:tcPr>
          <w:p w:rsidR="0024764F" w:rsidRPr="00422DDD" w:rsidRDefault="0024764F" w:rsidP="000F3407">
            <w:pPr>
              <w:rPr>
                <w:sz w:val="16"/>
              </w:rPr>
            </w:pPr>
            <w:r>
              <w:rPr>
                <w:sz w:val="16"/>
              </w:rPr>
              <w:t>Neutre</w:t>
            </w:r>
          </w:p>
        </w:tc>
        <w:tc>
          <w:tcPr>
            <w:tcW w:w="0" w:type="auto"/>
          </w:tcPr>
          <w:p w:rsidR="0024764F" w:rsidRPr="00422DDD" w:rsidRDefault="0024764F" w:rsidP="000F3407">
            <w:pPr>
              <w:rPr>
                <w:sz w:val="16"/>
              </w:rPr>
            </w:pPr>
            <w:r w:rsidRPr="00422DDD">
              <w:rPr>
                <w:sz w:val="16"/>
              </w:rPr>
              <w:t>Pas d’effet</w:t>
            </w:r>
          </w:p>
        </w:tc>
      </w:tr>
      <w:tr w:rsidR="0024764F" w:rsidRPr="00422DDD" w:rsidTr="0024764F">
        <w:tc>
          <w:tcPr>
            <w:tcW w:w="0" w:type="auto"/>
            <w:shd w:val="clear" w:color="auto" w:fill="EAEAEA"/>
          </w:tcPr>
          <w:p w:rsidR="0024764F" w:rsidRPr="00422DDD" w:rsidRDefault="0024764F" w:rsidP="000F3407">
            <w:pPr>
              <w:rPr>
                <w:sz w:val="16"/>
              </w:rPr>
            </w:pPr>
            <w:r>
              <w:rPr>
                <w:sz w:val="16"/>
              </w:rPr>
              <w:t>6 à 10</w:t>
            </w:r>
          </w:p>
        </w:tc>
        <w:tc>
          <w:tcPr>
            <w:tcW w:w="0" w:type="auto"/>
            <w:shd w:val="clear" w:color="auto" w:fill="EAEAEA"/>
          </w:tcPr>
          <w:p w:rsidR="0024764F" w:rsidRPr="00422DDD" w:rsidRDefault="0024764F" w:rsidP="00ED74E7">
            <w:pPr>
              <w:rPr>
                <w:sz w:val="16"/>
              </w:rPr>
            </w:pPr>
            <w:r>
              <w:rPr>
                <w:sz w:val="16"/>
              </w:rPr>
              <w:t>Offensif</w:t>
            </w:r>
          </w:p>
        </w:tc>
        <w:tc>
          <w:tcPr>
            <w:tcW w:w="0" w:type="auto"/>
            <w:shd w:val="clear" w:color="auto" w:fill="EAEAEA"/>
          </w:tcPr>
          <w:p w:rsidR="0024764F" w:rsidRPr="00422DDD" w:rsidRDefault="0024764F" w:rsidP="004169F7">
            <w:pPr>
              <w:rPr>
                <w:sz w:val="16"/>
              </w:rPr>
            </w:pPr>
            <w:r w:rsidRPr="00422DDD">
              <w:rPr>
                <w:sz w:val="16"/>
              </w:rPr>
              <w:t>V</w:t>
            </w:r>
            <w:r w:rsidR="004169F7">
              <w:rPr>
                <w:sz w:val="16"/>
              </w:rPr>
              <w:t>A</w:t>
            </w:r>
            <w:r w:rsidRPr="00422DDD">
              <w:rPr>
                <w:sz w:val="16"/>
              </w:rPr>
              <w:t>+</w:t>
            </w:r>
            <w:r w:rsidR="004169F7">
              <w:rPr>
                <w:sz w:val="16"/>
              </w:rPr>
              <w:t>3</w:t>
            </w:r>
            <w:r w:rsidRPr="00422DDD">
              <w:rPr>
                <w:sz w:val="16"/>
              </w:rPr>
              <w:t xml:space="preserve"> </w:t>
            </w:r>
          </w:p>
        </w:tc>
      </w:tr>
      <w:tr w:rsidR="0024764F" w:rsidRPr="00422DDD" w:rsidTr="0024764F">
        <w:tc>
          <w:tcPr>
            <w:tcW w:w="0" w:type="auto"/>
            <w:shd w:val="clear" w:color="auto" w:fill="DDDDDD"/>
          </w:tcPr>
          <w:p w:rsidR="0024764F" w:rsidRPr="00422DDD" w:rsidRDefault="0024764F" w:rsidP="0024764F">
            <w:pPr>
              <w:rPr>
                <w:sz w:val="16"/>
              </w:rPr>
            </w:pPr>
            <w:r>
              <w:rPr>
                <w:sz w:val="16"/>
              </w:rPr>
              <w:t>11 à 15</w:t>
            </w:r>
          </w:p>
        </w:tc>
        <w:tc>
          <w:tcPr>
            <w:tcW w:w="0" w:type="auto"/>
            <w:shd w:val="clear" w:color="auto" w:fill="DDDDDD"/>
          </w:tcPr>
          <w:p w:rsidR="0024764F" w:rsidRPr="00422DDD" w:rsidRDefault="0024764F" w:rsidP="00ED74E7">
            <w:pPr>
              <w:rPr>
                <w:sz w:val="16"/>
              </w:rPr>
            </w:pPr>
            <w:r>
              <w:rPr>
                <w:sz w:val="16"/>
              </w:rPr>
              <w:t>Courage</w:t>
            </w:r>
          </w:p>
        </w:tc>
        <w:tc>
          <w:tcPr>
            <w:tcW w:w="0" w:type="auto"/>
            <w:shd w:val="clear" w:color="auto" w:fill="DDDDDD"/>
          </w:tcPr>
          <w:p w:rsidR="0024764F" w:rsidRPr="00422DDD" w:rsidRDefault="004169F7" w:rsidP="004169F7">
            <w:pPr>
              <w:rPr>
                <w:sz w:val="16"/>
              </w:rPr>
            </w:pPr>
            <w:r>
              <w:rPr>
                <w:sz w:val="16"/>
              </w:rPr>
              <w:t>VA</w:t>
            </w:r>
            <w:r w:rsidR="0024764F" w:rsidRPr="00422DDD">
              <w:rPr>
                <w:sz w:val="16"/>
              </w:rPr>
              <w:t>+</w:t>
            </w:r>
            <w:r>
              <w:rPr>
                <w:sz w:val="16"/>
              </w:rPr>
              <w:t xml:space="preserve">5 </w:t>
            </w:r>
            <w:r w:rsidR="0024764F" w:rsidRPr="00422DDD">
              <w:rPr>
                <w:sz w:val="16"/>
              </w:rPr>
              <w:t xml:space="preserve"> </w:t>
            </w:r>
          </w:p>
        </w:tc>
      </w:tr>
      <w:tr w:rsidR="0024764F" w:rsidRPr="00422DDD" w:rsidTr="0024764F">
        <w:tc>
          <w:tcPr>
            <w:tcW w:w="0" w:type="auto"/>
            <w:shd w:val="clear" w:color="auto" w:fill="C0C0C0"/>
          </w:tcPr>
          <w:p w:rsidR="0024764F" w:rsidRPr="00422DDD" w:rsidRDefault="0024764F" w:rsidP="0024764F">
            <w:pPr>
              <w:rPr>
                <w:sz w:val="16"/>
              </w:rPr>
            </w:pPr>
            <w:r>
              <w:rPr>
                <w:sz w:val="16"/>
              </w:rPr>
              <w:t>16 et plus</w:t>
            </w:r>
          </w:p>
        </w:tc>
        <w:tc>
          <w:tcPr>
            <w:tcW w:w="0" w:type="auto"/>
            <w:shd w:val="clear" w:color="auto" w:fill="C0C0C0"/>
          </w:tcPr>
          <w:p w:rsidR="0024764F" w:rsidRPr="00422DDD" w:rsidRDefault="0024764F" w:rsidP="00ED74E7">
            <w:pPr>
              <w:rPr>
                <w:sz w:val="16"/>
              </w:rPr>
            </w:pPr>
            <w:r>
              <w:rPr>
                <w:sz w:val="16"/>
              </w:rPr>
              <w:t>Fanatique</w:t>
            </w:r>
          </w:p>
        </w:tc>
        <w:tc>
          <w:tcPr>
            <w:tcW w:w="0" w:type="auto"/>
            <w:shd w:val="clear" w:color="auto" w:fill="C0C0C0"/>
          </w:tcPr>
          <w:p w:rsidR="0024764F" w:rsidRPr="00422DDD" w:rsidRDefault="0024764F" w:rsidP="004169F7">
            <w:pPr>
              <w:rPr>
                <w:sz w:val="16"/>
              </w:rPr>
            </w:pPr>
            <w:r w:rsidRPr="00422DDD">
              <w:rPr>
                <w:sz w:val="16"/>
              </w:rPr>
              <w:t>V</w:t>
            </w:r>
            <w:r w:rsidR="004169F7">
              <w:rPr>
                <w:sz w:val="16"/>
              </w:rPr>
              <w:t>A</w:t>
            </w:r>
            <w:r w:rsidRPr="00422DDD">
              <w:rPr>
                <w:sz w:val="16"/>
              </w:rPr>
              <w:t>+</w:t>
            </w:r>
            <w:r w:rsidR="004169F7">
              <w:rPr>
                <w:sz w:val="16"/>
              </w:rPr>
              <w:t>10</w:t>
            </w:r>
          </w:p>
        </w:tc>
      </w:tr>
    </w:tbl>
    <w:p w:rsidR="00B1473F" w:rsidRPr="00422DDD" w:rsidRDefault="004169F7" w:rsidP="0079236A">
      <w:r>
        <w:t>Notez les effets sur la VA</w:t>
      </w:r>
      <w:r w:rsidR="00E02D95">
        <w:t xml:space="preserve"> pour la prochaine attaque</w:t>
      </w:r>
      <w:r>
        <w:t xml:space="preserve">, ils ne sont pas cumulatifs. Les NCV </w:t>
      </w:r>
      <w:r w:rsidR="00E02D95">
        <w:t xml:space="preserve">mis </w:t>
      </w:r>
      <w:r w:rsidR="00FE1273">
        <w:t>HC</w:t>
      </w:r>
      <w:r w:rsidR="00E02D95">
        <w:t xml:space="preserve"> </w:t>
      </w:r>
      <w:r>
        <w:t>sont d’abord les blessés ensuite les combattants valides.</w:t>
      </w:r>
    </w:p>
    <w:p w:rsidR="00B1473F" w:rsidRPr="00422DDD" w:rsidRDefault="004169F7" w:rsidP="00CF0D93">
      <w:pPr>
        <w:numPr>
          <w:ilvl w:val="0"/>
          <w:numId w:val="20"/>
        </w:numPr>
      </w:pPr>
      <w:r>
        <w:t xml:space="preserve">En cas de </w:t>
      </w:r>
      <w:r w:rsidRPr="004169F7">
        <w:rPr>
          <w:shd w:val="clear" w:color="auto" w:fill="FFFF00"/>
        </w:rPr>
        <w:t>Fuite ou Reddition</w:t>
      </w:r>
      <w:r>
        <w:t>, l</w:t>
      </w:r>
      <w:r w:rsidR="00291F06" w:rsidRPr="00422DDD">
        <w:t xml:space="preserve">e </w:t>
      </w:r>
      <w:r>
        <w:t>C</w:t>
      </w:r>
      <w:r w:rsidR="0079236A" w:rsidRPr="00422DDD">
        <w:t xml:space="preserve">hef peut tester </w:t>
      </w:r>
      <w:r w:rsidR="00CC2AD3" w:rsidRPr="00422DDD">
        <w:t xml:space="preserve">son </w:t>
      </w:r>
      <w:r>
        <w:rPr>
          <w:b/>
        </w:rPr>
        <w:t xml:space="preserve">TB </w:t>
      </w:r>
      <w:r w:rsidR="0079236A" w:rsidRPr="00422DDD">
        <w:t xml:space="preserve">pour </w:t>
      </w:r>
      <w:r w:rsidR="0079236A" w:rsidRPr="00422DDD">
        <w:rPr>
          <w:b/>
        </w:rPr>
        <w:t xml:space="preserve">quitter </w:t>
      </w:r>
      <w:r w:rsidR="00B1473F" w:rsidRPr="00422DDD">
        <w:rPr>
          <w:b/>
        </w:rPr>
        <w:t xml:space="preserve">lui-même </w:t>
      </w:r>
      <w:r w:rsidR="0079236A" w:rsidRPr="00422DDD">
        <w:rPr>
          <w:b/>
        </w:rPr>
        <w:t>le champ</w:t>
      </w:r>
      <w:r w:rsidR="0079236A" w:rsidRPr="00422DDD">
        <w:t xml:space="preserve"> de bataille. </w:t>
      </w:r>
      <w:r>
        <w:t xml:space="preserve">Un tRN suffit. </w:t>
      </w:r>
      <w:r w:rsidR="001A4974" w:rsidRPr="00422DDD">
        <w:t>S</w:t>
      </w:r>
      <w:r w:rsidR="009D6A24" w:rsidRPr="00422DDD">
        <w:t>’</w:t>
      </w:r>
      <w:r w:rsidR="001A4974" w:rsidRPr="00422DDD">
        <w:t>i</w:t>
      </w:r>
      <w:r w:rsidR="009D6A24" w:rsidRPr="00422DDD">
        <w:t>l</w:t>
      </w:r>
      <w:r w:rsidR="001A4974" w:rsidRPr="00422DDD">
        <w:t xml:space="preserve"> réussit</w:t>
      </w:r>
      <w:r>
        <w:t xml:space="preserve"> c’est M-2</w:t>
      </w:r>
      <w:r w:rsidR="00E02D95">
        <w:t xml:space="preserve"> pour </w:t>
      </w:r>
      <w:r w:rsidR="00165C51">
        <w:t>son camp</w:t>
      </w:r>
      <w:r w:rsidR="001A4974" w:rsidRPr="00422DDD">
        <w:t>.</w:t>
      </w:r>
      <w:r w:rsidR="0095631F">
        <w:t xml:space="preserve"> Les pertes de NCV indiquées ne dépassent pas les NCV valides </w:t>
      </w:r>
      <w:r w:rsidR="00447AD7">
        <w:t xml:space="preserve">et blessés </w:t>
      </w:r>
      <w:r w:rsidR="0095631F">
        <w:t>restant.</w:t>
      </w:r>
    </w:p>
    <w:p w:rsidR="00DE4DA2" w:rsidRPr="00422DDD" w:rsidRDefault="00020A37" w:rsidP="00DE4DA2">
      <w:pPr>
        <w:numPr>
          <w:ilvl w:val="0"/>
          <w:numId w:val="20"/>
        </w:numPr>
      </w:pPr>
      <w:r w:rsidRPr="00422DDD">
        <w:t>L</w:t>
      </w:r>
      <w:r w:rsidR="009057F9" w:rsidRPr="00422DDD">
        <w:t xml:space="preserve">es </w:t>
      </w:r>
      <w:r w:rsidR="009057F9" w:rsidRPr="00E02D95">
        <w:rPr>
          <w:b/>
        </w:rPr>
        <w:t>Perso</w:t>
      </w:r>
      <w:r w:rsidR="00B1473F" w:rsidRPr="00E02D95">
        <w:rPr>
          <w:b/>
        </w:rPr>
        <w:t>s</w:t>
      </w:r>
      <w:r w:rsidR="009057F9" w:rsidRPr="00422DDD">
        <w:t xml:space="preserve"> </w:t>
      </w:r>
      <w:r w:rsidR="001A4974" w:rsidRPr="00422DDD">
        <w:t xml:space="preserve">doivent dire s’ils font partie </w:t>
      </w:r>
      <w:r w:rsidR="009057F9" w:rsidRPr="00422DDD">
        <w:t>des fuyards ou de ceux qui se rendent.</w:t>
      </w:r>
      <w:r w:rsidR="00C53BF9" w:rsidRPr="00422DDD">
        <w:t xml:space="preserve"> </w:t>
      </w:r>
      <w:r w:rsidR="00E02D95">
        <w:t xml:space="preserve">Pas de test nécessaire. </w:t>
      </w:r>
      <w:r w:rsidR="00C53BF9" w:rsidRPr="00422DDD">
        <w:t>Cette décision est irrévocable.</w:t>
      </w:r>
      <w:r w:rsidR="008A1F19" w:rsidRPr="00422DDD">
        <w:t xml:space="preserve"> Changez les VO/VD/M selon</w:t>
      </w:r>
      <w:r w:rsidR="00DE4DA2">
        <w:t xml:space="preserve"> </w:t>
      </w:r>
      <w:r w:rsidRPr="00422DDD">
        <w:rPr>
          <w:i/>
        </w:rPr>
        <w:fldChar w:fldCharType="begin"/>
      </w:r>
      <w:r w:rsidRPr="00422DDD">
        <w:rPr>
          <w:i/>
        </w:rPr>
        <w:instrText xml:space="preserve"> REF _Ref379804675 \h  \* MERGEFORMAT </w:instrText>
      </w:r>
      <w:r w:rsidRPr="00422DDD">
        <w:rPr>
          <w:i/>
        </w:rPr>
      </w:r>
      <w:r w:rsidRPr="00422DDD">
        <w:rPr>
          <w:i/>
        </w:rPr>
        <w:fldChar w:fldCharType="separate"/>
      </w:r>
      <w:r w:rsidR="00DD1A28" w:rsidRPr="00DD1A28">
        <w:rPr>
          <w:i/>
        </w:rPr>
        <w:t>8.1 Données initia</w:t>
      </w:r>
      <w:r w:rsidRPr="00422DDD">
        <w:rPr>
          <w:i/>
        </w:rPr>
        <w:fldChar w:fldCharType="end"/>
      </w:r>
      <w:r w:rsidR="00DE4DA2">
        <w:rPr>
          <w:i/>
        </w:rPr>
        <w:t>.</w:t>
      </w:r>
    </w:p>
    <w:p w:rsidR="00E02D95" w:rsidRPr="00422DDD" w:rsidRDefault="00E02D95" w:rsidP="00E02D95">
      <w:pPr>
        <w:pStyle w:val="ex"/>
        <w:rPr>
          <w:rStyle w:val="Accentuation"/>
        </w:rPr>
      </w:pPr>
      <w:r w:rsidRPr="00422DDD">
        <w:rPr>
          <w:rStyle w:val="Accentuation"/>
        </w:rPr>
        <w:t xml:space="preserve">Exemple : </w:t>
      </w:r>
      <w:r>
        <w:rPr>
          <w:rStyle w:val="Accentuation"/>
        </w:rPr>
        <w:t>(…)</w:t>
      </w:r>
      <w:r w:rsidR="00165C51">
        <w:rPr>
          <w:rStyle w:val="Accentuation"/>
        </w:rPr>
        <w:t xml:space="preserve"> après plusieurs tours de bataille, le Moral des Barbares tombe à -6, la VA de la prochaine attaque est réduite de 10.</w:t>
      </w:r>
      <w:r>
        <w:rPr>
          <w:rStyle w:val="Accentuation"/>
        </w:rPr>
        <w:t xml:space="preserve"> </w:t>
      </w:r>
    </w:p>
    <w:p w:rsidR="00984C82" w:rsidRPr="00422DDD" w:rsidRDefault="00984C82" w:rsidP="00984C82">
      <w:pPr>
        <w:pStyle w:val="Titre3"/>
      </w:pPr>
      <w:bookmarkStart w:id="210" w:name="_Toc208477893"/>
      <w:r w:rsidRPr="00422DDD">
        <w:lastRenderedPageBreak/>
        <w:t>8.2.7 Manœuvre</w:t>
      </w:r>
      <w:bookmarkEnd w:id="210"/>
      <w:r w:rsidRPr="00422DDD">
        <w:t xml:space="preserve"> </w:t>
      </w:r>
    </w:p>
    <w:p w:rsidR="00984C82" w:rsidRPr="00422DDD" w:rsidRDefault="00E02D95" w:rsidP="0079236A">
      <w:r>
        <w:t>Un</w:t>
      </w:r>
      <w:r w:rsidR="008A1F19" w:rsidRPr="00422DDD">
        <w:t xml:space="preserve"> chef </w:t>
      </w:r>
      <w:r w:rsidR="0079779A" w:rsidRPr="00422DDD">
        <w:t xml:space="preserve">en état de combattre </w:t>
      </w:r>
      <w:r w:rsidR="00CC6338" w:rsidRPr="00422DDD">
        <w:t xml:space="preserve">(en contrôle de lui-même, mobile, conscient, malus&lt;20 et pas de </w:t>
      </w:r>
      <w:r w:rsidR="00020A37" w:rsidRPr="00422DDD">
        <w:t xml:space="preserve">blessure </w:t>
      </w:r>
      <w:r w:rsidR="00CC6338" w:rsidRPr="00422DDD">
        <w:t xml:space="preserve">N3) </w:t>
      </w:r>
      <w:r w:rsidR="00984C82" w:rsidRPr="00422DDD">
        <w:t xml:space="preserve">avec un </w:t>
      </w:r>
      <w:r w:rsidR="00020A37" w:rsidRPr="00E02D95">
        <w:rPr>
          <w:shd w:val="clear" w:color="auto" w:fill="FFFF00"/>
        </w:rPr>
        <w:t>NE(</w:t>
      </w:r>
      <w:r w:rsidRPr="00E02D95">
        <w:rPr>
          <w:shd w:val="clear" w:color="auto" w:fill="FFFF00"/>
        </w:rPr>
        <w:t>TB</w:t>
      </w:r>
      <w:r w:rsidR="00020A37" w:rsidRPr="00E02D95">
        <w:rPr>
          <w:shd w:val="clear" w:color="auto" w:fill="FFFF00"/>
        </w:rPr>
        <w:t>)</w:t>
      </w:r>
      <w:r w:rsidR="00C53BF9" w:rsidRPr="00E02D95">
        <w:rPr>
          <w:shd w:val="clear" w:color="auto" w:fill="FFFF00"/>
        </w:rPr>
        <w:t>&gt;20</w:t>
      </w:r>
      <w:r>
        <w:t xml:space="preserve"> </w:t>
      </w:r>
      <w:r w:rsidR="00984C82" w:rsidRPr="00422DDD">
        <w:t xml:space="preserve">peut </w:t>
      </w:r>
      <w:r w:rsidR="00C53BF9" w:rsidRPr="00422DDD">
        <w:t>tenter d’</w:t>
      </w:r>
      <w:r w:rsidR="00984C82" w:rsidRPr="00422DDD">
        <w:t xml:space="preserve">effectuer une </w:t>
      </w:r>
      <w:r w:rsidR="002D2750">
        <w:t xml:space="preserve">des 10 </w:t>
      </w:r>
      <w:r w:rsidR="00F43400" w:rsidRPr="00F43400">
        <w:rPr>
          <w:b/>
        </w:rPr>
        <w:t>manœuvre</w:t>
      </w:r>
      <w:r w:rsidR="002D2750">
        <w:rPr>
          <w:b/>
        </w:rPr>
        <w:t xml:space="preserve">s </w:t>
      </w:r>
      <w:r w:rsidR="002D2750" w:rsidRPr="002D2750">
        <w:t>possibles</w:t>
      </w:r>
      <w:r w:rsidR="00F43400">
        <w:t>.</w:t>
      </w:r>
      <w:r w:rsidR="00984C82" w:rsidRPr="00422DDD">
        <w:t xml:space="preserve"> </w:t>
      </w:r>
      <w:r w:rsidR="002D2750">
        <w:t xml:space="preserve">Chaque </w:t>
      </w:r>
      <w:r w:rsidR="004E76BE" w:rsidRPr="00422DDD">
        <w:t>manœuvre</w:t>
      </w:r>
      <w:r>
        <w:t xml:space="preserve"> ne peut être tentée </w:t>
      </w:r>
      <w:r w:rsidRPr="00E02D95">
        <w:rPr>
          <w:b/>
        </w:rPr>
        <w:t xml:space="preserve">qu’une </w:t>
      </w:r>
      <w:r w:rsidR="002D2750">
        <w:rPr>
          <w:b/>
        </w:rPr>
        <w:t xml:space="preserve">seule </w:t>
      </w:r>
      <w:r w:rsidRPr="00E02D95">
        <w:rPr>
          <w:b/>
        </w:rPr>
        <w:t>fois par bataille</w:t>
      </w:r>
      <w:r w:rsidR="00F43400">
        <w:t>. Au choix pour les Persos, au hasard pour les PNJ</w:t>
      </w:r>
      <w:r w:rsidR="00A81C85">
        <w:t xml:space="preserve"> (lancez un D10 chaque tour et vérifiez si cette manœuvre peut être effectuée, si oui, tentez-la)</w:t>
      </w:r>
      <w:r w:rsidR="00F43400">
        <w:t xml:space="preserve">. Chaque manœuvre dispose d’une condition à remplir pour pouvoir la tenter : </w:t>
      </w: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001"/>
        <w:gridCol w:w="3495"/>
        <w:gridCol w:w="3407"/>
      </w:tblGrid>
      <w:tr w:rsidR="00905066" w:rsidRPr="00422DDD" w:rsidTr="006E7363">
        <w:tc>
          <w:tcPr>
            <w:tcW w:w="0" w:type="auto"/>
          </w:tcPr>
          <w:p w:rsidR="00905066" w:rsidRPr="00422DDD" w:rsidRDefault="00905066" w:rsidP="00905066">
            <w:pPr>
              <w:jc w:val="center"/>
              <w:rPr>
                <w:b/>
                <w:sz w:val="16"/>
                <w:szCs w:val="16"/>
              </w:rPr>
            </w:pPr>
            <w:r w:rsidRPr="00422DDD">
              <w:rPr>
                <w:b/>
                <w:sz w:val="16"/>
                <w:szCs w:val="16"/>
              </w:rPr>
              <w:t>D10</w:t>
            </w:r>
          </w:p>
        </w:tc>
        <w:tc>
          <w:tcPr>
            <w:tcW w:w="0" w:type="auto"/>
            <w:shd w:val="clear" w:color="auto" w:fill="auto"/>
          </w:tcPr>
          <w:p w:rsidR="00905066" w:rsidRPr="00422DDD" w:rsidRDefault="00905066" w:rsidP="00077D52">
            <w:pPr>
              <w:rPr>
                <w:b/>
                <w:sz w:val="16"/>
                <w:szCs w:val="16"/>
              </w:rPr>
            </w:pPr>
            <w:r w:rsidRPr="00422DDD">
              <w:rPr>
                <w:b/>
                <w:sz w:val="16"/>
                <w:szCs w:val="16"/>
              </w:rPr>
              <w:t>Manœuvre</w:t>
            </w:r>
          </w:p>
        </w:tc>
        <w:tc>
          <w:tcPr>
            <w:tcW w:w="0" w:type="auto"/>
            <w:shd w:val="clear" w:color="auto" w:fill="auto"/>
          </w:tcPr>
          <w:p w:rsidR="00905066" w:rsidRPr="00422DDD" w:rsidRDefault="00905066" w:rsidP="00077D52">
            <w:pPr>
              <w:rPr>
                <w:b/>
                <w:sz w:val="16"/>
                <w:szCs w:val="16"/>
              </w:rPr>
            </w:pPr>
            <w:r w:rsidRPr="00422DDD">
              <w:rPr>
                <w:b/>
                <w:sz w:val="16"/>
                <w:szCs w:val="16"/>
              </w:rPr>
              <w:t>Description</w:t>
            </w:r>
          </w:p>
        </w:tc>
        <w:tc>
          <w:tcPr>
            <w:tcW w:w="0" w:type="auto"/>
            <w:shd w:val="clear" w:color="auto" w:fill="auto"/>
          </w:tcPr>
          <w:p w:rsidR="00905066" w:rsidRPr="00422DDD" w:rsidRDefault="00905066" w:rsidP="00077D52">
            <w:pPr>
              <w:rPr>
                <w:b/>
                <w:sz w:val="16"/>
                <w:szCs w:val="16"/>
              </w:rPr>
            </w:pPr>
            <w:r w:rsidRPr="00422DDD">
              <w:rPr>
                <w:b/>
                <w:sz w:val="16"/>
                <w:szCs w:val="16"/>
              </w:rPr>
              <w:t>Conditions</w:t>
            </w:r>
          </w:p>
        </w:tc>
      </w:tr>
      <w:tr w:rsidR="00905066" w:rsidRPr="00422DDD" w:rsidTr="006E7363">
        <w:tc>
          <w:tcPr>
            <w:tcW w:w="0" w:type="auto"/>
            <w:shd w:val="clear" w:color="auto" w:fill="FDE9D9"/>
          </w:tcPr>
          <w:p w:rsidR="00905066" w:rsidRPr="00422DDD" w:rsidRDefault="00905066" w:rsidP="00905066">
            <w:pPr>
              <w:jc w:val="center"/>
              <w:rPr>
                <w:b/>
                <w:sz w:val="16"/>
                <w:szCs w:val="16"/>
              </w:rPr>
            </w:pPr>
            <w:r w:rsidRPr="00422DDD">
              <w:rPr>
                <w:b/>
                <w:sz w:val="16"/>
                <w:szCs w:val="16"/>
              </w:rPr>
              <w:t>1</w:t>
            </w:r>
          </w:p>
        </w:tc>
        <w:tc>
          <w:tcPr>
            <w:tcW w:w="0" w:type="auto"/>
            <w:shd w:val="clear" w:color="auto" w:fill="FDE9D9"/>
          </w:tcPr>
          <w:p w:rsidR="00905066" w:rsidRPr="00422DDD" w:rsidRDefault="00905066" w:rsidP="00077D52">
            <w:pPr>
              <w:rPr>
                <w:b/>
                <w:sz w:val="16"/>
                <w:szCs w:val="16"/>
              </w:rPr>
            </w:pPr>
            <w:r w:rsidRPr="00422DDD">
              <w:rPr>
                <w:b/>
                <w:sz w:val="16"/>
                <w:szCs w:val="16"/>
              </w:rPr>
              <w:t>À moi !</w:t>
            </w:r>
          </w:p>
        </w:tc>
        <w:tc>
          <w:tcPr>
            <w:tcW w:w="0" w:type="auto"/>
            <w:shd w:val="clear" w:color="auto" w:fill="FDE9D9"/>
          </w:tcPr>
          <w:p w:rsidR="00905066" w:rsidRPr="00422DDD" w:rsidRDefault="00905066" w:rsidP="00077D52">
            <w:pPr>
              <w:rPr>
                <w:sz w:val="16"/>
                <w:szCs w:val="16"/>
              </w:rPr>
            </w:pPr>
            <w:r w:rsidRPr="00422DDD">
              <w:rPr>
                <w:sz w:val="16"/>
                <w:szCs w:val="16"/>
              </w:rPr>
              <w:t>Demande à la troupe de protéger le chef</w:t>
            </w:r>
          </w:p>
        </w:tc>
        <w:tc>
          <w:tcPr>
            <w:tcW w:w="0" w:type="auto"/>
            <w:shd w:val="clear" w:color="auto" w:fill="FDE9D9"/>
          </w:tcPr>
          <w:p w:rsidR="00905066" w:rsidRPr="00422DDD" w:rsidRDefault="00905066" w:rsidP="002D2750">
            <w:pPr>
              <w:rPr>
                <w:sz w:val="16"/>
                <w:szCs w:val="16"/>
              </w:rPr>
            </w:pPr>
            <w:r w:rsidRPr="00422DDD">
              <w:rPr>
                <w:sz w:val="16"/>
                <w:szCs w:val="16"/>
              </w:rPr>
              <w:t>Chef blessé</w:t>
            </w:r>
          </w:p>
        </w:tc>
      </w:tr>
      <w:tr w:rsidR="00905066" w:rsidRPr="00422DDD" w:rsidTr="006E7363">
        <w:tc>
          <w:tcPr>
            <w:tcW w:w="0" w:type="auto"/>
          </w:tcPr>
          <w:p w:rsidR="00905066" w:rsidRPr="00422DDD" w:rsidRDefault="00905066" w:rsidP="00905066">
            <w:pPr>
              <w:jc w:val="center"/>
              <w:rPr>
                <w:b/>
                <w:sz w:val="16"/>
                <w:szCs w:val="16"/>
              </w:rPr>
            </w:pPr>
            <w:r w:rsidRPr="00422DDD">
              <w:rPr>
                <w:b/>
                <w:sz w:val="16"/>
                <w:szCs w:val="16"/>
              </w:rPr>
              <w:t>2</w:t>
            </w:r>
          </w:p>
        </w:tc>
        <w:tc>
          <w:tcPr>
            <w:tcW w:w="0" w:type="auto"/>
            <w:shd w:val="clear" w:color="auto" w:fill="auto"/>
          </w:tcPr>
          <w:p w:rsidR="00905066" w:rsidRPr="00422DDD" w:rsidRDefault="00905066" w:rsidP="00077D52">
            <w:pPr>
              <w:rPr>
                <w:b/>
                <w:sz w:val="16"/>
                <w:szCs w:val="16"/>
              </w:rPr>
            </w:pPr>
            <w:r w:rsidRPr="00422DDD">
              <w:rPr>
                <w:b/>
                <w:sz w:val="16"/>
                <w:szCs w:val="16"/>
              </w:rPr>
              <w:t>Contournement </w:t>
            </w:r>
          </w:p>
        </w:tc>
        <w:tc>
          <w:tcPr>
            <w:tcW w:w="0" w:type="auto"/>
            <w:shd w:val="clear" w:color="auto" w:fill="auto"/>
          </w:tcPr>
          <w:p w:rsidR="00905066" w:rsidRPr="00422DDD" w:rsidRDefault="00905066" w:rsidP="00F225D4">
            <w:pPr>
              <w:rPr>
                <w:sz w:val="16"/>
                <w:szCs w:val="16"/>
              </w:rPr>
            </w:pPr>
            <w:r w:rsidRPr="00422DDD">
              <w:rPr>
                <w:sz w:val="16"/>
                <w:szCs w:val="16"/>
              </w:rPr>
              <w:t xml:space="preserve">Tentative d’encerclement </w:t>
            </w:r>
          </w:p>
        </w:tc>
        <w:tc>
          <w:tcPr>
            <w:tcW w:w="0" w:type="auto"/>
            <w:shd w:val="clear" w:color="auto" w:fill="auto"/>
          </w:tcPr>
          <w:p w:rsidR="00905066" w:rsidRPr="00422DDD" w:rsidRDefault="00905066" w:rsidP="00024CA2">
            <w:pPr>
              <w:rPr>
                <w:sz w:val="16"/>
                <w:szCs w:val="16"/>
              </w:rPr>
            </w:pPr>
            <w:r w:rsidRPr="00422DDD">
              <w:rPr>
                <w:sz w:val="16"/>
                <w:szCs w:val="16"/>
              </w:rPr>
              <w:t xml:space="preserve">M &gt;5 et </w:t>
            </w:r>
            <w:r w:rsidR="002D2750">
              <w:rPr>
                <w:sz w:val="16"/>
                <w:szCs w:val="16"/>
              </w:rPr>
              <w:t xml:space="preserve">Ratio </w:t>
            </w:r>
            <w:r w:rsidRPr="00422DDD">
              <w:rPr>
                <w:sz w:val="16"/>
                <w:szCs w:val="16"/>
              </w:rPr>
              <w:t>NCV&gt; 1 contre 2</w:t>
            </w:r>
          </w:p>
        </w:tc>
      </w:tr>
      <w:tr w:rsidR="00905066" w:rsidRPr="00422DDD" w:rsidTr="006E7363">
        <w:tc>
          <w:tcPr>
            <w:tcW w:w="0" w:type="auto"/>
            <w:shd w:val="clear" w:color="auto" w:fill="FDE9D9"/>
          </w:tcPr>
          <w:p w:rsidR="00905066" w:rsidRPr="00422DDD" w:rsidRDefault="00905066" w:rsidP="00905066">
            <w:pPr>
              <w:jc w:val="center"/>
              <w:rPr>
                <w:b/>
                <w:sz w:val="16"/>
                <w:szCs w:val="16"/>
              </w:rPr>
            </w:pPr>
            <w:r w:rsidRPr="00422DDD">
              <w:rPr>
                <w:b/>
                <w:sz w:val="16"/>
                <w:szCs w:val="16"/>
              </w:rPr>
              <w:t>3</w:t>
            </w:r>
          </w:p>
        </w:tc>
        <w:tc>
          <w:tcPr>
            <w:tcW w:w="0" w:type="auto"/>
            <w:shd w:val="clear" w:color="auto" w:fill="FDE9D9"/>
          </w:tcPr>
          <w:p w:rsidR="00905066" w:rsidRPr="00422DDD" w:rsidRDefault="00905066" w:rsidP="00077D52">
            <w:pPr>
              <w:rPr>
                <w:b/>
                <w:sz w:val="16"/>
                <w:szCs w:val="16"/>
              </w:rPr>
            </w:pPr>
            <w:r w:rsidRPr="00422DDD">
              <w:rPr>
                <w:b/>
                <w:sz w:val="16"/>
                <w:szCs w:val="16"/>
              </w:rPr>
              <w:t>Couvrez la fuite </w:t>
            </w:r>
          </w:p>
        </w:tc>
        <w:tc>
          <w:tcPr>
            <w:tcW w:w="0" w:type="auto"/>
            <w:shd w:val="clear" w:color="auto" w:fill="FDE9D9"/>
          </w:tcPr>
          <w:p w:rsidR="00905066" w:rsidRPr="00422DDD" w:rsidRDefault="002D2750" w:rsidP="002D2750">
            <w:pPr>
              <w:rPr>
                <w:sz w:val="16"/>
                <w:szCs w:val="16"/>
              </w:rPr>
            </w:pPr>
            <w:r>
              <w:rPr>
                <w:sz w:val="16"/>
                <w:szCs w:val="16"/>
              </w:rPr>
              <w:t xml:space="preserve">Aide </w:t>
            </w:r>
            <w:r w:rsidR="00905066" w:rsidRPr="00422DDD">
              <w:rPr>
                <w:sz w:val="16"/>
                <w:szCs w:val="16"/>
              </w:rPr>
              <w:t>la troupe</w:t>
            </w:r>
            <w:r>
              <w:rPr>
                <w:sz w:val="16"/>
                <w:szCs w:val="16"/>
              </w:rPr>
              <w:t xml:space="preserve"> à fuir</w:t>
            </w:r>
          </w:p>
        </w:tc>
        <w:tc>
          <w:tcPr>
            <w:tcW w:w="0" w:type="auto"/>
            <w:shd w:val="clear" w:color="auto" w:fill="FDE9D9"/>
          </w:tcPr>
          <w:p w:rsidR="00905066" w:rsidRPr="00422DDD" w:rsidRDefault="00905066" w:rsidP="00024CA2">
            <w:pPr>
              <w:rPr>
                <w:sz w:val="16"/>
                <w:szCs w:val="16"/>
              </w:rPr>
            </w:pPr>
            <w:r w:rsidRPr="00422DDD">
              <w:rPr>
                <w:sz w:val="16"/>
                <w:szCs w:val="16"/>
              </w:rPr>
              <w:t>M &lt;6</w:t>
            </w:r>
          </w:p>
        </w:tc>
      </w:tr>
      <w:tr w:rsidR="00905066" w:rsidRPr="00422DDD" w:rsidTr="006E7363">
        <w:tc>
          <w:tcPr>
            <w:tcW w:w="0" w:type="auto"/>
          </w:tcPr>
          <w:p w:rsidR="00905066" w:rsidRPr="00422DDD" w:rsidRDefault="00905066" w:rsidP="00905066">
            <w:pPr>
              <w:jc w:val="center"/>
              <w:rPr>
                <w:b/>
                <w:sz w:val="16"/>
                <w:szCs w:val="16"/>
              </w:rPr>
            </w:pPr>
            <w:r w:rsidRPr="00422DDD">
              <w:rPr>
                <w:b/>
                <w:sz w:val="16"/>
                <w:szCs w:val="16"/>
              </w:rPr>
              <w:t>4</w:t>
            </w:r>
          </w:p>
        </w:tc>
        <w:tc>
          <w:tcPr>
            <w:tcW w:w="0" w:type="auto"/>
            <w:shd w:val="clear" w:color="auto" w:fill="auto"/>
          </w:tcPr>
          <w:p w:rsidR="00905066" w:rsidRPr="00422DDD" w:rsidRDefault="00905066" w:rsidP="00077D52">
            <w:pPr>
              <w:rPr>
                <w:b/>
                <w:sz w:val="16"/>
                <w:szCs w:val="16"/>
              </w:rPr>
            </w:pPr>
            <w:r w:rsidRPr="00422DDD">
              <w:rPr>
                <w:b/>
                <w:sz w:val="16"/>
                <w:szCs w:val="16"/>
              </w:rPr>
              <w:t>Appel de la réserve </w:t>
            </w:r>
          </w:p>
        </w:tc>
        <w:tc>
          <w:tcPr>
            <w:tcW w:w="0" w:type="auto"/>
            <w:shd w:val="clear" w:color="auto" w:fill="auto"/>
          </w:tcPr>
          <w:p w:rsidR="00905066" w:rsidRPr="00422DDD" w:rsidRDefault="00905066" w:rsidP="00077D52">
            <w:pPr>
              <w:rPr>
                <w:sz w:val="16"/>
                <w:szCs w:val="16"/>
              </w:rPr>
            </w:pPr>
            <w:r w:rsidRPr="00422DDD">
              <w:rPr>
                <w:sz w:val="16"/>
                <w:szCs w:val="16"/>
              </w:rPr>
              <w:t>Utilisation temporaire de la réserve</w:t>
            </w:r>
          </w:p>
        </w:tc>
        <w:tc>
          <w:tcPr>
            <w:tcW w:w="0" w:type="auto"/>
            <w:shd w:val="clear" w:color="auto" w:fill="auto"/>
          </w:tcPr>
          <w:p w:rsidR="00905066" w:rsidRPr="00422DDD" w:rsidRDefault="002D2750" w:rsidP="002D2750">
            <w:pPr>
              <w:rPr>
                <w:sz w:val="16"/>
                <w:szCs w:val="16"/>
              </w:rPr>
            </w:pPr>
            <w:r>
              <w:rPr>
                <w:sz w:val="16"/>
                <w:szCs w:val="16"/>
              </w:rPr>
              <w:t>R</w:t>
            </w:r>
            <w:r w:rsidR="00905066" w:rsidRPr="00422DDD">
              <w:rPr>
                <w:sz w:val="16"/>
                <w:szCs w:val="16"/>
              </w:rPr>
              <w:t>éserve&gt;0</w:t>
            </w:r>
          </w:p>
        </w:tc>
      </w:tr>
      <w:tr w:rsidR="00905066" w:rsidRPr="00422DDD" w:rsidTr="006E7363">
        <w:tc>
          <w:tcPr>
            <w:tcW w:w="0" w:type="auto"/>
            <w:shd w:val="clear" w:color="auto" w:fill="FDE9D9"/>
          </w:tcPr>
          <w:p w:rsidR="00905066" w:rsidRPr="00422DDD" w:rsidRDefault="00905066" w:rsidP="00905066">
            <w:pPr>
              <w:jc w:val="center"/>
              <w:rPr>
                <w:b/>
                <w:sz w:val="16"/>
                <w:szCs w:val="16"/>
              </w:rPr>
            </w:pPr>
            <w:r w:rsidRPr="00422DDD">
              <w:rPr>
                <w:b/>
                <w:sz w:val="16"/>
                <w:szCs w:val="16"/>
              </w:rPr>
              <w:t>5</w:t>
            </w:r>
          </w:p>
        </w:tc>
        <w:tc>
          <w:tcPr>
            <w:tcW w:w="0" w:type="auto"/>
            <w:shd w:val="clear" w:color="auto" w:fill="FDE9D9"/>
          </w:tcPr>
          <w:p w:rsidR="00905066" w:rsidRPr="00422DDD" w:rsidRDefault="00905066" w:rsidP="00077D52">
            <w:pPr>
              <w:rPr>
                <w:b/>
                <w:sz w:val="16"/>
                <w:szCs w:val="16"/>
              </w:rPr>
            </w:pPr>
            <w:r w:rsidRPr="00422DDD">
              <w:rPr>
                <w:b/>
                <w:sz w:val="16"/>
                <w:szCs w:val="16"/>
              </w:rPr>
              <w:t>Sursaut</w:t>
            </w:r>
          </w:p>
        </w:tc>
        <w:tc>
          <w:tcPr>
            <w:tcW w:w="0" w:type="auto"/>
            <w:shd w:val="clear" w:color="auto" w:fill="FDE9D9"/>
          </w:tcPr>
          <w:p w:rsidR="00905066" w:rsidRPr="00422DDD" w:rsidRDefault="00905066" w:rsidP="00077D52">
            <w:pPr>
              <w:rPr>
                <w:sz w:val="16"/>
                <w:szCs w:val="16"/>
              </w:rPr>
            </w:pPr>
            <w:r w:rsidRPr="00422DDD">
              <w:rPr>
                <w:sz w:val="16"/>
                <w:szCs w:val="16"/>
              </w:rPr>
              <w:t>Effort exceptionnel</w:t>
            </w:r>
          </w:p>
        </w:tc>
        <w:tc>
          <w:tcPr>
            <w:tcW w:w="0" w:type="auto"/>
            <w:shd w:val="clear" w:color="auto" w:fill="FDE9D9"/>
          </w:tcPr>
          <w:p w:rsidR="00905066" w:rsidRPr="00422DDD" w:rsidRDefault="00905066" w:rsidP="00024CA2">
            <w:pPr>
              <w:rPr>
                <w:sz w:val="16"/>
                <w:szCs w:val="16"/>
              </w:rPr>
            </w:pPr>
            <w:r w:rsidRPr="00422DDD">
              <w:rPr>
                <w:sz w:val="16"/>
                <w:szCs w:val="16"/>
              </w:rPr>
              <w:t>M &lt; M(ennemi) et 4+ tours passés</w:t>
            </w:r>
          </w:p>
        </w:tc>
      </w:tr>
      <w:tr w:rsidR="00905066" w:rsidRPr="00422DDD" w:rsidTr="006E7363">
        <w:tc>
          <w:tcPr>
            <w:tcW w:w="0" w:type="auto"/>
          </w:tcPr>
          <w:p w:rsidR="00905066" w:rsidRPr="00422DDD" w:rsidRDefault="00905066" w:rsidP="00905066">
            <w:pPr>
              <w:jc w:val="center"/>
              <w:rPr>
                <w:b/>
                <w:sz w:val="16"/>
                <w:szCs w:val="16"/>
              </w:rPr>
            </w:pPr>
            <w:r w:rsidRPr="00422DDD">
              <w:rPr>
                <w:b/>
                <w:sz w:val="16"/>
                <w:szCs w:val="16"/>
              </w:rPr>
              <w:t>6</w:t>
            </w:r>
          </w:p>
        </w:tc>
        <w:tc>
          <w:tcPr>
            <w:tcW w:w="0" w:type="auto"/>
            <w:shd w:val="clear" w:color="auto" w:fill="auto"/>
          </w:tcPr>
          <w:p w:rsidR="00905066" w:rsidRPr="00422DDD" w:rsidRDefault="00905066" w:rsidP="00024CA2">
            <w:pPr>
              <w:rPr>
                <w:b/>
                <w:sz w:val="16"/>
                <w:szCs w:val="16"/>
              </w:rPr>
            </w:pPr>
            <w:r w:rsidRPr="00422DDD">
              <w:rPr>
                <w:b/>
                <w:sz w:val="16"/>
                <w:szCs w:val="16"/>
              </w:rPr>
              <w:t>Baroud d’honneur</w:t>
            </w:r>
          </w:p>
        </w:tc>
        <w:tc>
          <w:tcPr>
            <w:tcW w:w="0" w:type="auto"/>
            <w:shd w:val="clear" w:color="auto" w:fill="auto"/>
          </w:tcPr>
          <w:p w:rsidR="00905066" w:rsidRPr="00422DDD" w:rsidRDefault="00905066" w:rsidP="00077D52">
            <w:pPr>
              <w:rPr>
                <w:sz w:val="16"/>
                <w:szCs w:val="16"/>
              </w:rPr>
            </w:pPr>
            <w:r w:rsidRPr="00422DDD">
              <w:rPr>
                <w:sz w:val="16"/>
                <w:szCs w:val="16"/>
              </w:rPr>
              <w:t>Cercle de défense</w:t>
            </w:r>
          </w:p>
        </w:tc>
        <w:tc>
          <w:tcPr>
            <w:tcW w:w="0" w:type="auto"/>
            <w:shd w:val="clear" w:color="auto" w:fill="auto"/>
          </w:tcPr>
          <w:p w:rsidR="00905066" w:rsidRPr="00422DDD" w:rsidRDefault="00905066" w:rsidP="00024CA2">
            <w:pPr>
              <w:rPr>
                <w:sz w:val="16"/>
                <w:szCs w:val="16"/>
              </w:rPr>
            </w:pPr>
            <w:r w:rsidRPr="00422DDD">
              <w:rPr>
                <w:sz w:val="16"/>
                <w:szCs w:val="16"/>
              </w:rPr>
              <w:t>NCV&lt; NCV(ennemi)/2 et M&lt;M(ennemi)</w:t>
            </w:r>
          </w:p>
        </w:tc>
      </w:tr>
      <w:tr w:rsidR="00905066" w:rsidRPr="00422DDD" w:rsidTr="006E7363">
        <w:tc>
          <w:tcPr>
            <w:tcW w:w="0" w:type="auto"/>
            <w:shd w:val="clear" w:color="auto" w:fill="FDE9D9"/>
          </w:tcPr>
          <w:p w:rsidR="00905066" w:rsidRPr="00422DDD" w:rsidRDefault="00905066" w:rsidP="00905066">
            <w:pPr>
              <w:jc w:val="center"/>
              <w:rPr>
                <w:b/>
                <w:sz w:val="16"/>
                <w:szCs w:val="16"/>
              </w:rPr>
            </w:pPr>
            <w:r w:rsidRPr="00422DDD">
              <w:rPr>
                <w:b/>
                <w:sz w:val="16"/>
                <w:szCs w:val="16"/>
              </w:rPr>
              <w:t>7</w:t>
            </w:r>
          </w:p>
        </w:tc>
        <w:tc>
          <w:tcPr>
            <w:tcW w:w="0" w:type="auto"/>
            <w:shd w:val="clear" w:color="auto" w:fill="FDE9D9"/>
          </w:tcPr>
          <w:p w:rsidR="00905066" w:rsidRPr="00422DDD" w:rsidRDefault="00905066" w:rsidP="00024CA2">
            <w:pPr>
              <w:rPr>
                <w:b/>
                <w:sz w:val="16"/>
                <w:szCs w:val="16"/>
              </w:rPr>
            </w:pPr>
            <w:r w:rsidRPr="00422DDD">
              <w:rPr>
                <w:b/>
                <w:sz w:val="16"/>
                <w:szCs w:val="16"/>
              </w:rPr>
              <w:t>Ralliement</w:t>
            </w:r>
          </w:p>
        </w:tc>
        <w:tc>
          <w:tcPr>
            <w:tcW w:w="0" w:type="auto"/>
            <w:shd w:val="clear" w:color="auto" w:fill="FDE9D9"/>
          </w:tcPr>
          <w:p w:rsidR="00905066" w:rsidRPr="00422DDD" w:rsidRDefault="00905066" w:rsidP="00077D52">
            <w:pPr>
              <w:rPr>
                <w:sz w:val="16"/>
                <w:szCs w:val="16"/>
              </w:rPr>
            </w:pPr>
            <w:r w:rsidRPr="00422DDD">
              <w:rPr>
                <w:sz w:val="16"/>
                <w:szCs w:val="16"/>
              </w:rPr>
              <w:t>Récupérer des fuyards</w:t>
            </w:r>
          </w:p>
        </w:tc>
        <w:tc>
          <w:tcPr>
            <w:tcW w:w="0" w:type="auto"/>
            <w:shd w:val="clear" w:color="auto" w:fill="FDE9D9"/>
          </w:tcPr>
          <w:p w:rsidR="00905066" w:rsidRPr="00422DDD" w:rsidRDefault="00165C51" w:rsidP="00092FA0">
            <w:pPr>
              <w:rPr>
                <w:sz w:val="16"/>
                <w:szCs w:val="16"/>
              </w:rPr>
            </w:pPr>
            <w:r>
              <w:rPr>
                <w:sz w:val="16"/>
                <w:szCs w:val="16"/>
              </w:rPr>
              <w:t xml:space="preserve">Nombre de </w:t>
            </w:r>
            <w:r w:rsidR="00FE1273">
              <w:rPr>
                <w:sz w:val="16"/>
                <w:szCs w:val="16"/>
              </w:rPr>
              <w:t>HC</w:t>
            </w:r>
            <w:r w:rsidR="00905066" w:rsidRPr="00422DDD">
              <w:rPr>
                <w:sz w:val="16"/>
                <w:szCs w:val="16"/>
              </w:rPr>
              <w:t>&gt;N10 &amp; M&gt;1</w:t>
            </w:r>
          </w:p>
        </w:tc>
      </w:tr>
      <w:tr w:rsidR="00905066" w:rsidRPr="00422DDD" w:rsidTr="006E7363">
        <w:tc>
          <w:tcPr>
            <w:tcW w:w="0" w:type="auto"/>
          </w:tcPr>
          <w:p w:rsidR="00905066" w:rsidRPr="00422DDD" w:rsidRDefault="00905066" w:rsidP="00905066">
            <w:pPr>
              <w:jc w:val="center"/>
              <w:rPr>
                <w:b/>
                <w:sz w:val="16"/>
                <w:szCs w:val="16"/>
              </w:rPr>
            </w:pPr>
            <w:r w:rsidRPr="00422DDD">
              <w:rPr>
                <w:b/>
                <w:sz w:val="16"/>
                <w:szCs w:val="16"/>
              </w:rPr>
              <w:t>8</w:t>
            </w:r>
          </w:p>
        </w:tc>
        <w:tc>
          <w:tcPr>
            <w:tcW w:w="0" w:type="auto"/>
            <w:shd w:val="clear" w:color="auto" w:fill="auto"/>
          </w:tcPr>
          <w:p w:rsidR="00905066" w:rsidRPr="00422DDD" w:rsidRDefault="00905066" w:rsidP="00024CA2">
            <w:pPr>
              <w:rPr>
                <w:b/>
                <w:sz w:val="16"/>
                <w:szCs w:val="16"/>
              </w:rPr>
            </w:pPr>
            <w:r w:rsidRPr="00422DDD">
              <w:rPr>
                <w:b/>
                <w:sz w:val="16"/>
                <w:szCs w:val="16"/>
              </w:rPr>
              <w:t>Charge</w:t>
            </w:r>
          </w:p>
        </w:tc>
        <w:tc>
          <w:tcPr>
            <w:tcW w:w="0" w:type="auto"/>
            <w:shd w:val="clear" w:color="auto" w:fill="auto"/>
          </w:tcPr>
          <w:p w:rsidR="00905066" w:rsidRPr="00422DDD" w:rsidRDefault="00905066" w:rsidP="002D2750">
            <w:pPr>
              <w:rPr>
                <w:sz w:val="16"/>
                <w:szCs w:val="16"/>
              </w:rPr>
            </w:pPr>
            <w:r w:rsidRPr="00422DDD">
              <w:rPr>
                <w:sz w:val="16"/>
                <w:szCs w:val="16"/>
              </w:rPr>
              <w:t xml:space="preserve">Le </w:t>
            </w:r>
            <w:r w:rsidR="002D2750">
              <w:rPr>
                <w:sz w:val="16"/>
                <w:szCs w:val="16"/>
              </w:rPr>
              <w:t xml:space="preserve">Chef </w:t>
            </w:r>
            <w:r w:rsidRPr="00422DDD">
              <w:rPr>
                <w:sz w:val="16"/>
                <w:szCs w:val="16"/>
              </w:rPr>
              <w:t>charge</w:t>
            </w:r>
            <w:r w:rsidR="002D2750">
              <w:rPr>
                <w:sz w:val="16"/>
                <w:szCs w:val="16"/>
              </w:rPr>
              <w:t xml:space="preserve"> l’ennemi</w:t>
            </w:r>
          </w:p>
        </w:tc>
        <w:tc>
          <w:tcPr>
            <w:tcW w:w="0" w:type="auto"/>
            <w:shd w:val="clear" w:color="auto" w:fill="auto"/>
          </w:tcPr>
          <w:p w:rsidR="00905066" w:rsidRPr="00422DDD" w:rsidRDefault="00905066" w:rsidP="002D2750">
            <w:pPr>
              <w:rPr>
                <w:sz w:val="16"/>
                <w:szCs w:val="16"/>
              </w:rPr>
            </w:pPr>
            <w:r w:rsidRPr="00422DDD">
              <w:rPr>
                <w:sz w:val="16"/>
                <w:szCs w:val="16"/>
              </w:rPr>
              <w:t xml:space="preserve">M&gt;5 et </w:t>
            </w:r>
            <w:r w:rsidR="002D2750">
              <w:rPr>
                <w:sz w:val="16"/>
                <w:szCs w:val="16"/>
              </w:rPr>
              <w:t xml:space="preserve">Ratio </w:t>
            </w:r>
            <w:r w:rsidRPr="00422DDD">
              <w:rPr>
                <w:sz w:val="16"/>
                <w:szCs w:val="16"/>
              </w:rPr>
              <w:t>NCV&gt;1</w:t>
            </w:r>
            <w:r w:rsidR="002D2750">
              <w:rPr>
                <w:sz w:val="16"/>
                <w:szCs w:val="16"/>
              </w:rPr>
              <w:t xml:space="preserve"> contre </w:t>
            </w:r>
            <w:r w:rsidRPr="00422DDD">
              <w:rPr>
                <w:sz w:val="16"/>
                <w:szCs w:val="16"/>
              </w:rPr>
              <w:t>3</w:t>
            </w:r>
          </w:p>
        </w:tc>
      </w:tr>
      <w:tr w:rsidR="00905066" w:rsidRPr="00422DDD" w:rsidTr="006E7363">
        <w:tc>
          <w:tcPr>
            <w:tcW w:w="0" w:type="auto"/>
            <w:shd w:val="clear" w:color="auto" w:fill="FDE9D9"/>
          </w:tcPr>
          <w:p w:rsidR="00905066" w:rsidRPr="00422DDD" w:rsidRDefault="00905066" w:rsidP="00905066">
            <w:pPr>
              <w:jc w:val="center"/>
              <w:rPr>
                <w:b/>
                <w:sz w:val="16"/>
                <w:szCs w:val="16"/>
              </w:rPr>
            </w:pPr>
            <w:r w:rsidRPr="00422DDD">
              <w:rPr>
                <w:b/>
                <w:sz w:val="16"/>
                <w:szCs w:val="16"/>
              </w:rPr>
              <w:t>9</w:t>
            </w:r>
          </w:p>
        </w:tc>
        <w:tc>
          <w:tcPr>
            <w:tcW w:w="0" w:type="auto"/>
            <w:shd w:val="clear" w:color="auto" w:fill="FDE9D9"/>
          </w:tcPr>
          <w:p w:rsidR="00905066" w:rsidRPr="00422DDD" w:rsidRDefault="00905066" w:rsidP="00024CA2">
            <w:pPr>
              <w:rPr>
                <w:b/>
                <w:sz w:val="16"/>
                <w:szCs w:val="16"/>
              </w:rPr>
            </w:pPr>
            <w:r w:rsidRPr="00422DDD">
              <w:rPr>
                <w:b/>
                <w:sz w:val="16"/>
                <w:szCs w:val="16"/>
              </w:rPr>
              <w:t>Tortue</w:t>
            </w:r>
          </w:p>
        </w:tc>
        <w:tc>
          <w:tcPr>
            <w:tcW w:w="0" w:type="auto"/>
            <w:shd w:val="clear" w:color="auto" w:fill="FDE9D9"/>
          </w:tcPr>
          <w:p w:rsidR="00905066" w:rsidRPr="00422DDD" w:rsidRDefault="00905066" w:rsidP="00077D52">
            <w:pPr>
              <w:rPr>
                <w:sz w:val="16"/>
                <w:szCs w:val="16"/>
              </w:rPr>
            </w:pPr>
            <w:r w:rsidRPr="00422DDD">
              <w:rPr>
                <w:sz w:val="16"/>
                <w:szCs w:val="16"/>
              </w:rPr>
              <w:t>Adopte une formation défensive</w:t>
            </w:r>
          </w:p>
        </w:tc>
        <w:tc>
          <w:tcPr>
            <w:tcW w:w="0" w:type="auto"/>
            <w:shd w:val="clear" w:color="auto" w:fill="FDE9D9"/>
          </w:tcPr>
          <w:p w:rsidR="00905066" w:rsidRPr="00422DDD" w:rsidRDefault="00905066" w:rsidP="00165C51">
            <w:pPr>
              <w:rPr>
                <w:sz w:val="16"/>
                <w:szCs w:val="16"/>
              </w:rPr>
            </w:pPr>
            <w:r w:rsidRPr="00422DDD">
              <w:rPr>
                <w:sz w:val="16"/>
                <w:szCs w:val="16"/>
              </w:rPr>
              <w:t>Ratio NCV &lt;1</w:t>
            </w:r>
            <w:r w:rsidR="00165C51">
              <w:rPr>
                <w:sz w:val="16"/>
                <w:szCs w:val="16"/>
              </w:rPr>
              <w:t xml:space="preserve"> contre </w:t>
            </w:r>
            <w:r w:rsidRPr="00422DDD">
              <w:rPr>
                <w:sz w:val="16"/>
                <w:szCs w:val="16"/>
              </w:rPr>
              <w:t>2</w:t>
            </w:r>
          </w:p>
        </w:tc>
      </w:tr>
      <w:tr w:rsidR="00905066" w:rsidRPr="00422DDD" w:rsidTr="006E7363">
        <w:tc>
          <w:tcPr>
            <w:tcW w:w="0" w:type="auto"/>
            <w:shd w:val="clear" w:color="auto" w:fill="auto"/>
          </w:tcPr>
          <w:p w:rsidR="00905066" w:rsidRPr="00422DDD" w:rsidRDefault="00905066" w:rsidP="00905066">
            <w:pPr>
              <w:jc w:val="center"/>
              <w:rPr>
                <w:b/>
                <w:sz w:val="16"/>
                <w:szCs w:val="16"/>
              </w:rPr>
            </w:pPr>
            <w:r w:rsidRPr="00422DDD">
              <w:rPr>
                <w:b/>
                <w:sz w:val="16"/>
                <w:szCs w:val="16"/>
              </w:rPr>
              <w:t>10</w:t>
            </w:r>
          </w:p>
        </w:tc>
        <w:tc>
          <w:tcPr>
            <w:tcW w:w="0" w:type="auto"/>
            <w:shd w:val="clear" w:color="auto" w:fill="auto"/>
          </w:tcPr>
          <w:p w:rsidR="00905066" w:rsidRPr="00422DDD" w:rsidRDefault="00D320D5" w:rsidP="00024CA2">
            <w:pPr>
              <w:rPr>
                <w:b/>
                <w:sz w:val="16"/>
                <w:szCs w:val="16"/>
              </w:rPr>
            </w:pPr>
            <w:r w:rsidRPr="00422DDD">
              <w:rPr>
                <w:b/>
                <w:sz w:val="16"/>
                <w:szCs w:val="16"/>
              </w:rPr>
              <w:t>Attaque ciblée</w:t>
            </w:r>
          </w:p>
        </w:tc>
        <w:tc>
          <w:tcPr>
            <w:tcW w:w="0" w:type="auto"/>
            <w:shd w:val="clear" w:color="auto" w:fill="auto"/>
          </w:tcPr>
          <w:p w:rsidR="00905066" w:rsidRPr="00422DDD" w:rsidRDefault="00D320D5" w:rsidP="00165C51">
            <w:pPr>
              <w:rPr>
                <w:sz w:val="16"/>
                <w:szCs w:val="16"/>
              </w:rPr>
            </w:pPr>
            <w:r w:rsidRPr="00422DDD">
              <w:rPr>
                <w:sz w:val="16"/>
                <w:szCs w:val="16"/>
              </w:rPr>
              <w:t>Concentre l’attaque sur Chef</w:t>
            </w:r>
            <w:r w:rsidR="00165C51">
              <w:rPr>
                <w:sz w:val="16"/>
                <w:szCs w:val="16"/>
              </w:rPr>
              <w:t xml:space="preserve"> ou Mage</w:t>
            </w:r>
          </w:p>
        </w:tc>
        <w:tc>
          <w:tcPr>
            <w:tcW w:w="0" w:type="auto"/>
            <w:shd w:val="clear" w:color="auto" w:fill="auto"/>
          </w:tcPr>
          <w:p w:rsidR="00905066" w:rsidRPr="00422DDD" w:rsidRDefault="00D320D5" w:rsidP="00D320D5">
            <w:pPr>
              <w:rPr>
                <w:sz w:val="16"/>
                <w:szCs w:val="16"/>
              </w:rPr>
            </w:pPr>
            <w:r w:rsidRPr="00422DDD">
              <w:rPr>
                <w:sz w:val="16"/>
                <w:szCs w:val="16"/>
              </w:rPr>
              <w:t xml:space="preserve">Test </w:t>
            </w:r>
            <w:r w:rsidR="00165C51">
              <w:rPr>
                <w:sz w:val="16"/>
                <w:szCs w:val="16"/>
              </w:rPr>
              <w:t>[</w:t>
            </w:r>
            <w:r w:rsidRPr="00422DDD">
              <w:rPr>
                <w:sz w:val="16"/>
                <w:szCs w:val="16"/>
              </w:rPr>
              <w:t>NCV/NCV(ennemi)</w:t>
            </w:r>
            <w:r w:rsidR="00165C51">
              <w:rPr>
                <w:sz w:val="16"/>
                <w:szCs w:val="16"/>
              </w:rPr>
              <w:t>]</w:t>
            </w:r>
            <w:r w:rsidRPr="00422DDD">
              <w:rPr>
                <w:sz w:val="16"/>
                <w:szCs w:val="16"/>
              </w:rPr>
              <w:t>x20</w:t>
            </w:r>
          </w:p>
        </w:tc>
      </w:tr>
    </w:tbl>
    <w:p w:rsidR="00984C82" w:rsidRPr="00422DDD" w:rsidRDefault="00F43400" w:rsidP="0079236A">
      <w:r>
        <w:t>Si la condition est remplie, t</w:t>
      </w:r>
      <w:r w:rsidR="001F7CE2" w:rsidRPr="00422DDD">
        <w:t xml:space="preserve">estez le </w:t>
      </w:r>
      <w:r w:rsidR="00186D51">
        <w:t>TB</w:t>
      </w:r>
      <w:r w:rsidR="001F7CE2" w:rsidRPr="00422DDD">
        <w:t xml:space="preserve"> et é</w:t>
      </w:r>
      <w:r w:rsidR="00984C82" w:rsidRPr="00422DDD">
        <w:t>valuez</w:t>
      </w:r>
      <w:r w:rsidR="00020A37" w:rsidRPr="00422DDD">
        <w:t xml:space="preserve"> </w:t>
      </w:r>
      <w:r>
        <w:t>le résultat. Les effets des tRC/tEC sont indiqués entre parenthèses. Les tRP n’ont aucun effet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3706"/>
        <w:gridCol w:w="2748"/>
      </w:tblGrid>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Manœuvre</w:t>
            </w:r>
          </w:p>
        </w:tc>
        <w:tc>
          <w:tcPr>
            <w:tcW w:w="0" w:type="auto"/>
            <w:shd w:val="clear" w:color="auto" w:fill="auto"/>
          </w:tcPr>
          <w:p w:rsidR="00A81C85" w:rsidRPr="00422DDD" w:rsidRDefault="00A81C85" w:rsidP="00077D52">
            <w:pPr>
              <w:rPr>
                <w:b/>
                <w:sz w:val="16"/>
                <w:szCs w:val="16"/>
              </w:rPr>
            </w:pPr>
            <w:r w:rsidRPr="00422DDD">
              <w:rPr>
                <w:b/>
                <w:sz w:val="16"/>
                <w:szCs w:val="16"/>
              </w:rPr>
              <w:t>tRN(tRC)</w:t>
            </w:r>
          </w:p>
        </w:tc>
        <w:tc>
          <w:tcPr>
            <w:tcW w:w="0" w:type="auto"/>
            <w:shd w:val="clear" w:color="auto" w:fill="auto"/>
          </w:tcPr>
          <w:p w:rsidR="00A81C85" w:rsidRPr="00422DDD" w:rsidRDefault="00A81C85" w:rsidP="00077D52">
            <w:pPr>
              <w:rPr>
                <w:b/>
                <w:sz w:val="16"/>
                <w:szCs w:val="16"/>
              </w:rPr>
            </w:pPr>
            <w:r w:rsidRPr="00422DDD">
              <w:rPr>
                <w:b/>
                <w:sz w:val="16"/>
                <w:szCs w:val="16"/>
              </w:rPr>
              <w:t>tEN(tEC)</w:t>
            </w:r>
          </w:p>
        </w:tc>
      </w:tr>
      <w:tr w:rsidR="00A81C85" w:rsidRPr="00422DDD" w:rsidTr="00F07DA3">
        <w:tc>
          <w:tcPr>
            <w:tcW w:w="0" w:type="auto"/>
            <w:shd w:val="clear" w:color="auto" w:fill="FDE9D9"/>
          </w:tcPr>
          <w:p w:rsidR="00A81C85" w:rsidRPr="00422DDD" w:rsidRDefault="00A81C85" w:rsidP="00077D52">
            <w:pPr>
              <w:rPr>
                <w:b/>
                <w:sz w:val="16"/>
                <w:szCs w:val="16"/>
              </w:rPr>
            </w:pPr>
            <w:r w:rsidRPr="00422DDD">
              <w:rPr>
                <w:b/>
                <w:sz w:val="16"/>
                <w:szCs w:val="16"/>
              </w:rPr>
              <w:t>À moi !</w:t>
            </w:r>
          </w:p>
        </w:tc>
        <w:tc>
          <w:tcPr>
            <w:tcW w:w="0" w:type="auto"/>
            <w:shd w:val="clear" w:color="auto" w:fill="FDE9D9"/>
          </w:tcPr>
          <w:p w:rsidR="00A81C85" w:rsidRPr="00422DDD" w:rsidRDefault="00A81C85" w:rsidP="00D429E5">
            <w:pPr>
              <w:rPr>
                <w:sz w:val="16"/>
                <w:szCs w:val="16"/>
              </w:rPr>
            </w:pPr>
            <w:r w:rsidRPr="00422DDD">
              <w:rPr>
                <w:sz w:val="16"/>
                <w:szCs w:val="16"/>
              </w:rPr>
              <w:t>NCV-4(-2), Chef intouchable 2(5) tours</w:t>
            </w:r>
          </w:p>
        </w:tc>
        <w:tc>
          <w:tcPr>
            <w:tcW w:w="0" w:type="auto"/>
            <w:shd w:val="clear" w:color="auto" w:fill="FDE9D9"/>
          </w:tcPr>
          <w:p w:rsidR="00A81C85" w:rsidRPr="00422DDD" w:rsidRDefault="00A81C85" w:rsidP="00165C51">
            <w:pPr>
              <w:rPr>
                <w:sz w:val="16"/>
                <w:szCs w:val="16"/>
              </w:rPr>
            </w:pPr>
            <w:r w:rsidRPr="00422DDD">
              <w:rPr>
                <w:sz w:val="16"/>
                <w:szCs w:val="16"/>
              </w:rPr>
              <w:t xml:space="preserve">Chef </w:t>
            </w:r>
            <w:r>
              <w:rPr>
                <w:sz w:val="16"/>
                <w:szCs w:val="16"/>
              </w:rPr>
              <w:t xml:space="preserve">1(2) </w:t>
            </w:r>
            <w:r w:rsidRPr="00422DDD">
              <w:rPr>
                <w:sz w:val="16"/>
                <w:szCs w:val="16"/>
              </w:rPr>
              <w:t>bless</w:t>
            </w:r>
            <w:r>
              <w:rPr>
                <w:sz w:val="16"/>
                <w:szCs w:val="16"/>
              </w:rPr>
              <w:t>ure(s)</w:t>
            </w:r>
          </w:p>
        </w:tc>
      </w:tr>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Contournement </w:t>
            </w:r>
          </w:p>
        </w:tc>
        <w:tc>
          <w:tcPr>
            <w:tcW w:w="0" w:type="auto"/>
            <w:shd w:val="clear" w:color="auto" w:fill="auto"/>
          </w:tcPr>
          <w:p w:rsidR="00A81C85" w:rsidRPr="00422DDD" w:rsidRDefault="00A81C85" w:rsidP="00165C51">
            <w:pPr>
              <w:rPr>
                <w:sz w:val="16"/>
                <w:szCs w:val="16"/>
              </w:rPr>
            </w:pPr>
            <w:r w:rsidRPr="00422DDD">
              <w:rPr>
                <w:sz w:val="16"/>
                <w:szCs w:val="16"/>
              </w:rPr>
              <w:t>Prochain</w:t>
            </w:r>
            <w:r>
              <w:rPr>
                <w:sz w:val="16"/>
                <w:szCs w:val="16"/>
              </w:rPr>
              <w:t>e VD(ennemi)-10(-20)</w:t>
            </w:r>
          </w:p>
        </w:tc>
        <w:tc>
          <w:tcPr>
            <w:tcW w:w="0" w:type="auto"/>
            <w:shd w:val="clear" w:color="auto" w:fill="auto"/>
          </w:tcPr>
          <w:p w:rsidR="00A81C85" w:rsidRPr="00422DDD" w:rsidRDefault="00A81C85" w:rsidP="00165C51">
            <w:pPr>
              <w:rPr>
                <w:sz w:val="16"/>
                <w:szCs w:val="16"/>
              </w:rPr>
            </w:pPr>
            <w:r w:rsidRPr="00422DDD">
              <w:rPr>
                <w:sz w:val="16"/>
                <w:szCs w:val="16"/>
              </w:rPr>
              <w:t>VD-</w:t>
            </w:r>
            <w:r>
              <w:rPr>
                <w:sz w:val="16"/>
                <w:szCs w:val="16"/>
              </w:rPr>
              <w:t>5</w:t>
            </w:r>
            <w:r w:rsidRPr="00422DDD">
              <w:rPr>
                <w:sz w:val="16"/>
                <w:szCs w:val="16"/>
              </w:rPr>
              <w:t>(-</w:t>
            </w:r>
            <w:r>
              <w:rPr>
                <w:sz w:val="16"/>
                <w:szCs w:val="16"/>
              </w:rPr>
              <w:t>10</w:t>
            </w:r>
            <w:r w:rsidRPr="00422DDD">
              <w:rPr>
                <w:sz w:val="16"/>
                <w:szCs w:val="16"/>
              </w:rPr>
              <w:t>)</w:t>
            </w:r>
          </w:p>
        </w:tc>
      </w:tr>
      <w:tr w:rsidR="00A81C85" w:rsidRPr="00422DDD" w:rsidTr="00F07DA3">
        <w:tc>
          <w:tcPr>
            <w:tcW w:w="0" w:type="auto"/>
            <w:shd w:val="clear" w:color="auto" w:fill="FDE9D9"/>
          </w:tcPr>
          <w:p w:rsidR="00A81C85" w:rsidRPr="00422DDD" w:rsidRDefault="00A81C85" w:rsidP="00077D52">
            <w:pPr>
              <w:rPr>
                <w:b/>
                <w:sz w:val="16"/>
                <w:szCs w:val="16"/>
              </w:rPr>
            </w:pPr>
            <w:r w:rsidRPr="00422DDD">
              <w:rPr>
                <w:b/>
                <w:sz w:val="16"/>
                <w:szCs w:val="16"/>
              </w:rPr>
              <w:t>Couvrez la fuite </w:t>
            </w:r>
          </w:p>
        </w:tc>
        <w:tc>
          <w:tcPr>
            <w:tcW w:w="0" w:type="auto"/>
            <w:shd w:val="clear" w:color="auto" w:fill="FDE9D9"/>
          </w:tcPr>
          <w:p w:rsidR="00A81C85" w:rsidRPr="00422DDD" w:rsidRDefault="00A81C85" w:rsidP="00D429E5">
            <w:pPr>
              <w:rPr>
                <w:sz w:val="16"/>
                <w:szCs w:val="16"/>
              </w:rPr>
            </w:pPr>
            <w:r w:rsidRPr="00422DDD">
              <w:rPr>
                <w:sz w:val="16"/>
                <w:szCs w:val="16"/>
              </w:rPr>
              <w:t>Fuite de max NE(NEx2)% NCV au choix</w:t>
            </w:r>
          </w:p>
        </w:tc>
        <w:tc>
          <w:tcPr>
            <w:tcW w:w="0" w:type="auto"/>
            <w:shd w:val="clear" w:color="auto" w:fill="FDE9D9"/>
          </w:tcPr>
          <w:p w:rsidR="00A81C85" w:rsidRPr="00422DDD" w:rsidRDefault="00A81C85" w:rsidP="00E8451E">
            <w:pPr>
              <w:rPr>
                <w:sz w:val="16"/>
                <w:szCs w:val="16"/>
              </w:rPr>
            </w:pPr>
            <w:r w:rsidRPr="00422DDD">
              <w:rPr>
                <w:sz w:val="16"/>
                <w:szCs w:val="16"/>
              </w:rPr>
              <w:t xml:space="preserve">Pertes x2(x3) </w:t>
            </w:r>
            <w:r>
              <w:rPr>
                <w:sz w:val="16"/>
                <w:szCs w:val="16"/>
              </w:rPr>
              <w:t xml:space="preserve">au </w:t>
            </w:r>
            <w:r w:rsidRPr="00422DDD">
              <w:rPr>
                <w:sz w:val="16"/>
                <w:szCs w:val="16"/>
              </w:rPr>
              <w:t>tour suivant</w:t>
            </w:r>
          </w:p>
        </w:tc>
      </w:tr>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Appel de la réserve </w:t>
            </w:r>
          </w:p>
        </w:tc>
        <w:tc>
          <w:tcPr>
            <w:tcW w:w="0" w:type="auto"/>
            <w:shd w:val="clear" w:color="auto" w:fill="auto"/>
          </w:tcPr>
          <w:p w:rsidR="00A81C85" w:rsidRPr="00422DDD" w:rsidRDefault="00A81C85" w:rsidP="00165C51">
            <w:pPr>
              <w:rPr>
                <w:sz w:val="16"/>
                <w:szCs w:val="16"/>
              </w:rPr>
            </w:pPr>
            <w:r w:rsidRPr="00422DDD">
              <w:rPr>
                <w:sz w:val="16"/>
                <w:szCs w:val="16"/>
              </w:rPr>
              <w:t>NCV</w:t>
            </w:r>
            <w:r>
              <w:rPr>
                <w:sz w:val="16"/>
                <w:szCs w:val="16"/>
              </w:rPr>
              <w:t xml:space="preserve"> </w:t>
            </w:r>
            <w:r w:rsidRPr="00422DDD">
              <w:rPr>
                <w:sz w:val="16"/>
                <w:szCs w:val="16"/>
              </w:rPr>
              <w:t>+2</w:t>
            </w:r>
            <w:r>
              <w:rPr>
                <w:sz w:val="16"/>
                <w:szCs w:val="16"/>
              </w:rPr>
              <w:t>0</w:t>
            </w:r>
            <w:r w:rsidRPr="00422DDD">
              <w:rPr>
                <w:sz w:val="16"/>
                <w:szCs w:val="16"/>
              </w:rPr>
              <w:t xml:space="preserve">(50)% de la réserve </w:t>
            </w:r>
            <w:r>
              <w:rPr>
                <w:sz w:val="16"/>
                <w:szCs w:val="16"/>
              </w:rPr>
              <w:t xml:space="preserve">prochain </w:t>
            </w:r>
            <w:r w:rsidRPr="00422DDD">
              <w:rPr>
                <w:sz w:val="16"/>
                <w:szCs w:val="16"/>
              </w:rPr>
              <w:t>tour</w:t>
            </w:r>
          </w:p>
        </w:tc>
        <w:tc>
          <w:tcPr>
            <w:tcW w:w="0" w:type="auto"/>
            <w:shd w:val="clear" w:color="auto" w:fill="auto"/>
          </w:tcPr>
          <w:p w:rsidR="00A81C85" w:rsidRPr="00422DDD" w:rsidRDefault="00A81C85" w:rsidP="00165C51">
            <w:pPr>
              <w:rPr>
                <w:sz w:val="16"/>
                <w:szCs w:val="16"/>
              </w:rPr>
            </w:pPr>
            <w:r w:rsidRPr="00422DDD">
              <w:rPr>
                <w:sz w:val="16"/>
                <w:szCs w:val="16"/>
              </w:rPr>
              <w:t>Fuite de 2</w:t>
            </w:r>
            <w:r>
              <w:rPr>
                <w:sz w:val="16"/>
                <w:szCs w:val="16"/>
              </w:rPr>
              <w:t>0</w:t>
            </w:r>
            <w:r w:rsidRPr="00422DDD">
              <w:rPr>
                <w:sz w:val="16"/>
                <w:szCs w:val="16"/>
              </w:rPr>
              <w:t>(</w:t>
            </w:r>
            <w:r>
              <w:rPr>
                <w:sz w:val="16"/>
                <w:szCs w:val="16"/>
              </w:rPr>
              <w:t>4</w:t>
            </w:r>
            <w:r w:rsidRPr="00422DDD">
              <w:rPr>
                <w:sz w:val="16"/>
                <w:szCs w:val="16"/>
              </w:rPr>
              <w:t>0)% de la réserve</w:t>
            </w:r>
          </w:p>
        </w:tc>
      </w:tr>
      <w:tr w:rsidR="00A81C85" w:rsidRPr="00422DDD" w:rsidTr="00F07DA3">
        <w:tc>
          <w:tcPr>
            <w:tcW w:w="0" w:type="auto"/>
            <w:shd w:val="clear" w:color="auto" w:fill="FDE9D9"/>
          </w:tcPr>
          <w:p w:rsidR="00A81C85" w:rsidRPr="00422DDD" w:rsidRDefault="00A81C85" w:rsidP="00077D52">
            <w:pPr>
              <w:rPr>
                <w:b/>
                <w:sz w:val="16"/>
                <w:szCs w:val="16"/>
              </w:rPr>
            </w:pPr>
            <w:r w:rsidRPr="00422DDD">
              <w:rPr>
                <w:b/>
                <w:sz w:val="16"/>
                <w:szCs w:val="16"/>
              </w:rPr>
              <w:t>Sursaut</w:t>
            </w:r>
          </w:p>
        </w:tc>
        <w:tc>
          <w:tcPr>
            <w:tcW w:w="0" w:type="auto"/>
            <w:shd w:val="clear" w:color="auto" w:fill="FDE9D9"/>
          </w:tcPr>
          <w:p w:rsidR="00A81C85" w:rsidRPr="00422DDD" w:rsidRDefault="00A81C85" w:rsidP="00165C51">
            <w:pPr>
              <w:rPr>
                <w:sz w:val="16"/>
                <w:szCs w:val="16"/>
              </w:rPr>
            </w:pPr>
            <w:r w:rsidRPr="00422DDD">
              <w:rPr>
                <w:sz w:val="16"/>
                <w:szCs w:val="16"/>
              </w:rPr>
              <w:t xml:space="preserve">M+1(+2), 10(20)% de blessés </w:t>
            </w:r>
            <w:r w:rsidRPr="00165C51">
              <w:rPr>
                <w:sz w:val="16"/>
                <w:szCs w:val="16"/>
              </w:rPr>
              <w:sym w:font="Wingdings" w:char="F0E0"/>
            </w:r>
            <w:r>
              <w:rPr>
                <w:sz w:val="16"/>
                <w:szCs w:val="16"/>
              </w:rPr>
              <w:t xml:space="preserve"> valides</w:t>
            </w:r>
          </w:p>
        </w:tc>
        <w:tc>
          <w:tcPr>
            <w:tcW w:w="0" w:type="auto"/>
            <w:shd w:val="clear" w:color="auto" w:fill="FDE9D9"/>
          </w:tcPr>
          <w:p w:rsidR="00A81C85" w:rsidRPr="00422DDD" w:rsidRDefault="00A81C85" w:rsidP="00165C51">
            <w:pPr>
              <w:rPr>
                <w:sz w:val="16"/>
                <w:szCs w:val="16"/>
              </w:rPr>
            </w:pPr>
            <w:r w:rsidRPr="00422DDD">
              <w:rPr>
                <w:sz w:val="16"/>
                <w:szCs w:val="16"/>
              </w:rPr>
              <w:t xml:space="preserve">M-1(-2), 10(20)% </w:t>
            </w:r>
            <w:r>
              <w:rPr>
                <w:sz w:val="16"/>
                <w:szCs w:val="16"/>
              </w:rPr>
              <w:t xml:space="preserve">blessés </w:t>
            </w:r>
            <w:r w:rsidR="00FE1273">
              <w:rPr>
                <w:sz w:val="16"/>
                <w:szCs w:val="16"/>
              </w:rPr>
              <w:t>HC</w:t>
            </w:r>
          </w:p>
        </w:tc>
      </w:tr>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Baroud d’honneur</w:t>
            </w:r>
          </w:p>
        </w:tc>
        <w:tc>
          <w:tcPr>
            <w:tcW w:w="0" w:type="auto"/>
            <w:shd w:val="clear" w:color="auto" w:fill="auto"/>
          </w:tcPr>
          <w:p w:rsidR="00A81C85" w:rsidRPr="00422DDD" w:rsidRDefault="00A81C85" w:rsidP="00165C51">
            <w:pPr>
              <w:rPr>
                <w:sz w:val="16"/>
                <w:szCs w:val="16"/>
              </w:rPr>
            </w:pPr>
            <w:r w:rsidRPr="00422DDD">
              <w:rPr>
                <w:sz w:val="16"/>
                <w:szCs w:val="16"/>
              </w:rPr>
              <w:t>VO-</w:t>
            </w:r>
            <w:r>
              <w:rPr>
                <w:sz w:val="16"/>
                <w:szCs w:val="16"/>
              </w:rPr>
              <w:t>5(0) VD+5</w:t>
            </w:r>
            <w:r w:rsidRPr="00422DDD">
              <w:rPr>
                <w:sz w:val="16"/>
                <w:szCs w:val="16"/>
              </w:rPr>
              <w:t>(</w:t>
            </w:r>
            <w:r>
              <w:rPr>
                <w:sz w:val="16"/>
                <w:szCs w:val="16"/>
              </w:rPr>
              <w:t>+10</w:t>
            </w:r>
            <w:r w:rsidRPr="00422DDD">
              <w:rPr>
                <w:sz w:val="16"/>
                <w:szCs w:val="16"/>
              </w:rPr>
              <w:t>)</w:t>
            </w:r>
          </w:p>
        </w:tc>
        <w:tc>
          <w:tcPr>
            <w:tcW w:w="0" w:type="auto"/>
            <w:shd w:val="clear" w:color="auto" w:fill="auto"/>
          </w:tcPr>
          <w:p w:rsidR="00A81C85" w:rsidRPr="00422DDD" w:rsidRDefault="00A81C85" w:rsidP="00ED74E7">
            <w:pPr>
              <w:rPr>
                <w:sz w:val="16"/>
                <w:szCs w:val="16"/>
              </w:rPr>
            </w:pPr>
            <w:r>
              <w:rPr>
                <w:sz w:val="16"/>
                <w:szCs w:val="16"/>
              </w:rPr>
              <w:t>M-2(-3)</w:t>
            </w:r>
          </w:p>
        </w:tc>
      </w:tr>
      <w:tr w:rsidR="00A81C85" w:rsidRPr="00422DDD" w:rsidTr="00F07DA3">
        <w:tc>
          <w:tcPr>
            <w:tcW w:w="0" w:type="auto"/>
            <w:shd w:val="clear" w:color="auto" w:fill="FDE9D9"/>
          </w:tcPr>
          <w:p w:rsidR="00A81C85" w:rsidRPr="00422DDD" w:rsidRDefault="00A81C85" w:rsidP="00077D52">
            <w:pPr>
              <w:rPr>
                <w:b/>
                <w:sz w:val="16"/>
                <w:szCs w:val="16"/>
              </w:rPr>
            </w:pPr>
            <w:r w:rsidRPr="00422DDD">
              <w:rPr>
                <w:b/>
                <w:sz w:val="16"/>
                <w:szCs w:val="16"/>
              </w:rPr>
              <w:t>Ralliement</w:t>
            </w:r>
          </w:p>
        </w:tc>
        <w:tc>
          <w:tcPr>
            <w:tcW w:w="0" w:type="auto"/>
            <w:shd w:val="clear" w:color="auto" w:fill="FDE9D9"/>
          </w:tcPr>
          <w:p w:rsidR="00A81C85" w:rsidRPr="00422DDD" w:rsidRDefault="00A81C85" w:rsidP="00077D52">
            <w:pPr>
              <w:rPr>
                <w:sz w:val="16"/>
                <w:szCs w:val="16"/>
              </w:rPr>
            </w:pPr>
            <w:r w:rsidRPr="00422DDD">
              <w:rPr>
                <w:sz w:val="16"/>
                <w:szCs w:val="16"/>
              </w:rPr>
              <w:t>NE(NE/2)% de fuyards</w:t>
            </w:r>
            <w:r>
              <w:rPr>
                <w:sz w:val="16"/>
                <w:szCs w:val="16"/>
              </w:rPr>
              <w:t xml:space="preserve">, </w:t>
            </w:r>
            <w:r w:rsidR="00FE1273">
              <w:rPr>
                <w:sz w:val="16"/>
                <w:szCs w:val="16"/>
              </w:rPr>
              <w:t>HC</w:t>
            </w:r>
            <w:r>
              <w:rPr>
                <w:sz w:val="16"/>
                <w:szCs w:val="16"/>
              </w:rPr>
              <w:t>,</w:t>
            </w:r>
            <w:r w:rsidRPr="00422DDD">
              <w:rPr>
                <w:sz w:val="16"/>
                <w:szCs w:val="16"/>
              </w:rPr>
              <w:t xml:space="preserve"> reviennent</w:t>
            </w:r>
          </w:p>
        </w:tc>
        <w:tc>
          <w:tcPr>
            <w:tcW w:w="0" w:type="auto"/>
            <w:shd w:val="clear" w:color="auto" w:fill="FDE9D9"/>
          </w:tcPr>
          <w:p w:rsidR="00A81C85" w:rsidRPr="00422DDD" w:rsidRDefault="00A81C85" w:rsidP="00165C51">
            <w:pPr>
              <w:rPr>
                <w:sz w:val="16"/>
                <w:szCs w:val="16"/>
              </w:rPr>
            </w:pPr>
            <w:r>
              <w:rPr>
                <w:sz w:val="16"/>
                <w:szCs w:val="16"/>
              </w:rPr>
              <w:t>N10</w:t>
            </w:r>
            <w:r w:rsidRPr="00422DDD">
              <w:rPr>
                <w:sz w:val="16"/>
                <w:szCs w:val="16"/>
              </w:rPr>
              <w:t>(</w:t>
            </w:r>
            <w:r>
              <w:rPr>
                <w:sz w:val="16"/>
                <w:szCs w:val="16"/>
              </w:rPr>
              <w:t>x2</w:t>
            </w:r>
            <w:r w:rsidRPr="00422DDD">
              <w:rPr>
                <w:sz w:val="16"/>
                <w:szCs w:val="16"/>
              </w:rPr>
              <w:t>) fuyards</w:t>
            </w:r>
            <w:r>
              <w:rPr>
                <w:sz w:val="16"/>
                <w:szCs w:val="16"/>
              </w:rPr>
              <w:t xml:space="preserve">, </w:t>
            </w:r>
            <w:r w:rsidR="00FE1273">
              <w:rPr>
                <w:sz w:val="16"/>
                <w:szCs w:val="16"/>
              </w:rPr>
              <w:t>HC</w:t>
            </w:r>
            <w:r>
              <w:rPr>
                <w:sz w:val="16"/>
                <w:szCs w:val="16"/>
              </w:rPr>
              <w:t>,</w:t>
            </w:r>
            <w:r w:rsidRPr="00422DDD">
              <w:rPr>
                <w:sz w:val="16"/>
                <w:szCs w:val="16"/>
              </w:rPr>
              <w:t xml:space="preserve"> en plus</w:t>
            </w:r>
          </w:p>
        </w:tc>
      </w:tr>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Charge</w:t>
            </w:r>
          </w:p>
        </w:tc>
        <w:tc>
          <w:tcPr>
            <w:tcW w:w="0" w:type="auto"/>
            <w:shd w:val="clear" w:color="auto" w:fill="auto"/>
          </w:tcPr>
          <w:p w:rsidR="00A81C85" w:rsidRPr="00422DDD" w:rsidRDefault="00A81C85" w:rsidP="008D58A9">
            <w:pPr>
              <w:rPr>
                <w:sz w:val="16"/>
                <w:szCs w:val="16"/>
              </w:rPr>
            </w:pPr>
            <w:r>
              <w:rPr>
                <w:sz w:val="16"/>
                <w:szCs w:val="16"/>
              </w:rPr>
              <w:t>P</w:t>
            </w:r>
            <w:r w:rsidRPr="00422DDD">
              <w:rPr>
                <w:sz w:val="16"/>
                <w:szCs w:val="16"/>
              </w:rPr>
              <w:t xml:space="preserve">ertes </w:t>
            </w:r>
            <w:r>
              <w:rPr>
                <w:sz w:val="16"/>
                <w:szCs w:val="16"/>
              </w:rPr>
              <w:t xml:space="preserve">infligées </w:t>
            </w:r>
            <w:r w:rsidRPr="00422DDD">
              <w:rPr>
                <w:sz w:val="16"/>
                <w:szCs w:val="16"/>
              </w:rPr>
              <w:t>+</w:t>
            </w:r>
            <w:r>
              <w:rPr>
                <w:sz w:val="16"/>
                <w:szCs w:val="16"/>
              </w:rPr>
              <w:t>10(20)%</w:t>
            </w:r>
            <w:r w:rsidRPr="00422DDD">
              <w:rPr>
                <w:sz w:val="16"/>
                <w:szCs w:val="16"/>
              </w:rPr>
              <w:t xml:space="preserve"> tour suivant</w:t>
            </w:r>
          </w:p>
        </w:tc>
        <w:tc>
          <w:tcPr>
            <w:tcW w:w="0" w:type="auto"/>
            <w:shd w:val="clear" w:color="auto" w:fill="auto"/>
          </w:tcPr>
          <w:p w:rsidR="00A81C85" w:rsidRPr="00422DDD" w:rsidRDefault="00A81C85" w:rsidP="008D58A9">
            <w:pPr>
              <w:rPr>
                <w:sz w:val="16"/>
                <w:szCs w:val="16"/>
              </w:rPr>
            </w:pPr>
            <w:r w:rsidRPr="00422DDD">
              <w:rPr>
                <w:sz w:val="16"/>
                <w:szCs w:val="16"/>
              </w:rPr>
              <w:t>Pertes</w:t>
            </w:r>
            <w:r>
              <w:rPr>
                <w:sz w:val="16"/>
                <w:szCs w:val="16"/>
              </w:rPr>
              <w:t xml:space="preserve"> subie+</w:t>
            </w:r>
            <w:r w:rsidRPr="00422DDD">
              <w:rPr>
                <w:sz w:val="16"/>
                <w:szCs w:val="16"/>
              </w:rPr>
              <w:t>5</w:t>
            </w:r>
            <w:r>
              <w:rPr>
                <w:sz w:val="16"/>
                <w:szCs w:val="16"/>
              </w:rPr>
              <w:t>%</w:t>
            </w:r>
            <w:r w:rsidRPr="00422DDD">
              <w:rPr>
                <w:sz w:val="16"/>
                <w:szCs w:val="16"/>
              </w:rPr>
              <w:t>(</w:t>
            </w:r>
            <w:r>
              <w:rPr>
                <w:sz w:val="16"/>
                <w:szCs w:val="16"/>
              </w:rPr>
              <w:t xml:space="preserve">Chef </w:t>
            </w:r>
            <w:r w:rsidRPr="00422DDD">
              <w:rPr>
                <w:sz w:val="16"/>
                <w:szCs w:val="16"/>
              </w:rPr>
              <w:t>blessé)</w:t>
            </w:r>
          </w:p>
        </w:tc>
      </w:tr>
      <w:tr w:rsidR="00A81C85" w:rsidRPr="00422DDD" w:rsidTr="00F07DA3">
        <w:tc>
          <w:tcPr>
            <w:tcW w:w="0" w:type="auto"/>
            <w:shd w:val="clear" w:color="auto" w:fill="FDE9D9"/>
          </w:tcPr>
          <w:p w:rsidR="00A81C85" w:rsidRPr="00422DDD" w:rsidRDefault="00A81C85" w:rsidP="00077D52">
            <w:pPr>
              <w:rPr>
                <w:b/>
                <w:sz w:val="16"/>
                <w:szCs w:val="16"/>
              </w:rPr>
            </w:pPr>
            <w:r w:rsidRPr="00422DDD">
              <w:rPr>
                <w:b/>
                <w:sz w:val="16"/>
                <w:szCs w:val="16"/>
              </w:rPr>
              <w:t>Tortue</w:t>
            </w:r>
          </w:p>
        </w:tc>
        <w:tc>
          <w:tcPr>
            <w:tcW w:w="0" w:type="auto"/>
            <w:shd w:val="clear" w:color="auto" w:fill="FDE9D9"/>
          </w:tcPr>
          <w:p w:rsidR="00A81C85" w:rsidRPr="00422DDD" w:rsidRDefault="00A81C85" w:rsidP="00ED74E7">
            <w:pPr>
              <w:rPr>
                <w:sz w:val="16"/>
                <w:szCs w:val="16"/>
              </w:rPr>
            </w:pPr>
            <w:r>
              <w:rPr>
                <w:sz w:val="16"/>
                <w:szCs w:val="16"/>
              </w:rPr>
              <w:t>Transfert 5(10</w:t>
            </w:r>
            <w:r w:rsidRPr="00422DDD">
              <w:rPr>
                <w:sz w:val="16"/>
                <w:szCs w:val="16"/>
              </w:rPr>
              <w:t xml:space="preserve">) </w:t>
            </w:r>
            <w:r>
              <w:rPr>
                <w:sz w:val="16"/>
                <w:szCs w:val="16"/>
              </w:rPr>
              <w:t xml:space="preserve">de </w:t>
            </w:r>
            <w:r w:rsidRPr="00422DDD">
              <w:rPr>
                <w:sz w:val="16"/>
                <w:szCs w:val="16"/>
              </w:rPr>
              <w:t>VO vers VD</w:t>
            </w:r>
          </w:p>
        </w:tc>
        <w:tc>
          <w:tcPr>
            <w:tcW w:w="0" w:type="auto"/>
            <w:shd w:val="clear" w:color="auto" w:fill="FDE9D9"/>
          </w:tcPr>
          <w:p w:rsidR="00A81C85" w:rsidRPr="00422DDD" w:rsidRDefault="00A81C85" w:rsidP="00A81C85">
            <w:pPr>
              <w:rPr>
                <w:sz w:val="16"/>
                <w:szCs w:val="16"/>
              </w:rPr>
            </w:pPr>
            <w:r w:rsidRPr="00422DDD">
              <w:rPr>
                <w:sz w:val="16"/>
                <w:szCs w:val="16"/>
              </w:rPr>
              <w:t>M-1(-2) VO-</w:t>
            </w:r>
            <w:r>
              <w:rPr>
                <w:sz w:val="16"/>
                <w:szCs w:val="16"/>
              </w:rPr>
              <w:t>3</w:t>
            </w:r>
            <w:r w:rsidRPr="00422DDD">
              <w:rPr>
                <w:sz w:val="16"/>
                <w:szCs w:val="16"/>
              </w:rPr>
              <w:t>(-</w:t>
            </w:r>
            <w:r>
              <w:rPr>
                <w:sz w:val="16"/>
                <w:szCs w:val="16"/>
              </w:rPr>
              <w:t>5</w:t>
            </w:r>
            <w:r w:rsidRPr="00422DDD">
              <w:rPr>
                <w:sz w:val="16"/>
                <w:szCs w:val="16"/>
              </w:rPr>
              <w:t>)</w:t>
            </w:r>
          </w:p>
        </w:tc>
      </w:tr>
      <w:tr w:rsidR="00A81C85" w:rsidRPr="00422DDD" w:rsidTr="00F07DA3">
        <w:tc>
          <w:tcPr>
            <w:tcW w:w="0" w:type="auto"/>
            <w:shd w:val="clear" w:color="auto" w:fill="auto"/>
          </w:tcPr>
          <w:p w:rsidR="00A81C85" w:rsidRPr="00422DDD" w:rsidRDefault="00A81C85" w:rsidP="00077D52">
            <w:pPr>
              <w:rPr>
                <w:b/>
                <w:sz w:val="16"/>
                <w:szCs w:val="16"/>
              </w:rPr>
            </w:pPr>
            <w:r w:rsidRPr="00422DDD">
              <w:rPr>
                <w:b/>
                <w:sz w:val="16"/>
                <w:szCs w:val="16"/>
              </w:rPr>
              <w:t>Attaque ciblée</w:t>
            </w:r>
          </w:p>
        </w:tc>
        <w:tc>
          <w:tcPr>
            <w:tcW w:w="0" w:type="auto"/>
            <w:shd w:val="clear" w:color="auto" w:fill="auto"/>
          </w:tcPr>
          <w:p w:rsidR="00A81C85" w:rsidRPr="00422DDD" w:rsidRDefault="00A81C85" w:rsidP="00E2353B">
            <w:pPr>
              <w:rPr>
                <w:sz w:val="16"/>
                <w:szCs w:val="16"/>
              </w:rPr>
            </w:pPr>
            <w:r w:rsidRPr="00422DDD">
              <w:rPr>
                <w:sz w:val="16"/>
                <w:szCs w:val="16"/>
              </w:rPr>
              <w:t>La cible subit 1(3) blessure</w:t>
            </w:r>
            <w:r>
              <w:rPr>
                <w:sz w:val="16"/>
                <w:szCs w:val="16"/>
              </w:rPr>
              <w:t>(</w:t>
            </w:r>
            <w:r w:rsidRPr="00422DDD">
              <w:rPr>
                <w:sz w:val="16"/>
                <w:szCs w:val="16"/>
              </w:rPr>
              <w:t>s</w:t>
            </w:r>
            <w:r>
              <w:rPr>
                <w:sz w:val="16"/>
                <w:szCs w:val="16"/>
              </w:rPr>
              <w:t>)</w:t>
            </w:r>
          </w:p>
        </w:tc>
        <w:tc>
          <w:tcPr>
            <w:tcW w:w="0" w:type="auto"/>
            <w:shd w:val="clear" w:color="auto" w:fill="auto"/>
          </w:tcPr>
          <w:p w:rsidR="00A81C85" w:rsidRPr="00422DDD" w:rsidRDefault="00A81C85" w:rsidP="00077D52">
            <w:pPr>
              <w:rPr>
                <w:sz w:val="16"/>
                <w:szCs w:val="16"/>
              </w:rPr>
            </w:pPr>
            <w:r w:rsidRPr="00422DDD">
              <w:rPr>
                <w:sz w:val="16"/>
                <w:szCs w:val="16"/>
              </w:rPr>
              <w:t xml:space="preserve">5(10)% </w:t>
            </w:r>
            <w:r>
              <w:rPr>
                <w:sz w:val="16"/>
                <w:szCs w:val="16"/>
              </w:rPr>
              <w:t xml:space="preserve">du </w:t>
            </w:r>
            <w:r w:rsidRPr="00422DDD">
              <w:rPr>
                <w:sz w:val="16"/>
                <w:szCs w:val="16"/>
              </w:rPr>
              <w:t>NCV</w:t>
            </w:r>
            <w:r>
              <w:rPr>
                <w:sz w:val="16"/>
                <w:szCs w:val="16"/>
              </w:rPr>
              <w:t xml:space="preserve"> en </w:t>
            </w:r>
            <w:r w:rsidR="00FE1273">
              <w:rPr>
                <w:sz w:val="16"/>
                <w:szCs w:val="16"/>
              </w:rPr>
              <w:t>HC</w:t>
            </w:r>
          </w:p>
        </w:tc>
      </w:tr>
    </w:tbl>
    <w:p w:rsidR="00984C82" w:rsidRDefault="005A316A" w:rsidP="0079236A">
      <w:r w:rsidRPr="00422DDD">
        <w:t xml:space="preserve">Les effets sont permanents sauf si </w:t>
      </w:r>
      <w:r w:rsidR="00604E13" w:rsidRPr="00422DDD">
        <w:t xml:space="preserve">indication </w:t>
      </w:r>
      <w:r w:rsidR="00626C94" w:rsidRPr="00422DDD">
        <w:t>contraire</w:t>
      </w:r>
      <w:r w:rsidRPr="00422DDD">
        <w:t>.</w:t>
      </w:r>
      <w:r w:rsidR="00837F69" w:rsidRPr="00422DDD">
        <w:t xml:space="preserve"> Les PNJ ayant un TG&gt;20 peuvent tenter ces manœuvres : lancez un D10 par tour et vérifiez si les conditions sont remplies. Si c’est le cas, tentez la manœuvre.</w:t>
      </w:r>
    </w:p>
    <w:p w:rsidR="00E02D95" w:rsidRPr="00422DDD" w:rsidRDefault="00194C85" w:rsidP="00E02D95">
      <w:pPr>
        <w:pStyle w:val="ex"/>
        <w:rPr>
          <w:rStyle w:val="Accentuation"/>
        </w:rPr>
      </w:pPr>
      <w:r w:rsidRPr="00422DDD">
        <w:rPr>
          <w:noProof/>
          <w:lang w:eastAsia="fr-BE"/>
        </w:rPr>
        <w:drawing>
          <wp:anchor distT="0" distB="0" distL="114300" distR="114300" simplePos="0" relativeHeight="251664896" behindDoc="1" locked="0" layoutInCell="1" allowOverlap="1" wp14:anchorId="5D8D67C3" wp14:editId="0B3F4062">
            <wp:simplePos x="0" y="0"/>
            <wp:positionH relativeFrom="column">
              <wp:posOffset>5954395</wp:posOffset>
            </wp:positionH>
            <wp:positionV relativeFrom="paragraph">
              <wp:posOffset>469265</wp:posOffset>
            </wp:positionV>
            <wp:extent cx="822325" cy="996315"/>
            <wp:effectExtent l="19050" t="19050" r="15875" b="13335"/>
            <wp:wrapTight wrapText="bothSides">
              <wp:wrapPolygon edited="0">
                <wp:start x="-500" y="-413"/>
                <wp:lineTo x="-500" y="21476"/>
                <wp:lineTo x="21517" y="21476"/>
                <wp:lineTo x="21517" y="-413"/>
                <wp:lineTo x="-500" y="-413"/>
              </wp:wrapPolygon>
            </wp:wrapTight>
            <wp:docPr id="142" name="Picture 142" descr="ciruelo_cabral_tanistheshadow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iruelo_cabral_tanistheshadowyear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22325" cy="996315"/>
                    </a:xfrm>
                    <a:prstGeom prst="rect">
                      <a:avLst/>
                    </a:prstGeom>
                    <a:noFill/>
                    <a:ln w="19050">
                      <a:solidFill>
                        <a:srgbClr val="FFC000"/>
                      </a:solidFill>
                      <a:miter lim="800000"/>
                      <a:headEnd/>
                      <a:tailEnd/>
                    </a:ln>
                  </pic:spPr>
                </pic:pic>
              </a:graphicData>
            </a:graphic>
            <wp14:sizeRelH relativeFrom="page">
              <wp14:pctWidth>0</wp14:pctWidth>
            </wp14:sizeRelH>
            <wp14:sizeRelV relativeFrom="page">
              <wp14:pctHeight>0</wp14:pctHeight>
            </wp14:sizeRelV>
          </wp:anchor>
        </w:drawing>
      </w:r>
      <w:r w:rsidR="00E02D95" w:rsidRPr="00422DDD">
        <w:rPr>
          <w:rStyle w:val="Accentuation"/>
        </w:rPr>
        <w:t xml:space="preserve">Exemple : </w:t>
      </w:r>
      <w:r w:rsidR="00E02D95">
        <w:rPr>
          <w:rStyle w:val="Accentuation"/>
        </w:rPr>
        <w:t>(…)</w:t>
      </w:r>
      <w:r w:rsidR="00A81C85">
        <w:rPr>
          <w:rStyle w:val="Accentuation"/>
        </w:rPr>
        <w:t xml:space="preserve"> les Miliciens sont dirigés par un Perso (Stratégie NE40) qui tente la Tortue.  Le Perso peut commander 40x20 = 800 combattants donc le NE reste à 40. La condition est remplie (ratio 105+4 blessés contre 436+7 blessés+105 réserve donc 109 contre 548, c-à-d </w:t>
      </w:r>
      <w:r w:rsidR="00A95817">
        <w:rPr>
          <w:rStyle w:val="Accentuation"/>
        </w:rPr>
        <w:t>1</w:t>
      </w:r>
      <w:r w:rsidR="00A81C85">
        <w:rPr>
          <w:rStyle w:val="Accentuation"/>
        </w:rPr>
        <w:t xml:space="preserve"> contre 4). </w:t>
      </w:r>
      <w:r w:rsidR="00A95817">
        <w:rPr>
          <w:rStyle w:val="Accentuation"/>
        </w:rPr>
        <w:t>Un test (D100=34) donne tRN et la VO/VD passe de 19/41 à 14/46.</w:t>
      </w:r>
    </w:p>
    <w:p w:rsidR="0079236A" w:rsidRPr="00422DDD" w:rsidRDefault="0079236A" w:rsidP="0079236A">
      <w:pPr>
        <w:pStyle w:val="Titre3"/>
      </w:pPr>
      <w:bookmarkStart w:id="211" w:name="_Toc208477894"/>
      <w:r w:rsidRPr="00422DDD">
        <w:t>8.2.</w:t>
      </w:r>
      <w:r w:rsidR="00984C82" w:rsidRPr="00422DDD">
        <w:t>8</w:t>
      </w:r>
      <w:r w:rsidRPr="00422DDD">
        <w:t xml:space="preserve"> Fin du combat</w:t>
      </w:r>
      <w:bookmarkEnd w:id="211"/>
    </w:p>
    <w:p w:rsidR="0091194A" w:rsidRDefault="0091194A" w:rsidP="0091194A">
      <w:pPr>
        <w:pStyle w:val="Paragraphedeliste"/>
        <w:numPr>
          <w:ilvl w:val="0"/>
          <w:numId w:val="32"/>
        </w:numPr>
      </w:pPr>
      <w:r>
        <w:t xml:space="preserve">Si un des camps voit sa </w:t>
      </w:r>
      <w:r w:rsidR="0079236A" w:rsidRPr="0091194A">
        <w:rPr>
          <w:b/>
        </w:rPr>
        <w:t xml:space="preserve">NCV </w:t>
      </w:r>
      <w:r w:rsidRPr="0091194A">
        <w:rPr>
          <w:b/>
        </w:rPr>
        <w:t xml:space="preserve">réduite à 0, </w:t>
      </w:r>
      <w:r>
        <w:t>il est défait.</w:t>
      </w:r>
      <w:r w:rsidRPr="0091194A">
        <w:t xml:space="preserve"> </w:t>
      </w:r>
      <w:r>
        <w:t>Si le NCV des deux camps tombe à zéro en même temps, c’est le Moral le plus élevé qui gagne, départagez par un D100+TB.</w:t>
      </w:r>
    </w:p>
    <w:p w:rsidR="0091194A" w:rsidRDefault="0091194A" w:rsidP="0079236A">
      <w:pPr>
        <w:pStyle w:val="Paragraphedeliste"/>
        <w:numPr>
          <w:ilvl w:val="0"/>
          <w:numId w:val="32"/>
        </w:numPr>
      </w:pPr>
      <w:r>
        <w:t xml:space="preserve">Si la </w:t>
      </w:r>
      <w:r w:rsidRPr="0091194A">
        <w:rPr>
          <w:b/>
        </w:rPr>
        <w:t>VA</w:t>
      </w:r>
      <w:r>
        <w:t xml:space="preserve"> descend en dessous de -45, la volonté de se battre di</w:t>
      </w:r>
      <w:r w:rsidR="00CE1B30">
        <w:t>sparaît et les survivants fuient</w:t>
      </w:r>
      <w:r>
        <w:t>.</w:t>
      </w:r>
    </w:p>
    <w:p w:rsidR="0091194A" w:rsidRDefault="0091194A" w:rsidP="0091194A">
      <w:pPr>
        <w:pStyle w:val="Paragraphedeliste"/>
        <w:numPr>
          <w:ilvl w:val="0"/>
          <w:numId w:val="32"/>
        </w:numPr>
      </w:pPr>
      <w:r>
        <w:t xml:space="preserve">Si, selon le MdJ, le </w:t>
      </w:r>
      <w:r w:rsidRPr="0091194A">
        <w:rPr>
          <w:b/>
        </w:rPr>
        <w:t>sort de la bataille</w:t>
      </w:r>
      <w:r>
        <w:t xml:space="preserve"> ne fait plus aucun doute, elle s’arrête et les survivants du camp perdant sont fait prisonniers.</w:t>
      </w:r>
    </w:p>
    <w:p w:rsidR="00017F5F" w:rsidRDefault="0079236A" w:rsidP="0079236A">
      <w:pPr>
        <w:pStyle w:val="Paragraphedeliste"/>
        <w:numPr>
          <w:ilvl w:val="0"/>
          <w:numId w:val="32"/>
        </w:numPr>
      </w:pPr>
      <w:r w:rsidRPr="00422DDD">
        <w:t>Le moral ne détermine pas directement la victoire ou la défaite.</w:t>
      </w:r>
    </w:p>
    <w:p w:rsidR="00B46642" w:rsidRDefault="00CE1B30" w:rsidP="0079236A">
      <w:r>
        <w:t>S’il</w:t>
      </w:r>
      <w:r w:rsidR="00A95817">
        <w:t xml:space="preserve"> y a eu au moins une fois des </w:t>
      </w:r>
      <w:r w:rsidR="00B46642" w:rsidRPr="00017F5F">
        <w:rPr>
          <w:b/>
        </w:rPr>
        <w:t>fuyards</w:t>
      </w:r>
      <w:r w:rsidR="00B46642">
        <w:t xml:space="preserve">, le camp victorieux a droit à une </w:t>
      </w:r>
      <w:r w:rsidR="00B46642" w:rsidRPr="00B46642">
        <w:rPr>
          <w:b/>
        </w:rPr>
        <w:t>poursuite</w:t>
      </w:r>
      <w:r w:rsidR="00B46642">
        <w:t xml:space="preserve"> (=attaque gratuite) dont les pertes infligées augmentent selon un test du TB</w:t>
      </w:r>
      <w:r w:rsidR="00F43400">
        <w:t xml:space="preserve"> (</w:t>
      </w:r>
      <w:r w:rsidR="00A95817">
        <w:t xml:space="preserve">+20 si le poursuivant dispose de plus de </w:t>
      </w:r>
      <w:r w:rsidR="00F43400">
        <w:t>cavalerie</w:t>
      </w:r>
      <w:r w:rsidR="00A95817">
        <w:t xml:space="preserve"> que le perdant</w:t>
      </w:r>
      <w:r w:rsidR="00F43400">
        <w:t>)</w:t>
      </w:r>
      <w:r w:rsidR="00B46642">
        <w:t>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794"/>
      </w:tblGrid>
      <w:tr w:rsidR="00B46642" w:rsidRPr="00422DDD" w:rsidTr="002D2750">
        <w:tc>
          <w:tcPr>
            <w:tcW w:w="0" w:type="auto"/>
          </w:tcPr>
          <w:p w:rsidR="00B46642" w:rsidRPr="00422DDD" w:rsidRDefault="00B46642" w:rsidP="002D2750">
            <w:pPr>
              <w:rPr>
                <w:b/>
                <w:sz w:val="16"/>
                <w:szCs w:val="16"/>
              </w:rPr>
            </w:pPr>
            <w:r w:rsidRPr="00422DDD">
              <w:rPr>
                <w:b/>
                <w:sz w:val="16"/>
                <w:szCs w:val="16"/>
              </w:rPr>
              <w:t>Résultat</w:t>
            </w:r>
          </w:p>
        </w:tc>
        <w:tc>
          <w:tcPr>
            <w:tcW w:w="0" w:type="auto"/>
          </w:tcPr>
          <w:p w:rsidR="00B46642" w:rsidRPr="00422DDD" w:rsidRDefault="00B46642" w:rsidP="00B46642">
            <w:pPr>
              <w:jc w:val="center"/>
              <w:rPr>
                <w:b/>
                <w:sz w:val="16"/>
                <w:szCs w:val="16"/>
              </w:rPr>
            </w:pPr>
            <w:r>
              <w:rPr>
                <w:b/>
                <w:sz w:val="16"/>
                <w:szCs w:val="16"/>
              </w:rPr>
              <w:t>Pertes</w:t>
            </w:r>
          </w:p>
        </w:tc>
      </w:tr>
      <w:tr w:rsidR="00B46642" w:rsidRPr="00422DDD" w:rsidTr="002D2750">
        <w:tc>
          <w:tcPr>
            <w:tcW w:w="0" w:type="auto"/>
          </w:tcPr>
          <w:p w:rsidR="00B46642" w:rsidRPr="00422DDD" w:rsidRDefault="00B46642" w:rsidP="002D2750">
            <w:pPr>
              <w:rPr>
                <w:sz w:val="16"/>
                <w:szCs w:val="16"/>
              </w:rPr>
            </w:pPr>
            <w:r w:rsidRPr="00422DDD">
              <w:rPr>
                <w:sz w:val="16"/>
                <w:szCs w:val="16"/>
              </w:rPr>
              <w:t>tRC</w:t>
            </w:r>
          </w:p>
        </w:tc>
        <w:tc>
          <w:tcPr>
            <w:tcW w:w="0" w:type="auto"/>
          </w:tcPr>
          <w:p w:rsidR="00B46642" w:rsidRPr="00422DDD" w:rsidRDefault="00B46642" w:rsidP="00B46642">
            <w:pPr>
              <w:jc w:val="center"/>
              <w:rPr>
                <w:sz w:val="16"/>
                <w:szCs w:val="16"/>
              </w:rPr>
            </w:pPr>
            <w:r>
              <w:rPr>
                <w:sz w:val="16"/>
                <w:szCs w:val="16"/>
              </w:rPr>
              <w:t>x3</w:t>
            </w:r>
          </w:p>
        </w:tc>
      </w:tr>
      <w:tr w:rsidR="00B46642" w:rsidRPr="00422DDD" w:rsidTr="002D2750">
        <w:tc>
          <w:tcPr>
            <w:tcW w:w="0" w:type="auto"/>
            <w:shd w:val="clear" w:color="auto" w:fill="E6E6E6"/>
          </w:tcPr>
          <w:p w:rsidR="00B46642" w:rsidRPr="00422DDD" w:rsidRDefault="00B46642" w:rsidP="002D2750">
            <w:pPr>
              <w:rPr>
                <w:sz w:val="16"/>
                <w:szCs w:val="16"/>
              </w:rPr>
            </w:pPr>
            <w:r w:rsidRPr="00422DDD">
              <w:rPr>
                <w:sz w:val="16"/>
                <w:szCs w:val="16"/>
              </w:rPr>
              <w:t>tRN</w:t>
            </w:r>
          </w:p>
        </w:tc>
        <w:tc>
          <w:tcPr>
            <w:tcW w:w="0" w:type="auto"/>
            <w:shd w:val="clear" w:color="auto" w:fill="E6E6E6"/>
          </w:tcPr>
          <w:p w:rsidR="00B46642" w:rsidRPr="00422DDD" w:rsidRDefault="00B46642" w:rsidP="00B46642">
            <w:pPr>
              <w:jc w:val="center"/>
              <w:rPr>
                <w:sz w:val="16"/>
                <w:szCs w:val="16"/>
              </w:rPr>
            </w:pPr>
            <w:r>
              <w:rPr>
                <w:sz w:val="16"/>
                <w:szCs w:val="16"/>
              </w:rPr>
              <w:t>x2</w:t>
            </w:r>
          </w:p>
        </w:tc>
      </w:tr>
      <w:tr w:rsidR="00B46642" w:rsidRPr="00422DDD" w:rsidTr="002D2750">
        <w:tc>
          <w:tcPr>
            <w:tcW w:w="0" w:type="auto"/>
            <w:shd w:val="clear" w:color="auto" w:fill="D9D9D9"/>
          </w:tcPr>
          <w:p w:rsidR="00B46642" w:rsidRPr="00422DDD" w:rsidRDefault="00B46642" w:rsidP="002D2750">
            <w:pPr>
              <w:rPr>
                <w:sz w:val="16"/>
                <w:szCs w:val="16"/>
              </w:rPr>
            </w:pPr>
            <w:r w:rsidRPr="00422DDD">
              <w:rPr>
                <w:sz w:val="16"/>
                <w:szCs w:val="16"/>
              </w:rPr>
              <w:t>tRP</w:t>
            </w:r>
          </w:p>
        </w:tc>
        <w:tc>
          <w:tcPr>
            <w:tcW w:w="0" w:type="auto"/>
            <w:shd w:val="clear" w:color="auto" w:fill="D9D9D9"/>
          </w:tcPr>
          <w:p w:rsidR="00B46642" w:rsidRPr="00422DDD" w:rsidRDefault="00B46642" w:rsidP="00B46642">
            <w:pPr>
              <w:jc w:val="center"/>
              <w:rPr>
                <w:sz w:val="16"/>
                <w:szCs w:val="16"/>
              </w:rPr>
            </w:pPr>
            <w:r>
              <w:rPr>
                <w:sz w:val="16"/>
                <w:szCs w:val="16"/>
              </w:rPr>
              <w:t>x1</w:t>
            </w:r>
          </w:p>
        </w:tc>
      </w:tr>
      <w:tr w:rsidR="00B46642" w:rsidRPr="00422DDD" w:rsidTr="002D2750">
        <w:tc>
          <w:tcPr>
            <w:tcW w:w="0" w:type="auto"/>
            <w:shd w:val="clear" w:color="auto" w:fill="C0C0C0"/>
          </w:tcPr>
          <w:p w:rsidR="00B46642" w:rsidRPr="00422DDD" w:rsidRDefault="00B46642" w:rsidP="002D2750">
            <w:pPr>
              <w:rPr>
                <w:sz w:val="16"/>
                <w:szCs w:val="16"/>
              </w:rPr>
            </w:pPr>
            <w:r w:rsidRPr="00422DDD">
              <w:rPr>
                <w:sz w:val="16"/>
                <w:szCs w:val="16"/>
              </w:rPr>
              <w:t>tEN</w:t>
            </w:r>
          </w:p>
        </w:tc>
        <w:tc>
          <w:tcPr>
            <w:tcW w:w="0" w:type="auto"/>
            <w:shd w:val="clear" w:color="auto" w:fill="C0C0C0"/>
          </w:tcPr>
          <w:p w:rsidR="00B46642" w:rsidRPr="00422DDD" w:rsidRDefault="00B46642" w:rsidP="00B46642">
            <w:pPr>
              <w:jc w:val="center"/>
              <w:rPr>
                <w:sz w:val="16"/>
                <w:szCs w:val="16"/>
              </w:rPr>
            </w:pPr>
            <w:r>
              <w:rPr>
                <w:sz w:val="16"/>
                <w:szCs w:val="16"/>
              </w:rPr>
              <w:t>/2</w:t>
            </w:r>
          </w:p>
        </w:tc>
      </w:tr>
      <w:tr w:rsidR="00B46642" w:rsidRPr="00422DDD" w:rsidTr="002D2750">
        <w:tc>
          <w:tcPr>
            <w:tcW w:w="0" w:type="auto"/>
            <w:shd w:val="clear" w:color="auto" w:fill="A6A6A6"/>
          </w:tcPr>
          <w:p w:rsidR="00B46642" w:rsidRPr="00422DDD" w:rsidRDefault="00B46642" w:rsidP="002D2750">
            <w:pPr>
              <w:rPr>
                <w:sz w:val="16"/>
                <w:szCs w:val="16"/>
              </w:rPr>
            </w:pPr>
            <w:r w:rsidRPr="00422DDD">
              <w:rPr>
                <w:sz w:val="16"/>
                <w:szCs w:val="16"/>
              </w:rPr>
              <w:t>tEC</w:t>
            </w:r>
          </w:p>
        </w:tc>
        <w:tc>
          <w:tcPr>
            <w:tcW w:w="0" w:type="auto"/>
            <w:shd w:val="clear" w:color="auto" w:fill="A6A6A6"/>
          </w:tcPr>
          <w:p w:rsidR="00B46642" w:rsidRPr="00422DDD" w:rsidRDefault="00B46642" w:rsidP="00B46642">
            <w:pPr>
              <w:jc w:val="center"/>
              <w:rPr>
                <w:sz w:val="16"/>
                <w:szCs w:val="16"/>
              </w:rPr>
            </w:pPr>
            <w:r>
              <w:rPr>
                <w:sz w:val="16"/>
                <w:szCs w:val="16"/>
              </w:rPr>
              <w:t>x0</w:t>
            </w:r>
          </w:p>
        </w:tc>
      </w:tr>
    </w:tbl>
    <w:p w:rsidR="00E02D95" w:rsidRPr="00422DDD" w:rsidRDefault="00E02D95" w:rsidP="00E02D95">
      <w:pPr>
        <w:pStyle w:val="ex"/>
        <w:rPr>
          <w:rStyle w:val="Accentuation"/>
        </w:rPr>
      </w:pPr>
      <w:r w:rsidRPr="00422DDD">
        <w:rPr>
          <w:rStyle w:val="Accentuation"/>
        </w:rPr>
        <w:t xml:space="preserve">Exemple : </w:t>
      </w:r>
      <w:r w:rsidR="00A95817">
        <w:rPr>
          <w:rStyle w:val="Accentuation"/>
        </w:rPr>
        <w:t xml:space="preserve">Après 6 tours de bataille, le moral des barbares est tellement bas qu’ils fuient en masse. La VO(milicien) est devenue 10 et la VD(barbare)=0. Le Perso teste sa Stratégie (NE40) et obtient (D100=14) une tRN, les pertes infligées sont doublées. Les miliciens ont eu 20% de </w:t>
      </w:r>
      <w:r w:rsidR="00FE1273">
        <w:rPr>
          <w:rStyle w:val="Accentuation"/>
        </w:rPr>
        <w:t>HC</w:t>
      </w:r>
      <w:r w:rsidR="00A95817">
        <w:rPr>
          <w:rStyle w:val="Accentuation"/>
        </w:rPr>
        <w:t xml:space="preserve"> donc VA-10</w:t>
      </w:r>
      <w:r w:rsidR="00200419">
        <w:rPr>
          <w:rStyle w:val="Accentuation"/>
        </w:rPr>
        <w:t>, il reste 90 NCV</w:t>
      </w:r>
      <w:r w:rsidR="00A95817">
        <w:rPr>
          <w:rStyle w:val="Accentuation"/>
        </w:rPr>
        <w:t>. L’attaque à VA=10-0-10=0 donne (D100=92) pour un Raté donc 5+0%=5% de pertes x2=10%</w:t>
      </w:r>
      <w:r w:rsidR="00200419">
        <w:rPr>
          <w:rStyle w:val="Accentuation"/>
        </w:rPr>
        <w:t xml:space="preserve"> de 90 = 9, donc 8 </w:t>
      </w:r>
      <w:r w:rsidR="00FE1273">
        <w:rPr>
          <w:rStyle w:val="Accentuation"/>
        </w:rPr>
        <w:t>HC</w:t>
      </w:r>
      <w:r w:rsidR="00200419">
        <w:rPr>
          <w:rStyle w:val="Accentuation"/>
        </w:rPr>
        <w:t xml:space="preserve"> et 1 blessé (Armure 10%)</w:t>
      </w:r>
      <w:r w:rsidR="00A95817">
        <w:rPr>
          <w:rStyle w:val="Accentuation"/>
        </w:rPr>
        <w:t xml:space="preserve">. </w:t>
      </w:r>
      <w:r>
        <w:rPr>
          <w:rStyle w:val="Accentuation"/>
        </w:rPr>
        <w:t xml:space="preserve"> </w:t>
      </w:r>
    </w:p>
    <w:p w:rsidR="00B46642" w:rsidRDefault="00A528C4" w:rsidP="0079236A">
      <w:r w:rsidRPr="00422DDD">
        <w:t xml:space="preserve">Les PNJ </w:t>
      </w:r>
      <w:r w:rsidR="00FE1273">
        <w:t>HC</w:t>
      </w:r>
      <w:r w:rsidR="00B46642">
        <w:t xml:space="preserve"> ou </w:t>
      </w:r>
      <w:r w:rsidR="00017F5F">
        <w:t>B</w:t>
      </w:r>
      <w:r w:rsidR="00B46642">
        <w:t xml:space="preserve">lessés </w:t>
      </w:r>
      <w:r w:rsidRPr="00422DDD">
        <w:t>survivront à leurs blessures selon l</w:t>
      </w:r>
      <w:r w:rsidR="00B46642">
        <w:t>es</w:t>
      </w:r>
      <w:r w:rsidRPr="00422DDD">
        <w:t xml:space="preserve"> proportion</w:t>
      </w:r>
      <w:r w:rsidR="00200419">
        <w:t>s</w:t>
      </w:r>
      <w:r w:rsidRPr="00422DDD">
        <w:t xml:space="preserve"> suivante</w:t>
      </w:r>
      <w:r w:rsidR="00200419">
        <w:t>s</w:t>
      </w:r>
      <w:r w:rsidRPr="00422DDD">
        <w:t xml:space="preserve"> :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890"/>
        <w:gridCol w:w="1170"/>
      </w:tblGrid>
      <w:tr w:rsidR="00B46642" w:rsidRPr="00422DDD" w:rsidTr="002D2750">
        <w:tc>
          <w:tcPr>
            <w:tcW w:w="0" w:type="auto"/>
          </w:tcPr>
          <w:p w:rsidR="00B46642" w:rsidRPr="00422DDD" w:rsidRDefault="00FE1273" w:rsidP="002D2750">
            <w:pPr>
              <w:rPr>
                <w:b/>
                <w:sz w:val="16"/>
                <w:szCs w:val="16"/>
              </w:rPr>
            </w:pPr>
            <w:r>
              <w:rPr>
                <w:b/>
                <w:sz w:val="16"/>
                <w:szCs w:val="16"/>
              </w:rPr>
              <w:t>HC</w:t>
            </w:r>
          </w:p>
        </w:tc>
        <w:tc>
          <w:tcPr>
            <w:tcW w:w="0" w:type="auto"/>
          </w:tcPr>
          <w:p w:rsidR="00B46642" w:rsidRPr="00422DDD" w:rsidRDefault="00B46642" w:rsidP="002D2750">
            <w:pPr>
              <w:jc w:val="center"/>
              <w:rPr>
                <w:b/>
                <w:sz w:val="16"/>
                <w:szCs w:val="16"/>
              </w:rPr>
            </w:pPr>
            <w:r>
              <w:rPr>
                <w:b/>
                <w:sz w:val="16"/>
                <w:szCs w:val="16"/>
              </w:rPr>
              <w:t>Blessés</w:t>
            </w:r>
          </w:p>
        </w:tc>
        <w:tc>
          <w:tcPr>
            <w:tcW w:w="0" w:type="auto"/>
          </w:tcPr>
          <w:p w:rsidR="00B46642" w:rsidRDefault="00B46642" w:rsidP="002D2750">
            <w:pPr>
              <w:jc w:val="center"/>
              <w:rPr>
                <w:b/>
                <w:sz w:val="16"/>
                <w:szCs w:val="16"/>
              </w:rPr>
            </w:pPr>
            <w:r>
              <w:rPr>
                <w:b/>
                <w:sz w:val="16"/>
                <w:szCs w:val="16"/>
              </w:rPr>
              <w:t>État</w:t>
            </w:r>
          </w:p>
        </w:tc>
      </w:tr>
      <w:tr w:rsidR="00B46642" w:rsidRPr="00422DDD" w:rsidTr="002D2750">
        <w:tc>
          <w:tcPr>
            <w:tcW w:w="0" w:type="auto"/>
          </w:tcPr>
          <w:p w:rsidR="00B46642" w:rsidRPr="00422DDD" w:rsidRDefault="00B46642" w:rsidP="002D2750">
            <w:pPr>
              <w:rPr>
                <w:sz w:val="16"/>
                <w:szCs w:val="16"/>
              </w:rPr>
            </w:pPr>
            <w:r>
              <w:rPr>
                <w:sz w:val="16"/>
                <w:szCs w:val="16"/>
              </w:rPr>
              <w:t>10%</w:t>
            </w:r>
          </w:p>
        </w:tc>
        <w:tc>
          <w:tcPr>
            <w:tcW w:w="0" w:type="auto"/>
          </w:tcPr>
          <w:p w:rsidR="00B46642" w:rsidRPr="00422DDD" w:rsidRDefault="00B46642" w:rsidP="002D2750">
            <w:pPr>
              <w:jc w:val="center"/>
              <w:rPr>
                <w:sz w:val="16"/>
                <w:szCs w:val="16"/>
              </w:rPr>
            </w:pPr>
            <w:r>
              <w:rPr>
                <w:sz w:val="16"/>
                <w:szCs w:val="16"/>
              </w:rPr>
              <w:t>40%</w:t>
            </w:r>
          </w:p>
        </w:tc>
        <w:tc>
          <w:tcPr>
            <w:tcW w:w="0" w:type="auto"/>
          </w:tcPr>
          <w:p w:rsidR="00B46642" w:rsidRDefault="00B46642" w:rsidP="002D2750">
            <w:pPr>
              <w:jc w:val="center"/>
              <w:rPr>
                <w:sz w:val="16"/>
                <w:szCs w:val="16"/>
              </w:rPr>
            </w:pPr>
            <w:r>
              <w:rPr>
                <w:sz w:val="16"/>
                <w:szCs w:val="16"/>
              </w:rPr>
              <w:t>Rétabli</w:t>
            </w:r>
          </w:p>
        </w:tc>
      </w:tr>
      <w:tr w:rsidR="00B46642" w:rsidRPr="00422DDD" w:rsidTr="002D2750">
        <w:tc>
          <w:tcPr>
            <w:tcW w:w="0" w:type="auto"/>
            <w:shd w:val="clear" w:color="auto" w:fill="E6E6E6"/>
          </w:tcPr>
          <w:p w:rsidR="00B46642" w:rsidRPr="00422DDD" w:rsidRDefault="00B46642" w:rsidP="002D2750">
            <w:pPr>
              <w:rPr>
                <w:sz w:val="16"/>
                <w:szCs w:val="16"/>
              </w:rPr>
            </w:pPr>
            <w:r>
              <w:rPr>
                <w:sz w:val="16"/>
                <w:szCs w:val="16"/>
              </w:rPr>
              <w:t>20%</w:t>
            </w:r>
          </w:p>
        </w:tc>
        <w:tc>
          <w:tcPr>
            <w:tcW w:w="0" w:type="auto"/>
            <w:shd w:val="clear" w:color="auto" w:fill="E6E6E6"/>
          </w:tcPr>
          <w:p w:rsidR="00B46642" w:rsidRPr="00422DDD" w:rsidRDefault="00B46642" w:rsidP="002D2750">
            <w:pPr>
              <w:jc w:val="center"/>
              <w:rPr>
                <w:sz w:val="16"/>
                <w:szCs w:val="16"/>
              </w:rPr>
            </w:pPr>
            <w:r>
              <w:rPr>
                <w:sz w:val="16"/>
                <w:szCs w:val="16"/>
              </w:rPr>
              <w:t>30%</w:t>
            </w:r>
          </w:p>
        </w:tc>
        <w:tc>
          <w:tcPr>
            <w:tcW w:w="0" w:type="auto"/>
            <w:shd w:val="clear" w:color="auto" w:fill="E6E6E6"/>
          </w:tcPr>
          <w:p w:rsidR="00B46642" w:rsidRDefault="00B46642" w:rsidP="002D2750">
            <w:pPr>
              <w:jc w:val="center"/>
              <w:rPr>
                <w:sz w:val="16"/>
                <w:szCs w:val="16"/>
              </w:rPr>
            </w:pPr>
            <w:r>
              <w:rPr>
                <w:sz w:val="16"/>
                <w:szCs w:val="16"/>
              </w:rPr>
              <w:t>Blessé à vie</w:t>
            </w:r>
          </w:p>
        </w:tc>
      </w:tr>
      <w:tr w:rsidR="00B46642" w:rsidRPr="00422DDD" w:rsidTr="002D2750">
        <w:tc>
          <w:tcPr>
            <w:tcW w:w="0" w:type="auto"/>
            <w:shd w:val="clear" w:color="auto" w:fill="D9D9D9"/>
          </w:tcPr>
          <w:p w:rsidR="00B46642" w:rsidRPr="00422DDD" w:rsidRDefault="00B46642" w:rsidP="002D2750">
            <w:pPr>
              <w:rPr>
                <w:sz w:val="16"/>
                <w:szCs w:val="16"/>
              </w:rPr>
            </w:pPr>
            <w:r>
              <w:rPr>
                <w:sz w:val="16"/>
                <w:szCs w:val="16"/>
              </w:rPr>
              <w:t>30%</w:t>
            </w:r>
          </w:p>
        </w:tc>
        <w:tc>
          <w:tcPr>
            <w:tcW w:w="0" w:type="auto"/>
            <w:shd w:val="clear" w:color="auto" w:fill="D9D9D9"/>
          </w:tcPr>
          <w:p w:rsidR="00B46642" w:rsidRPr="00422DDD" w:rsidRDefault="00B46642" w:rsidP="002D2750">
            <w:pPr>
              <w:jc w:val="center"/>
              <w:rPr>
                <w:sz w:val="16"/>
                <w:szCs w:val="16"/>
              </w:rPr>
            </w:pPr>
            <w:r>
              <w:rPr>
                <w:sz w:val="16"/>
                <w:szCs w:val="16"/>
              </w:rPr>
              <w:t>20%</w:t>
            </w:r>
          </w:p>
        </w:tc>
        <w:tc>
          <w:tcPr>
            <w:tcW w:w="0" w:type="auto"/>
            <w:shd w:val="clear" w:color="auto" w:fill="D9D9D9"/>
          </w:tcPr>
          <w:p w:rsidR="00B46642" w:rsidRDefault="00B46642" w:rsidP="002D2750">
            <w:pPr>
              <w:jc w:val="center"/>
              <w:rPr>
                <w:sz w:val="16"/>
                <w:szCs w:val="16"/>
              </w:rPr>
            </w:pPr>
            <w:r>
              <w:rPr>
                <w:sz w:val="16"/>
                <w:szCs w:val="16"/>
              </w:rPr>
              <w:t>Estropié </w:t>
            </w:r>
          </w:p>
        </w:tc>
      </w:tr>
      <w:tr w:rsidR="00B46642" w:rsidRPr="00422DDD" w:rsidTr="002D2750">
        <w:tc>
          <w:tcPr>
            <w:tcW w:w="0" w:type="auto"/>
            <w:shd w:val="clear" w:color="auto" w:fill="C0C0C0"/>
          </w:tcPr>
          <w:p w:rsidR="00B46642" w:rsidRPr="00422DDD" w:rsidRDefault="00B46642" w:rsidP="002D2750">
            <w:pPr>
              <w:rPr>
                <w:sz w:val="16"/>
                <w:szCs w:val="16"/>
              </w:rPr>
            </w:pPr>
            <w:r>
              <w:rPr>
                <w:sz w:val="16"/>
                <w:szCs w:val="16"/>
              </w:rPr>
              <w:t>40%</w:t>
            </w:r>
          </w:p>
        </w:tc>
        <w:tc>
          <w:tcPr>
            <w:tcW w:w="0" w:type="auto"/>
            <w:shd w:val="clear" w:color="auto" w:fill="C0C0C0"/>
          </w:tcPr>
          <w:p w:rsidR="00B46642" w:rsidRPr="00422DDD" w:rsidRDefault="00B46642" w:rsidP="002D2750">
            <w:pPr>
              <w:jc w:val="center"/>
              <w:rPr>
                <w:sz w:val="16"/>
                <w:szCs w:val="16"/>
              </w:rPr>
            </w:pPr>
            <w:r>
              <w:rPr>
                <w:sz w:val="16"/>
                <w:szCs w:val="16"/>
              </w:rPr>
              <w:t>10%</w:t>
            </w:r>
          </w:p>
        </w:tc>
        <w:tc>
          <w:tcPr>
            <w:tcW w:w="0" w:type="auto"/>
            <w:shd w:val="clear" w:color="auto" w:fill="C0C0C0"/>
          </w:tcPr>
          <w:p w:rsidR="00B46642" w:rsidRDefault="00B46642" w:rsidP="002D2750">
            <w:pPr>
              <w:jc w:val="center"/>
              <w:rPr>
                <w:sz w:val="16"/>
                <w:szCs w:val="16"/>
              </w:rPr>
            </w:pPr>
            <w:r>
              <w:rPr>
                <w:sz w:val="16"/>
                <w:szCs w:val="16"/>
              </w:rPr>
              <w:t>Mort</w:t>
            </w:r>
          </w:p>
        </w:tc>
      </w:tr>
    </w:tbl>
    <w:p w:rsidR="00E02D95" w:rsidRPr="00422DDD" w:rsidRDefault="00E02D95" w:rsidP="00E02D95">
      <w:pPr>
        <w:pStyle w:val="ex"/>
        <w:rPr>
          <w:rStyle w:val="Accentuation"/>
        </w:rPr>
      </w:pPr>
      <w:r w:rsidRPr="00422DDD">
        <w:rPr>
          <w:rStyle w:val="Accentuation"/>
        </w:rPr>
        <w:lastRenderedPageBreak/>
        <w:t xml:space="preserve">Exemple : </w:t>
      </w:r>
      <w:r w:rsidR="00200419">
        <w:rPr>
          <w:rStyle w:val="Accentuation"/>
        </w:rPr>
        <w:t xml:space="preserve">sur les 30 miliciens </w:t>
      </w:r>
      <w:r w:rsidR="00FE1273">
        <w:rPr>
          <w:rStyle w:val="Accentuation"/>
        </w:rPr>
        <w:t>HC</w:t>
      </w:r>
      <w:r w:rsidR="00200419">
        <w:rPr>
          <w:rStyle w:val="Accentuation"/>
        </w:rPr>
        <w:t xml:space="preserve"> </w:t>
      </w:r>
      <w:r>
        <w:rPr>
          <w:rStyle w:val="Accentuation"/>
        </w:rPr>
        <w:t xml:space="preserve"> </w:t>
      </w:r>
      <w:r w:rsidR="00200419">
        <w:rPr>
          <w:rStyle w:val="Accentuation"/>
        </w:rPr>
        <w:t>3 se rétablissent, 6 sont blessés à vie, 9 restent estropiés et 12 meurent. Sur les 10 miliciens blessés 4 se rétablissent, 3 restent blessés, 2 sont estropiés et 1 meurt. Au total, ce seront 13 morts, 11 estropiés, 9 blessés. Le bilan est donc 117 valides, 9 blessés, 24 morts.</w:t>
      </w:r>
    </w:p>
    <w:p w:rsidR="0079236A" w:rsidRPr="00422DDD" w:rsidRDefault="0079236A" w:rsidP="002A261A">
      <w:pPr>
        <w:pStyle w:val="Titre2"/>
      </w:pPr>
      <w:bookmarkStart w:id="212" w:name="_Ref373398866"/>
      <w:bookmarkStart w:id="213" w:name="_Ref373398876"/>
      <w:bookmarkStart w:id="214" w:name="_Ref373398882"/>
      <w:bookmarkStart w:id="215" w:name="_Ref378660312"/>
      <w:bookmarkStart w:id="216" w:name="_Toc208477895"/>
      <w:r w:rsidRPr="00422DDD">
        <w:t>8.</w:t>
      </w:r>
      <w:r w:rsidR="004F00A7" w:rsidRPr="00422DDD">
        <w:t>3</w:t>
      </w:r>
      <w:r w:rsidRPr="00422DDD">
        <w:t xml:space="preserve"> Blessures</w:t>
      </w:r>
      <w:bookmarkEnd w:id="212"/>
      <w:bookmarkEnd w:id="213"/>
      <w:bookmarkEnd w:id="214"/>
      <w:bookmarkEnd w:id="215"/>
      <w:r w:rsidR="004607F2">
        <w:t xml:space="preserve"> des Persos</w:t>
      </w:r>
      <w:bookmarkEnd w:id="216"/>
    </w:p>
    <w:p w:rsidR="00D71FF2" w:rsidRPr="00422DDD" w:rsidRDefault="005C48B8" w:rsidP="0079236A">
      <w:r w:rsidRPr="00422DDD">
        <w:t xml:space="preserve">Lorsqu’un effet spécial le demande ou que la situation l’indique, </w:t>
      </w:r>
      <w:r w:rsidR="0079236A" w:rsidRPr="00422DDD">
        <w:t>tradui</w:t>
      </w:r>
      <w:r w:rsidRPr="00422DDD">
        <w:t xml:space="preserve">sez </w:t>
      </w:r>
      <w:r w:rsidR="0079236A" w:rsidRPr="00422DDD">
        <w:t xml:space="preserve">les blessures subies dans la bataille en blessures réelles pour </w:t>
      </w:r>
      <w:r w:rsidR="008A1F19" w:rsidRPr="00422DDD">
        <w:t>un</w:t>
      </w:r>
      <w:r w:rsidR="0079236A" w:rsidRPr="00422DDD">
        <w:t xml:space="preserve"> Perso ou </w:t>
      </w:r>
      <w:r w:rsidR="00D71FF2" w:rsidRPr="00422DDD">
        <w:t>PNJ</w:t>
      </w:r>
      <w:r w:rsidR="0079236A" w:rsidRPr="00422DDD">
        <w:t>. Chaque blessure subie</w:t>
      </w:r>
      <w:r w:rsidR="00FB765B" w:rsidRPr="00422DDD">
        <w:t xml:space="preserve"> par un Perso</w:t>
      </w:r>
      <w:r w:rsidR="0079236A" w:rsidRPr="00422DDD">
        <w:t xml:space="preserve"> </w:t>
      </w:r>
      <w:r w:rsidR="00AD17F3">
        <w:t xml:space="preserve">ajoute un niveau de blessure (en T,E et C) sur une zone du corps qui </w:t>
      </w:r>
      <w:r w:rsidR="0079236A" w:rsidRPr="00422DDD">
        <w:t>doit être lo</w:t>
      </w:r>
      <w:r w:rsidR="00B1473F" w:rsidRPr="00422DDD">
        <w:t>calisée</w:t>
      </w:r>
      <w:r w:rsidR="001F7CE2" w:rsidRPr="00422DDD">
        <w:t xml:space="preserve"> (voir </w:t>
      </w:r>
      <w:r w:rsidR="001F7CE2" w:rsidRPr="00422DDD">
        <w:rPr>
          <w:i/>
        </w:rPr>
        <w:fldChar w:fldCharType="begin"/>
      </w:r>
      <w:r w:rsidR="001F7CE2" w:rsidRPr="00422DDD">
        <w:rPr>
          <w:i/>
        </w:rPr>
        <w:instrText xml:space="preserve"> REF _Ref407698668 \h  \* MERGEFORMAT </w:instrText>
      </w:r>
      <w:r w:rsidR="001F7CE2" w:rsidRPr="00422DDD">
        <w:rPr>
          <w:i/>
        </w:rPr>
      </w:r>
      <w:r w:rsidR="001F7CE2" w:rsidRPr="00422DDD">
        <w:rPr>
          <w:i/>
        </w:rPr>
        <w:fldChar w:fldCharType="separate"/>
      </w:r>
      <w:r w:rsidR="00DD1A28" w:rsidRPr="00DD1A28">
        <w:rPr>
          <w:i/>
        </w:rPr>
        <w:t>5.1 Localisation</w:t>
      </w:r>
      <w:r w:rsidR="001F7CE2" w:rsidRPr="00422DDD">
        <w:rPr>
          <w:i/>
        </w:rPr>
        <w:fldChar w:fldCharType="end"/>
      </w:r>
      <w:r w:rsidR="001F7CE2" w:rsidRPr="00422DDD">
        <w:t>)</w:t>
      </w:r>
      <w:r w:rsidR="00BE09C5">
        <w:t xml:space="preserve">. Pour les PNJ, seul </w:t>
      </w:r>
      <w:r w:rsidR="000E5087">
        <w:t xml:space="preserve">le nombre de </w:t>
      </w:r>
      <w:r w:rsidR="00BE09C5">
        <w:t>blessure</w:t>
      </w:r>
      <w:r w:rsidR="000E5087">
        <w:t>s</w:t>
      </w:r>
      <w:r w:rsidR="00BE09C5">
        <w:t xml:space="preserve"> </w:t>
      </w:r>
      <w:r w:rsidR="000E5087">
        <w:t>compte</w:t>
      </w:r>
      <w:r w:rsidR="0079236A" w:rsidRPr="00422DDD">
        <w:t xml:space="preserve">. </w:t>
      </w:r>
      <w:r w:rsidR="00BE09C5">
        <w:t xml:space="preserve">La première blessure implique un N1 dans cette zone du corps. La seconde un N2 la zone du corps indiquée. La troisième blessure fera passer cette zone à N3. </w:t>
      </w:r>
      <w:r w:rsidR="0079236A" w:rsidRPr="00422DDD">
        <w:t>La table suivante explique les différentes blessures </w:t>
      </w:r>
      <w:r w:rsidR="001F7CE2" w:rsidRPr="00422DDD">
        <w:t xml:space="preserve">possibles selon le code </w:t>
      </w:r>
      <w:r w:rsidR="0027581A" w:rsidRPr="00422DDD">
        <w:t>LMG+</w:t>
      </w:r>
      <w:r w:rsidR="001F7CE2" w:rsidRPr="00422DDD">
        <w:t xml:space="preserve"> et les effets sur Armure et NE(TG)</w:t>
      </w:r>
      <w:r w:rsidR="0027581A" w:rsidRPr="00422DDD">
        <w:t xml:space="preserve"> </w:t>
      </w:r>
      <w:r w:rsidR="0079236A"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0"/>
        <w:gridCol w:w="813"/>
        <w:gridCol w:w="417"/>
        <w:gridCol w:w="651"/>
      </w:tblGrid>
      <w:tr w:rsidR="00BE09C5" w:rsidRPr="00422DDD" w:rsidTr="002D2750">
        <w:tc>
          <w:tcPr>
            <w:tcW w:w="0" w:type="auto"/>
          </w:tcPr>
          <w:p w:rsidR="00BE09C5" w:rsidRPr="00422DDD" w:rsidRDefault="00BE09C5" w:rsidP="00F7216A">
            <w:pPr>
              <w:jc w:val="center"/>
              <w:rPr>
                <w:b/>
                <w:bCs/>
                <w:sz w:val="16"/>
              </w:rPr>
            </w:pPr>
            <w:r w:rsidRPr="00422DDD">
              <w:rPr>
                <w:b/>
                <w:bCs/>
                <w:sz w:val="16"/>
              </w:rPr>
              <w:t>Blessure</w:t>
            </w:r>
          </w:p>
        </w:tc>
        <w:tc>
          <w:tcPr>
            <w:tcW w:w="0" w:type="auto"/>
          </w:tcPr>
          <w:p w:rsidR="00BE09C5" w:rsidRPr="00422DDD" w:rsidRDefault="00BE09C5" w:rsidP="00BE09C5">
            <w:pPr>
              <w:jc w:val="center"/>
              <w:rPr>
                <w:b/>
                <w:bCs/>
                <w:sz w:val="16"/>
              </w:rPr>
            </w:pPr>
            <w:r w:rsidRPr="00422DDD">
              <w:rPr>
                <w:b/>
                <w:bCs/>
                <w:sz w:val="16"/>
              </w:rPr>
              <w:t>Armure</w:t>
            </w:r>
          </w:p>
        </w:tc>
        <w:tc>
          <w:tcPr>
            <w:tcW w:w="0" w:type="auto"/>
          </w:tcPr>
          <w:p w:rsidR="00BE09C5" w:rsidRPr="00422DDD" w:rsidRDefault="00200419" w:rsidP="00B225B6">
            <w:pPr>
              <w:jc w:val="center"/>
              <w:rPr>
                <w:b/>
                <w:bCs/>
                <w:sz w:val="16"/>
              </w:rPr>
            </w:pPr>
            <w:r>
              <w:rPr>
                <w:b/>
                <w:bCs/>
                <w:sz w:val="16"/>
              </w:rPr>
              <w:t>TB</w:t>
            </w:r>
          </w:p>
        </w:tc>
        <w:tc>
          <w:tcPr>
            <w:tcW w:w="0" w:type="auto"/>
          </w:tcPr>
          <w:p w:rsidR="00BE09C5" w:rsidRPr="00422DDD" w:rsidRDefault="00BE09C5" w:rsidP="00B225B6">
            <w:pPr>
              <w:jc w:val="center"/>
              <w:rPr>
                <w:b/>
                <w:bCs/>
                <w:sz w:val="16"/>
              </w:rPr>
            </w:pPr>
            <w:r>
              <w:rPr>
                <w:b/>
                <w:bCs/>
                <w:sz w:val="16"/>
              </w:rPr>
              <w:t>Etat</w:t>
            </w:r>
          </w:p>
        </w:tc>
      </w:tr>
      <w:tr w:rsidR="00BE09C5" w:rsidRPr="00422DDD" w:rsidTr="002D2750">
        <w:tc>
          <w:tcPr>
            <w:tcW w:w="0" w:type="auto"/>
            <w:shd w:val="clear" w:color="auto" w:fill="E0E0E0"/>
          </w:tcPr>
          <w:p w:rsidR="00BE09C5" w:rsidRPr="00422DDD" w:rsidRDefault="00BE09C5" w:rsidP="00D050CA">
            <w:pPr>
              <w:jc w:val="center"/>
              <w:rPr>
                <w:sz w:val="16"/>
              </w:rPr>
            </w:pPr>
            <w:r>
              <w:rPr>
                <w:sz w:val="16"/>
              </w:rPr>
              <w:t>Première N1</w:t>
            </w:r>
          </w:p>
        </w:tc>
        <w:tc>
          <w:tcPr>
            <w:tcW w:w="0" w:type="auto"/>
            <w:shd w:val="clear" w:color="auto" w:fill="E0E0E0"/>
          </w:tcPr>
          <w:p w:rsidR="00BE09C5" w:rsidRPr="00422DDD" w:rsidRDefault="00BE09C5" w:rsidP="00BE09C5">
            <w:pPr>
              <w:jc w:val="center"/>
              <w:rPr>
                <w:sz w:val="16"/>
              </w:rPr>
            </w:pPr>
            <w:r>
              <w:rPr>
                <w:sz w:val="16"/>
              </w:rPr>
              <w:t>R-1</w:t>
            </w:r>
          </w:p>
        </w:tc>
        <w:tc>
          <w:tcPr>
            <w:tcW w:w="0" w:type="auto"/>
            <w:shd w:val="clear" w:color="auto" w:fill="E0E0E0"/>
          </w:tcPr>
          <w:p w:rsidR="00BE09C5" w:rsidRPr="00422DDD" w:rsidRDefault="00BE09C5" w:rsidP="00B225B6">
            <w:pPr>
              <w:jc w:val="center"/>
              <w:rPr>
                <w:sz w:val="16"/>
              </w:rPr>
            </w:pPr>
            <w:r>
              <w:rPr>
                <w:sz w:val="16"/>
              </w:rPr>
              <w:t>-1</w:t>
            </w:r>
            <w:r w:rsidRPr="00422DDD">
              <w:rPr>
                <w:sz w:val="16"/>
              </w:rPr>
              <w:t>0</w:t>
            </w:r>
          </w:p>
        </w:tc>
        <w:tc>
          <w:tcPr>
            <w:tcW w:w="0" w:type="auto"/>
            <w:shd w:val="clear" w:color="auto" w:fill="E0E0E0"/>
          </w:tcPr>
          <w:p w:rsidR="00BE09C5" w:rsidRDefault="00BE09C5" w:rsidP="00B225B6">
            <w:pPr>
              <w:jc w:val="center"/>
              <w:rPr>
                <w:sz w:val="16"/>
              </w:rPr>
            </w:pPr>
            <w:r>
              <w:rPr>
                <w:sz w:val="16"/>
              </w:rPr>
              <w:t>Valide</w:t>
            </w:r>
          </w:p>
        </w:tc>
      </w:tr>
      <w:tr w:rsidR="00BE09C5" w:rsidRPr="00422DDD" w:rsidTr="002D2750">
        <w:tc>
          <w:tcPr>
            <w:tcW w:w="0" w:type="auto"/>
          </w:tcPr>
          <w:p w:rsidR="00BE09C5" w:rsidRPr="00422DDD" w:rsidRDefault="00BE09C5" w:rsidP="00D050CA">
            <w:pPr>
              <w:jc w:val="center"/>
              <w:rPr>
                <w:sz w:val="16"/>
              </w:rPr>
            </w:pPr>
            <w:r>
              <w:rPr>
                <w:sz w:val="16"/>
              </w:rPr>
              <w:t>Seconde N2</w:t>
            </w:r>
          </w:p>
        </w:tc>
        <w:tc>
          <w:tcPr>
            <w:tcW w:w="0" w:type="auto"/>
          </w:tcPr>
          <w:p w:rsidR="00BE09C5" w:rsidRPr="00422DDD" w:rsidRDefault="00BE09C5" w:rsidP="00BE09C5">
            <w:pPr>
              <w:jc w:val="center"/>
              <w:rPr>
                <w:sz w:val="16"/>
              </w:rPr>
            </w:pPr>
            <w:r>
              <w:rPr>
                <w:sz w:val="16"/>
              </w:rPr>
              <w:t>R-2</w:t>
            </w:r>
          </w:p>
        </w:tc>
        <w:tc>
          <w:tcPr>
            <w:tcW w:w="0" w:type="auto"/>
          </w:tcPr>
          <w:p w:rsidR="00BE09C5" w:rsidRPr="00422DDD" w:rsidRDefault="00BE09C5" w:rsidP="00B225B6">
            <w:pPr>
              <w:jc w:val="center"/>
              <w:rPr>
                <w:sz w:val="16"/>
              </w:rPr>
            </w:pPr>
            <w:r>
              <w:rPr>
                <w:sz w:val="16"/>
              </w:rPr>
              <w:t>-2</w:t>
            </w:r>
            <w:r w:rsidRPr="00422DDD">
              <w:rPr>
                <w:sz w:val="16"/>
              </w:rPr>
              <w:t>0</w:t>
            </w:r>
          </w:p>
        </w:tc>
        <w:tc>
          <w:tcPr>
            <w:tcW w:w="0" w:type="auto"/>
          </w:tcPr>
          <w:p w:rsidR="00BE09C5" w:rsidRPr="00422DDD" w:rsidRDefault="00BE09C5" w:rsidP="00B225B6">
            <w:pPr>
              <w:jc w:val="center"/>
              <w:rPr>
                <w:sz w:val="16"/>
              </w:rPr>
            </w:pPr>
            <w:r>
              <w:rPr>
                <w:sz w:val="16"/>
              </w:rPr>
              <w:t>Blessé</w:t>
            </w:r>
          </w:p>
        </w:tc>
      </w:tr>
      <w:tr w:rsidR="00BE09C5" w:rsidRPr="00422DDD" w:rsidTr="002D2750">
        <w:tc>
          <w:tcPr>
            <w:tcW w:w="0" w:type="auto"/>
            <w:shd w:val="clear" w:color="auto" w:fill="E0E0E0"/>
          </w:tcPr>
          <w:p w:rsidR="00BE09C5" w:rsidRPr="00422DDD" w:rsidRDefault="00BE09C5" w:rsidP="00CC2AD3">
            <w:pPr>
              <w:jc w:val="center"/>
              <w:rPr>
                <w:sz w:val="16"/>
              </w:rPr>
            </w:pPr>
            <w:r>
              <w:rPr>
                <w:sz w:val="16"/>
              </w:rPr>
              <w:t>Troisième N3</w:t>
            </w:r>
          </w:p>
        </w:tc>
        <w:tc>
          <w:tcPr>
            <w:tcW w:w="0" w:type="auto"/>
            <w:shd w:val="clear" w:color="auto" w:fill="E0E0E0"/>
          </w:tcPr>
          <w:p w:rsidR="00BE09C5" w:rsidRPr="00422DDD" w:rsidRDefault="00BE09C5" w:rsidP="00BE09C5">
            <w:pPr>
              <w:jc w:val="center"/>
              <w:rPr>
                <w:sz w:val="16"/>
              </w:rPr>
            </w:pPr>
            <w:r>
              <w:rPr>
                <w:sz w:val="16"/>
              </w:rPr>
              <w:t>R-3</w:t>
            </w:r>
          </w:p>
        </w:tc>
        <w:tc>
          <w:tcPr>
            <w:tcW w:w="0" w:type="auto"/>
            <w:shd w:val="clear" w:color="auto" w:fill="E0E0E0"/>
          </w:tcPr>
          <w:p w:rsidR="00BE09C5" w:rsidRPr="00422DDD" w:rsidRDefault="00BE09C5" w:rsidP="00B225B6">
            <w:pPr>
              <w:jc w:val="center"/>
              <w:rPr>
                <w:sz w:val="16"/>
              </w:rPr>
            </w:pPr>
            <w:r>
              <w:rPr>
                <w:sz w:val="16"/>
              </w:rPr>
              <w:t>-80</w:t>
            </w:r>
          </w:p>
        </w:tc>
        <w:tc>
          <w:tcPr>
            <w:tcW w:w="0" w:type="auto"/>
            <w:shd w:val="clear" w:color="auto" w:fill="E0E0E0"/>
          </w:tcPr>
          <w:p w:rsidR="00BE09C5" w:rsidRPr="00422DDD" w:rsidRDefault="00FE1273" w:rsidP="00B225B6">
            <w:pPr>
              <w:jc w:val="center"/>
              <w:rPr>
                <w:sz w:val="16"/>
              </w:rPr>
            </w:pPr>
            <w:r>
              <w:rPr>
                <w:sz w:val="16"/>
              </w:rPr>
              <w:t>HC</w:t>
            </w:r>
          </w:p>
        </w:tc>
      </w:tr>
    </w:tbl>
    <w:p w:rsidR="0079236A" w:rsidRDefault="0027581A" w:rsidP="0079236A">
      <w:r w:rsidRPr="00422DDD">
        <w:t xml:space="preserve">Notez </w:t>
      </w:r>
      <w:r w:rsidR="004D55A7" w:rsidRPr="00422DDD">
        <w:t xml:space="preserve">les </w:t>
      </w:r>
      <w:r w:rsidR="00BE09C5">
        <w:t>effets sur l’armure des Perso</w:t>
      </w:r>
      <w:r w:rsidR="00200419">
        <w:t>, le niveau de TB</w:t>
      </w:r>
      <w:r w:rsidR="00BE09C5">
        <w:t xml:space="preserve"> et l’état dans lequel est le combattant.</w:t>
      </w:r>
      <w:r w:rsidR="00B225B6" w:rsidRPr="00422DDD">
        <w:t xml:space="preserve"> </w:t>
      </w:r>
      <w:r w:rsidR="00F43400">
        <w:t>Cumulez les blessures dans les mêmes zones pour les Perso. Gérez</w:t>
      </w:r>
      <w:r w:rsidR="000E5087">
        <w:t xml:space="preserve"> le niveau de blessure des PNJ/Perso (N1, N2, N3)</w:t>
      </w:r>
      <w:r w:rsidR="00200419">
        <w:t xml:space="preserve"> sur la Feuille de Perso</w:t>
      </w:r>
      <w:r w:rsidR="000E5087">
        <w:t>.</w:t>
      </w:r>
    </w:p>
    <w:p w:rsidR="00200419" w:rsidRPr="00422DDD" w:rsidRDefault="00200419" w:rsidP="00200419">
      <w:pPr>
        <w:pStyle w:val="ex"/>
        <w:rPr>
          <w:rStyle w:val="Accentuation"/>
        </w:rPr>
      </w:pPr>
      <w:r w:rsidRPr="00422DDD">
        <w:rPr>
          <w:rStyle w:val="Accentuation"/>
        </w:rPr>
        <w:t>Exemple :</w:t>
      </w:r>
      <w:r>
        <w:rPr>
          <w:rStyle w:val="Accentuation"/>
        </w:rPr>
        <w:t xml:space="preserve"> Le Perso chef des miliciens est blessé une première fois. La localisation donne le Thorax où il a N1=7-13 et N2=14-19. Il subit donc une blessure 7-7-7 au Th, son armure a R-1 et son NE(stratégie) passe de 40 à 30. Une seconde blessure, au Thorax également, le fera passer à 14-14-14 avec une perte supplémentaire de R-</w:t>
      </w:r>
      <w:r w:rsidR="0095631F">
        <w:rPr>
          <w:rStyle w:val="Accentuation"/>
        </w:rPr>
        <w:t>1</w:t>
      </w:r>
      <w:r>
        <w:rPr>
          <w:rStyle w:val="Accentuation"/>
        </w:rPr>
        <w:t xml:space="preserve">. Le NE(stratégie) passe de 30 à </w:t>
      </w:r>
      <w:r w:rsidR="0095631F">
        <w:rPr>
          <w:rStyle w:val="Accentuation"/>
        </w:rPr>
        <w:t>2</w:t>
      </w:r>
      <w:r>
        <w:rPr>
          <w:rStyle w:val="Accentuation"/>
        </w:rPr>
        <w:t>0.</w:t>
      </w:r>
    </w:p>
    <w:p w:rsidR="0079236A" w:rsidRPr="00422DDD" w:rsidRDefault="0079236A" w:rsidP="002A261A">
      <w:pPr>
        <w:pStyle w:val="Titre2"/>
      </w:pPr>
      <w:bookmarkStart w:id="217" w:name="_Toc208477896"/>
      <w:r w:rsidRPr="00422DDD">
        <w:t>8.</w:t>
      </w:r>
      <w:r w:rsidR="004F00A7" w:rsidRPr="00422DDD">
        <w:t>4</w:t>
      </w:r>
      <w:r w:rsidRPr="00422DDD">
        <w:t xml:space="preserve"> Expérience et expertise</w:t>
      </w:r>
      <w:bookmarkEnd w:id="217"/>
    </w:p>
    <w:p w:rsidR="00200419" w:rsidRDefault="00200419" w:rsidP="0079236A">
      <w:r w:rsidRPr="005E3D48">
        <w:rPr>
          <w:shd w:val="clear" w:color="auto" w:fill="FFFF00"/>
        </w:rPr>
        <w:t>L’ExC</w:t>
      </w:r>
      <w:r>
        <w:t xml:space="preserve"> est gagnée normalement dans les mêlées des Persos engagés (voir </w:t>
      </w:r>
      <w:r w:rsidRPr="00200419">
        <w:rPr>
          <w:i/>
        </w:rPr>
        <w:fldChar w:fldCharType="begin"/>
      </w:r>
      <w:r w:rsidRPr="00200419">
        <w:rPr>
          <w:i/>
        </w:rPr>
        <w:instrText xml:space="preserve"> REF _Ref450638148 \h  \* MERGEFORMAT </w:instrText>
      </w:r>
      <w:r w:rsidRPr="00200419">
        <w:rPr>
          <w:i/>
        </w:rPr>
      </w:r>
      <w:r w:rsidRPr="00200419">
        <w:rPr>
          <w:i/>
        </w:rPr>
        <w:fldChar w:fldCharType="separate"/>
      </w:r>
      <w:r w:rsidR="00DD1A28" w:rsidRPr="00DD1A28">
        <w:rPr>
          <w:i/>
        </w:rPr>
        <w:t>8.1.3 Persos</w:t>
      </w:r>
      <w:r w:rsidRPr="00200419">
        <w:rPr>
          <w:i/>
        </w:rPr>
        <w:fldChar w:fldCharType="end"/>
      </w:r>
      <w:r>
        <w:t xml:space="preserve">). En plus de cela, un Perso </w:t>
      </w:r>
      <w:r w:rsidR="00747DEF">
        <w:t xml:space="preserve">engagé </w:t>
      </w:r>
      <w:r>
        <w:t xml:space="preserve">gagne </w:t>
      </w:r>
      <w:r w:rsidR="00747DEF" w:rsidRPr="00747DEF">
        <w:rPr>
          <w:b/>
        </w:rPr>
        <w:t>moyenne</w:t>
      </w:r>
      <w:r w:rsidRPr="005E3D48">
        <w:rPr>
          <w:b/>
        </w:rPr>
        <w:t>(NC</w:t>
      </w:r>
      <w:r w:rsidR="00747DEF">
        <w:rPr>
          <w:b/>
        </w:rPr>
        <w:t xml:space="preserve"> ennemi)x4 </w:t>
      </w:r>
      <w:r>
        <w:t>par tour de bataille en étant valide. La moitié en cas de fuite ou défaite de son camp. Le double si chef et victorieux.</w:t>
      </w:r>
    </w:p>
    <w:p w:rsidR="00200419" w:rsidRDefault="00200419" w:rsidP="0079236A">
      <w:r w:rsidRPr="005E3D48">
        <w:rPr>
          <w:shd w:val="clear" w:color="auto" w:fill="FFFF00"/>
        </w:rPr>
        <w:t>L’ExT</w:t>
      </w:r>
      <w:r>
        <w:t xml:space="preserve"> dans les TC/TG est donnée selon leur usage. Si le Perso n’a pas eu d’action individuelle, il gagne </w:t>
      </w:r>
      <w:r w:rsidRPr="005E3D48">
        <w:rPr>
          <w:b/>
        </w:rPr>
        <w:t>10</w:t>
      </w:r>
      <w:r>
        <w:t xml:space="preserve"> ExT par tour </w:t>
      </w:r>
      <w:r w:rsidR="005E3D48">
        <w:t xml:space="preserve">en état valide </w:t>
      </w:r>
      <w:r>
        <w:t xml:space="preserve">à répartir au choix dans : </w:t>
      </w:r>
      <w:r w:rsidRPr="00200419">
        <w:rPr>
          <w:i/>
        </w:rPr>
        <w:t>Arme</w:t>
      </w:r>
      <w:r>
        <w:rPr>
          <w:i/>
        </w:rPr>
        <w:t xml:space="preserve"> utilisée</w:t>
      </w:r>
      <w:r w:rsidR="004607F2">
        <w:rPr>
          <w:i/>
        </w:rPr>
        <w:t xml:space="preserve">, Attaque, </w:t>
      </w:r>
      <w:r w:rsidRPr="00200419">
        <w:rPr>
          <w:i/>
        </w:rPr>
        <w:t>Charge, Défense, Réaction, Résistance, Vitesse</w:t>
      </w:r>
      <w:r>
        <w:t>. D’autres TC sont possibles selon les circonstances, voir le MdJ.</w:t>
      </w:r>
    </w:p>
    <w:p w:rsidR="00200419" w:rsidRPr="00422DDD" w:rsidRDefault="00200419" w:rsidP="00200419">
      <w:pPr>
        <w:pStyle w:val="ex"/>
        <w:rPr>
          <w:rStyle w:val="Accentuation"/>
        </w:rPr>
      </w:pPr>
      <w:r w:rsidRPr="00422DDD">
        <w:rPr>
          <w:rStyle w:val="Accentuation"/>
        </w:rPr>
        <w:t>Exemple :</w:t>
      </w:r>
      <w:r w:rsidR="005E3D48">
        <w:rPr>
          <w:rStyle w:val="Accentuation"/>
        </w:rPr>
        <w:t xml:space="preserve"> Le Perso chef a gagné la bataille en 6 tours. Le gain d’ExC est de (150+700)/20=43 x6 tours= 258 x2(victorieux) = 516</w:t>
      </w:r>
      <w:r>
        <w:rPr>
          <w:rStyle w:val="Accentuation"/>
        </w:rPr>
        <w:t>.</w:t>
      </w:r>
      <w:r w:rsidR="005E3D48">
        <w:rPr>
          <w:rStyle w:val="Accentuation"/>
        </w:rPr>
        <w:t xml:space="preserve"> Avec son TB(stratégie), il a gagné 18 ExT (par ex.). S’il avait été un Perso engagé pendant les 6 tours de combat, il aurait gagné 60 ExT à répartir dans les TC indiqués.</w:t>
      </w:r>
    </w:p>
    <w:p w:rsidR="004F00A7" w:rsidRPr="00422DDD" w:rsidRDefault="00D73F9B" w:rsidP="002A261A">
      <w:pPr>
        <w:pStyle w:val="Titre2"/>
      </w:pPr>
      <w:bookmarkStart w:id="218" w:name="_Toc208477897"/>
      <w:r w:rsidRPr="00422DDD">
        <w:t>8.5 V</w:t>
      </w:r>
      <w:r w:rsidR="004F00A7" w:rsidRPr="00422DDD">
        <w:t>isualisation du combat</w:t>
      </w:r>
      <w:bookmarkEnd w:id="218"/>
    </w:p>
    <w:p w:rsidR="004C1E0C" w:rsidRPr="00422DDD" w:rsidRDefault="004F00A7" w:rsidP="004F00A7">
      <w:r w:rsidRPr="00422DDD">
        <w:t xml:space="preserve">La règle </w:t>
      </w:r>
      <w:r w:rsidR="0027581A" w:rsidRPr="00422DDD">
        <w:t xml:space="preserve">optionnelle </w:t>
      </w:r>
      <w:r w:rsidRPr="00422DDD">
        <w:t xml:space="preserve">suivante </w:t>
      </w:r>
      <w:r w:rsidR="00A85A27" w:rsidRPr="00422DDD">
        <w:t xml:space="preserve">fournit </w:t>
      </w:r>
      <w:r w:rsidR="00F43D6D" w:rsidRPr="00422DDD">
        <w:t>une visualisation</w:t>
      </w:r>
      <w:r w:rsidRPr="00422DDD">
        <w:t xml:space="preserve"> </w:t>
      </w:r>
      <w:r w:rsidR="00F43D6D" w:rsidRPr="00422DDD">
        <w:t>du</w:t>
      </w:r>
      <w:r w:rsidRPr="00422DDD">
        <w:t xml:space="preserve"> combat</w:t>
      </w:r>
      <w:r w:rsidR="001F7CE2" w:rsidRPr="00422DDD">
        <w:t xml:space="preserve"> simplifié</w:t>
      </w:r>
      <w:r w:rsidRPr="00422DDD">
        <w:t xml:space="preserve">. </w:t>
      </w:r>
      <w:r w:rsidR="005E3D48">
        <w:t>Le terrain est divisé en aile gauche et droite avec un centre. Les armées sont également divisées</w:t>
      </w:r>
      <w:r w:rsidR="00CE1A35">
        <w:t xml:space="preserve"> en maximum 5 groupes gérés individuellement</w:t>
      </w:r>
      <w:r w:rsidR="005E3D48">
        <w:t xml:space="preserve">. Pendant le combat, les groupes </w:t>
      </w:r>
      <w:r w:rsidR="00CE1A35">
        <w:t xml:space="preserve">de combattants </w:t>
      </w:r>
      <w:r w:rsidR="005E3D48">
        <w:t xml:space="preserve">avanceront et reculeront selon les résultats du combat. La possession des zones influencera </w:t>
      </w:r>
      <w:r w:rsidR="00CE1A35">
        <w:t>le moral de l’armée</w:t>
      </w:r>
      <w:r w:rsidR="005E3D48">
        <w:t>.</w:t>
      </w:r>
      <w:r w:rsidR="00F37AAF">
        <w:t xml:space="preserve"> La bataille est gérée de manière similaire avec les modifications indiquées dans ce qui suit.</w:t>
      </w:r>
    </w:p>
    <w:p w:rsidR="004C1E0C" w:rsidRPr="00422DDD" w:rsidRDefault="0054505D" w:rsidP="004C1E0C">
      <w:pPr>
        <w:pStyle w:val="Titre3"/>
      </w:pPr>
      <w:bookmarkStart w:id="219" w:name="_Toc208477898"/>
      <w:r w:rsidRPr="00422DDD">
        <w:t xml:space="preserve">8.5.1 </w:t>
      </w:r>
      <w:r w:rsidR="004C1E0C" w:rsidRPr="00422DDD">
        <w:t>Carte</w:t>
      </w:r>
      <w:r w:rsidR="00682F9B">
        <w:t xml:space="preserve"> &amp; Terrains</w:t>
      </w:r>
      <w:bookmarkEnd w:id="219"/>
    </w:p>
    <w:p w:rsidR="00653937" w:rsidRDefault="00F37AAF" w:rsidP="004F00A7">
      <w:r>
        <w:t xml:space="preserve">Chaque camp dispose d’une ligne de </w:t>
      </w:r>
      <w:r w:rsidR="00A85A27" w:rsidRPr="00CE1A35">
        <w:rPr>
          <w:shd w:val="clear" w:color="auto" w:fill="FFFF00"/>
        </w:rPr>
        <w:t>(</w:t>
      </w:r>
      <w:r w:rsidR="00A85A27" w:rsidRPr="00CE1A35">
        <w:rPr>
          <w:b/>
          <w:shd w:val="clear" w:color="auto" w:fill="FFFF00"/>
        </w:rPr>
        <w:t>F</w:t>
      </w:r>
      <w:r w:rsidR="00A85A27" w:rsidRPr="00CE1A35">
        <w:rPr>
          <w:shd w:val="clear" w:color="auto" w:fill="FFFF00"/>
        </w:rPr>
        <w:t>)</w:t>
      </w:r>
      <w:r w:rsidR="004F00A7" w:rsidRPr="00CE1A35">
        <w:rPr>
          <w:shd w:val="clear" w:color="auto" w:fill="FFFF00"/>
        </w:rPr>
        <w:t>ront</w:t>
      </w:r>
      <w:r w:rsidR="004F00A7" w:rsidRPr="00422DDD">
        <w:t xml:space="preserve"> découpée en trois parties : gauche, centre et droite</w:t>
      </w:r>
      <w:r w:rsidR="00341230" w:rsidRPr="00422DDD">
        <w:t xml:space="preserve"> (</w:t>
      </w:r>
      <w:r w:rsidR="00341230" w:rsidRPr="00422DDD">
        <w:rPr>
          <w:b/>
        </w:rPr>
        <w:t>FG, FC, FD</w:t>
      </w:r>
      <w:r w:rsidR="00341230" w:rsidRPr="00422DDD">
        <w:t>)</w:t>
      </w:r>
      <w:r w:rsidR="004F00A7" w:rsidRPr="00422DDD">
        <w:t xml:space="preserve">. Derrière les trois zones de front se trouvent trois zones de </w:t>
      </w:r>
      <w:r w:rsidR="00A85A27" w:rsidRPr="00CE1A35">
        <w:rPr>
          <w:shd w:val="clear" w:color="auto" w:fill="FFFF00"/>
        </w:rPr>
        <w:t>(</w:t>
      </w:r>
      <w:r w:rsidR="00A85A27" w:rsidRPr="00CE1A35">
        <w:rPr>
          <w:b/>
          <w:shd w:val="clear" w:color="auto" w:fill="FFFF00"/>
        </w:rPr>
        <w:t>R</w:t>
      </w:r>
      <w:r w:rsidR="00A85A27" w:rsidRPr="00CE1A35">
        <w:rPr>
          <w:shd w:val="clear" w:color="auto" w:fill="FFFF00"/>
        </w:rPr>
        <w:t>)</w:t>
      </w:r>
      <w:r w:rsidR="004F00A7" w:rsidRPr="00CE1A35">
        <w:rPr>
          <w:shd w:val="clear" w:color="auto" w:fill="FFFF00"/>
        </w:rPr>
        <w:t>éserve</w:t>
      </w:r>
      <w:r>
        <w:t xml:space="preserve"> : </w:t>
      </w:r>
      <w:r w:rsidR="00341230" w:rsidRPr="00422DDD">
        <w:rPr>
          <w:b/>
        </w:rPr>
        <w:t>RG, RC, RD</w:t>
      </w:r>
      <w:r w:rsidR="00341230" w:rsidRPr="00422DDD">
        <w:t>)</w:t>
      </w:r>
      <w:r w:rsidR="004F00A7" w:rsidRPr="00422DDD">
        <w:t>.</w:t>
      </w:r>
      <w:r>
        <w:t xml:space="preserve"> </w:t>
      </w:r>
      <w:r w:rsidR="00F43D6D" w:rsidRPr="00422DDD">
        <w:t>Vous obtenez ceci :</w:t>
      </w:r>
      <w:r w:rsidR="00653937" w:rsidRPr="00422DDD">
        <w:tab/>
      </w:r>
      <w:r w:rsidR="00653937" w:rsidRPr="00422DDD">
        <w:tab/>
      </w:r>
    </w:p>
    <w:p w:rsidR="00F37AAF" w:rsidRPr="00422DDD" w:rsidRDefault="00F37AAF" w:rsidP="00F37AAF">
      <w:pPr>
        <w:shd w:val="clear" w:color="auto" w:fill="D9D9D9" w:themeFill="background1" w:themeFillShade="D9"/>
        <w:jc w:val="center"/>
      </w:pPr>
      <w:r>
        <w:t>Camp A</w:t>
      </w:r>
    </w:p>
    <w:tbl>
      <w:tblPr>
        <w:tblW w:w="0" w:type="auto"/>
        <w:tblInd w:w="675" w:type="dxa"/>
        <w:tblBorders>
          <w:top w:val="thinThickSmallGap" w:sz="24" w:space="0" w:color="auto"/>
          <w:left w:val="thinThickSmallGap" w:sz="24" w:space="0" w:color="auto"/>
          <w:bottom w:val="thinThickSmallGap" w:sz="24" w:space="0" w:color="auto"/>
          <w:right w:val="thinThickSmallGap" w:sz="24" w:space="0" w:color="auto"/>
          <w:insideH w:val="dotDotDash" w:sz="4" w:space="0" w:color="auto"/>
          <w:insideV w:val="dotted" w:sz="4" w:space="0" w:color="auto"/>
        </w:tblBorders>
        <w:tblLook w:val="04A0" w:firstRow="1" w:lastRow="0" w:firstColumn="1" w:lastColumn="0" w:noHBand="0" w:noVBand="1"/>
      </w:tblPr>
      <w:tblGrid>
        <w:gridCol w:w="2610"/>
        <w:gridCol w:w="3285"/>
        <w:gridCol w:w="3036"/>
      </w:tblGrid>
      <w:tr w:rsidR="00653937" w:rsidRPr="00194C85" w:rsidTr="00C52AFB">
        <w:tc>
          <w:tcPr>
            <w:tcW w:w="2610" w:type="dxa"/>
            <w:shd w:val="clear" w:color="auto" w:fill="E5DFEC"/>
          </w:tcPr>
          <w:p w:rsidR="00653937" w:rsidRPr="00194C85" w:rsidRDefault="00F37AAF" w:rsidP="00C52AFB">
            <w:pPr>
              <w:jc w:val="center"/>
              <w:rPr>
                <w:color w:val="D99594"/>
                <w:sz w:val="32"/>
              </w:rPr>
            </w:pPr>
            <w:r w:rsidRPr="00194C85">
              <w:rPr>
                <w:color w:val="D99594"/>
                <w:sz w:val="32"/>
              </w:rPr>
              <w:t>RD</w:t>
            </w:r>
          </w:p>
        </w:tc>
        <w:tc>
          <w:tcPr>
            <w:tcW w:w="3285" w:type="dxa"/>
            <w:shd w:val="clear" w:color="auto" w:fill="E5DFEC"/>
          </w:tcPr>
          <w:p w:rsidR="00653937" w:rsidRPr="00194C85" w:rsidRDefault="00F37AAF" w:rsidP="00C52AFB">
            <w:pPr>
              <w:jc w:val="center"/>
              <w:rPr>
                <w:color w:val="D99594"/>
                <w:sz w:val="32"/>
              </w:rPr>
            </w:pPr>
            <w:r w:rsidRPr="00194C85">
              <w:rPr>
                <w:color w:val="D99594"/>
                <w:sz w:val="32"/>
              </w:rPr>
              <w:t>RC</w:t>
            </w:r>
          </w:p>
        </w:tc>
        <w:tc>
          <w:tcPr>
            <w:tcW w:w="3036" w:type="dxa"/>
            <w:shd w:val="clear" w:color="auto" w:fill="E5DFEC"/>
          </w:tcPr>
          <w:p w:rsidR="00653937" w:rsidRPr="00194C85" w:rsidRDefault="00F37AAF" w:rsidP="00C52AFB">
            <w:pPr>
              <w:jc w:val="center"/>
              <w:rPr>
                <w:color w:val="D99594"/>
                <w:sz w:val="32"/>
              </w:rPr>
            </w:pPr>
            <w:r w:rsidRPr="00194C85">
              <w:rPr>
                <w:color w:val="D99594"/>
                <w:sz w:val="32"/>
              </w:rPr>
              <w:t>RG</w:t>
            </w:r>
          </w:p>
        </w:tc>
      </w:tr>
      <w:tr w:rsidR="00653937" w:rsidRPr="00194C85" w:rsidTr="00C52AFB">
        <w:tc>
          <w:tcPr>
            <w:tcW w:w="2610" w:type="dxa"/>
            <w:shd w:val="clear" w:color="auto" w:fill="E5DFEC"/>
          </w:tcPr>
          <w:p w:rsidR="00653937" w:rsidRPr="00194C85" w:rsidRDefault="004C1E0C" w:rsidP="00F37AAF">
            <w:pPr>
              <w:jc w:val="center"/>
              <w:rPr>
                <w:color w:val="D99594"/>
                <w:sz w:val="32"/>
              </w:rPr>
            </w:pPr>
            <w:r w:rsidRPr="00194C85">
              <w:rPr>
                <w:color w:val="D99594"/>
                <w:sz w:val="32"/>
              </w:rPr>
              <w:t>F</w:t>
            </w:r>
            <w:r w:rsidR="00F37AAF" w:rsidRPr="00194C85">
              <w:rPr>
                <w:color w:val="D99594"/>
                <w:sz w:val="32"/>
              </w:rPr>
              <w:t>D</w:t>
            </w:r>
          </w:p>
        </w:tc>
        <w:tc>
          <w:tcPr>
            <w:tcW w:w="3285" w:type="dxa"/>
            <w:shd w:val="clear" w:color="auto" w:fill="E5DFEC"/>
          </w:tcPr>
          <w:p w:rsidR="00653937" w:rsidRPr="00194C85" w:rsidRDefault="00F37AAF" w:rsidP="00C52AFB">
            <w:pPr>
              <w:jc w:val="center"/>
              <w:rPr>
                <w:color w:val="D99594"/>
                <w:sz w:val="32"/>
              </w:rPr>
            </w:pPr>
            <w:r w:rsidRPr="00194C85">
              <w:rPr>
                <w:color w:val="D99594"/>
                <w:sz w:val="32"/>
              </w:rPr>
              <w:t>FC</w:t>
            </w:r>
          </w:p>
        </w:tc>
        <w:tc>
          <w:tcPr>
            <w:tcW w:w="3036" w:type="dxa"/>
            <w:shd w:val="clear" w:color="auto" w:fill="E5DFEC"/>
          </w:tcPr>
          <w:p w:rsidR="00653937" w:rsidRPr="00194C85" w:rsidRDefault="00F37AAF" w:rsidP="00C52AFB">
            <w:pPr>
              <w:jc w:val="center"/>
              <w:rPr>
                <w:color w:val="D99594"/>
                <w:sz w:val="32"/>
              </w:rPr>
            </w:pPr>
            <w:r w:rsidRPr="00194C85">
              <w:rPr>
                <w:color w:val="D99594"/>
                <w:sz w:val="32"/>
              </w:rPr>
              <w:t>FG</w:t>
            </w:r>
          </w:p>
        </w:tc>
      </w:tr>
      <w:tr w:rsidR="00653937" w:rsidRPr="00194C85" w:rsidTr="00C52AFB">
        <w:tc>
          <w:tcPr>
            <w:tcW w:w="2610" w:type="dxa"/>
            <w:shd w:val="clear" w:color="auto" w:fill="FABF8F"/>
          </w:tcPr>
          <w:p w:rsidR="00653937" w:rsidRPr="00194C85" w:rsidRDefault="00F37AAF" w:rsidP="00C52AFB">
            <w:pPr>
              <w:jc w:val="center"/>
              <w:rPr>
                <w:color w:val="D99594"/>
                <w:sz w:val="32"/>
              </w:rPr>
            </w:pPr>
            <w:r w:rsidRPr="00194C85">
              <w:rPr>
                <w:color w:val="D99594"/>
                <w:sz w:val="32"/>
              </w:rPr>
              <w:t>FG</w:t>
            </w:r>
          </w:p>
        </w:tc>
        <w:tc>
          <w:tcPr>
            <w:tcW w:w="3285" w:type="dxa"/>
            <w:shd w:val="clear" w:color="auto" w:fill="FABF8F"/>
          </w:tcPr>
          <w:p w:rsidR="00653937" w:rsidRPr="00194C85" w:rsidRDefault="00F37AAF" w:rsidP="00C52AFB">
            <w:pPr>
              <w:jc w:val="center"/>
              <w:rPr>
                <w:color w:val="D99594"/>
                <w:sz w:val="32"/>
              </w:rPr>
            </w:pPr>
            <w:r w:rsidRPr="00194C85">
              <w:rPr>
                <w:color w:val="D99594"/>
                <w:sz w:val="32"/>
              </w:rPr>
              <w:t>FC</w:t>
            </w:r>
          </w:p>
        </w:tc>
        <w:tc>
          <w:tcPr>
            <w:tcW w:w="3036" w:type="dxa"/>
            <w:shd w:val="clear" w:color="auto" w:fill="FABF8F"/>
          </w:tcPr>
          <w:p w:rsidR="00653937" w:rsidRPr="00194C85" w:rsidRDefault="00F37AAF" w:rsidP="00C52AFB">
            <w:pPr>
              <w:jc w:val="center"/>
              <w:rPr>
                <w:color w:val="D99594"/>
                <w:sz w:val="32"/>
              </w:rPr>
            </w:pPr>
            <w:r w:rsidRPr="00194C85">
              <w:rPr>
                <w:color w:val="D99594"/>
                <w:sz w:val="32"/>
              </w:rPr>
              <w:t>FD</w:t>
            </w:r>
          </w:p>
        </w:tc>
      </w:tr>
      <w:tr w:rsidR="00653937" w:rsidRPr="00194C85" w:rsidTr="00C52AFB">
        <w:tc>
          <w:tcPr>
            <w:tcW w:w="2610" w:type="dxa"/>
            <w:shd w:val="clear" w:color="auto" w:fill="FABF8F"/>
          </w:tcPr>
          <w:p w:rsidR="00653937" w:rsidRPr="00194C85" w:rsidRDefault="00F37AAF" w:rsidP="00C52AFB">
            <w:pPr>
              <w:jc w:val="center"/>
              <w:rPr>
                <w:color w:val="D99594"/>
                <w:sz w:val="32"/>
              </w:rPr>
            </w:pPr>
            <w:r w:rsidRPr="00194C85">
              <w:rPr>
                <w:color w:val="D99594"/>
                <w:sz w:val="32"/>
              </w:rPr>
              <w:t>RG</w:t>
            </w:r>
          </w:p>
        </w:tc>
        <w:tc>
          <w:tcPr>
            <w:tcW w:w="3285" w:type="dxa"/>
            <w:shd w:val="clear" w:color="auto" w:fill="FABF8F"/>
          </w:tcPr>
          <w:p w:rsidR="00653937" w:rsidRPr="00194C85" w:rsidRDefault="00F37AAF" w:rsidP="00C52AFB">
            <w:pPr>
              <w:jc w:val="center"/>
              <w:rPr>
                <w:color w:val="D99594"/>
                <w:sz w:val="32"/>
              </w:rPr>
            </w:pPr>
            <w:r w:rsidRPr="00194C85">
              <w:rPr>
                <w:color w:val="D99594"/>
                <w:sz w:val="32"/>
              </w:rPr>
              <w:t>RC</w:t>
            </w:r>
          </w:p>
        </w:tc>
        <w:tc>
          <w:tcPr>
            <w:tcW w:w="3036" w:type="dxa"/>
            <w:shd w:val="clear" w:color="auto" w:fill="FABF8F"/>
          </w:tcPr>
          <w:p w:rsidR="00653937" w:rsidRPr="00194C85" w:rsidRDefault="00F37AAF" w:rsidP="00C52AFB">
            <w:pPr>
              <w:jc w:val="center"/>
              <w:rPr>
                <w:color w:val="D99594"/>
                <w:sz w:val="32"/>
              </w:rPr>
            </w:pPr>
            <w:r w:rsidRPr="00194C85">
              <w:rPr>
                <w:color w:val="D99594"/>
                <w:sz w:val="32"/>
              </w:rPr>
              <w:t>RD</w:t>
            </w:r>
          </w:p>
        </w:tc>
      </w:tr>
    </w:tbl>
    <w:p w:rsidR="00F37AAF" w:rsidRDefault="00F37AAF" w:rsidP="00F37AAF">
      <w:pPr>
        <w:shd w:val="clear" w:color="auto" w:fill="FBD4B4" w:themeFill="accent6" w:themeFillTint="66"/>
        <w:jc w:val="center"/>
      </w:pPr>
      <w:r>
        <w:t>Camp B</w:t>
      </w:r>
    </w:p>
    <w:p w:rsidR="00682F9B" w:rsidRPr="00422DDD" w:rsidRDefault="00682F9B" w:rsidP="00682F9B">
      <w:r>
        <w:t xml:space="preserve">Assignez un </w:t>
      </w:r>
      <w:r w:rsidRPr="00682F9B">
        <w:rPr>
          <w:b/>
        </w:rPr>
        <w:t>terrain à chaque zone</w:t>
      </w:r>
      <w:r>
        <w:t xml:space="preserve"> du champ de bataille.</w:t>
      </w:r>
      <w:r w:rsidRPr="00422DDD">
        <w:t xml:space="preserve"> Le </w:t>
      </w:r>
      <w:r>
        <w:t xml:space="preserve">type de </w:t>
      </w:r>
      <w:r w:rsidRPr="00422DDD">
        <w:t>terrain influence le combat</w:t>
      </w:r>
      <w:r>
        <w:t xml:space="preserve"> selon que l’on soit l’attaquant ou le défenseur dans la zone traitée pour les combats/tirs. Pour les tirs dans une zone adjacente, cumulez les effets du terrain dans lequel se trouve le groupe de Tir et du terrain dans lequel se trouve la cible :</w:t>
      </w: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3"/>
        <w:gridCol w:w="1333"/>
        <w:gridCol w:w="1490"/>
      </w:tblGrid>
      <w:tr w:rsidR="00682F9B" w:rsidRPr="00422DDD" w:rsidTr="006617F9">
        <w:tc>
          <w:tcPr>
            <w:tcW w:w="0" w:type="auto"/>
            <w:noWrap/>
            <w:vAlign w:val="bottom"/>
          </w:tcPr>
          <w:p w:rsidR="00682F9B" w:rsidRPr="00422DDD" w:rsidRDefault="00682F9B" w:rsidP="006617F9">
            <w:pPr>
              <w:widowControl/>
              <w:rPr>
                <w:rFonts w:cs="Arial"/>
                <w:b/>
                <w:sz w:val="16"/>
                <w:szCs w:val="16"/>
                <w:lang w:eastAsia="fr-FR"/>
              </w:rPr>
            </w:pPr>
            <w:r w:rsidRPr="00422DDD">
              <w:rPr>
                <w:rFonts w:cs="Arial"/>
                <w:b/>
                <w:sz w:val="16"/>
                <w:szCs w:val="16"/>
                <w:lang w:eastAsia="fr-FR"/>
              </w:rPr>
              <w:t>Terrain</w:t>
            </w:r>
          </w:p>
        </w:tc>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Attaquant</w:t>
            </w:r>
          </w:p>
        </w:tc>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Défenseur</w:t>
            </w:r>
          </w:p>
        </w:tc>
      </w:tr>
      <w:tr w:rsidR="00682F9B" w:rsidRPr="00422DDD" w:rsidTr="006617F9">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lastRenderedPageBreak/>
              <w:t>Colline</w:t>
            </w:r>
          </w:p>
        </w:tc>
        <w:tc>
          <w:tcPr>
            <w:tcW w:w="0" w:type="auto"/>
          </w:tcPr>
          <w:p w:rsidR="00682F9B" w:rsidRPr="00422DDD" w:rsidRDefault="00682F9B" w:rsidP="006617F9">
            <w:pPr>
              <w:widowControl/>
              <w:rPr>
                <w:rFonts w:cs="Arial"/>
                <w:sz w:val="16"/>
                <w:szCs w:val="16"/>
                <w:lang w:eastAsia="fr-FR"/>
              </w:rPr>
            </w:pP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+5 VA</w:t>
            </w:r>
            <w:r w:rsidRPr="00422DDD">
              <w:rPr>
                <w:rFonts w:cs="Arial"/>
                <w:sz w:val="16"/>
                <w:szCs w:val="16"/>
                <w:lang w:eastAsia="fr-FR"/>
              </w:rPr>
              <w:t xml:space="preserve"> tir+</w:t>
            </w:r>
            <w:r>
              <w:rPr>
                <w:rFonts w:cs="Arial"/>
                <w:sz w:val="16"/>
                <w:szCs w:val="16"/>
                <w:lang w:eastAsia="fr-FR"/>
              </w:rPr>
              <w:t>10</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Cours d'eau</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r w:rsidRPr="00422DDD">
              <w:rPr>
                <w:rFonts w:cs="Arial"/>
                <w:sz w:val="16"/>
                <w:szCs w:val="16"/>
                <w:lang w:eastAsia="fr-FR"/>
              </w:rPr>
              <w:t xml:space="preserve"> VD-1</w:t>
            </w:r>
          </w:p>
        </w:tc>
        <w:tc>
          <w:tcPr>
            <w:tcW w:w="0" w:type="auto"/>
            <w:shd w:val="clear" w:color="auto" w:fill="F2F2F2"/>
          </w:tcPr>
          <w:p w:rsidR="00682F9B" w:rsidRPr="00422DDD" w:rsidRDefault="00682F9B" w:rsidP="006617F9">
            <w:pPr>
              <w:widowControl/>
              <w:rPr>
                <w:rFonts w:cs="Arial"/>
                <w:sz w:val="16"/>
                <w:szCs w:val="16"/>
                <w:lang w:eastAsia="fr-FR"/>
              </w:rPr>
            </w:pPr>
          </w:p>
        </w:tc>
      </w:tr>
      <w:tr w:rsidR="00682F9B" w:rsidRPr="00422DDD" w:rsidTr="006617F9">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Désert</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Forêt</w:t>
            </w:r>
          </w:p>
        </w:tc>
        <w:tc>
          <w:tcPr>
            <w:tcW w:w="0" w:type="auto"/>
            <w:shd w:val="clear" w:color="auto" w:fill="F2F2F2"/>
          </w:tcPr>
          <w:p w:rsidR="00682F9B" w:rsidRPr="00422DDD" w:rsidRDefault="00682F9B" w:rsidP="006617F9">
            <w:pPr>
              <w:widowControl/>
              <w:rPr>
                <w:rFonts w:cs="Arial"/>
                <w:sz w:val="16"/>
                <w:szCs w:val="16"/>
                <w:lang w:eastAsia="fr-FR"/>
              </w:rPr>
            </w:pPr>
            <w:r>
              <w:rPr>
                <w:rFonts w:cs="Arial"/>
                <w:sz w:val="16"/>
                <w:szCs w:val="16"/>
                <w:lang w:eastAsia="fr-FR"/>
              </w:rPr>
              <w:t>VO-5</w:t>
            </w:r>
            <w:r w:rsidRPr="00422DDD">
              <w:rPr>
                <w:rFonts w:cs="Arial"/>
                <w:sz w:val="16"/>
                <w:szCs w:val="16"/>
                <w:lang w:eastAsia="fr-FR"/>
              </w:rPr>
              <w:t xml:space="preserve"> </w:t>
            </w: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c>
          <w:tcPr>
            <w:tcW w:w="0" w:type="auto"/>
            <w:shd w:val="clear" w:color="auto" w:fill="F2F2F2"/>
          </w:tcPr>
          <w:p w:rsidR="00682F9B" w:rsidRPr="00422DDD" w:rsidRDefault="00682F9B" w:rsidP="006617F9">
            <w:pPr>
              <w:widowControl/>
              <w:rPr>
                <w:rFonts w:cs="Arial"/>
                <w:sz w:val="16"/>
                <w:szCs w:val="16"/>
                <w:lang w:eastAsia="fr-FR"/>
              </w:rPr>
            </w:pPr>
            <w:r>
              <w:rPr>
                <w:rFonts w:cs="Arial"/>
                <w:sz w:val="16"/>
                <w:szCs w:val="16"/>
                <w:lang w:eastAsia="fr-FR"/>
              </w:rPr>
              <w:t>VD+10</w:t>
            </w:r>
            <w:r w:rsidRPr="00422DDD">
              <w:rPr>
                <w:rFonts w:cs="Arial"/>
                <w:sz w:val="16"/>
                <w:szCs w:val="16"/>
                <w:lang w:eastAsia="fr-FR"/>
              </w:rPr>
              <w:t xml:space="preserve"> </w:t>
            </w: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r>
      <w:tr w:rsidR="00682F9B" w:rsidRPr="00422DDD" w:rsidTr="006617F9">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Marais/jungle</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w:t>
            </w:r>
            <w:r>
              <w:rPr>
                <w:rFonts w:cs="Arial"/>
                <w:sz w:val="16"/>
                <w:szCs w:val="16"/>
                <w:lang w:eastAsia="fr-FR"/>
              </w:rPr>
              <w:t>A</w:t>
            </w:r>
            <w:r w:rsidRPr="00422DDD">
              <w:rPr>
                <w:rFonts w:cs="Arial"/>
                <w:sz w:val="16"/>
                <w:szCs w:val="16"/>
                <w:lang w:eastAsia="fr-FR"/>
              </w:rPr>
              <w:t xml:space="preserve"> tir-</w:t>
            </w:r>
            <w:r>
              <w:rPr>
                <w:rFonts w:cs="Arial"/>
                <w:sz w:val="16"/>
                <w:szCs w:val="16"/>
                <w:lang w:eastAsia="fr-FR"/>
              </w:rPr>
              <w:t>10</w:t>
            </w:r>
          </w:p>
        </w:tc>
        <w:tc>
          <w:tcPr>
            <w:tcW w:w="0" w:type="auto"/>
          </w:tcPr>
          <w:p w:rsidR="00682F9B" w:rsidRPr="00422DDD" w:rsidRDefault="00682F9B" w:rsidP="006617F9">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Montagne</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5</w:t>
            </w:r>
          </w:p>
        </w:tc>
      </w:tr>
      <w:tr w:rsidR="00682F9B" w:rsidRPr="00422DDD" w:rsidTr="006617F9">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Plaine</w:t>
            </w:r>
          </w:p>
        </w:tc>
        <w:tc>
          <w:tcPr>
            <w:tcW w:w="0" w:type="auto"/>
          </w:tcPr>
          <w:p w:rsidR="00682F9B" w:rsidRPr="00422DDD" w:rsidRDefault="00682F9B" w:rsidP="006617F9">
            <w:pPr>
              <w:widowControl/>
              <w:rPr>
                <w:rFonts w:cs="Arial"/>
                <w:sz w:val="16"/>
                <w:szCs w:val="16"/>
                <w:lang w:eastAsia="fr-FR"/>
              </w:rPr>
            </w:pPr>
          </w:p>
        </w:tc>
        <w:tc>
          <w:tcPr>
            <w:tcW w:w="0" w:type="auto"/>
          </w:tcPr>
          <w:p w:rsidR="00682F9B" w:rsidRPr="00422DDD" w:rsidRDefault="00682F9B" w:rsidP="006617F9">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Ruines</w:t>
            </w:r>
          </w:p>
        </w:tc>
        <w:tc>
          <w:tcPr>
            <w:tcW w:w="0" w:type="auto"/>
            <w:shd w:val="clear" w:color="auto" w:fill="F2F2F2"/>
          </w:tcPr>
          <w:p w:rsidR="00682F9B" w:rsidRPr="00422DDD" w:rsidRDefault="00682F9B" w:rsidP="006617F9">
            <w:pPr>
              <w:widowControl/>
              <w:rPr>
                <w:rFonts w:cs="Arial"/>
                <w:sz w:val="16"/>
                <w:szCs w:val="16"/>
                <w:lang w:eastAsia="fr-FR"/>
              </w:rPr>
            </w:pP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5</w:t>
            </w:r>
          </w:p>
        </w:tc>
      </w:tr>
      <w:tr w:rsidR="00682F9B" w:rsidRPr="00422DDD" w:rsidTr="006617F9">
        <w:tc>
          <w:tcPr>
            <w:tcW w:w="0" w:type="auto"/>
          </w:tcPr>
          <w:p w:rsidR="00682F9B" w:rsidRPr="00422DDD" w:rsidRDefault="00682F9B" w:rsidP="006617F9">
            <w:pPr>
              <w:widowControl/>
              <w:rPr>
                <w:rFonts w:cs="Arial"/>
                <w:b/>
                <w:sz w:val="16"/>
                <w:szCs w:val="16"/>
                <w:lang w:eastAsia="fr-FR"/>
              </w:rPr>
            </w:pPr>
            <w:r w:rsidRPr="00422DDD">
              <w:rPr>
                <w:rFonts w:cs="Arial"/>
                <w:b/>
                <w:sz w:val="16"/>
                <w:szCs w:val="16"/>
                <w:lang w:eastAsia="fr-FR"/>
              </w:rPr>
              <w:t>Souterrain/caverne</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10</w:t>
            </w:r>
          </w:p>
        </w:tc>
      </w:tr>
      <w:tr w:rsidR="00682F9B" w:rsidRPr="00422DDD" w:rsidTr="006617F9">
        <w:tc>
          <w:tcPr>
            <w:tcW w:w="0" w:type="auto"/>
            <w:shd w:val="clear" w:color="auto" w:fill="F2F2F2"/>
            <w:noWrap/>
          </w:tcPr>
          <w:p w:rsidR="00682F9B" w:rsidRPr="00422DDD" w:rsidRDefault="00682F9B" w:rsidP="006617F9">
            <w:pPr>
              <w:widowControl/>
              <w:rPr>
                <w:rFonts w:cs="Arial"/>
                <w:b/>
                <w:sz w:val="16"/>
                <w:szCs w:val="16"/>
                <w:lang w:eastAsia="fr-FR"/>
              </w:rPr>
            </w:pPr>
            <w:r w:rsidRPr="00422DDD">
              <w:rPr>
                <w:rFonts w:cs="Arial"/>
                <w:b/>
                <w:sz w:val="16"/>
                <w:szCs w:val="16"/>
                <w:lang w:eastAsia="fr-FR"/>
              </w:rPr>
              <w:t>Steppe</w:t>
            </w:r>
          </w:p>
        </w:tc>
        <w:tc>
          <w:tcPr>
            <w:tcW w:w="0" w:type="auto"/>
            <w:shd w:val="clear" w:color="auto" w:fill="F2F2F2"/>
          </w:tcPr>
          <w:p w:rsidR="00682F9B" w:rsidRPr="00422DDD" w:rsidRDefault="00682F9B" w:rsidP="006617F9">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c>
          <w:tcPr>
            <w:tcW w:w="0" w:type="auto"/>
            <w:shd w:val="clear" w:color="auto" w:fill="F2F2F2"/>
          </w:tcPr>
          <w:p w:rsidR="00682F9B" w:rsidRPr="00422DDD" w:rsidRDefault="00682F9B" w:rsidP="006617F9">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r>
      <w:tr w:rsidR="00682F9B" w:rsidRPr="00422DDD" w:rsidTr="006617F9">
        <w:tc>
          <w:tcPr>
            <w:tcW w:w="0" w:type="auto"/>
            <w:shd w:val="clear" w:color="auto" w:fill="auto"/>
          </w:tcPr>
          <w:p w:rsidR="00682F9B" w:rsidRPr="00422DDD" w:rsidRDefault="00682F9B" w:rsidP="006617F9">
            <w:pPr>
              <w:widowControl/>
              <w:rPr>
                <w:rFonts w:cs="Arial"/>
                <w:b/>
                <w:sz w:val="16"/>
                <w:szCs w:val="16"/>
                <w:lang w:eastAsia="fr-FR"/>
              </w:rPr>
            </w:pPr>
            <w:r w:rsidRPr="00422DDD">
              <w:rPr>
                <w:rFonts w:cs="Arial"/>
                <w:b/>
                <w:sz w:val="16"/>
                <w:szCs w:val="16"/>
                <w:lang w:eastAsia="fr-FR"/>
              </w:rPr>
              <w:t>Ville/urbain</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w:t>
            </w:r>
            <w:r>
              <w:rPr>
                <w:rFonts w:cs="Arial"/>
                <w:sz w:val="16"/>
                <w:szCs w:val="16"/>
                <w:lang w:eastAsia="fr-FR"/>
              </w:rPr>
              <w:t>D+5</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Fort</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20</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20</w:t>
            </w:r>
          </w:p>
        </w:tc>
      </w:tr>
      <w:tr w:rsidR="00682F9B" w:rsidRPr="00422DDD" w:rsidTr="006617F9">
        <w:tc>
          <w:tcPr>
            <w:tcW w:w="0" w:type="auto"/>
            <w:shd w:val="clear" w:color="auto" w:fill="auto"/>
          </w:tcPr>
          <w:p w:rsidR="00682F9B" w:rsidRPr="00422DDD" w:rsidRDefault="00682F9B" w:rsidP="006617F9">
            <w:pPr>
              <w:widowControl/>
              <w:rPr>
                <w:rFonts w:cs="Arial"/>
                <w:b/>
                <w:sz w:val="16"/>
                <w:szCs w:val="16"/>
                <w:lang w:eastAsia="fr-FR"/>
              </w:rPr>
            </w:pPr>
            <w:r w:rsidRPr="00422DDD">
              <w:rPr>
                <w:rFonts w:cs="Arial"/>
                <w:b/>
                <w:sz w:val="16"/>
                <w:szCs w:val="16"/>
                <w:lang w:eastAsia="fr-FR"/>
              </w:rPr>
              <w:t>Fossé/piques</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10</w:t>
            </w:r>
          </w:p>
        </w:tc>
      </w:tr>
      <w:tr w:rsidR="00682F9B" w:rsidRPr="00422DDD" w:rsidTr="006617F9">
        <w:tc>
          <w:tcPr>
            <w:tcW w:w="0" w:type="auto"/>
            <w:shd w:val="clear" w:color="auto" w:fill="F2F2F2"/>
          </w:tcPr>
          <w:p w:rsidR="00682F9B" w:rsidRPr="00422DDD" w:rsidRDefault="00682F9B" w:rsidP="006617F9">
            <w:pPr>
              <w:widowControl/>
              <w:rPr>
                <w:rFonts w:cs="Arial"/>
                <w:b/>
                <w:sz w:val="16"/>
                <w:szCs w:val="16"/>
                <w:lang w:eastAsia="fr-FR"/>
              </w:rPr>
            </w:pPr>
            <w:r w:rsidRPr="00422DDD">
              <w:rPr>
                <w:rFonts w:cs="Arial"/>
                <w:b/>
                <w:sz w:val="16"/>
                <w:szCs w:val="16"/>
                <w:lang w:eastAsia="fr-FR"/>
              </w:rPr>
              <w:t>Mur</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VO-</w:t>
            </w:r>
            <w:r>
              <w:rPr>
                <w:rFonts w:cs="Arial"/>
                <w:sz w:val="16"/>
                <w:szCs w:val="16"/>
                <w:lang w:eastAsia="fr-FR"/>
              </w:rPr>
              <w:t>15</w:t>
            </w:r>
          </w:p>
        </w:tc>
        <w:tc>
          <w:tcPr>
            <w:tcW w:w="0" w:type="auto"/>
            <w:shd w:val="clear" w:color="auto" w:fill="F2F2F2"/>
          </w:tcPr>
          <w:p w:rsidR="00682F9B" w:rsidRPr="00422DDD" w:rsidRDefault="00682F9B" w:rsidP="006617F9">
            <w:pPr>
              <w:widowControl/>
              <w:rPr>
                <w:rFonts w:cs="Arial"/>
                <w:sz w:val="16"/>
                <w:szCs w:val="16"/>
                <w:lang w:eastAsia="fr-FR"/>
              </w:rPr>
            </w:pPr>
            <w:r w:rsidRPr="00422DDD">
              <w:rPr>
                <w:rFonts w:cs="Arial"/>
                <w:sz w:val="16"/>
                <w:szCs w:val="16"/>
                <w:lang w:eastAsia="fr-FR"/>
              </w:rPr>
              <w:t>VD+</w:t>
            </w:r>
            <w:r>
              <w:rPr>
                <w:rFonts w:cs="Arial"/>
                <w:sz w:val="16"/>
                <w:szCs w:val="16"/>
                <w:lang w:eastAsia="fr-FR"/>
              </w:rPr>
              <w:t>15</w:t>
            </w:r>
          </w:p>
        </w:tc>
      </w:tr>
    </w:tbl>
    <w:p w:rsidR="00682F9B" w:rsidRPr="00422DDD" w:rsidRDefault="00682F9B" w:rsidP="00682F9B">
      <w:r>
        <w:t>Cumulez les modifications de l’attaquant et du défenseur.</w:t>
      </w:r>
    </w:p>
    <w:p w:rsidR="004C1E0C" w:rsidRPr="00422DDD" w:rsidRDefault="0054505D" w:rsidP="004C1E0C">
      <w:pPr>
        <w:pStyle w:val="Titre3"/>
      </w:pPr>
      <w:bookmarkStart w:id="220" w:name="_Toc208477899"/>
      <w:r w:rsidRPr="00422DDD">
        <w:t xml:space="preserve">8.5.1 </w:t>
      </w:r>
      <w:r w:rsidR="00A90572">
        <w:t>U</w:t>
      </w:r>
      <w:r w:rsidR="0043487B" w:rsidRPr="00422DDD">
        <w:t xml:space="preserve">nités </w:t>
      </w:r>
      <w:r w:rsidR="007D19D5" w:rsidRPr="00422DDD">
        <w:t>et placement</w:t>
      </w:r>
      <w:bookmarkEnd w:id="220"/>
    </w:p>
    <w:p w:rsidR="00F37AAF" w:rsidRDefault="00F37AAF" w:rsidP="004F00A7">
      <w:r>
        <w:t>Procédez en étapes :</w:t>
      </w:r>
    </w:p>
    <w:p w:rsidR="00F37AAF" w:rsidRDefault="00F37AAF" w:rsidP="00F37AAF">
      <w:pPr>
        <w:pStyle w:val="Paragraphedeliste"/>
        <w:numPr>
          <w:ilvl w:val="0"/>
          <w:numId w:val="20"/>
        </w:numPr>
      </w:pPr>
      <w:r>
        <w:t xml:space="preserve">Définissez qui est </w:t>
      </w:r>
      <w:r w:rsidRPr="00B32A71">
        <w:rPr>
          <w:b/>
        </w:rPr>
        <w:t>l’Attaquant</w:t>
      </w:r>
      <w:r>
        <w:t xml:space="preserve"> et qui est le </w:t>
      </w:r>
      <w:r w:rsidRPr="00B32A71">
        <w:rPr>
          <w:b/>
        </w:rPr>
        <w:t>Défenseur</w:t>
      </w:r>
      <w:r w:rsidR="00B32A71">
        <w:t>, les deux camps peuvent être Attaquants.</w:t>
      </w:r>
      <w:r>
        <w:t xml:space="preserve"> </w:t>
      </w:r>
      <w:r w:rsidR="00CE1A35">
        <w:t>Il doit obligatoirement y avoir un Attaquant.</w:t>
      </w:r>
    </w:p>
    <w:p w:rsidR="00F37AAF" w:rsidRPr="00F37AAF" w:rsidRDefault="00F37AAF" w:rsidP="00F37AAF">
      <w:pPr>
        <w:pStyle w:val="Paragraphedeliste"/>
        <w:numPr>
          <w:ilvl w:val="0"/>
          <w:numId w:val="20"/>
        </w:numPr>
      </w:pPr>
      <w:r>
        <w:t xml:space="preserve">Définissez </w:t>
      </w:r>
      <w:r w:rsidR="00E47729" w:rsidRPr="00422DDD">
        <w:t>le groupe</w:t>
      </w:r>
      <w:r w:rsidR="00E47729" w:rsidRPr="00F37AAF">
        <w:rPr>
          <w:b/>
        </w:rPr>
        <w:t xml:space="preserve"> Tir </w:t>
      </w:r>
      <w:r w:rsidR="00911BBF">
        <w:t>si nécessaire, ayant un NCV &lt; NCV(groupe du Centre).</w:t>
      </w:r>
    </w:p>
    <w:p w:rsidR="00F37AAF" w:rsidRPr="00F37AAF" w:rsidRDefault="00F37AAF" w:rsidP="00F37AAF">
      <w:pPr>
        <w:pStyle w:val="Paragraphedeliste"/>
        <w:numPr>
          <w:ilvl w:val="0"/>
          <w:numId w:val="20"/>
        </w:numPr>
      </w:pPr>
      <w:r>
        <w:t xml:space="preserve">Définissez </w:t>
      </w:r>
      <w:r w:rsidRPr="00422DDD">
        <w:t>le groupe</w:t>
      </w:r>
      <w:r w:rsidRPr="00F37AAF">
        <w:rPr>
          <w:b/>
        </w:rPr>
        <w:t xml:space="preserve"> </w:t>
      </w:r>
      <w:r w:rsidR="00E47729" w:rsidRPr="00F37AAF">
        <w:rPr>
          <w:b/>
        </w:rPr>
        <w:t>Res</w:t>
      </w:r>
      <w:r w:rsidR="00911BBF" w:rsidRPr="00911BBF">
        <w:t xml:space="preserve"> si nécessaire</w:t>
      </w:r>
      <w:r w:rsidR="00911BBF">
        <w:t>, selon le ratio entre les armées.</w:t>
      </w:r>
    </w:p>
    <w:p w:rsidR="00F37AAF" w:rsidRDefault="00F37AAF" w:rsidP="00F37AAF">
      <w:pPr>
        <w:pStyle w:val="Paragraphedeliste"/>
        <w:numPr>
          <w:ilvl w:val="0"/>
          <w:numId w:val="20"/>
        </w:numPr>
      </w:pPr>
      <w:r>
        <w:t>D</w:t>
      </w:r>
      <w:r w:rsidR="00911BBF">
        <w:t>ivisez</w:t>
      </w:r>
      <w:r w:rsidR="00341230" w:rsidRPr="00422DDD">
        <w:t xml:space="preserve"> </w:t>
      </w:r>
      <w:r>
        <w:t xml:space="preserve">le reste </w:t>
      </w:r>
      <w:r w:rsidR="00341230" w:rsidRPr="00422DDD">
        <w:t xml:space="preserve">en </w:t>
      </w:r>
      <w:r w:rsidR="00500947" w:rsidRPr="00422DDD">
        <w:t xml:space="preserve">trois </w:t>
      </w:r>
      <w:r w:rsidRPr="00F37AAF">
        <w:rPr>
          <w:b/>
        </w:rPr>
        <w:t>groupes</w:t>
      </w:r>
      <w:r w:rsidR="00E47729" w:rsidRPr="00422DDD">
        <w:t xml:space="preserve"> : </w:t>
      </w:r>
      <w:r w:rsidRPr="00F37AAF">
        <w:rPr>
          <w:shd w:val="clear" w:color="auto" w:fill="FFFF00"/>
        </w:rPr>
        <w:t>Gauche, Centre, Droit</w:t>
      </w:r>
      <w:r w:rsidR="00341230" w:rsidRPr="00422DDD">
        <w:t xml:space="preserve">. </w:t>
      </w:r>
    </w:p>
    <w:p w:rsidR="00F37AAF" w:rsidRDefault="00341230" w:rsidP="00F37AAF">
      <w:pPr>
        <w:pStyle w:val="Paragraphedeliste"/>
        <w:numPr>
          <w:ilvl w:val="0"/>
          <w:numId w:val="20"/>
        </w:numPr>
      </w:pPr>
      <w:r w:rsidRPr="00422DDD">
        <w:t xml:space="preserve">Chaque </w:t>
      </w:r>
      <w:r w:rsidR="00F37AAF">
        <w:t xml:space="preserve">groupe </w:t>
      </w:r>
      <w:r w:rsidR="004C1D04" w:rsidRPr="00422DDD">
        <w:t xml:space="preserve">peut </w:t>
      </w:r>
      <w:r w:rsidR="00500947" w:rsidRPr="00422DDD">
        <w:t>correspond</w:t>
      </w:r>
      <w:r w:rsidR="004C1D04" w:rsidRPr="00422DDD">
        <w:t>re</w:t>
      </w:r>
      <w:r w:rsidR="00500947" w:rsidRPr="00422DDD">
        <w:t xml:space="preserve"> à un</w:t>
      </w:r>
      <w:r w:rsidR="00DA54C5" w:rsidRPr="00422DDD">
        <w:t xml:space="preserve"> ensemble </w:t>
      </w:r>
      <w:r w:rsidR="00F37AAF">
        <w:t xml:space="preserve">homogène </w:t>
      </w:r>
      <w:r w:rsidR="00E96F38" w:rsidRPr="00422DDD">
        <w:t>de combattants</w:t>
      </w:r>
      <w:r w:rsidR="00F37AAF">
        <w:t xml:space="preserve">. </w:t>
      </w:r>
    </w:p>
    <w:p w:rsidR="00F37AAF" w:rsidRDefault="00F37AAF" w:rsidP="00F37AAF">
      <w:pPr>
        <w:pStyle w:val="Paragraphedeliste"/>
        <w:numPr>
          <w:ilvl w:val="0"/>
          <w:numId w:val="20"/>
        </w:numPr>
      </w:pPr>
      <w:r>
        <w:t xml:space="preserve">Chaque groupe a ses propres valeurs </w:t>
      </w:r>
      <w:r w:rsidRPr="00F37AAF">
        <w:rPr>
          <w:b/>
        </w:rPr>
        <w:t>NCV/N10/VO/VD/M/AR</w:t>
      </w:r>
      <w:r>
        <w:t>.</w:t>
      </w:r>
    </w:p>
    <w:p w:rsidR="00F37AAF" w:rsidRDefault="00F37AAF" w:rsidP="00F37AAF">
      <w:pPr>
        <w:pStyle w:val="Paragraphedeliste"/>
        <w:numPr>
          <w:ilvl w:val="0"/>
          <w:numId w:val="20"/>
        </w:numPr>
      </w:pPr>
      <w:r>
        <w:t xml:space="preserve">Le groupe </w:t>
      </w:r>
      <w:r w:rsidRPr="00F37AAF">
        <w:rPr>
          <w:b/>
        </w:rPr>
        <w:t>Centre</w:t>
      </w:r>
      <w:r>
        <w:t xml:space="preserve"> doit être plus important que chacun des deux autres</w:t>
      </w:r>
      <w:r w:rsidR="00B32A71">
        <w:t xml:space="preserve"> en terme</w:t>
      </w:r>
      <w:r w:rsidR="00911BBF">
        <w:t>s</w:t>
      </w:r>
      <w:r w:rsidR="00B32A71">
        <w:t xml:space="preserve"> de NCV</w:t>
      </w:r>
      <w:r>
        <w:t>.</w:t>
      </w:r>
    </w:p>
    <w:p w:rsidR="00F37AAF" w:rsidRDefault="00F37AAF" w:rsidP="00F37AAF">
      <w:pPr>
        <w:pStyle w:val="Paragraphedeliste"/>
        <w:numPr>
          <w:ilvl w:val="0"/>
          <w:numId w:val="20"/>
        </w:numPr>
      </w:pPr>
      <w:r>
        <w:t xml:space="preserve">Pour les PNJ, </w:t>
      </w:r>
      <w:r w:rsidR="00B32A71">
        <w:t xml:space="preserve">vous pouvez </w:t>
      </w:r>
      <w:r>
        <w:t>d</w:t>
      </w:r>
      <w:r w:rsidR="00B32A71">
        <w:t>éterminer</w:t>
      </w:r>
      <w:r>
        <w:t xml:space="preserve"> la taille du Centre avec </w:t>
      </w:r>
      <w:r w:rsidRPr="00F37AAF">
        <w:rPr>
          <w:b/>
        </w:rPr>
        <w:t>40+D10*</w:t>
      </w:r>
      <w:r>
        <w:t xml:space="preserve">x10% du NCV disponible et divisez le reste entre Gauche et Droite. </w:t>
      </w:r>
    </w:p>
    <w:p w:rsidR="00F37AAF" w:rsidRDefault="00022B8C" w:rsidP="00F37AAF">
      <w:pPr>
        <w:pStyle w:val="Paragraphedeliste"/>
        <w:numPr>
          <w:ilvl w:val="0"/>
          <w:numId w:val="20"/>
        </w:numPr>
      </w:pPr>
      <w:r w:rsidRPr="00422DDD">
        <w:t xml:space="preserve">Assignez les </w:t>
      </w:r>
      <w:r w:rsidR="0043487B" w:rsidRPr="00422DDD">
        <w:t>(</w:t>
      </w:r>
      <w:r w:rsidRPr="00F37AAF">
        <w:rPr>
          <w:b/>
        </w:rPr>
        <w:t>C</w:t>
      </w:r>
      <w:r w:rsidR="0043487B" w:rsidRPr="00422DDD">
        <w:t>)</w:t>
      </w:r>
      <w:r w:rsidRPr="00422DDD">
        <w:t>hef/</w:t>
      </w:r>
      <w:r w:rsidR="0043487B" w:rsidRPr="00422DDD">
        <w:t>(</w:t>
      </w:r>
      <w:r w:rsidRPr="00F37AAF">
        <w:rPr>
          <w:b/>
        </w:rPr>
        <w:t>H</w:t>
      </w:r>
      <w:r w:rsidR="0043487B" w:rsidRPr="00422DDD">
        <w:t>)</w:t>
      </w:r>
      <w:r w:rsidRPr="00422DDD">
        <w:t>éros/</w:t>
      </w:r>
      <w:r w:rsidR="0043487B" w:rsidRPr="00422DDD">
        <w:t>(</w:t>
      </w:r>
      <w:r w:rsidRPr="00F37AAF">
        <w:rPr>
          <w:b/>
        </w:rPr>
        <w:t>P</w:t>
      </w:r>
      <w:r w:rsidR="0043487B" w:rsidRPr="00422DDD">
        <w:t>)</w:t>
      </w:r>
      <w:r w:rsidRPr="00422DDD">
        <w:t>ersos</w:t>
      </w:r>
      <w:r w:rsidR="00F37AAF">
        <w:t>/(</w:t>
      </w:r>
      <w:r w:rsidR="00F37AAF" w:rsidRPr="00F37AAF">
        <w:rPr>
          <w:b/>
        </w:rPr>
        <w:t>M</w:t>
      </w:r>
      <w:r w:rsidR="00F37AAF">
        <w:t>)agiciens</w:t>
      </w:r>
      <w:r w:rsidRPr="00422DDD">
        <w:t xml:space="preserve"> </w:t>
      </w:r>
      <w:r w:rsidR="00BF7A70" w:rsidRPr="00422DDD">
        <w:t xml:space="preserve">aux </w:t>
      </w:r>
      <w:r w:rsidR="00F37AAF">
        <w:t>groupes</w:t>
      </w:r>
      <w:r w:rsidR="004C1D04" w:rsidRPr="00422DDD">
        <w:t>,</w:t>
      </w:r>
      <w:r w:rsidR="00DA54C5" w:rsidRPr="00422DDD">
        <w:t xml:space="preserve"> </w:t>
      </w:r>
      <w:r w:rsidR="004C1D04" w:rsidRPr="00422DDD">
        <w:t>a</w:t>
      </w:r>
      <w:r w:rsidRPr="00422DDD">
        <w:t xml:space="preserve">u choix </w:t>
      </w:r>
      <w:r w:rsidR="00DA54C5" w:rsidRPr="00422DDD">
        <w:t>(</w:t>
      </w:r>
      <w:r w:rsidR="00F37AAF">
        <w:t xml:space="preserve">si chef </w:t>
      </w:r>
      <w:r w:rsidR="00DA54C5" w:rsidRPr="00422DDD">
        <w:t xml:space="preserve">Perso) </w:t>
      </w:r>
      <w:r w:rsidRPr="00422DDD">
        <w:t>ou au hasard</w:t>
      </w:r>
      <w:r w:rsidR="00911BBF">
        <w:t xml:space="preserve"> (selon MdJ)</w:t>
      </w:r>
      <w:r w:rsidRPr="00422DDD">
        <w:t>.</w:t>
      </w:r>
      <w:r w:rsidR="00F37AAF">
        <w:t xml:space="preserve"> En général, le Chef est avec le groupe Centre. </w:t>
      </w:r>
      <w:r w:rsidR="0043487B" w:rsidRPr="00422DDD">
        <w:t xml:space="preserve">Ajoutez </w:t>
      </w:r>
      <w:r w:rsidR="00F37AAF">
        <w:t>ce</w:t>
      </w:r>
      <w:r w:rsidR="00A85A27" w:rsidRPr="00422DDD">
        <w:t xml:space="preserve"> symbole distinctif </w:t>
      </w:r>
      <w:r w:rsidR="00280E5D" w:rsidRPr="00422DDD">
        <w:t xml:space="preserve">devant le nom </w:t>
      </w:r>
      <w:r w:rsidR="00F37AAF">
        <w:t>du groupe</w:t>
      </w:r>
      <w:r w:rsidR="00280E5D" w:rsidRPr="00422DDD">
        <w:t>.</w:t>
      </w:r>
      <w:r w:rsidR="001F7CE2" w:rsidRPr="00422DDD">
        <w:t xml:space="preserve"> </w:t>
      </w:r>
    </w:p>
    <w:p w:rsidR="00F37AAF" w:rsidRDefault="00B634C1" w:rsidP="00F37AAF">
      <w:pPr>
        <w:pStyle w:val="Paragraphedeliste"/>
        <w:numPr>
          <w:ilvl w:val="0"/>
          <w:numId w:val="20"/>
        </w:numPr>
      </w:pPr>
      <w:r w:rsidRPr="00422DDD">
        <w:t xml:space="preserve">La </w:t>
      </w:r>
      <w:r w:rsidR="00341230" w:rsidRPr="00F37AAF">
        <w:rPr>
          <w:b/>
        </w:rPr>
        <w:t>Res</w:t>
      </w:r>
      <w:r w:rsidRPr="00F37AAF">
        <w:rPr>
          <w:b/>
        </w:rPr>
        <w:t xml:space="preserve"> </w:t>
      </w:r>
      <w:r w:rsidRPr="00422DDD">
        <w:t>e</w:t>
      </w:r>
      <w:r w:rsidR="00F37AAF">
        <w:t>s</w:t>
      </w:r>
      <w:r w:rsidRPr="00422DDD">
        <w:t>t placé</w:t>
      </w:r>
      <w:r w:rsidR="00F37AAF">
        <w:t>e</w:t>
      </w:r>
      <w:r w:rsidRPr="00422DDD">
        <w:t xml:space="preserve"> en zone de Réserve</w:t>
      </w:r>
      <w:r w:rsidR="00136E81">
        <w:t>, elle ne peut être utilisée que pour remplacer les pertes d’un groupe aux valeurs identiques</w:t>
      </w:r>
      <w:r w:rsidR="00F37AAF">
        <w:t>.</w:t>
      </w:r>
      <w:r w:rsidR="00590AAE">
        <w:t xml:space="preserve"> Les autres règles sont identiques.</w:t>
      </w:r>
    </w:p>
    <w:p w:rsidR="00F37AAF" w:rsidRDefault="00F37AAF" w:rsidP="00F37AAF">
      <w:pPr>
        <w:pStyle w:val="Paragraphedeliste"/>
        <w:numPr>
          <w:ilvl w:val="0"/>
          <w:numId w:val="20"/>
        </w:numPr>
      </w:pPr>
      <w:r>
        <w:t xml:space="preserve">Le groupe </w:t>
      </w:r>
      <w:r w:rsidRPr="00F37AAF">
        <w:rPr>
          <w:b/>
        </w:rPr>
        <w:t>Tir</w:t>
      </w:r>
      <w:r>
        <w:t xml:space="preserve"> est placé au choix du chef Perso ou au hasard (D10</w:t>
      </w:r>
      <w:r w:rsidR="00136E81">
        <w:t>)</w:t>
      </w:r>
      <w:r>
        <w:t>.</w:t>
      </w:r>
    </w:p>
    <w:p w:rsidR="000F5A6F" w:rsidRDefault="00F37AAF" w:rsidP="00F37AAF">
      <w:pPr>
        <w:pStyle w:val="Paragraphedeliste"/>
        <w:numPr>
          <w:ilvl w:val="0"/>
          <w:numId w:val="20"/>
        </w:numPr>
      </w:pPr>
      <w:r>
        <w:t>I</w:t>
      </w:r>
      <w:r w:rsidR="00280E5D" w:rsidRPr="00422DDD">
        <w:t>ndiquez le</w:t>
      </w:r>
      <w:r w:rsidR="00B634C1" w:rsidRPr="00422DDD">
        <w:t>s</w:t>
      </w:r>
      <w:r w:rsidR="00280E5D" w:rsidRPr="00422DDD">
        <w:t xml:space="preserve"> NCV de ce</w:t>
      </w:r>
      <w:r w:rsidR="00B634C1" w:rsidRPr="00422DDD">
        <w:t>s groupes</w:t>
      </w:r>
      <w:r w:rsidR="00280E5D" w:rsidRPr="00422DDD">
        <w:t>.</w:t>
      </w:r>
      <w:r w:rsidR="000F5A6F" w:rsidRPr="00422DDD">
        <w:t xml:space="preserve"> </w:t>
      </w:r>
    </w:p>
    <w:p w:rsidR="00F37AAF" w:rsidRPr="00422DDD" w:rsidRDefault="00F37AAF" w:rsidP="00F37AAF">
      <w:pPr>
        <w:pStyle w:val="Paragraphedeliste"/>
        <w:numPr>
          <w:ilvl w:val="0"/>
          <w:numId w:val="20"/>
        </w:numPr>
      </w:pPr>
      <w:r>
        <w:t>Pour gérer les choix de placement des PNJ, utilisez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3180"/>
        <w:gridCol w:w="1384"/>
        <w:gridCol w:w="1301"/>
        <w:gridCol w:w="1373"/>
      </w:tblGrid>
      <w:tr w:rsidR="000F5A6F" w:rsidRPr="00422DDD" w:rsidTr="00F37AAF">
        <w:tc>
          <w:tcPr>
            <w:tcW w:w="0" w:type="auto"/>
            <w:shd w:val="clear" w:color="auto" w:fill="FFFF00"/>
          </w:tcPr>
          <w:p w:rsidR="000F5A6F" w:rsidRPr="00422DDD" w:rsidRDefault="000F5A6F" w:rsidP="000F5A6F">
            <w:r w:rsidRPr="00422DDD">
              <w:rPr>
                <w:b/>
              </w:rPr>
              <w:t>Placement </w:t>
            </w:r>
            <w:r w:rsidR="00F37AAF">
              <w:rPr>
                <w:b/>
              </w:rPr>
              <w:t>aléatoire =</w:t>
            </w:r>
            <w:r w:rsidRPr="00422DDD">
              <w:t xml:space="preserve"> D10</w:t>
            </w:r>
          </w:p>
        </w:tc>
        <w:tc>
          <w:tcPr>
            <w:tcW w:w="0" w:type="auto"/>
            <w:shd w:val="clear" w:color="auto" w:fill="FFFF00"/>
          </w:tcPr>
          <w:p w:rsidR="000F5A6F" w:rsidRPr="00422DDD" w:rsidRDefault="000F5A6F" w:rsidP="002741D5">
            <w:r w:rsidRPr="00422DDD">
              <w:t>1-3 Gauche</w:t>
            </w:r>
          </w:p>
        </w:tc>
        <w:tc>
          <w:tcPr>
            <w:tcW w:w="0" w:type="auto"/>
            <w:shd w:val="clear" w:color="auto" w:fill="FFFF00"/>
          </w:tcPr>
          <w:p w:rsidR="000F5A6F" w:rsidRPr="00422DDD" w:rsidRDefault="000F5A6F" w:rsidP="002741D5">
            <w:r w:rsidRPr="00422DDD">
              <w:t>4-7 Centre</w:t>
            </w:r>
          </w:p>
        </w:tc>
        <w:tc>
          <w:tcPr>
            <w:tcW w:w="0" w:type="auto"/>
            <w:shd w:val="clear" w:color="auto" w:fill="FFFF00"/>
          </w:tcPr>
          <w:p w:rsidR="000F5A6F" w:rsidRPr="00422DDD" w:rsidRDefault="000F5A6F" w:rsidP="002741D5">
            <w:r w:rsidRPr="00422DDD">
              <w:t>8-10 Droite</w:t>
            </w:r>
          </w:p>
        </w:tc>
      </w:tr>
    </w:tbl>
    <w:p w:rsidR="007D19D5" w:rsidRPr="00422DDD" w:rsidRDefault="007D19D5" w:rsidP="00280E5D">
      <w:pPr>
        <w:pStyle w:val="Titre3"/>
      </w:pPr>
      <w:bookmarkStart w:id="221" w:name="_Toc208477900"/>
      <w:r w:rsidRPr="00422DDD">
        <w:t xml:space="preserve">8.5.2 </w:t>
      </w:r>
      <w:r w:rsidR="00136E81">
        <w:t>Déplacements</w:t>
      </w:r>
      <w:bookmarkEnd w:id="221"/>
      <w:r w:rsidR="00136E81">
        <w:t xml:space="preserve"> </w:t>
      </w:r>
    </w:p>
    <w:p w:rsidR="00F37AAF" w:rsidRDefault="00136E81" w:rsidP="007D19D5">
      <w:r>
        <w:t>Déplacements avant les attaques :</w:t>
      </w:r>
    </w:p>
    <w:p w:rsidR="00F37AAF" w:rsidRDefault="00F37AAF" w:rsidP="00F37AAF">
      <w:pPr>
        <w:pStyle w:val="Paragraphedeliste"/>
        <w:numPr>
          <w:ilvl w:val="0"/>
          <w:numId w:val="31"/>
        </w:numPr>
      </w:pPr>
      <w:r>
        <w:t xml:space="preserve">Chaque tour, les groupes </w:t>
      </w:r>
      <w:r w:rsidR="00B32A71">
        <w:t>attaquants non engagés avec un ennemi avancent vers la zone d’en face (vers l’ennemi). Si déjà dans la zone de réserve ennemie, ils ne bougent pas.</w:t>
      </w:r>
    </w:p>
    <w:p w:rsidR="00B32A71" w:rsidRDefault="00B32A71" w:rsidP="00F37AAF">
      <w:pPr>
        <w:pStyle w:val="Paragraphedeliste"/>
        <w:numPr>
          <w:ilvl w:val="0"/>
          <w:numId w:val="31"/>
        </w:numPr>
      </w:pPr>
      <w:r>
        <w:t xml:space="preserve">Les groupes engagés avec l’ennemi, groupe </w:t>
      </w:r>
      <w:r w:rsidRPr="00B32A71">
        <w:rPr>
          <w:b/>
        </w:rPr>
        <w:t>Res</w:t>
      </w:r>
      <w:r>
        <w:t xml:space="preserve"> et groupe </w:t>
      </w:r>
      <w:r w:rsidRPr="00B32A71">
        <w:rPr>
          <w:b/>
        </w:rPr>
        <w:t>Tir</w:t>
      </w:r>
      <w:r>
        <w:t xml:space="preserve"> ne se déplacent pas.</w:t>
      </w:r>
    </w:p>
    <w:p w:rsidR="00B32A71" w:rsidRDefault="00B32A71" w:rsidP="00F37AAF">
      <w:pPr>
        <w:pStyle w:val="Paragraphedeliste"/>
        <w:numPr>
          <w:ilvl w:val="0"/>
          <w:numId w:val="31"/>
        </w:numPr>
      </w:pPr>
      <w:r>
        <w:t>Les groupes non engagés du défenseur, à partir du tour 2, peuvent se déplacer vers une zone alliée adjacente si le Chef réussi un TB</w:t>
      </w:r>
      <w:r w:rsidR="00136E81">
        <w:t xml:space="preserve">/2, un test </w:t>
      </w:r>
      <w:r w:rsidR="00590AAE">
        <w:t xml:space="preserve">(donc un déplacement) </w:t>
      </w:r>
      <w:r w:rsidR="00136E81">
        <w:t xml:space="preserve">par </w:t>
      </w:r>
      <w:r w:rsidR="00590AAE">
        <w:t>tour</w:t>
      </w:r>
      <w:r>
        <w:t>.</w:t>
      </w:r>
    </w:p>
    <w:p w:rsidR="00136E81" w:rsidRDefault="00136E81" w:rsidP="00136E81">
      <w:r>
        <w:t>Une fois les déplacements effectués :</w:t>
      </w:r>
    </w:p>
    <w:p w:rsidR="00136E81" w:rsidRDefault="00136E81" w:rsidP="00136E81">
      <w:pPr>
        <w:pStyle w:val="Paragraphedeliste"/>
        <w:numPr>
          <w:ilvl w:val="0"/>
          <w:numId w:val="31"/>
        </w:numPr>
      </w:pPr>
      <w:r>
        <w:t xml:space="preserve">Les groupes de combattants (pas </w:t>
      </w:r>
      <w:r w:rsidRPr="00136E81">
        <w:rPr>
          <w:b/>
        </w:rPr>
        <w:t>Tir</w:t>
      </w:r>
      <w:r>
        <w:t>) alliés dans la même zone après ces mouvements fusionnent avant toute attaque. Recalculez leurs valeurs.</w:t>
      </w:r>
    </w:p>
    <w:p w:rsidR="00F37AAF" w:rsidRDefault="00F37AAF" w:rsidP="00F37AAF">
      <w:pPr>
        <w:pStyle w:val="Paragraphedeliste"/>
        <w:numPr>
          <w:ilvl w:val="0"/>
          <w:numId w:val="31"/>
        </w:numPr>
      </w:pPr>
      <w:r>
        <w:t xml:space="preserve">Le groupe de </w:t>
      </w:r>
      <w:r w:rsidRPr="00B32A71">
        <w:rPr>
          <w:b/>
        </w:rPr>
        <w:t>Tir</w:t>
      </w:r>
      <w:r>
        <w:t xml:space="preserve"> peut tirer dans sa zone ou adjacent (exception : les armes de Sièges qui ont une portée illimitée). </w:t>
      </w:r>
    </w:p>
    <w:p w:rsidR="00F37AAF" w:rsidRDefault="00F37AAF" w:rsidP="00F37AAF">
      <w:pPr>
        <w:pStyle w:val="Paragraphedeliste"/>
        <w:numPr>
          <w:ilvl w:val="0"/>
          <w:numId w:val="31"/>
        </w:numPr>
      </w:pPr>
      <w:r>
        <w:t xml:space="preserve">Les </w:t>
      </w:r>
      <w:r w:rsidR="00B32A71">
        <w:t>t</w:t>
      </w:r>
      <w:r>
        <w:t xml:space="preserve">irs dans une zone </w:t>
      </w:r>
      <w:r w:rsidRPr="00B32A71">
        <w:rPr>
          <w:b/>
        </w:rPr>
        <w:t>adjacente</w:t>
      </w:r>
      <w:r>
        <w:t xml:space="preserve"> se font à VA-10.</w:t>
      </w:r>
    </w:p>
    <w:p w:rsidR="007D19D5" w:rsidRDefault="00B32A71" w:rsidP="00F37AAF">
      <w:pPr>
        <w:pStyle w:val="Paragraphedeliste"/>
        <w:numPr>
          <w:ilvl w:val="0"/>
          <w:numId w:val="31"/>
        </w:numPr>
      </w:pPr>
      <w:r>
        <w:t xml:space="preserve">Si le groupe Tir est dans une </w:t>
      </w:r>
      <w:r w:rsidRPr="00B32A71">
        <w:rPr>
          <w:b/>
        </w:rPr>
        <w:t>zone occupée</w:t>
      </w:r>
      <w:r>
        <w:t xml:space="preserve"> par des combattants ennemis, les tirs se font sur cette cible. </w:t>
      </w:r>
      <w:r w:rsidR="007D19D5" w:rsidRPr="00422DDD">
        <w:t xml:space="preserve">Pour </w:t>
      </w:r>
      <w:r>
        <w:t>tirer ailleurs</w:t>
      </w:r>
      <w:r w:rsidR="007D19D5" w:rsidRPr="00422DDD">
        <w:t xml:space="preserve">, </w:t>
      </w:r>
      <w:r>
        <w:t>un</w:t>
      </w:r>
      <w:r w:rsidR="007D19D5" w:rsidRPr="00422DDD">
        <w:t xml:space="preserve"> Perso</w:t>
      </w:r>
      <w:r>
        <w:t xml:space="preserve"> c</w:t>
      </w:r>
      <w:r w:rsidR="007D19D5" w:rsidRPr="00422DDD">
        <w:t xml:space="preserve">hef peut décider de viser </w:t>
      </w:r>
      <w:r w:rsidR="00F37AAF">
        <w:t xml:space="preserve">un </w:t>
      </w:r>
      <w:r>
        <w:t xml:space="preserve">autre </w:t>
      </w:r>
      <w:r w:rsidR="007D19D5" w:rsidRPr="00422DDD">
        <w:t xml:space="preserve">groupe </w:t>
      </w:r>
      <w:r w:rsidR="00F37AAF">
        <w:t xml:space="preserve">ennemi à portée avec un test de TB réussi. </w:t>
      </w:r>
    </w:p>
    <w:p w:rsidR="00136E81" w:rsidRDefault="00136E81" w:rsidP="00F37AAF">
      <w:pPr>
        <w:pStyle w:val="Paragraphedeliste"/>
        <w:numPr>
          <w:ilvl w:val="0"/>
          <w:numId w:val="31"/>
        </w:numPr>
      </w:pPr>
      <w:r>
        <w:t xml:space="preserve">Si l’ennemi entre dans la zone où se trouve la </w:t>
      </w:r>
      <w:r w:rsidRPr="00136E81">
        <w:rPr>
          <w:b/>
        </w:rPr>
        <w:t>Res</w:t>
      </w:r>
      <w:r>
        <w:t>, cette dernière fusionne avec le groupe allié présent sur place. Si seule, elle se transforme en groupe normal de combattants mais avec M-1.</w:t>
      </w:r>
    </w:p>
    <w:p w:rsidR="00136E81" w:rsidRDefault="00136E81" w:rsidP="00F37AAF">
      <w:pPr>
        <w:pStyle w:val="Paragraphedeliste"/>
        <w:numPr>
          <w:ilvl w:val="0"/>
          <w:numId w:val="31"/>
        </w:numPr>
      </w:pPr>
      <w:r>
        <w:t xml:space="preserve">Si l’ennemi entre dans la zone où se trouve le groupe de </w:t>
      </w:r>
      <w:r w:rsidRPr="00136E81">
        <w:rPr>
          <w:b/>
        </w:rPr>
        <w:t>Tir</w:t>
      </w:r>
      <w:r>
        <w:rPr>
          <w:b/>
        </w:rPr>
        <w:t xml:space="preserve"> isolé</w:t>
      </w:r>
      <w:r>
        <w:t xml:space="preserve">, ce dernier recule vers l’arrière si possible sinon devient un groupe de combattant avec M-2. </w:t>
      </w:r>
    </w:p>
    <w:p w:rsidR="00280E5D" w:rsidRPr="00422DDD" w:rsidRDefault="0054505D" w:rsidP="00280E5D">
      <w:pPr>
        <w:pStyle w:val="Titre3"/>
      </w:pPr>
      <w:bookmarkStart w:id="222" w:name="_Toc208477901"/>
      <w:r w:rsidRPr="00422DDD">
        <w:t xml:space="preserve">8.5.3 </w:t>
      </w:r>
      <w:r w:rsidR="00136E81">
        <w:t>Attaques</w:t>
      </w:r>
      <w:bookmarkEnd w:id="222"/>
      <w:r w:rsidR="0079779A" w:rsidRPr="00422DDD">
        <w:t> </w:t>
      </w:r>
    </w:p>
    <w:p w:rsidR="007D19D5" w:rsidRPr="00422DDD" w:rsidRDefault="00136E81" w:rsidP="004F00A7">
      <w:r>
        <w:t>Les attaques de mêlée s’effectuent entre groupes ennemis dans la même zone</w:t>
      </w:r>
      <w:r w:rsidR="009B2F9D" w:rsidRPr="00422DDD">
        <w:t>.</w:t>
      </w:r>
      <w:r>
        <w:t xml:space="preserve"> </w:t>
      </w:r>
    </w:p>
    <w:p w:rsidR="00280E5D" w:rsidRPr="00422DDD" w:rsidRDefault="0054505D" w:rsidP="00280E5D">
      <w:pPr>
        <w:pStyle w:val="Titre3"/>
      </w:pPr>
      <w:bookmarkStart w:id="223" w:name="_Toc208477902"/>
      <w:r w:rsidRPr="00422DDD">
        <w:lastRenderedPageBreak/>
        <w:t xml:space="preserve">8.5.4 </w:t>
      </w:r>
      <w:r w:rsidR="00022B8C" w:rsidRPr="00422DDD">
        <w:t>Blessures</w:t>
      </w:r>
      <w:bookmarkEnd w:id="223"/>
      <w:r w:rsidR="00022B8C" w:rsidRPr="00422DDD">
        <w:t> </w:t>
      </w:r>
    </w:p>
    <w:p w:rsidR="00022B8C" w:rsidRPr="00422DDD" w:rsidRDefault="00280E5D" w:rsidP="004F00A7">
      <w:r w:rsidRPr="00422DDD">
        <w:t>L</w:t>
      </w:r>
      <w:r w:rsidR="00022B8C" w:rsidRPr="00422DDD">
        <w:t>orsqu’un</w:t>
      </w:r>
      <w:r w:rsidR="00136E81">
        <w:t xml:space="preserve"> groupe </w:t>
      </w:r>
      <w:r w:rsidR="000F5A6F" w:rsidRPr="00422DDD">
        <w:t>comprenant</w:t>
      </w:r>
      <w:r w:rsidR="00022B8C" w:rsidRPr="00422DDD">
        <w:t xml:space="preserve"> un Chef</w:t>
      </w:r>
      <w:r w:rsidR="00136E81">
        <w:t xml:space="preserve"> </w:t>
      </w:r>
      <w:r w:rsidR="00022B8C" w:rsidRPr="00422DDD">
        <w:t>/</w:t>
      </w:r>
      <w:r w:rsidR="00136E81">
        <w:t xml:space="preserve"> </w:t>
      </w:r>
      <w:r w:rsidR="00022B8C" w:rsidRPr="00422DDD">
        <w:t>Héros</w:t>
      </w:r>
      <w:r w:rsidR="00136E81">
        <w:t xml:space="preserve"> </w:t>
      </w:r>
      <w:r w:rsidR="00022B8C" w:rsidRPr="00422DDD">
        <w:t>/</w:t>
      </w:r>
      <w:r w:rsidR="00136E81">
        <w:t xml:space="preserve"> </w:t>
      </w:r>
      <w:r w:rsidR="00022B8C" w:rsidRPr="00422DDD">
        <w:t xml:space="preserve">Perso </w:t>
      </w:r>
      <w:r w:rsidR="00136E81">
        <w:t xml:space="preserve">/ Magicien </w:t>
      </w:r>
      <w:r w:rsidR="00022B8C" w:rsidRPr="00422DDD">
        <w:t>subit des pertes</w:t>
      </w:r>
      <w:r w:rsidR="00136E81">
        <w:t xml:space="preserve"> &gt;N10</w:t>
      </w:r>
      <w:r w:rsidR="00022B8C" w:rsidRPr="00422DDD">
        <w:t xml:space="preserve">, lancez </w:t>
      </w:r>
      <w:r w:rsidR="00275359">
        <w:t xml:space="preserve">un </w:t>
      </w:r>
      <w:r w:rsidR="00022B8C" w:rsidRPr="00422DDD">
        <w:rPr>
          <w:b/>
        </w:rPr>
        <w:t>D10</w:t>
      </w:r>
      <w:r w:rsidR="00136E81">
        <w:rPr>
          <w:b/>
        </w:rPr>
        <w:t xml:space="preserve">. </w:t>
      </w:r>
      <w:r w:rsidR="00136E81" w:rsidRPr="00136E81">
        <w:t>Si</w:t>
      </w:r>
      <w:r w:rsidR="00136E81">
        <w:rPr>
          <w:b/>
        </w:rPr>
        <w:t xml:space="preserve"> </w:t>
      </w:r>
      <w:r w:rsidR="00136E81" w:rsidRPr="00136E81">
        <w:t xml:space="preserve">le dé </w:t>
      </w:r>
      <w:r w:rsidR="00136E81">
        <w:t xml:space="preserve">&lt; </w:t>
      </w:r>
      <w:r w:rsidR="00136E81">
        <w:rPr>
          <w:b/>
        </w:rPr>
        <w:t xml:space="preserve">nombre de N10 </w:t>
      </w:r>
      <w:r w:rsidR="00590AAE">
        <w:rPr>
          <w:b/>
        </w:rPr>
        <w:t xml:space="preserve">déjà </w:t>
      </w:r>
      <w:r w:rsidR="00136E81">
        <w:rPr>
          <w:b/>
        </w:rPr>
        <w:t xml:space="preserve">perdus </w:t>
      </w:r>
      <w:r w:rsidR="00590AAE" w:rsidRPr="00590AAE">
        <w:t>par ce groupe</w:t>
      </w:r>
      <w:r w:rsidR="00590AAE">
        <w:t xml:space="preserve">, </w:t>
      </w:r>
      <w:r w:rsidR="00136E81">
        <w:t xml:space="preserve">une blessure est infligée </w:t>
      </w:r>
      <w:r w:rsidR="00022B8C" w:rsidRPr="00422DDD">
        <w:t>(</w:t>
      </w:r>
      <w:r w:rsidR="009A222F" w:rsidRPr="00422DDD">
        <w:t xml:space="preserve">voir </w:t>
      </w:r>
      <w:r w:rsidR="00022B8C" w:rsidRPr="00422DDD">
        <w:rPr>
          <w:i/>
        </w:rPr>
        <w:fldChar w:fldCharType="begin"/>
      </w:r>
      <w:r w:rsidR="00022B8C" w:rsidRPr="00422DDD">
        <w:rPr>
          <w:i/>
        </w:rPr>
        <w:instrText xml:space="preserve"> REF _Ref373398866 \h </w:instrText>
      </w:r>
      <w:r w:rsidR="00942431" w:rsidRPr="00422DDD">
        <w:rPr>
          <w:i/>
        </w:rPr>
        <w:instrText xml:space="preserve"> \* MERGEFORMAT </w:instrText>
      </w:r>
      <w:r w:rsidR="00022B8C" w:rsidRPr="00422DDD">
        <w:rPr>
          <w:i/>
        </w:rPr>
      </w:r>
      <w:r w:rsidR="00022B8C" w:rsidRPr="00422DDD">
        <w:rPr>
          <w:i/>
        </w:rPr>
        <w:fldChar w:fldCharType="separate"/>
      </w:r>
      <w:r w:rsidR="00DD1A28" w:rsidRPr="00DD1A28">
        <w:rPr>
          <w:i/>
        </w:rPr>
        <w:t>8.3 Blessures</w:t>
      </w:r>
      <w:r w:rsidR="00022B8C" w:rsidRPr="00422DDD">
        <w:rPr>
          <w:i/>
        </w:rPr>
        <w:fldChar w:fldCharType="end"/>
      </w:r>
      <w:r w:rsidR="00022B8C" w:rsidRPr="00422DDD">
        <w:t>)</w:t>
      </w:r>
      <w:r w:rsidR="00136E81">
        <w:t xml:space="preserve">. Un dé </w:t>
      </w:r>
      <w:r w:rsidR="00590AAE">
        <w:t xml:space="preserve">différent </w:t>
      </w:r>
      <w:r w:rsidR="00136E81">
        <w:t>par C/H/P/M.</w:t>
      </w:r>
    </w:p>
    <w:p w:rsidR="00280E5D" w:rsidRPr="00422DDD" w:rsidRDefault="0054505D" w:rsidP="00280E5D">
      <w:pPr>
        <w:pStyle w:val="Titre3"/>
      </w:pPr>
      <w:bookmarkStart w:id="224" w:name="_Toc208477903"/>
      <w:r w:rsidRPr="00422DDD">
        <w:t xml:space="preserve">8.5.5 </w:t>
      </w:r>
      <w:r w:rsidR="00D73F9B" w:rsidRPr="00422DDD">
        <w:t>Avance et recul</w:t>
      </w:r>
      <w:bookmarkEnd w:id="224"/>
      <w:r w:rsidR="00D73F9B" w:rsidRPr="00422DDD">
        <w:t> </w:t>
      </w:r>
    </w:p>
    <w:p w:rsidR="0079779A" w:rsidRPr="00422DDD" w:rsidRDefault="00136E81" w:rsidP="004F00A7">
      <w:r>
        <w:t xml:space="preserve">Pour chaque zone, le groupe subissant un </w:t>
      </w:r>
      <w:r w:rsidRPr="00136E81">
        <w:rPr>
          <w:b/>
        </w:rPr>
        <w:t>effet spécial non contré doit reculer</w:t>
      </w:r>
      <w:r w:rsidR="00A60503" w:rsidRPr="00422DDD">
        <w:t xml:space="preserve">. </w:t>
      </w:r>
      <w:r>
        <w:t>Le recul se fait vers l’arrière</w:t>
      </w:r>
      <w:r w:rsidR="000F5A6F" w:rsidRPr="00422DDD">
        <w:t>.</w:t>
      </w:r>
      <w:r>
        <w:t xml:space="preserve"> Si déjà en zone de réserve, le groupe fuit le champ de bataille… il disparaît. Le groupe Tir accompagne le groupe de combattant dans le recul.</w:t>
      </w:r>
    </w:p>
    <w:p w:rsidR="0054505D" w:rsidRPr="00422DDD" w:rsidRDefault="0054505D" w:rsidP="0054505D">
      <w:pPr>
        <w:pStyle w:val="Titre3"/>
      </w:pPr>
      <w:bookmarkStart w:id="225" w:name="_Toc208477904"/>
      <w:r w:rsidRPr="00422DDD">
        <w:t>8.5.</w:t>
      </w:r>
      <w:r w:rsidR="00A60503" w:rsidRPr="00422DDD">
        <w:t>6</w:t>
      </w:r>
      <w:r w:rsidRPr="00422DDD">
        <w:t xml:space="preserve"> </w:t>
      </w:r>
      <w:r w:rsidR="00022B8C" w:rsidRPr="00422DDD">
        <w:t>Contrôle des zones</w:t>
      </w:r>
      <w:bookmarkEnd w:id="225"/>
      <w:r w:rsidR="00022B8C" w:rsidRPr="00422DDD">
        <w:t> </w:t>
      </w:r>
    </w:p>
    <w:p w:rsidR="00022B8C" w:rsidRPr="00422DDD" w:rsidRDefault="0054505D" w:rsidP="004F00A7">
      <w:r w:rsidRPr="00422DDD">
        <w:t>P</w:t>
      </w:r>
      <w:r w:rsidR="00022B8C" w:rsidRPr="00422DDD">
        <w:t xml:space="preserve">ar </w:t>
      </w:r>
      <w:r w:rsidR="00022B8C" w:rsidRPr="00422DDD">
        <w:rPr>
          <w:b/>
        </w:rPr>
        <w:t>zone de front</w:t>
      </w:r>
      <w:r w:rsidR="000F5A6F" w:rsidRPr="00422DDD">
        <w:t xml:space="preserve"> perdue, </w:t>
      </w:r>
      <w:r w:rsidR="00136E81">
        <w:t>c’est M-1 pour le perdant et M+1 pour l’occupant</w:t>
      </w:r>
      <w:r w:rsidR="00022B8C" w:rsidRPr="00422DDD">
        <w:t xml:space="preserve">. </w:t>
      </w:r>
      <w:r w:rsidR="00A60503" w:rsidRPr="00422DDD">
        <w:t xml:space="preserve"> </w:t>
      </w:r>
      <w:r w:rsidR="00022B8C" w:rsidRPr="00422DDD">
        <w:t xml:space="preserve">Par </w:t>
      </w:r>
      <w:r w:rsidR="00022B8C" w:rsidRPr="00422DDD">
        <w:rPr>
          <w:b/>
        </w:rPr>
        <w:t>zone de réserve</w:t>
      </w:r>
      <w:r w:rsidR="000F5A6F" w:rsidRPr="00422DDD">
        <w:t xml:space="preserve"> perdue, </w:t>
      </w:r>
      <w:r w:rsidR="00136E81">
        <w:t>c’est M-2 pour le perdant et M+2 pour l’occupant</w:t>
      </w:r>
      <w:r w:rsidR="00022B8C" w:rsidRPr="00422DDD">
        <w:t xml:space="preserve">. </w:t>
      </w:r>
      <w:r w:rsidR="00A60503" w:rsidRPr="00422DDD">
        <w:t xml:space="preserve">Ces modifications </w:t>
      </w:r>
      <w:r w:rsidR="000F5A6F" w:rsidRPr="00422DDD">
        <w:t xml:space="preserve">disparaissent </w:t>
      </w:r>
      <w:r w:rsidR="00A60503" w:rsidRPr="00422DDD">
        <w:t>si la zone est reprise.</w:t>
      </w:r>
    </w:p>
    <w:p w:rsidR="0054505D" w:rsidRPr="00422DDD" w:rsidRDefault="0054505D" w:rsidP="0054505D">
      <w:pPr>
        <w:pStyle w:val="Titre3"/>
      </w:pPr>
      <w:bookmarkStart w:id="226" w:name="_Toc208477905"/>
      <w:r w:rsidRPr="00422DDD">
        <w:t>8.5.</w:t>
      </w:r>
      <w:r w:rsidR="00A60503" w:rsidRPr="00422DDD">
        <w:t>7</w:t>
      </w:r>
      <w:r w:rsidRPr="00422DDD">
        <w:t xml:space="preserve"> </w:t>
      </w:r>
      <w:r w:rsidR="0079779A" w:rsidRPr="00422DDD">
        <w:t>Moral</w:t>
      </w:r>
      <w:bookmarkEnd w:id="226"/>
      <w:r w:rsidRPr="00422DDD">
        <w:t> </w:t>
      </w:r>
    </w:p>
    <w:p w:rsidR="0079779A" w:rsidRPr="00422DDD" w:rsidRDefault="00136E81" w:rsidP="004F00A7">
      <w:r>
        <w:t>Chaque groupe a son Moral, géré individuellement. Les modificateurs de M de l’armée s’appliquent à tous les groupes.</w:t>
      </w:r>
      <w:r w:rsidR="00DC0A1D" w:rsidRPr="00422DDD">
        <w:t xml:space="preserve"> </w:t>
      </w:r>
    </w:p>
    <w:p w:rsidR="0054505D" w:rsidRPr="00422DDD" w:rsidRDefault="0054505D" w:rsidP="0054505D">
      <w:pPr>
        <w:pStyle w:val="Titre3"/>
      </w:pPr>
      <w:bookmarkStart w:id="227" w:name="_Ref378595543"/>
      <w:bookmarkStart w:id="228" w:name="_Ref457375528"/>
      <w:bookmarkStart w:id="229" w:name="_Toc208477906"/>
      <w:r w:rsidRPr="00422DDD">
        <w:t>8.5.</w:t>
      </w:r>
      <w:r w:rsidR="00A60503" w:rsidRPr="00422DDD">
        <w:t>8</w:t>
      </w:r>
      <w:r w:rsidRPr="00422DDD">
        <w:t xml:space="preserve"> </w:t>
      </w:r>
      <w:bookmarkEnd w:id="227"/>
      <w:r w:rsidR="00136E81">
        <w:t>Terrains</w:t>
      </w:r>
      <w:bookmarkEnd w:id="228"/>
      <w:bookmarkEnd w:id="229"/>
    </w:p>
    <w:p w:rsidR="00E261A1" w:rsidRPr="00422DDD" w:rsidRDefault="00911BBF" w:rsidP="004F00A7">
      <w:r>
        <w:t>Assignez un terrain à chaque zone du champ de bataille.</w:t>
      </w:r>
      <w:r w:rsidR="0054505D" w:rsidRPr="00422DDD">
        <w:t xml:space="preserve"> Le </w:t>
      </w:r>
      <w:r w:rsidR="00682F9B">
        <w:t xml:space="preserve">type de </w:t>
      </w:r>
      <w:r w:rsidR="0054505D" w:rsidRPr="00422DDD">
        <w:t>terrain influence le combat</w:t>
      </w:r>
      <w:r w:rsidR="00682F9B">
        <w:t xml:space="preserve"> selon que l’on soit l’attaquant ou le défenseur dans la zone traitée pour les combats/tirs. Pour les tirs dans une zone adjacente, cumulez les effets du terrain dans lequel se trouve le groupe de Tir et du terrain dans lequel se trouve la cible :</w:t>
      </w: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3"/>
        <w:gridCol w:w="1013"/>
        <w:gridCol w:w="1333"/>
        <w:gridCol w:w="1490"/>
      </w:tblGrid>
      <w:tr w:rsidR="00265A38" w:rsidRPr="00422DDD" w:rsidTr="006F0627">
        <w:tc>
          <w:tcPr>
            <w:tcW w:w="0" w:type="auto"/>
            <w:noWrap/>
            <w:vAlign w:val="bottom"/>
          </w:tcPr>
          <w:p w:rsidR="00265A38" w:rsidRPr="00422DDD" w:rsidRDefault="00265A38" w:rsidP="00C52AFB">
            <w:pPr>
              <w:widowControl/>
              <w:rPr>
                <w:rFonts w:cs="Arial"/>
                <w:b/>
                <w:sz w:val="16"/>
                <w:szCs w:val="16"/>
                <w:lang w:eastAsia="fr-FR"/>
              </w:rPr>
            </w:pPr>
            <w:r w:rsidRPr="00422DDD">
              <w:rPr>
                <w:rFonts w:cs="Arial"/>
                <w:b/>
                <w:sz w:val="16"/>
                <w:szCs w:val="16"/>
                <w:lang w:eastAsia="fr-FR"/>
              </w:rPr>
              <w:t>Terrain</w:t>
            </w:r>
          </w:p>
        </w:tc>
        <w:tc>
          <w:tcPr>
            <w:tcW w:w="0" w:type="auto"/>
          </w:tcPr>
          <w:p w:rsidR="00265A38" w:rsidRPr="00422DDD" w:rsidRDefault="00265A38" w:rsidP="00C52AFB">
            <w:pPr>
              <w:widowControl/>
              <w:rPr>
                <w:rFonts w:cs="Arial"/>
                <w:b/>
                <w:sz w:val="16"/>
                <w:szCs w:val="16"/>
                <w:lang w:eastAsia="fr-FR"/>
              </w:rPr>
            </w:pPr>
            <w:r>
              <w:rPr>
                <w:rFonts w:cs="Arial"/>
                <w:b/>
                <w:sz w:val="16"/>
                <w:szCs w:val="16"/>
                <w:lang w:eastAsia="fr-FR"/>
              </w:rPr>
              <w:t>Type</w:t>
            </w:r>
          </w:p>
        </w:tc>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Attaquant</w:t>
            </w:r>
          </w:p>
        </w:tc>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Défenseur</w:t>
            </w:r>
          </w:p>
        </w:tc>
      </w:tr>
      <w:tr w:rsidR="00265A38" w:rsidRPr="00422DDD" w:rsidTr="006F0627">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Colline</w:t>
            </w: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Fermé</w:t>
            </w:r>
          </w:p>
        </w:tc>
        <w:tc>
          <w:tcPr>
            <w:tcW w:w="0" w:type="auto"/>
          </w:tcPr>
          <w:p w:rsidR="00265A38" w:rsidRPr="00422DDD" w:rsidRDefault="00265A38" w:rsidP="00C52AFB">
            <w:pPr>
              <w:widowControl/>
              <w:rPr>
                <w:rFonts w:cs="Arial"/>
                <w:sz w:val="16"/>
                <w:szCs w:val="16"/>
                <w:lang w:eastAsia="fr-FR"/>
              </w:rPr>
            </w:pPr>
          </w:p>
        </w:tc>
        <w:tc>
          <w:tcPr>
            <w:tcW w:w="0" w:type="auto"/>
          </w:tcPr>
          <w:p w:rsidR="00265A38" w:rsidRPr="00422DDD" w:rsidRDefault="00265A38" w:rsidP="00BE4151">
            <w:pPr>
              <w:widowControl/>
              <w:rPr>
                <w:rFonts w:cs="Arial"/>
                <w:sz w:val="16"/>
                <w:szCs w:val="16"/>
                <w:lang w:eastAsia="fr-FR"/>
              </w:rPr>
            </w:pPr>
            <w:r w:rsidRPr="00422DDD">
              <w:rPr>
                <w:rFonts w:cs="Arial"/>
                <w:sz w:val="16"/>
                <w:szCs w:val="16"/>
                <w:lang w:eastAsia="fr-FR"/>
              </w:rPr>
              <w:t>VD</w:t>
            </w:r>
            <w:r>
              <w:rPr>
                <w:rFonts w:cs="Arial"/>
                <w:sz w:val="16"/>
                <w:szCs w:val="16"/>
                <w:lang w:eastAsia="fr-FR"/>
              </w:rPr>
              <w:t>+5 VA</w:t>
            </w:r>
            <w:r w:rsidRPr="00422DDD">
              <w:rPr>
                <w:rFonts w:cs="Arial"/>
                <w:sz w:val="16"/>
                <w:szCs w:val="16"/>
                <w:lang w:eastAsia="fr-FR"/>
              </w:rPr>
              <w:t xml:space="preserve"> tir+</w:t>
            </w:r>
            <w:r>
              <w:rPr>
                <w:rFonts w:cs="Arial"/>
                <w:sz w:val="16"/>
                <w:szCs w:val="16"/>
                <w:lang w:eastAsia="fr-FR"/>
              </w:rPr>
              <w:t>10</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Cours d'eau</w:t>
            </w:r>
          </w:p>
        </w:tc>
        <w:tc>
          <w:tcPr>
            <w:tcW w:w="0" w:type="auto"/>
            <w:shd w:val="clear" w:color="auto" w:fill="F2F2F2"/>
          </w:tcPr>
          <w:p w:rsidR="00265A38" w:rsidRPr="00422DDD" w:rsidRDefault="00265A38" w:rsidP="00BE4151">
            <w:pPr>
              <w:widowControl/>
              <w:rPr>
                <w:rFonts w:cs="Arial"/>
                <w:sz w:val="16"/>
                <w:szCs w:val="16"/>
                <w:lang w:eastAsia="fr-FR"/>
              </w:rPr>
            </w:pPr>
            <w:r>
              <w:rPr>
                <w:rFonts w:cs="Arial"/>
                <w:sz w:val="16"/>
                <w:szCs w:val="16"/>
                <w:lang w:eastAsia="fr-FR"/>
              </w:rPr>
              <w:t>Ouvert</w:t>
            </w:r>
          </w:p>
        </w:tc>
        <w:tc>
          <w:tcPr>
            <w:tcW w:w="0" w:type="auto"/>
            <w:shd w:val="clear" w:color="auto" w:fill="F2F2F2"/>
          </w:tcPr>
          <w:p w:rsidR="00265A38" w:rsidRPr="00422DDD" w:rsidRDefault="00265A38" w:rsidP="00BE4151">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r w:rsidRPr="00422DDD">
              <w:rPr>
                <w:rFonts w:cs="Arial"/>
                <w:sz w:val="16"/>
                <w:szCs w:val="16"/>
                <w:lang w:eastAsia="fr-FR"/>
              </w:rPr>
              <w:t xml:space="preserve"> VD-1</w:t>
            </w:r>
          </w:p>
        </w:tc>
        <w:tc>
          <w:tcPr>
            <w:tcW w:w="0" w:type="auto"/>
            <w:shd w:val="clear" w:color="auto" w:fill="F2F2F2"/>
          </w:tcPr>
          <w:p w:rsidR="00265A38" w:rsidRPr="00422DDD" w:rsidRDefault="00265A38" w:rsidP="00C52AFB">
            <w:pPr>
              <w:widowControl/>
              <w:rPr>
                <w:rFonts w:cs="Arial"/>
                <w:sz w:val="16"/>
                <w:szCs w:val="16"/>
                <w:lang w:eastAsia="fr-FR"/>
              </w:rPr>
            </w:pPr>
          </w:p>
        </w:tc>
      </w:tr>
      <w:tr w:rsidR="00265A38" w:rsidRPr="00422DDD" w:rsidTr="006F0627">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Désert</w:t>
            </w: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Ouvert</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c>
          <w:tcPr>
            <w:tcW w:w="0" w:type="auto"/>
          </w:tcPr>
          <w:p w:rsidR="00265A38" w:rsidRPr="00422DDD" w:rsidRDefault="00265A38" w:rsidP="00682F9B">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Forêt</w:t>
            </w:r>
          </w:p>
        </w:tc>
        <w:tc>
          <w:tcPr>
            <w:tcW w:w="0" w:type="auto"/>
            <w:shd w:val="clear" w:color="auto" w:fill="F2F2F2"/>
          </w:tcPr>
          <w:p w:rsidR="00265A38" w:rsidRDefault="00265A38" w:rsidP="006E7363">
            <w:pPr>
              <w:widowControl/>
              <w:rPr>
                <w:rFonts w:cs="Arial"/>
                <w:sz w:val="16"/>
                <w:szCs w:val="16"/>
                <w:lang w:eastAsia="fr-FR"/>
              </w:rPr>
            </w:pPr>
            <w:r>
              <w:rPr>
                <w:rFonts w:cs="Arial"/>
                <w:sz w:val="16"/>
                <w:szCs w:val="16"/>
                <w:lang w:eastAsia="fr-FR"/>
              </w:rPr>
              <w:t>Très fermé</w:t>
            </w:r>
          </w:p>
        </w:tc>
        <w:tc>
          <w:tcPr>
            <w:tcW w:w="0" w:type="auto"/>
            <w:shd w:val="clear" w:color="auto" w:fill="F2F2F2"/>
          </w:tcPr>
          <w:p w:rsidR="00265A38" w:rsidRPr="00422DDD" w:rsidRDefault="00265A38" w:rsidP="006E7363">
            <w:pPr>
              <w:widowControl/>
              <w:rPr>
                <w:rFonts w:cs="Arial"/>
                <w:sz w:val="16"/>
                <w:szCs w:val="16"/>
                <w:lang w:eastAsia="fr-FR"/>
              </w:rPr>
            </w:pPr>
            <w:r>
              <w:rPr>
                <w:rFonts w:cs="Arial"/>
                <w:sz w:val="16"/>
                <w:szCs w:val="16"/>
                <w:lang w:eastAsia="fr-FR"/>
              </w:rPr>
              <w:t>VO-5</w:t>
            </w:r>
            <w:r w:rsidRPr="00422DDD">
              <w:rPr>
                <w:rFonts w:cs="Arial"/>
                <w:sz w:val="16"/>
                <w:szCs w:val="16"/>
                <w:lang w:eastAsia="fr-FR"/>
              </w:rPr>
              <w:t xml:space="preserve"> </w:t>
            </w: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c>
          <w:tcPr>
            <w:tcW w:w="0" w:type="auto"/>
            <w:shd w:val="clear" w:color="auto" w:fill="F2F2F2"/>
          </w:tcPr>
          <w:p w:rsidR="00265A38" w:rsidRPr="00422DDD" w:rsidRDefault="00265A38" w:rsidP="006E7363">
            <w:pPr>
              <w:widowControl/>
              <w:rPr>
                <w:rFonts w:cs="Arial"/>
                <w:sz w:val="16"/>
                <w:szCs w:val="16"/>
                <w:lang w:eastAsia="fr-FR"/>
              </w:rPr>
            </w:pPr>
            <w:r>
              <w:rPr>
                <w:rFonts w:cs="Arial"/>
                <w:sz w:val="16"/>
                <w:szCs w:val="16"/>
                <w:lang w:eastAsia="fr-FR"/>
              </w:rPr>
              <w:t>VD+10</w:t>
            </w:r>
            <w:r w:rsidRPr="00422DDD">
              <w:rPr>
                <w:rFonts w:cs="Arial"/>
                <w:sz w:val="16"/>
                <w:szCs w:val="16"/>
                <w:lang w:eastAsia="fr-FR"/>
              </w:rPr>
              <w:t xml:space="preserve"> </w:t>
            </w: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r>
      <w:tr w:rsidR="00265A38" w:rsidRPr="00422DDD" w:rsidTr="006F0627">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Marais/jungle</w:t>
            </w:r>
          </w:p>
        </w:tc>
        <w:tc>
          <w:tcPr>
            <w:tcW w:w="0" w:type="auto"/>
          </w:tcPr>
          <w:p w:rsidR="00265A38" w:rsidRPr="00422DDD" w:rsidRDefault="00265A38" w:rsidP="00136E81">
            <w:pPr>
              <w:widowControl/>
              <w:rPr>
                <w:rFonts w:cs="Arial"/>
                <w:sz w:val="16"/>
                <w:szCs w:val="16"/>
                <w:lang w:eastAsia="fr-FR"/>
              </w:rPr>
            </w:pPr>
            <w:r>
              <w:rPr>
                <w:rFonts w:cs="Arial"/>
                <w:sz w:val="16"/>
                <w:szCs w:val="16"/>
                <w:lang w:eastAsia="fr-FR"/>
              </w:rPr>
              <w:t>Fermé</w:t>
            </w:r>
          </w:p>
        </w:tc>
        <w:tc>
          <w:tcPr>
            <w:tcW w:w="0" w:type="auto"/>
          </w:tcPr>
          <w:p w:rsidR="00265A38" w:rsidRPr="00422DDD" w:rsidRDefault="00265A38" w:rsidP="00136E81">
            <w:pPr>
              <w:widowControl/>
              <w:rPr>
                <w:rFonts w:cs="Arial"/>
                <w:sz w:val="16"/>
                <w:szCs w:val="16"/>
                <w:lang w:eastAsia="fr-FR"/>
              </w:rPr>
            </w:pPr>
            <w:r w:rsidRPr="00422DDD">
              <w:rPr>
                <w:rFonts w:cs="Arial"/>
                <w:sz w:val="16"/>
                <w:szCs w:val="16"/>
                <w:lang w:eastAsia="fr-FR"/>
              </w:rPr>
              <w:t>V</w:t>
            </w:r>
            <w:r>
              <w:rPr>
                <w:rFonts w:cs="Arial"/>
                <w:sz w:val="16"/>
                <w:szCs w:val="16"/>
                <w:lang w:eastAsia="fr-FR"/>
              </w:rPr>
              <w:t>A</w:t>
            </w:r>
            <w:r w:rsidRPr="00422DDD">
              <w:rPr>
                <w:rFonts w:cs="Arial"/>
                <w:sz w:val="16"/>
                <w:szCs w:val="16"/>
                <w:lang w:eastAsia="fr-FR"/>
              </w:rPr>
              <w:t xml:space="preserve"> tir-</w:t>
            </w:r>
            <w:r>
              <w:rPr>
                <w:rFonts w:cs="Arial"/>
                <w:sz w:val="16"/>
                <w:szCs w:val="16"/>
                <w:lang w:eastAsia="fr-FR"/>
              </w:rPr>
              <w:t>10</w:t>
            </w:r>
            <w:r w:rsidR="00CC3B51">
              <w:rPr>
                <w:rFonts w:cs="Arial"/>
                <w:sz w:val="16"/>
                <w:szCs w:val="16"/>
                <w:lang w:eastAsia="fr-FR"/>
              </w:rPr>
              <w:t xml:space="preserve"> VD-5</w:t>
            </w:r>
          </w:p>
        </w:tc>
        <w:tc>
          <w:tcPr>
            <w:tcW w:w="0" w:type="auto"/>
          </w:tcPr>
          <w:p w:rsidR="00265A38" w:rsidRPr="00422DDD" w:rsidRDefault="00265A38" w:rsidP="00BE4151">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10</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Montagne</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Fermé</w:t>
            </w:r>
          </w:p>
        </w:tc>
        <w:tc>
          <w:tcPr>
            <w:tcW w:w="0" w:type="auto"/>
            <w:shd w:val="clear" w:color="auto" w:fill="F2F2F2"/>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shd w:val="clear" w:color="auto" w:fill="F2F2F2"/>
          </w:tcPr>
          <w:p w:rsidR="00265A38" w:rsidRPr="00422DDD" w:rsidRDefault="00265A38" w:rsidP="00BE4151">
            <w:pPr>
              <w:widowControl/>
              <w:rPr>
                <w:rFonts w:cs="Arial"/>
                <w:sz w:val="16"/>
                <w:szCs w:val="16"/>
                <w:lang w:eastAsia="fr-FR"/>
              </w:rPr>
            </w:pPr>
            <w:r w:rsidRPr="00422DDD">
              <w:rPr>
                <w:rFonts w:cs="Arial"/>
                <w:sz w:val="16"/>
                <w:szCs w:val="16"/>
                <w:lang w:eastAsia="fr-FR"/>
              </w:rPr>
              <w:t>VD+</w:t>
            </w:r>
            <w:r>
              <w:rPr>
                <w:rFonts w:cs="Arial"/>
                <w:sz w:val="16"/>
                <w:szCs w:val="16"/>
                <w:lang w:eastAsia="fr-FR"/>
              </w:rPr>
              <w:t>5</w:t>
            </w:r>
          </w:p>
        </w:tc>
      </w:tr>
      <w:tr w:rsidR="00265A38" w:rsidRPr="00422DDD" w:rsidTr="006F0627">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Plaine</w:t>
            </w: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Ouvert</w:t>
            </w:r>
          </w:p>
        </w:tc>
        <w:tc>
          <w:tcPr>
            <w:tcW w:w="0" w:type="auto"/>
          </w:tcPr>
          <w:p w:rsidR="00265A38" w:rsidRPr="00422DDD" w:rsidRDefault="00265A38" w:rsidP="00C52AFB">
            <w:pPr>
              <w:widowControl/>
              <w:rPr>
                <w:rFonts w:cs="Arial"/>
                <w:sz w:val="16"/>
                <w:szCs w:val="16"/>
                <w:lang w:eastAsia="fr-FR"/>
              </w:rPr>
            </w:pP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Ruines</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Très fermé</w:t>
            </w:r>
          </w:p>
        </w:tc>
        <w:tc>
          <w:tcPr>
            <w:tcW w:w="0" w:type="auto"/>
            <w:shd w:val="clear" w:color="auto" w:fill="F2F2F2"/>
          </w:tcPr>
          <w:p w:rsidR="00265A38" w:rsidRPr="00422DDD" w:rsidRDefault="00265A38" w:rsidP="00C52AFB">
            <w:pPr>
              <w:widowControl/>
              <w:rPr>
                <w:rFonts w:cs="Arial"/>
                <w:sz w:val="16"/>
                <w:szCs w:val="16"/>
                <w:lang w:eastAsia="fr-FR"/>
              </w:rPr>
            </w:pPr>
          </w:p>
        </w:tc>
        <w:tc>
          <w:tcPr>
            <w:tcW w:w="0" w:type="auto"/>
            <w:shd w:val="clear" w:color="auto" w:fill="F2F2F2"/>
          </w:tcPr>
          <w:p w:rsidR="00265A38" w:rsidRPr="00422DDD" w:rsidRDefault="00265A38" w:rsidP="00C52AFB">
            <w:pPr>
              <w:widowControl/>
              <w:rPr>
                <w:rFonts w:cs="Arial"/>
                <w:sz w:val="16"/>
                <w:szCs w:val="16"/>
                <w:lang w:eastAsia="fr-FR"/>
              </w:rPr>
            </w:pPr>
            <w:r w:rsidRPr="00422DDD">
              <w:rPr>
                <w:rFonts w:cs="Arial"/>
                <w:sz w:val="16"/>
                <w:szCs w:val="16"/>
                <w:lang w:eastAsia="fr-FR"/>
              </w:rPr>
              <w:t>VD+</w:t>
            </w:r>
            <w:r>
              <w:rPr>
                <w:rFonts w:cs="Arial"/>
                <w:sz w:val="16"/>
                <w:szCs w:val="16"/>
                <w:lang w:eastAsia="fr-FR"/>
              </w:rPr>
              <w:t>5</w:t>
            </w:r>
          </w:p>
        </w:tc>
      </w:tr>
      <w:tr w:rsidR="00265A38" w:rsidRPr="00422DDD" w:rsidTr="006F0627">
        <w:tc>
          <w:tcPr>
            <w:tcW w:w="0" w:type="auto"/>
          </w:tcPr>
          <w:p w:rsidR="00265A38" w:rsidRPr="00422DDD" w:rsidRDefault="00265A38" w:rsidP="00C52AFB">
            <w:pPr>
              <w:widowControl/>
              <w:rPr>
                <w:rFonts w:cs="Arial"/>
                <w:b/>
                <w:sz w:val="16"/>
                <w:szCs w:val="16"/>
                <w:lang w:eastAsia="fr-FR"/>
              </w:rPr>
            </w:pPr>
            <w:r w:rsidRPr="00422DDD">
              <w:rPr>
                <w:rFonts w:cs="Arial"/>
                <w:b/>
                <w:sz w:val="16"/>
                <w:szCs w:val="16"/>
                <w:lang w:eastAsia="fr-FR"/>
              </w:rPr>
              <w:t>Souterrain/caverne</w:t>
            </w:r>
          </w:p>
        </w:tc>
        <w:tc>
          <w:tcPr>
            <w:tcW w:w="0" w:type="auto"/>
          </w:tcPr>
          <w:p w:rsidR="00265A38" w:rsidRPr="00422DDD" w:rsidRDefault="00265A38" w:rsidP="00BE4151">
            <w:pPr>
              <w:widowControl/>
              <w:rPr>
                <w:rFonts w:cs="Arial"/>
                <w:sz w:val="16"/>
                <w:szCs w:val="16"/>
                <w:lang w:eastAsia="fr-FR"/>
              </w:rPr>
            </w:pPr>
            <w:r>
              <w:rPr>
                <w:rFonts w:cs="Arial"/>
                <w:sz w:val="16"/>
                <w:szCs w:val="16"/>
                <w:lang w:eastAsia="fr-FR"/>
              </w:rPr>
              <w:t>Très fermé</w:t>
            </w:r>
          </w:p>
        </w:tc>
        <w:tc>
          <w:tcPr>
            <w:tcW w:w="0" w:type="auto"/>
          </w:tcPr>
          <w:p w:rsidR="00265A38" w:rsidRPr="00422DDD" w:rsidRDefault="00265A38" w:rsidP="00BE4151">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VD+</w:t>
            </w:r>
            <w:r>
              <w:rPr>
                <w:rFonts w:cs="Arial"/>
                <w:sz w:val="16"/>
                <w:szCs w:val="16"/>
                <w:lang w:eastAsia="fr-FR"/>
              </w:rPr>
              <w:t>10</w:t>
            </w:r>
          </w:p>
        </w:tc>
      </w:tr>
      <w:tr w:rsidR="00265A38" w:rsidRPr="00422DDD" w:rsidTr="006F0627">
        <w:tc>
          <w:tcPr>
            <w:tcW w:w="0" w:type="auto"/>
            <w:shd w:val="clear" w:color="auto" w:fill="F2F2F2"/>
            <w:noWrap/>
          </w:tcPr>
          <w:p w:rsidR="00265A38" w:rsidRPr="00422DDD" w:rsidRDefault="00265A38" w:rsidP="00C52AFB">
            <w:pPr>
              <w:widowControl/>
              <w:rPr>
                <w:rFonts w:cs="Arial"/>
                <w:b/>
                <w:sz w:val="16"/>
                <w:szCs w:val="16"/>
                <w:lang w:eastAsia="fr-FR"/>
              </w:rPr>
            </w:pPr>
            <w:r w:rsidRPr="00422DDD">
              <w:rPr>
                <w:rFonts w:cs="Arial"/>
                <w:b/>
                <w:sz w:val="16"/>
                <w:szCs w:val="16"/>
                <w:lang w:eastAsia="fr-FR"/>
              </w:rPr>
              <w:t>Steppe</w:t>
            </w:r>
          </w:p>
        </w:tc>
        <w:tc>
          <w:tcPr>
            <w:tcW w:w="0" w:type="auto"/>
            <w:shd w:val="clear" w:color="auto" w:fill="F2F2F2"/>
          </w:tcPr>
          <w:p w:rsidR="00265A38" w:rsidRDefault="00265A38" w:rsidP="00C52AFB">
            <w:pPr>
              <w:widowControl/>
              <w:rPr>
                <w:rFonts w:cs="Arial"/>
                <w:sz w:val="16"/>
                <w:szCs w:val="16"/>
                <w:lang w:eastAsia="fr-FR"/>
              </w:rPr>
            </w:pPr>
            <w:r>
              <w:rPr>
                <w:rFonts w:cs="Arial"/>
                <w:sz w:val="16"/>
                <w:szCs w:val="16"/>
                <w:lang w:eastAsia="fr-FR"/>
              </w:rPr>
              <w:t>Fermé</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VA</w:t>
            </w:r>
            <w:r w:rsidRPr="00422DDD">
              <w:rPr>
                <w:rFonts w:cs="Arial"/>
                <w:sz w:val="16"/>
                <w:szCs w:val="16"/>
                <w:lang w:eastAsia="fr-FR"/>
              </w:rPr>
              <w:t xml:space="preserve"> tir+</w:t>
            </w:r>
            <w:r>
              <w:rPr>
                <w:rFonts w:cs="Arial"/>
                <w:sz w:val="16"/>
                <w:szCs w:val="16"/>
                <w:lang w:eastAsia="fr-FR"/>
              </w:rPr>
              <w:t>5</w:t>
            </w:r>
          </w:p>
        </w:tc>
      </w:tr>
      <w:tr w:rsidR="00265A38" w:rsidRPr="00422DDD" w:rsidTr="006F0627">
        <w:tc>
          <w:tcPr>
            <w:tcW w:w="0" w:type="auto"/>
            <w:shd w:val="clear" w:color="auto" w:fill="auto"/>
          </w:tcPr>
          <w:p w:rsidR="00265A38" w:rsidRPr="00422DDD" w:rsidRDefault="00265A38" w:rsidP="00C52AFB">
            <w:pPr>
              <w:widowControl/>
              <w:rPr>
                <w:rFonts w:cs="Arial"/>
                <w:b/>
                <w:sz w:val="16"/>
                <w:szCs w:val="16"/>
                <w:lang w:eastAsia="fr-FR"/>
              </w:rPr>
            </w:pPr>
            <w:r w:rsidRPr="00422DDD">
              <w:rPr>
                <w:rFonts w:cs="Arial"/>
                <w:b/>
                <w:sz w:val="16"/>
                <w:szCs w:val="16"/>
                <w:lang w:eastAsia="fr-FR"/>
              </w:rPr>
              <w:t>Ville/urbain</w:t>
            </w: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Très fermé</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5</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w:t>
            </w:r>
            <w:r>
              <w:rPr>
                <w:rFonts w:cs="Arial"/>
                <w:sz w:val="16"/>
                <w:szCs w:val="16"/>
                <w:lang w:eastAsia="fr-FR"/>
              </w:rPr>
              <w:t>D+5</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Fort</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Très fermé</w:t>
            </w:r>
          </w:p>
        </w:tc>
        <w:tc>
          <w:tcPr>
            <w:tcW w:w="0" w:type="auto"/>
            <w:shd w:val="clear" w:color="auto" w:fill="F2F2F2"/>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20</w:t>
            </w:r>
          </w:p>
        </w:tc>
        <w:tc>
          <w:tcPr>
            <w:tcW w:w="0" w:type="auto"/>
            <w:shd w:val="clear" w:color="auto" w:fill="F2F2F2"/>
          </w:tcPr>
          <w:p w:rsidR="00265A38" w:rsidRPr="00422DDD" w:rsidRDefault="00265A38" w:rsidP="00F66A7D">
            <w:pPr>
              <w:widowControl/>
              <w:rPr>
                <w:rFonts w:cs="Arial"/>
                <w:sz w:val="16"/>
                <w:szCs w:val="16"/>
                <w:lang w:eastAsia="fr-FR"/>
              </w:rPr>
            </w:pPr>
            <w:r w:rsidRPr="00422DDD">
              <w:rPr>
                <w:rFonts w:cs="Arial"/>
                <w:sz w:val="16"/>
                <w:szCs w:val="16"/>
                <w:lang w:eastAsia="fr-FR"/>
              </w:rPr>
              <w:t>VD+</w:t>
            </w:r>
            <w:r>
              <w:rPr>
                <w:rFonts w:cs="Arial"/>
                <w:sz w:val="16"/>
                <w:szCs w:val="16"/>
                <w:lang w:eastAsia="fr-FR"/>
              </w:rPr>
              <w:t>20</w:t>
            </w:r>
          </w:p>
        </w:tc>
      </w:tr>
      <w:tr w:rsidR="00265A38" w:rsidRPr="00422DDD" w:rsidTr="006F0627">
        <w:tc>
          <w:tcPr>
            <w:tcW w:w="0" w:type="auto"/>
            <w:shd w:val="clear" w:color="auto" w:fill="auto"/>
          </w:tcPr>
          <w:p w:rsidR="00265A38" w:rsidRPr="00422DDD" w:rsidRDefault="00265A38" w:rsidP="00C52AFB">
            <w:pPr>
              <w:widowControl/>
              <w:rPr>
                <w:rFonts w:cs="Arial"/>
                <w:b/>
                <w:sz w:val="16"/>
                <w:szCs w:val="16"/>
                <w:lang w:eastAsia="fr-FR"/>
              </w:rPr>
            </w:pPr>
            <w:r w:rsidRPr="00422DDD">
              <w:rPr>
                <w:rFonts w:cs="Arial"/>
                <w:b/>
                <w:sz w:val="16"/>
                <w:szCs w:val="16"/>
                <w:lang w:eastAsia="fr-FR"/>
              </w:rPr>
              <w:t>Fossé/piques</w:t>
            </w:r>
          </w:p>
        </w:tc>
        <w:tc>
          <w:tcPr>
            <w:tcW w:w="0" w:type="auto"/>
          </w:tcPr>
          <w:p w:rsidR="00265A38" w:rsidRPr="00422DDD" w:rsidRDefault="00265A38" w:rsidP="00C52AFB">
            <w:pPr>
              <w:widowControl/>
              <w:rPr>
                <w:rFonts w:cs="Arial"/>
                <w:sz w:val="16"/>
                <w:szCs w:val="16"/>
                <w:lang w:eastAsia="fr-FR"/>
              </w:rPr>
            </w:pPr>
            <w:r>
              <w:rPr>
                <w:rFonts w:cs="Arial"/>
                <w:sz w:val="16"/>
                <w:szCs w:val="16"/>
                <w:lang w:eastAsia="fr-FR"/>
              </w:rPr>
              <w:t>Très fermé</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10</w:t>
            </w:r>
          </w:p>
        </w:tc>
        <w:tc>
          <w:tcPr>
            <w:tcW w:w="0" w:type="auto"/>
          </w:tcPr>
          <w:p w:rsidR="00265A38" w:rsidRPr="00422DDD" w:rsidRDefault="00265A38" w:rsidP="00C52AFB">
            <w:pPr>
              <w:widowControl/>
              <w:rPr>
                <w:rFonts w:cs="Arial"/>
                <w:sz w:val="16"/>
                <w:szCs w:val="16"/>
                <w:lang w:eastAsia="fr-FR"/>
              </w:rPr>
            </w:pPr>
            <w:r w:rsidRPr="00422DDD">
              <w:rPr>
                <w:rFonts w:cs="Arial"/>
                <w:sz w:val="16"/>
                <w:szCs w:val="16"/>
                <w:lang w:eastAsia="fr-FR"/>
              </w:rPr>
              <w:t>VD+</w:t>
            </w:r>
            <w:r>
              <w:rPr>
                <w:rFonts w:cs="Arial"/>
                <w:sz w:val="16"/>
                <w:szCs w:val="16"/>
                <w:lang w:eastAsia="fr-FR"/>
              </w:rPr>
              <w:t>10</w:t>
            </w:r>
          </w:p>
        </w:tc>
      </w:tr>
      <w:tr w:rsidR="00265A38" w:rsidRPr="00422DDD" w:rsidTr="006F0627">
        <w:tc>
          <w:tcPr>
            <w:tcW w:w="0" w:type="auto"/>
            <w:shd w:val="clear" w:color="auto" w:fill="F2F2F2"/>
          </w:tcPr>
          <w:p w:rsidR="00265A38" w:rsidRPr="00422DDD" w:rsidRDefault="00265A38" w:rsidP="00C52AFB">
            <w:pPr>
              <w:widowControl/>
              <w:rPr>
                <w:rFonts w:cs="Arial"/>
                <w:b/>
                <w:sz w:val="16"/>
                <w:szCs w:val="16"/>
                <w:lang w:eastAsia="fr-FR"/>
              </w:rPr>
            </w:pPr>
            <w:r w:rsidRPr="00422DDD">
              <w:rPr>
                <w:rFonts w:cs="Arial"/>
                <w:b/>
                <w:sz w:val="16"/>
                <w:szCs w:val="16"/>
                <w:lang w:eastAsia="fr-FR"/>
              </w:rPr>
              <w:t>Mur</w:t>
            </w:r>
          </w:p>
        </w:tc>
        <w:tc>
          <w:tcPr>
            <w:tcW w:w="0" w:type="auto"/>
            <w:shd w:val="clear" w:color="auto" w:fill="F2F2F2"/>
          </w:tcPr>
          <w:p w:rsidR="00265A38" w:rsidRPr="00422DDD" w:rsidRDefault="00265A38" w:rsidP="00C52AFB">
            <w:pPr>
              <w:widowControl/>
              <w:rPr>
                <w:rFonts w:cs="Arial"/>
                <w:sz w:val="16"/>
                <w:szCs w:val="16"/>
                <w:lang w:eastAsia="fr-FR"/>
              </w:rPr>
            </w:pPr>
            <w:r>
              <w:rPr>
                <w:rFonts w:cs="Arial"/>
                <w:sz w:val="16"/>
                <w:szCs w:val="16"/>
                <w:lang w:eastAsia="fr-FR"/>
              </w:rPr>
              <w:t>Très fermé</w:t>
            </w:r>
          </w:p>
        </w:tc>
        <w:tc>
          <w:tcPr>
            <w:tcW w:w="0" w:type="auto"/>
            <w:shd w:val="clear" w:color="auto" w:fill="F2F2F2"/>
          </w:tcPr>
          <w:p w:rsidR="00265A38" w:rsidRPr="00422DDD" w:rsidRDefault="00265A38" w:rsidP="00C52AFB">
            <w:pPr>
              <w:widowControl/>
              <w:rPr>
                <w:rFonts w:cs="Arial"/>
                <w:sz w:val="16"/>
                <w:szCs w:val="16"/>
                <w:lang w:eastAsia="fr-FR"/>
              </w:rPr>
            </w:pPr>
            <w:r w:rsidRPr="00422DDD">
              <w:rPr>
                <w:rFonts w:cs="Arial"/>
                <w:sz w:val="16"/>
                <w:szCs w:val="16"/>
                <w:lang w:eastAsia="fr-FR"/>
              </w:rPr>
              <w:t>VO-</w:t>
            </w:r>
            <w:r>
              <w:rPr>
                <w:rFonts w:cs="Arial"/>
                <w:sz w:val="16"/>
                <w:szCs w:val="16"/>
                <w:lang w:eastAsia="fr-FR"/>
              </w:rPr>
              <w:t>15</w:t>
            </w:r>
          </w:p>
        </w:tc>
        <w:tc>
          <w:tcPr>
            <w:tcW w:w="0" w:type="auto"/>
            <w:shd w:val="clear" w:color="auto" w:fill="F2F2F2"/>
          </w:tcPr>
          <w:p w:rsidR="00265A38" w:rsidRPr="00422DDD" w:rsidRDefault="00265A38" w:rsidP="00F66A7D">
            <w:pPr>
              <w:widowControl/>
              <w:rPr>
                <w:rFonts w:cs="Arial"/>
                <w:sz w:val="16"/>
                <w:szCs w:val="16"/>
                <w:lang w:eastAsia="fr-FR"/>
              </w:rPr>
            </w:pPr>
            <w:r w:rsidRPr="00422DDD">
              <w:rPr>
                <w:rFonts w:cs="Arial"/>
                <w:sz w:val="16"/>
                <w:szCs w:val="16"/>
                <w:lang w:eastAsia="fr-FR"/>
              </w:rPr>
              <w:t>VD+</w:t>
            </w:r>
            <w:r>
              <w:rPr>
                <w:rFonts w:cs="Arial"/>
                <w:sz w:val="16"/>
                <w:szCs w:val="16"/>
                <w:lang w:eastAsia="fr-FR"/>
              </w:rPr>
              <w:t>15</w:t>
            </w:r>
          </w:p>
        </w:tc>
      </w:tr>
    </w:tbl>
    <w:p w:rsidR="00ED0435" w:rsidRDefault="00ED0435" w:rsidP="004F00A7">
      <w:r>
        <w:t>Mêlée </w:t>
      </w:r>
      <w:r w:rsidR="00A05007">
        <w:t>&amp; Tir</w:t>
      </w:r>
      <w:r>
        <w:t xml:space="preserve">: appliquez </w:t>
      </w:r>
      <w:r w:rsidR="00682F9B">
        <w:t xml:space="preserve">les modifications </w:t>
      </w:r>
      <w:r>
        <w:t xml:space="preserve">à </w:t>
      </w:r>
      <w:r w:rsidR="00682F9B">
        <w:t xml:space="preserve">l’attaquant et </w:t>
      </w:r>
      <w:r>
        <w:t xml:space="preserve">au </w:t>
      </w:r>
      <w:r w:rsidR="00682F9B">
        <w:t>défenseur</w:t>
      </w:r>
      <w:r>
        <w:t xml:space="preserve"> à chaque résolution de combat</w:t>
      </w:r>
      <w:r w:rsidR="00682F9B">
        <w:t>.</w:t>
      </w:r>
      <w:r w:rsidR="00A05007">
        <w:t xml:space="preserve"> Cumulez les effets du terrain pour l’un et l’aure.</w:t>
      </w:r>
    </w:p>
    <w:p w:rsidR="001C0C18" w:rsidRPr="00422DDD" w:rsidRDefault="00D7177D" w:rsidP="00D7177D">
      <w:pPr>
        <w:pStyle w:val="ex"/>
      </w:pPr>
      <w:r w:rsidRPr="00422DDD">
        <w:t>Exemple :</w:t>
      </w:r>
      <w:r w:rsidR="006617F9">
        <w:t xml:space="preserve"> un groupe d’attaquant arrivant dans une forêt aura VO-5 tandis que les défenseurs auront VD+10. Le groupe de Tir du défenseur </w:t>
      </w:r>
      <w:r w:rsidR="00CC3B51">
        <w:t xml:space="preserve">dans la forêt </w:t>
      </w:r>
      <w:r w:rsidR="006617F9">
        <w:t>aura VA-10 pour tirer sur les attaquants</w:t>
      </w:r>
      <w:r w:rsidR="00CC3B51">
        <w:t xml:space="preserve"> dans la forêt</w:t>
      </w:r>
      <w:r w:rsidR="00BE4151" w:rsidRPr="00422DDD">
        <w:t>.</w:t>
      </w:r>
      <w:r w:rsidR="00CC3B51">
        <w:t xml:space="preserve"> Des tireurs sur une colline visant des attaquants dans un marais auront VA+10 sur une cible ayant VD-5.</w:t>
      </w:r>
    </w:p>
    <w:p w:rsidR="00777865" w:rsidRPr="00422DDD" w:rsidRDefault="0079236A" w:rsidP="00D63282">
      <w:pPr>
        <w:pStyle w:val="Titre1"/>
      </w:pPr>
      <w:bookmarkStart w:id="230" w:name="_Ref405444484"/>
      <w:bookmarkStart w:id="231" w:name="_Ref198032966"/>
      <w:bookmarkStart w:id="232" w:name="_Toc208477907"/>
      <w:r w:rsidRPr="00422DDD">
        <w:lastRenderedPageBreak/>
        <w:t>9</w:t>
      </w:r>
      <w:r w:rsidR="005E42B1" w:rsidRPr="00422DDD">
        <w:t xml:space="preserve">. </w:t>
      </w:r>
      <w:bookmarkEnd w:id="230"/>
      <w:r w:rsidR="005635B3">
        <w:t>Batailles</w:t>
      </w:r>
      <w:bookmarkEnd w:id="231"/>
      <w:bookmarkEnd w:id="232"/>
    </w:p>
    <w:p w:rsidR="00777865" w:rsidRDefault="005635B3">
      <w:pPr>
        <w:tabs>
          <w:tab w:val="left" w:pos="9854"/>
        </w:tabs>
      </w:pPr>
      <w:r>
        <w:t>U</w:t>
      </w:r>
      <w:r w:rsidR="00777865" w:rsidRPr="00422DDD">
        <w:t>tilis</w:t>
      </w:r>
      <w:r>
        <w:t xml:space="preserve">ez ces règles si vous </w:t>
      </w:r>
      <w:r w:rsidR="00777865" w:rsidRPr="00422DDD">
        <w:t>désire</w:t>
      </w:r>
      <w:r>
        <w:t>z</w:t>
      </w:r>
      <w:r w:rsidR="00777865" w:rsidRPr="00422DDD">
        <w:t xml:space="preserve"> gérer de </w:t>
      </w:r>
      <w:r w:rsidR="00542EFB" w:rsidRPr="00422DDD">
        <w:t>grandes</w:t>
      </w:r>
      <w:r w:rsidR="00777865" w:rsidRPr="00422DDD">
        <w:t xml:space="preserve"> batailles terrestres impliquant plus de </w:t>
      </w:r>
      <w:r w:rsidR="00D63282" w:rsidRPr="00422DDD">
        <w:t>5</w:t>
      </w:r>
      <w:r w:rsidR="00777865" w:rsidRPr="00422DDD">
        <w:t>00 combattants</w:t>
      </w:r>
      <w:r w:rsidR="00DD5F47" w:rsidRPr="00422DDD">
        <w:t xml:space="preserve"> de chaque côté</w:t>
      </w:r>
      <w:r w:rsidR="004607F2">
        <w:t xml:space="preserve">, </w:t>
      </w:r>
      <w:r w:rsidR="00D63282" w:rsidRPr="00422DDD">
        <w:t xml:space="preserve">divisés en </w:t>
      </w:r>
      <w:r w:rsidR="00D63282" w:rsidRPr="00CC3B51">
        <w:rPr>
          <w:b/>
        </w:rPr>
        <w:t>plusieurs unités</w:t>
      </w:r>
      <w:r w:rsidR="00D63282" w:rsidRPr="00422DDD">
        <w:t>.</w:t>
      </w:r>
      <w:r w:rsidR="00D7177D" w:rsidRPr="00422DDD">
        <w:t xml:space="preserve"> </w:t>
      </w:r>
      <w:r w:rsidR="00777865" w:rsidRPr="00422DDD">
        <w:t xml:space="preserve">Son utilisation doit être souple et laissée à l’interprétation du MdJ. Le combat naval ou dans des </w:t>
      </w:r>
      <w:r w:rsidR="00D63282" w:rsidRPr="00422DDD">
        <w:t xml:space="preserve">mondes Anciens ou Divins </w:t>
      </w:r>
      <w:r w:rsidR="00777865" w:rsidRPr="00422DDD">
        <w:t xml:space="preserve">n’est pas </w:t>
      </w:r>
      <w:r w:rsidR="00D63282" w:rsidRPr="00422DDD">
        <w:t>couvert par ces règles</w:t>
      </w:r>
      <w:r w:rsidR="00777865" w:rsidRPr="00422DDD">
        <w:t xml:space="preserve">. </w:t>
      </w:r>
      <w:r w:rsidR="00517351" w:rsidRPr="00422DDD">
        <w:t xml:space="preserve">Utilisez les feuilles de gestion de la carte, de la bataille et des armées fournies </w:t>
      </w:r>
      <w:r w:rsidR="00CC3B51">
        <w:t xml:space="preserve">dans les </w:t>
      </w:r>
      <w:r w:rsidR="00517351" w:rsidRPr="00422DDD">
        <w:t>annexe</w:t>
      </w:r>
      <w:r w:rsidR="00CC3B51">
        <w:t>s</w:t>
      </w:r>
      <w:r w:rsidR="004067F7">
        <w:t xml:space="preserve"> (voir </w:t>
      </w:r>
      <w:r w:rsidR="004067F7" w:rsidRPr="004067F7">
        <w:rPr>
          <w:i/>
        </w:rPr>
        <w:fldChar w:fldCharType="begin"/>
      </w:r>
      <w:r w:rsidR="004067F7" w:rsidRPr="004067F7">
        <w:rPr>
          <w:i/>
        </w:rPr>
        <w:instrText xml:space="preserve"> REF _Ref457909105 \h </w:instrText>
      </w:r>
      <w:r w:rsidR="004067F7" w:rsidRPr="004067F7">
        <w:rPr>
          <w:i/>
        </w:rPr>
      </w:r>
      <w:r w:rsidR="004067F7" w:rsidRPr="004067F7">
        <w:rPr>
          <w:i/>
        </w:rPr>
        <w:fldChar w:fldCharType="separate"/>
      </w:r>
      <w:r w:rsidR="00DD1A28" w:rsidRPr="00422DDD">
        <w:t>11.4 Combat de masse</w:t>
      </w:r>
      <w:r w:rsidR="004067F7" w:rsidRPr="004067F7">
        <w:rPr>
          <w:i/>
        </w:rPr>
        <w:fldChar w:fldCharType="end"/>
      </w:r>
      <w:r w:rsidR="004067F7">
        <w:t>)</w:t>
      </w:r>
      <w:r w:rsidR="00517351" w:rsidRPr="00422DDD">
        <w:t>.</w:t>
      </w:r>
    </w:p>
    <w:p w:rsidR="00777865" w:rsidRPr="00422DDD" w:rsidRDefault="0079236A" w:rsidP="002A261A">
      <w:pPr>
        <w:pStyle w:val="Titre2"/>
      </w:pPr>
      <w:bookmarkStart w:id="233" w:name="_Toc208477908"/>
      <w:r w:rsidRPr="00422DDD">
        <w:t>9</w:t>
      </w:r>
      <w:r w:rsidR="005E42B1" w:rsidRPr="00422DDD">
        <w:t xml:space="preserve">.1 </w:t>
      </w:r>
      <w:r w:rsidR="00777865" w:rsidRPr="00422DDD">
        <w:t>Préparation de la bataille</w:t>
      </w:r>
      <w:bookmarkEnd w:id="233"/>
    </w:p>
    <w:p w:rsidR="00FC22BF" w:rsidRDefault="00FC22BF" w:rsidP="00FC22BF">
      <w:pPr>
        <w:pStyle w:val="Titre3"/>
      </w:pPr>
      <w:bookmarkStart w:id="234" w:name="_Toc208477909"/>
      <w:r>
        <w:t>9.1.1 Carte</w:t>
      </w:r>
      <w:bookmarkEnd w:id="234"/>
    </w:p>
    <w:p w:rsidR="00777865" w:rsidRPr="00422DDD" w:rsidRDefault="00777865">
      <w:r w:rsidRPr="00422DDD">
        <w:t>Le MdJ</w:t>
      </w:r>
      <w:r w:rsidR="00D63282" w:rsidRPr="00422DDD">
        <w:t xml:space="preserve"> définit le lieu de la bataille, </w:t>
      </w:r>
      <w:r w:rsidRPr="00422DDD">
        <w:t xml:space="preserve">sa largeur et sa profondeur </w:t>
      </w:r>
      <w:r w:rsidR="00522FCF" w:rsidRPr="00422DDD">
        <w:t xml:space="preserve">ainsi que </w:t>
      </w:r>
      <w:r w:rsidRPr="00422DDD">
        <w:t xml:space="preserve">le terrain </w:t>
      </w:r>
      <w:r w:rsidR="00522FCF" w:rsidRPr="00422DDD">
        <w:t xml:space="preserve">et </w:t>
      </w:r>
      <w:r w:rsidRPr="00422DDD">
        <w:t xml:space="preserve">les éléments spéciaux (positions, fortifications) qui </w:t>
      </w:r>
      <w:r w:rsidR="00D63282" w:rsidRPr="00422DDD">
        <w:t xml:space="preserve">le </w:t>
      </w:r>
      <w:r w:rsidRPr="00422DDD">
        <w:t>définissent, les circonstances</w:t>
      </w:r>
      <w:r w:rsidR="00FC22BF">
        <w:t xml:space="preserve"> de la bataille</w:t>
      </w:r>
      <w:r w:rsidRPr="00422DDD">
        <w:t xml:space="preserve">, la météo etc. Imaginez le champ de bataille comme étant l’affrontement de deux lignes de combattants. </w:t>
      </w:r>
      <w:r w:rsidR="007245EE" w:rsidRPr="00422DDD">
        <w:t>Utilisez le</w:t>
      </w:r>
      <w:r w:rsidR="00D86EE6" w:rsidRPr="00422DDD">
        <w:t>s</w:t>
      </w:r>
      <w:r w:rsidR="007245EE" w:rsidRPr="00422DDD">
        <w:t xml:space="preserve"> </w:t>
      </w:r>
      <w:r w:rsidR="00D86EE6" w:rsidRPr="00422DDD">
        <w:t>feuilles de gestion en annexes</w:t>
      </w:r>
      <w:r w:rsidR="007245EE" w:rsidRPr="00422DDD">
        <w:t xml:space="preserve"> pour définir</w:t>
      </w:r>
      <w:r w:rsidR="00D86EE6" w:rsidRPr="00422DDD">
        <w:t xml:space="preserve"> les paramètres de la bataille</w:t>
      </w:r>
      <w:r w:rsidR="00FC22BF">
        <w:t xml:space="preserve"> (</w:t>
      </w:r>
      <w:r w:rsidR="00FC22BF" w:rsidRPr="00FC22BF">
        <w:rPr>
          <w:i/>
        </w:rPr>
        <w:t xml:space="preserve">voir </w:t>
      </w:r>
      <w:r w:rsidR="00FC22BF" w:rsidRPr="00FC22BF">
        <w:rPr>
          <w:i/>
        </w:rPr>
        <w:fldChar w:fldCharType="begin"/>
      </w:r>
      <w:r w:rsidR="00FC22BF" w:rsidRPr="00FC22BF">
        <w:rPr>
          <w:i/>
        </w:rPr>
        <w:instrText xml:space="preserve"> REF _Ref452380637 \h </w:instrText>
      </w:r>
      <w:r w:rsidR="00FC22BF">
        <w:rPr>
          <w:i/>
        </w:rPr>
        <w:instrText xml:space="preserve"> \* MERGEFORMAT </w:instrText>
      </w:r>
      <w:r w:rsidR="00FC22BF" w:rsidRPr="00FC22BF">
        <w:rPr>
          <w:i/>
        </w:rPr>
      </w:r>
      <w:r w:rsidR="00FC22BF" w:rsidRPr="00FC22BF">
        <w:rPr>
          <w:i/>
        </w:rPr>
        <w:fldChar w:fldCharType="separate"/>
      </w:r>
      <w:r w:rsidR="00DD1A28" w:rsidRPr="00DD1A28">
        <w:rPr>
          <w:i/>
        </w:rPr>
        <w:t>11.3 Carte de Combat de Masse</w:t>
      </w:r>
      <w:r w:rsidR="00FC22BF" w:rsidRPr="00FC22BF">
        <w:rPr>
          <w:i/>
        </w:rPr>
        <w:fldChar w:fldCharType="end"/>
      </w:r>
      <w:r w:rsidR="00FC22BF">
        <w:t>)</w:t>
      </w:r>
      <w:r w:rsidR="00D86EE6" w:rsidRPr="00422DDD">
        <w:t>.</w:t>
      </w:r>
    </w:p>
    <w:p w:rsidR="00076CDD" w:rsidRPr="00422DDD" w:rsidRDefault="00CB585E" w:rsidP="00076CDD">
      <w:r w:rsidRPr="00422DDD">
        <w:t xml:space="preserve">Divisez le terrain </w:t>
      </w:r>
      <w:r w:rsidR="00FC22BF">
        <w:t xml:space="preserve">en deux camps : </w:t>
      </w:r>
      <w:r w:rsidR="00FC22BF" w:rsidRPr="00FC22BF">
        <w:rPr>
          <w:b/>
        </w:rPr>
        <w:t>A et B</w:t>
      </w:r>
      <w:r w:rsidR="00FC22BF">
        <w:t xml:space="preserve"> avec entre les deux un </w:t>
      </w:r>
      <w:r w:rsidR="00FC22BF" w:rsidRPr="00FC22BF">
        <w:rPr>
          <w:b/>
        </w:rPr>
        <w:t>Centre</w:t>
      </w:r>
      <w:r w:rsidR="00FC22BF">
        <w:t>. C</w:t>
      </w:r>
      <w:r w:rsidR="00777865" w:rsidRPr="00422DDD">
        <w:t xml:space="preserve">haque camp en une </w:t>
      </w:r>
      <w:r w:rsidR="00777865" w:rsidRPr="00422DDD">
        <w:rPr>
          <w:b/>
        </w:rPr>
        <w:t>Ligne de front</w:t>
      </w:r>
      <w:r w:rsidR="00777865" w:rsidRPr="00422DDD">
        <w:t xml:space="preserve"> et une </w:t>
      </w:r>
      <w:r w:rsidR="00777865" w:rsidRPr="00422DDD">
        <w:rPr>
          <w:b/>
        </w:rPr>
        <w:t>Ligne de réserve</w:t>
      </w:r>
      <w:r w:rsidR="00777865" w:rsidRPr="00422DDD">
        <w:t>.</w:t>
      </w:r>
      <w:r w:rsidR="00451A99" w:rsidRPr="00422DDD">
        <w:t xml:space="preserve"> La l</w:t>
      </w:r>
      <w:r w:rsidR="00693B9E" w:rsidRPr="00422DDD">
        <w:t xml:space="preserve">igne de front est divisée en </w:t>
      </w:r>
      <w:r w:rsidRPr="00422DDD">
        <w:t xml:space="preserve">trois </w:t>
      </w:r>
      <w:r w:rsidR="0097057E" w:rsidRPr="00422DDD">
        <w:rPr>
          <w:b/>
        </w:rPr>
        <w:t>ailes</w:t>
      </w:r>
      <w:r w:rsidRPr="00422DDD">
        <w:t xml:space="preserve"> : </w:t>
      </w:r>
      <w:r w:rsidR="005E7438" w:rsidRPr="00422DDD">
        <w:t>gauche</w:t>
      </w:r>
      <w:r w:rsidR="00522FCF" w:rsidRPr="00422DDD">
        <w:t xml:space="preserve">, centre et </w:t>
      </w:r>
      <w:r w:rsidR="00451A99" w:rsidRPr="00422DDD">
        <w:t>droit</w:t>
      </w:r>
      <w:r w:rsidR="00693B9E" w:rsidRPr="00422DDD">
        <w:t>e</w:t>
      </w:r>
      <w:r w:rsidR="00522FCF" w:rsidRPr="00422DDD">
        <w:t>.</w:t>
      </w:r>
      <w:r w:rsidR="0097057E" w:rsidRPr="00422DDD">
        <w:t xml:space="preserve"> </w:t>
      </w:r>
      <w:r w:rsidR="00FC22BF">
        <w:t xml:space="preserve">La ligne de réserve est composée d’une seule zone. </w:t>
      </w:r>
      <w:r w:rsidRPr="00422DDD">
        <w:t>Chaque zone est définie par un terrain (</w:t>
      </w:r>
      <w:r w:rsidRPr="00422DDD">
        <w:rPr>
          <w:i/>
        </w:rPr>
        <w:t xml:space="preserve">voir </w:t>
      </w:r>
      <w:r w:rsidR="0097057E" w:rsidRPr="00422DDD">
        <w:rPr>
          <w:i/>
        </w:rPr>
        <w:fldChar w:fldCharType="begin"/>
      </w:r>
      <w:r w:rsidR="0097057E" w:rsidRPr="00422DDD">
        <w:rPr>
          <w:i/>
        </w:rPr>
        <w:instrText xml:space="preserve"> REF _Ref378595543 \h  \* MERGEFORMAT </w:instrText>
      </w:r>
      <w:r w:rsidR="0097057E" w:rsidRPr="00422DDD">
        <w:rPr>
          <w:i/>
        </w:rPr>
      </w:r>
      <w:r w:rsidR="0097057E" w:rsidRPr="00422DDD">
        <w:rPr>
          <w:i/>
        </w:rPr>
        <w:fldChar w:fldCharType="separate"/>
      </w:r>
      <w:r w:rsidR="00DD1A28" w:rsidRPr="00DD1A28">
        <w:rPr>
          <w:i/>
        </w:rPr>
        <w:t xml:space="preserve">8.5.8 </w:t>
      </w:r>
      <w:r w:rsidR="0097057E" w:rsidRPr="00422DDD">
        <w:rPr>
          <w:i/>
        </w:rPr>
        <w:fldChar w:fldCharType="end"/>
      </w:r>
      <w:r w:rsidR="0097057E" w:rsidRPr="00422DDD">
        <w:t xml:space="preserve">), </w:t>
      </w:r>
      <w:r w:rsidRPr="00422DDD">
        <w:t>la présence d</w:t>
      </w:r>
      <w:r w:rsidR="007245EE" w:rsidRPr="00422DDD">
        <w:t>’une</w:t>
      </w:r>
      <w:r w:rsidRPr="00422DDD">
        <w:t xml:space="preserve"> </w:t>
      </w:r>
      <w:r w:rsidRPr="00422DDD">
        <w:rPr>
          <w:b/>
        </w:rPr>
        <w:t>fortification</w:t>
      </w:r>
      <w:r w:rsidR="007245EE" w:rsidRPr="00422DDD">
        <w:rPr>
          <w:b/>
        </w:rPr>
        <w:t>(F)</w:t>
      </w:r>
      <w:r w:rsidR="0097057E" w:rsidRPr="00422DDD">
        <w:t xml:space="preserve">, </w:t>
      </w:r>
      <w:r w:rsidR="00D0556B" w:rsidRPr="00422DDD">
        <w:t>d</w:t>
      </w:r>
      <w:r w:rsidR="007245EE" w:rsidRPr="00422DDD">
        <w:t>’une</w:t>
      </w:r>
      <w:r w:rsidR="00D0556B" w:rsidRPr="00422DDD">
        <w:t xml:space="preserve"> </w:t>
      </w:r>
      <w:r w:rsidR="00D0556B" w:rsidRPr="00422DDD">
        <w:rPr>
          <w:b/>
        </w:rPr>
        <w:t>position tactique</w:t>
      </w:r>
      <w:r w:rsidR="007245EE" w:rsidRPr="00422DDD">
        <w:rPr>
          <w:b/>
        </w:rPr>
        <w:t>(P)</w:t>
      </w:r>
      <w:r w:rsidRPr="00422DDD">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285"/>
        <w:gridCol w:w="3036"/>
      </w:tblGrid>
      <w:tr w:rsidR="007245EE" w:rsidRPr="00422DDD" w:rsidTr="00CC2857">
        <w:trPr>
          <w:jc w:val="center"/>
        </w:trPr>
        <w:tc>
          <w:tcPr>
            <w:tcW w:w="9356" w:type="dxa"/>
            <w:gridSpan w:val="3"/>
            <w:tcBorders>
              <w:top w:val="single" w:sz="18" w:space="0" w:color="auto"/>
              <w:left w:val="single" w:sz="18" w:space="0" w:color="auto"/>
              <w:bottom w:val="single" w:sz="6" w:space="0" w:color="auto"/>
              <w:right w:val="single" w:sz="18"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A - Ligne de réserve(AR)</w:t>
            </w:r>
          </w:p>
          <w:p w:rsidR="007245EE" w:rsidRPr="00422DDD" w:rsidRDefault="007245EE" w:rsidP="007245EE">
            <w:pPr>
              <w:jc w:val="center"/>
              <w:rPr>
                <w:sz w:val="28"/>
                <w:szCs w:val="28"/>
              </w:rPr>
            </w:pPr>
          </w:p>
        </w:tc>
      </w:tr>
      <w:tr w:rsidR="007245EE" w:rsidRPr="00422DDD" w:rsidTr="00CC2857">
        <w:trPr>
          <w:jc w:val="center"/>
        </w:trPr>
        <w:tc>
          <w:tcPr>
            <w:tcW w:w="3035" w:type="dxa"/>
            <w:tcBorders>
              <w:top w:val="single" w:sz="6" w:space="0" w:color="auto"/>
              <w:left w:val="single" w:sz="18" w:space="0" w:color="auto"/>
              <w:bottom w:val="single" w:sz="18" w:space="0" w:color="auto"/>
              <w:right w:val="single" w:sz="6"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A – Aile droite(AD)</w:t>
            </w:r>
          </w:p>
        </w:tc>
        <w:tc>
          <w:tcPr>
            <w:tcW w:w="3285" w:type="dxa"/>
            <w:tcBorders>
              <w:top w:val="single" w:sz="6" w:space="0" w:color="auto"/>
              <w:left w:val="single" w:sz="6" w:space="0" w:color="auto"/>
              <w:bottom w:val="single" w:sz="18" w:space="0" w:color="auto"/>
              <w:right w:val="single" w:sz="6"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A – Centre(AC)</w:t>
            </w:r>
          </w:p>
          <w:p w:rsidR="007245EE" w:rsidRPr="00422DDD" w:rsidRDefault="007245EE" w:rsidP="007245EE">
            <w:pPr>
              <w:jc w:val="center"/>
              <w:rPr>
                <w:sz w:val="28"/>
                <w:szCs w:val="28"/>
              </w:rPr>
            </w:pPr>
          </w:p>
        </w:tc>
        <w:tc>
          <w:tcPr>
            <w:tcW w:w="3036" w:type="dxa"/>
            <w:tcBorders>
              <w:top w:val="single" w:sz="6" w:space="0" w:color="auto"/>
              <w:left w:val="single" w:sz="6" w:space="0" w:color="auto"/>
              <w:bottom w:val="single" w:sz="18" w:space="0" w:color="auto"/>
              <w:right w:val="single" w:sz="18"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A - Aile gauche(AG)</w:t>
            </w:r>
          </w:p>
        </w:tc>
      </w:tr>
      <w:tr w:rsidR="00590AAE" w:rsidRPr="00422DDD" w:rsidTr="00CC2857">
        <w:trPr>
          <w:jc w:val="center"/>
        </w:trPr>
        <w:tc>
          <w:tcPr>
            <w:tcW w:w="3035" w:type="dxa"/>
            <w:tcBorders>
              <w:top w:val="single" w:sz="18" w:space="0" w:color="auto"/>
              <w:left w:val="single" w:sz="18" w:space="0" w:color="auto"/>
              <w:bottom w:val="single" w:sz="6" w:space="0" w:color="auto"/>
              <w:right w:val="single" w:sz="6" w:space="0" w:color="auto"/>
            </w:tcBorders>
          </w:tcPr>
          <w:p w:rsidR="00114198" w:rsidRDefault="00114198" w:rsidP="007245EE">
            <w:pPr>
              <w:jc w:val="center"/>
              <w:rPr>
                <w:sz w:val="28"/>
                <w:szCs w:val="28"/>
              </w:rPr>
            </w:pPr>
          </w:p>
          <w:p w:rsidR="00590AAE" w:rsidRDefault="00114198" w:rsidP="007245EE">
            <w:pPr>
              <w:jc w:val="center"/>
              <w:rPr>
                <w:sz w:val="28"/>
                <w:szCs w:val="28"/>
              </w:rPr>
            </w:pPr>
            <w:r>
              <w:rPr>
                <w:sz w:val="28"/>
                <w:szCs w:val="28"/>
              </w:rPr>
              <w:t xml:space="preserve">Centre </w:t>
            </w:r>
            <w:r w:rsidR="00590AAE">
              <w:rPr>
                <w:sz w:val="28"/>
                <w:szCs w:val="28"/>
              </w:rPr>
              <w:t>1</w:t>
            </w:r>
            <w:r w:rsidR="00265A38">
              <w:rPr>
                <w:sz w:val="28"/>
                <w:szCs w:val="28"/>
              </w:rPr>
              <w:t>(C1)</w:t>
            </w:r>
          </w:p>
          <w:p w:rsidR="00114198" w:rsidRPr="00422DDD" w:rsidRDefault="00114198" w:rsidP="007245EE">
            <w:pPr>
              <w:jc w:val="center"/>
              <w:rPr>
                <w:sz w:val="28"/>
                <w:szCs w:val="28"/>
              </w:rPr>
            </w:pPr>
          </w:p>
        </w:tc>
        <w:tc>
          <w:tcPr>
            <w:tcW w:w="3285" w:type="dxa"/>
            <w:tcBorders>
              <w:top w:val="single" w:sz="18" w:space="0" w:color="auto"/>
              <w:left w:val="single" w:sz="6" w:space="0" w:color="auto"/>
              <w:bottom w:val="single" w:sz="6" w:space="0" w:color="auto"/>
              <w:right w:val="single" w:sz="6" w:space="0" w:color="auto"/>
            </w:tcBorders>
          </w:tcPr>
          <w:p w:rsidR="00114198" w:rsidRDefault="00114198" w:rsidP="007245EE">
            <w:pPr>
              <w:jc w:val="center"/>
              <w:rPr>
                <w:sz w:val="28"/>
                <w:szCs w:val="28"/>
              </w:rPr>
            </w:pPr>
          </w:p>
          <w:p w:rsidR="00590AAE" w:rsidRPr="00422DDD" w:rsidRDefault="00114198" w:rsidP="007245EE">
            <w:pPr>
              <w:jc w:val="center"/>
              <w:rPr>
                <w:sz w:val="28"/>
                <w:szCs w:val="28"/>
              </w:rPr>
            </w:pPr>
            <w:r>
              <w:rPr>
                <w:sz w:val="28"/>
                <w:szCs w:val="28"/>
              </w:rPr>
              <w:t>Centre 2</w:t>
            </w:r>
            <w:r w:rsidR="00265A38">
              <w:rPr>
                <w:sz w:val="28"/>
                <w:szCs w:val="28"/>
              </w:rPr>
              <w:t>(C2)</w:t>
            </w:r>
          </w:p>
        </w:tc>
        <w:tc>
          <w:tcPr>
            <w:tcW w:w="3036" w:type="dxa"/>
            <w:tcBorders>
              <w:top w:val="single" w:sz="18" w:space="0" w:color="auto"/>
              <w:left w:val="single" w:sz="6" w:space="0" w:color="auto"/>
              <w:bottom w:val="single" w:sz="6" w:space="0" w:color="auto"/>
              <w:right w:val="single" w:sz="18" w:space="0" w:color="auto"/>
            </w:tcBorders>
          </w:tcPr>
          <w:p w:rsidR="00114198" w:rsidRDefault="00114198" w:rsidP="00114198">
            <w:pPr>
              <w:jc w:val="center"/>
              <w:rPr>
                <w:sz w:val="28"/>
                <w:szCs w:val="28"/>
              </w:rPr>
            </w:pPr>
          </w:p>
          <w:p w:rsidR="00590AAE" w:rsidRPr="00422DDD" w:rsidRDefault="00114198" w:rsidP="00114198">
            <w:pPr>
              <w:jc w:val="center"/>
              <w:rPr>
                <w:sz w:val="28"/>
                <w:szCs w:val="28"/>
              </w:rPr>
            </w:pPr>
            <w:r>
              <w:rPr>
                <w:sz w:val="28"/>
                <w:szCs w:val="28"/>
              </w:rPr>
              <w:t>Centre 3</w:t>
            </w:r>
            <w:r w:rsidR="00265A38">
              <w:rPr>
                <w:sz w:val="28"/>
                <w:szCs w:val="28"/>
              </w:rPr>
              <w:t>(C3)</w:t>
            </w:r>
          </w:p>
        </w:tc>
      </w:tr>
      <w:tr w:rsidR="007245EE" w:rsidRPr="00422DDD" w:rsidTr="00CC2857">
        <w:trPr>
          <w:jc w:val="center"/>
        </w:trPr>
        <w:tc>
          <w:tcPr>
            <w:tcW w:w="3035" w:type="dxa"/>
            <w:tcBorders>
              <w:top w:val="single" w:sz="18" w:space="0" w:color="auto"/>
              <w:left w:val="single" w:sz="18" w:space="0" w:color="auto"/>
              <w:bottom w:val="single" w:sz="6" w:space="0" w:color="auto"/>
              <w:right w:val="single" w:sz="6"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B - Aile gauche(BG)</w:t>
            </w:r>
          </w:p>
        </w:tc>
        <w:tc>
          <w:tcPr>
            <w:tcW w:w="3285" w:type="dxa"/>
            <w:tcBorders>
              <w:top w:val="single" w:sz="18" w:space="0" w:color="auto"/>
              <w:left w:val="single" w:sz="6" w:space="0" w:color="auto"/>
              <w:bottom w:val="single" w:sz="6" w:space="0" w:color="auto"/>
              <w:right w:val="single" w:sz="6"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B – Centre(BC)</w:t>
            </w:r>
          </w:p>
          <w:p w:rsidR="007245EE" w:rsidRPr="00422DDD" w:rsidRDefault="007245EE" w:rsidP="007245EE">
            <w:pPr>
              <w:jc w:val="center"/>
              <w:rPr>
                <w:sz w:val="28"/>
                <w:szCs w:val="28"/>
              </w:rPr>
            </w:pPr>
          </w:p>
        </w:tc>
        <w:tc>
          <w:tcPr>
            <w:tcW w:w="3036" w:type="dxa"/>
            <w:tcBorders>
              <w:top w:val="single" w:sz="18" w:space="0" w:color="auto"/>
              <w:left w:val="single" w:sz="6" w:space="0" w:color="auto"/>
              <w:bottom w:val="single" w:sz="6" w:space="0" w:color="auto"/>
              <w:right w:val="single" w:sz="18"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B – Aile droite(BD)</w:t>
            </w:r>
          </w:p>
        </w:tc>
      </w:tr>
      <w:tr w:rsidR="007245EE" w:rsidRPr="00422DDD" w:rsidTr="00CC2857">
        <w:trPr>
          <w:jc w:val="center"/>
        </w:trPr>
        <w:tc>
          <w:tcPr>
            <w:tcW w:w="9356" w:type="dxa"/>
            <w:gridSpan w:val="3"/>
            <w:tcBorders>
              <w:top w:val="single" w:sz="6" w:space="0" w:color="auto"/>
              <w:left w:val="single" w:sz="18" w:space="0" w:color="auto"/>
              <w:bottom w:val="single" w:sz="18" w:space="0" w:color="auto"/>
              <w:right w:val="single" w:sz="18" w:space="0" w:color="auto"/>
            </w:tcBorders>
          </w:tcPr>
          <w:p w:rsidR="007245EE" w:rsidRPr="00422DDD" w:rsidRDefault="007245EE" w:rsidP="007245EE">
            <w:pPr>
              <w:jc w:val="center"/>
              <w:rPr>
                <w:sz w:val="28"/>
                <w:szCs w:val="28"/>
              </w:rPr>
            </w:pPr>
          </w:p>
          <w:p w:rsidR="007245EE" w:rsidRPr="00422DDD" w:rsidRDefault="007245EE" w:rsidP="007245EE">
            <w:pPr>
              <w:jc w:val="center"/>
              <w:rPr>
                <w:sz w:val="28"/>
                <w:szCs w:val="28"/>
              </w:rPr>
            </w:pPr>
            <w:r w:rsidRPr="00422DDD">
              <w:rPr>
                <w:sz w:val="28"/>
                <w:szCs w:val="28"/>
              </w:rPr>
              <w:t>B - Ligne de réserve(BR)</w:t>
            </w:r>
          </w:p>
          <w:p w:rsidR="007245EE" w:rsidRPr="00422DDD" w:rsidRDefault="007245EE" w:rsidP="007245EE">
            <w:pPr>
              <w:jc w:val="center"/>
              <w:rPr>
                <w:sz w:val="28"/>
                <w:szCs w:val="28"/>
              </w:rPr>
            </w:pPr>
          </w:p>
        </w:tc>
      </w:tr>
    </w:tbl>
    <w:p w:rsidR="00FC22BF" w:rsidRPr="00422DDD" w:rsidRDefault="009E3176" w:rsidP="00CB585E">
      <w:r w:rsidRPr="00422DDD">
        <w:t>Les zones sont lié</w:t>
      </w:r>
      <w:r w:rsidR="00417E64" w:rsidRPr="00422DDD">
        <w:t>e</w:t>
      </w:r>
      <w:r w:rsidRPr="00422DDD">
        <w:t xml:space="preserve">s aux autres, </w:t>
      </w:r>
      <w:r w:rsidR="0097057E" w:rsidRPr="00422DDD">
        <w:t>donc</w:t>
      </w:r>
      <w:r w:rsidRPr="00422DDD">
        <w:t xml:space="preserve"> adjacentes, par un </w:t>
      </w:r>
      <w:r w:rsidRPr="00422DDD">
        <w:rPr>
          <w:b/>
        </w:rPr>
        <w:t>bord</w:t>
      </w:r>
      <w:r w:rsidR="00417E64" w:rsidRPr="00422DDD">
        <w:t xml:space="preserve"> et non</w:t>
      </w:r>
      <w:r w:rsidR="00114198">
        <w:t xml:space="preserve"> par un</w:t>
      </w:r>
      <w:r w:rsidRPr="00422DDD">
        <w:t xml:space="preserve"> interstice. </w:t>
      </w:r>
      <w:r w:rsidR="00265A38">
        <w:t>Copiez cette carte sur un tableau ou une grande feuille pour visualiser ce qui se passe.</w:t>
      </w:r>
      <w:r w:rsidR="00A05007">
        <w:t xml:space="preserve"> Chaque zone est définie par son </w:t>
      </w:r>
      <w:r w:rsidR="00A05007" w:rsidRPr="00A05007">
        <w:rPr>
          <w:b/>
        </w:rPr>
        <w:t>terrain</w:t>
      </w:r>
      <w:r w:rsidR="00B21DE5">
        <w:rPr>
          <w:b/>
        </w:rPr>
        <w:t xml:space="preserve"> </w:t>
      </w:r>
      <w:r w:rsidR="00B21DE5">
        <w:t>(</w:t>
      </w:r>
      <w:r w:rsidR="00B21DE5" w:rsidRPr="00B21DE5">
        <w:rPr>
          <w:i/>
        </w:rPr>
        <w:t xml:space="preserve">voir </w:t>
      </w:r>
      <w:r w:rsidR="00B21DE5" w:rsidRPr="00B21DE5">
        <w:rPr>
          <w:i/>
        </w:rPr>
        <w:fldChar w:fldCharType="begin"/>
      </w:r>
      <w:r w:rsidR="00B21DE5" w:rsidRPr="00B21DE5">
        <w:rPr>
          <w:i/>
        </w:rPr>
        <w:instrText xml:space="preserve"> REF _Ref457375528 \h </w:instrText>
      </w:r>
      <w:r w:rsidR="00B21DE5">
        <w:rPr>
          <w:i/>
        </w:rPr>
        <w:instrText xml:space="preserve"> \* MERGEFORMAT </w:instrText>
      </w:r>
      <w:r w:rsidR="00B21DE5" w:rsidRPr="00B21DE5">
        <w:rPr>
          <w:i/>
        </w:rPr>
      </w:r>
      <w:r w:rsidR="00B21DE5" w:rsidRPr="00B21DE5">
        <w:rPr>
          <w:i/>
        </w:rPr>
        <w:fldChar w:fldCharType="separate"/>
      </w:r>
      <w:r w:rsidR="00DD1A28" w:rsidRPr="00DD1A28">
        <w:rPr>
          <w:i/>
        </w:rPr>
        <w:t>8.5.8 Terrains</w:t>
      </w:r>
      <w:r w:rsidR="00B21DE5" w:rsidRPr="00B21DE5">
        <w:rPr>
          <w:i/>
        </w:rPr>
        <w:fldChar w:fldCharType="end"/>
      </w:r>
      <w:r w:rsidR="00B21DE5">
        <w:t>)</w:t>
      </w:r>
      <w:r w:rsidR="00A05007">
        <w:t xml:space="preserve">. </w:t>
      </w:r>
      <w:r w:rsidR="00FC22BF" w:rsidRPr="00422DDD">
        <w:t>Déterminez au moins un</w:t>
      </w:r>
      <w:r w:rsidR="00FC22BF">
        <w:t xml:space="preserve"> </w:t>
      </w:r>
      <w:r w:rsidR="00FC22BF" w:rsidRPr="00FC22BF">
        <w:rPr>
          <w:shd w:val="clear" w:color="auto" w:fill="FFFF00"/>
        </w:rPr>
        <w:t>attaquant</w:t>
      </w:r>
      <w:r w:rsidR="00FC22BF">
        <w:t>. Les deux camps peuvent l’</w:t>
      </w:r>
      <w:r w:rsidR="00265A38">
        <w:t>être</w:t>
      </w:r>
      <w:r w:rsidR="00FC22BF" w:rsidRPr="00422DDD">
        <w:t xml:space="preserve">. </w:t>
      </w:r>
      <w:r w:rsidR="00265A38">
        <w:t>C</w:t>
      </w:r>
      <w:r w:rsidR="00A05007">
        <w:t>e</w:t>
      </w:r>
      <w:r w:rsidR="00265A38">
        <w:t xml:space="preserve"> qui n’attaque pas se défend</w:t>
      </w:r>
      <w:r w:rsidR="00FC22BF" w:rsidRPr="00422DDD">
        <w:t>.</w:t>
      </w:r>
    </w:p>
    <w:p w:rsidR="00FC22BF" w:rsidRPr="00422DDD" w:rsidRDefault="00FC22BF" w:rsidP="00FC22BF">
      <w:pPr>
        <w:pStyle w:val="Titre3"/>
      </w:pPr>
      <w:bookmarkStart w:id="235" w:name="_Toc208477910"/>
      <w:r w:rsidRPr="00422DDD">
        <w:t>9.1.2 Unités</w:t>
      </w:r>
      <w:bookmarkEnd w:id="235"/>
      <w:r w:rsidRPr="00422DDD">
        <w:t xml:space="preserve"> </w:t>
      </w:r>
    </w:p>
    <w:p w:rsidR="00FC22BF" w:rsidRDefault="00FC22BF" w:rsidP="00FC22BF">
      <w:r w:rsidRPr="00422DDD">
        <w:t xml:space="preserve">Chaque </w:t>
      </w:r>
      <w:r>
        <w:t xml:space="preserve">armée </w:t>
      </w:r>
      <w:r w:rsidRPr="00422DDD">
        <w:t>est composé</w:t>
      </w:r>
      <w:r>
        <w:t>e</w:t>
      </w:r>
      <w:r w:rsidRPr="00422DDD">
        <w:t xml:space="preserve"> </w:t>
      </w:r>
      <w:r w:rsidR="00CE1B30">
        <w:t>d’une</w:t>
      </w:r>
      <w:r>
        <w:t xml:space="preserve"> à plusieurs </w:t>
      </w:r>
      <w:r w:rsidRPr="00422DDD">
        <w:t xml:space="preserve">d’unités de combat </w:t>
      </w:r>
      <w:r>
        <w:t>ayant chacun des combattants au profil homogène (Chevaliers, Miliciens, Archers etc).</w:t>
      </w:r>
      <w:r w:rsidRPr="00422DDD">
        <w:t xml:space="preserve"> </w:t>
      </w:r>
    </w:p>
    <w:p w:rsidR="00FC22BF" w:rsidRDefault="00FC22BF" w:rsidP="00FC22BF">
      <w:r w:rsidRPr="00422DDD">
        <w:t xml:space="preserve">Il y a trois </w:t>
      </w:r>
      <w:r w:rsidRPr="001C4B51">
        <w:rPr>
          <w:b/>
        </w:rPr>
        <w:t>types</w:t>
      </w:r>
      <w:r w:rsidRPr="00422DDD">
        <w:t xml:space="preserve"> d’unités : </w:t>
      </w:r>
      <w:r w:rsidRPr="00DE2B57">
        <w:rPr>
          <w:b/>
          <w:shd w:val="clear" w:color="auto" w:fill="DDD9C3" w:themeFill="background2" w:themeFillShade="E6"/>
        </w:rPr>
        <w:t>(P)iètons</w:t>
      </w:r>
      <w:r w:rsidRPr="00FC22BF">
        <w:rPr>
          <w:b/>
        </w:rPr>
        <w:t xml:space="preserve">,  </w:t>
      </w:r>
      <w:r w:rsidRPr="00DE2B57">
        <w:rPr>
          <w:b/>
          <w:shd w:val="clear" w:color="auto" w:fill="DBE5F1" w:themeFill="accent1" w:themeFillTint="33"/>
        </w:rPr>
        <w:t>(C)avalerie</w:t>
      </w:r>
      <w:r w:rsidRPr="00FC22BF">
        <w:rPr>
          <w:b/>
        </w:rPr>
        <w:t xml:space="preserve">, </w:t>
      </w:r>
      <w:r w:rsidRPr="00DE2B57">
        <w:rPr>
          <w:b/>
          <w:shd w:val="clear" w:color="auto" w:fill="FDE9D9" w:themeFill="accent6" w:themeFillTint="33"/>
        </w:rPr>
        <w:t>(E)ngins</w:t>
      </w:r>
      <w:r w:rsidR="006E15A4">
        <w:t>, voir plus loin.</w:t>
      </w:r>
      <w:r w:rsidRPr="00422DDD">
        <w:t xml:space="preserve"> </w:t>
      </w:r>
    </w:p>
    <w:p w:rsidR="00DE2B57" w:rsidRDefault="00DE2B57" w:rsidP="00FC22BF">
      <w:r>
        <w:t xml:space="preserve">D’autre part, une unité peut être </w:t>
      </w:r>
      <w:r w:rsidR="001C4B51">
        <w:t xml:space="preserve">soit </w:t>
      </w:r>
      <w:r>
        <w:t xml:space="preserve">de </w:t>
      </w:r>
      <w:r w:rsidRPr="006E15A4">
        <w:rPr>
          <w:b/>
        </w:rPr>
        <w:t>Mêlée</w:t>
      </w:r>
      <w:r>
        <w:t xml:space="preserve"> </w:t>
      </w:r>
      <w:r w:rsidR="001C4B51">
        <w:t xml:space="preserve">soit </w:t>
      </w:r>
      <w:r>
        <w:t xml:space="preserve">de </w:t>
      </w:r>
      <w:r w:rsidRPr="006E15A4">
        <w:rPr>
          <w:b/>
        </w:rPr>
        <w:t>Tir</w:t>
      </w:r>
      <w:r w:rsidR="001C4B51">
        <w:rPr>
          <w:b/>
        </w:rPr>
        <w:t xml:space="preserve">. </w:t>
      </w:r>
      <w:r w:rsidR="001C4B51">
        <w:t>To</w:t>
      </w:r>
      <w:r>
        <w:t>us les Engins sont des unités de Tir.</w:t>
      </w:r>
    </w:p>
    <w:p w:rsidR="00D023BA" w:rsidRDefault="007D6DF3" w:rsidP="00FC22BF">
      <w:r>
        <w:t xml:space="preserve">Chaque unité a un </w:t>
      </w:r>
      <w:r w:rsidRPr="007D6DF3">
        <w:rPr>
          <w:b/>
        </w:rPr>
        <w:t>NCV</w:t>
      </w:r>
      <w:r>
        <w:t xml:space="preserve"> = nombre de combattants qui la compose et un </w:t>
      </w:r>
      <w:r w:rsidRPr="007D6DF3">
        <w:rPr>
          <w:b/>
        </w:rPr>
        <w:t>N10</w:t>
      </w:r>
      <w:r>
        <w:t xml:space="preserve"> = NCV/10 utilisé pour les calculs et le moral pendant la bataille (toujours 1 pour les Engins).</w:t>
      </w:r>
      <w:r w:rsidR="00D023BA">
        <w:t xml:space="preserve"> </w:t>
      </w:r>
    </w:p>
    <w:p w:rsidR="007D6DF3" w:rsidRDefault="00D023BA" w:rsidP="00FC22BF">
      <w:r>
        <w:t xml:space="preserve">Gérez ce niveau de perte (=le nombre de N10 perdus, de 0 à 10) de manière permanente ! </w:t>
      </w:r>
    </w:p>
    <w:p w:rsidR="0032560F" w:rsidRDefault="0032560F" w:rsidP="00FC22BF"/>
    <w:p w:rsidR="00DE2B57" w:rsidRDefault="00FC22BF" w:rsidP="00FC22BF">
      <w:r w:rsidRPr="00FC22BF">
        <w:rPr>
          <w:u w:val="single"/>
        </w:rPr>
        <w:t>Cavalerie</w:t>
      </w:r>
      <w:r>
        <w:t> : p</w:t>
      </w:r>
      <w:r w:rsidRPr="00422DDD">
        <w:t xml:space="preserve">our qu’une unité soit considérée </w:t>
      </w:r>
      <w:r>
        <w:t xml:space="preserve">de </w:t>
      </w:r>
      <w:r w:rsidRPr="00422DDD">
        <w:t>C</w:t>
      </w:r>
      <w:r>
        <w:t>avalerie</w:t>
      </w:r>
      <w:r w:rsidRPr="00422DDD">
        <w:t xml:space="preserve">, elle ne doit contenir que des combattants montés. Une unité C </w:t>
      </w:r>
      <w:r w:rsidRPr="001C4B51">
        <w:rPr>
          <w:b/>
        </w:rPr>
        <w:t>peut</w:t>
      </w:r>
      <w:r w:rsidRPr="00422DDD">
        <w:t xml:space="preserve"> démonter avant ou pendant la bataille et devenir une unité P</w:t>
      </w:r>
      <w:r>
        <w:t xml:space="preserve">. Une unité C </w:t>
      </w:r>
      <w:r w:rsidRPr="001C4B51">
        <w:rPr>
          <w:b/>
        </w:rPr>
        <w:t>doit</w:t>
      </w:r>
      <w:r w:rsidRPr="00422DDD">
        <w:t xml:space="preserve"> démonter dès qu’elle rentre dans un</w:t>
      </w:r>
      <w:r w:rsidR="00265A38">
        <w:t xml:space="preserve"> terrain </w:t>
      </w:r>
      <w:r w:rsidR="00265A38">
        <w:rPr>
          <w:i/>
        </w:rPr>
        <w:t>T</w:t>
      </w:r>
      <w:r w:rsidRPr="00FC22BF">
        <w:rPr>
          <w:i/>
        </w:rPr>
        <w:t>rès fermé</w:t>
      </w:r>
      <w:r w:rsidRPr="00422DDD">
        <w:t xml:space="preserve">. Ce faisant elle perd 10% de son NCV </w:t>
      </w:r>
      <w:r w:rsidR="00265A38">
        <w:t xml:space="preserve">actuel </w:t>
      </w:r>
      <w:r w:rsidRPr="00422DDD">
        <w:t xml:space="preserve">pour garder les montures. </w:t>
      </w:r>
    </w:p>
    <w:p w:rsidR="0032560F" w:rsidRDefault="0032560F" w:rsidP="00FC22BF"/>
    <w:p w:rsidR="00DE2B57" w:rsidRDefault="00DE2B57" w:rsidP="00FC22BF">
      <w:r w:rsidRPr="00DE2B57">
        <w:rPr>
          <w:u w:val="single"/>
        </w:rPr>
        <w:lastRenderedPageBreak/>
        <w:t>Unité de tir</w:t>
      </w:r>
      <w:r>
        <w:t> : toutes ces unités sont considérée</w:t>
      </w:r>
      <w:r w:rsidR="00052CCF">
        <w:t>s</w:t>
      </w:r>
      <w:r>
        <w:t xml:space="preserve"> comme possédant des </w:t>
      </w:r>
      <w:r w:rsidRPr="00DE2B57">
        <w:rPr>
          <w:b/>
        </w:rPr>
        <w:t>Dagues</w:t>
      </w:r>
      <w:r>
        <w:t xml:space="preserve"> en mêlée</w:t>
      </w:r>
      <w:r w:rsidR="006E15A4">
        <w:t>, une fois les munitions épuisées, la VO et VD diminuent donc de 5 chacune</w:t>
      </w:r>
      <w:r>
        <w:t>.</w:t>
      </w:r>
    </w:p>
    <w:p w:rsidR="0032560F" w:rsidRDefault="0032560F" w:rsidP="00FC22BF"/>
    <w:p w:rsidR="00FC22BF" w:rsidRPr="006E15A4" w:rsidRDefault="000B3CDB" w:rsidP="00FC22BF">
      <w:pPr>
        <w:rPr>
          <w:b/>
        </w:rPr>
      </w:pPr>
      <w:r>
        <w:rPr>
          <w:u w:val="single"/>
        </w:rPr>
        <w:t>Catégorie</w:t>
      </w:r>
      <w:r w:rsidR="003B1FEB">
        <w:t xml:space="preserve">: les unités sont définies par </w:t>
      </w:r>
      <w:r w:rsidR="001C4B51">
        <w:t>un</w:t>
      </w:r>
      <w:r>
        <w:t>e</w:t>
      </w:r>
      <w:r w:rsidR="003B1FEB">
        <w:t xml:space="preserve"> </w:t>
      </w:r>
      <w:r>
        <w:t xml:space="preserve">catégorie </w:t>
      </w:r>
      <w:r w:rsidR="003B1FEB">
        <w:t>de combattant et son équipement. La combinaison des deux permet de calculer les VO/VD/</w:t>
      </w:r>
      <w:r w:rsidR="00EA143F">
        <w:t>AR/</w:t>
      </w:r>
      <w:r w:rsidR="003B1FEB">
        <w:t xml:space="preserve">M </w:t>
      </w:r>
      <w:r w:rsidR="00EA143F">
        <w:t xml:space="preserve">moyennes </w:t>
      </w:r>
      <w:r w:rsidR="003B1FEB">
        <w:t>utilisé</w:t>
      </w:r>
      <w:r w:rsidR="00EA143F">
        <w:t>e</w:t>
      </w:r>
      <w:r w:rsidR="003B1FEB">
        <w:t xml:space="preserve">s en combat. </w:t>
      </w:r>
      <w:r w:rsidR="006E15A4">
        <w:t xml:space="preserve">Les </w:t>
      </w:r>
      <w:r w:rsidR="004713AC">
        <w:t>nom</w:t>
      </w:r>
      <w:r>
        <w:t>s</w:t>
      </w:r>
      <w:r w:rsidR="004713AC">
        <w:t xml:space="preserve"> des unités de Tir sont indiqué</w:t>
      </w:r>
      <w:r w:rsidR="006E15A4">
        <w:t xml:space="preserve">s en </w:t>
      </w:r>
      <w:r w:rsidR="006E15A4" w:rsidRPr="006E15A4">
        <w:rPr>
          <w:b/>
        </w:rPr>
        <w:t>gras</w:t>
      </w:r>
      <w:r w:rsidR="006E15A4">
        <w:t xml:space="preserve">. </w:t>
      </w:r>
      <w:r w:rsidR="006E15A4" w:rsidRPr="006E15A4">
        <w:t>Vous</w:t>
      </w:r>
      <w:r w:rsidR="006E15A4">
        <w:t xml:space="preserve"> trouverez les valeurs moyennes ainsi que les armes généralement utilisées, la possibilité d’avoir un bouclier et les notes spéciales: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468"/>
        <w:gridCol w:w="598"/>
        <w:gridCol w:w="475"/>
        <w:gridCol w:w="471"/>
        <w:gridCol w:w="466"/>
        <w:gridCol w:w="368"/>
        <w:gridCol w:w="1847"/>
        <w:gridCol w:w="951"/>
        <w:gridCol w:w="2045"/>
      </w:tblGrid>
      <w:tr w:rsidR="00EA143F" w:rsidRPr="00422DDD" w:rsidTr="006E15A4">
        <w:tc>
          <w:tcPr>
            <w:tcW w:w="0" w:type="auto"/>
          </w:tcPr>
          <w:p w:rsidR="00EA143F" w:rsidRPr="00422DDD" w:rsidRDefault="00EA143F" w:rsidP="002559CF">
            <w:pPr>
              <w:jc w:val="center"/>
              <w:rPr>
                <w:b/>
                <w:sz w:val="16"/>
                <w:szCs w:val="16"/>
              </w:rPr>
            </w:pPr>
            <w:r w:rsidRPr="00422DDD">
              <w:rPr>
                <w:b/>
                <w:sz w:val="16"/>
                <w:szCs w:val="16"/>
              </w:rPr>
              <w:t>D10</w:t>
            </w:r>
            <w:r>
              <w:rPr>
                <w:b/>
                <w:sz w:val="16"/>
                <w:szCs w:val="16"/>
              </w:rPr>
              <w:t>0</w:t>
            </w:r>
          </w:p>
        </w:tc>
        <w:tc>
          <w:tcPr>
            <w:tcW w:w="0" w:type="auto"/>
          </w:tcPr>
          <w:p w:rsidR="00EA143F" w:rsidRPr="00422DDD" w:rsidRDefault="00EA143F" w:rsidP="006F0627">
            <w:pPr>
              <w:rPr>
                <w:b/>
                <w:sz w:val="16"/>
                <w:szCs w:val="16"/>
              </w:rPr>
            </w:pPr>
            <w:r>
              <w:rPr>
                <w:b/>
                <w:sz w:val="16"/>
                <w:szCs w:val="16"/>
              </w:rPr>
              <w:t>Nom</w:t>
            </w:r>
          </w:p>
        </w:tc>
        <w:tc>
          <w:tcPr>
            <w:tcW w:w="0" w:type="auto"/>
          </w:tcPr>
          <w:p w:rsidR="00EA143F" w:rsidRDefault="000B3CDB" w:rsidP="006F0627">
            <w:pPr>
              <w:jc w:val="center"/>
              <w:rPr>
                <w:b/>
                <w:sz w:val="16"/>
                <w:szCs w:val="16"/>
              </w:rPr>
            </w:pPr>
            <w:r>
              <w:rPr>
                <w:b/>
                <w:sz w:val="16"/>
                <w:szCs w:val="16"/>
              </w:rPr>
              <w:t>Cat.</w:t>
            </w:r>
          </w:p>
        </w:tc>
        <w:tc>
          <w:tcPr>
            <w:tcW w:w="0" w:type="auto"/>
          </w:tcPr>
          <w:p w:rsidR="00EA143F" w:rsidRPr="00422DDD" w:rsidRDefault="00EA143F" w:rsidP="006F0627">
            <w:pPr>
              <w:jc w:val="center"/>
              <w:rPr>
                <w:b/>
                <w:sz w:val="16"/>
                <w:szCs w:val="16"/>
              </w:rPr>
            </w:pPr>
            <w:r>
              <w:rPr>
                <w:b/>
                <w:sz w:val="16"/>
                <w:szCs w:val="16"/>
              </w:rPr>
              <w:t>VO</w:t>
            </w:r>
          </w:p>
        </w:tc>
        <w:tc>
          <w:tcPr>
            <w:tcW w:w="0" w:type="auto"/>
          </w:tcPr>
          <w:p w:rsidR="00EA143F" w:rsidRPr="00422DDD" w:rsidRDefault="00EA143F" w:rsidP="006F0627">
            <w:pPr>
              <w:jc w:val="center"/>
              <w:rPr>
                <w:b/>
                <w:sz w:val="16"/>
                <w:szCs w:val="16"/>
              </w:rPr>
            </w:pPr>
            <w:r>
              <w:rPr>
                <w:b/>
                <w:sz w:val="16"/>
                <w:szCs w:val="16"/>
              </w:rPr>
              <w:t>VD</w:t>
            </w:r>
          </w:p>
        </w:tc>
        <w:tc>
          <w:tcPr>
            <w:tcW w:w="0" w:type="auto"/>
          </w:tcPr>
          <w:p w:rsidR="00EA143F" w:rsidRDefault="00EA143F" w:rsidP="006F0627">
            <w:pPr>
              <w:jc w:val="center"/>
              <w:rPr>
                <w:b/>
                <w:sz w:val="16"/>
                <w:szCs w:val="16"/>
              </w:rPr>
            </w:pPr>
            <w:r>
              <w:rPr>
                <w:b/>
                <w:sz w:val="16"/>
                <w:szCs w:val="16"/>
              </w:rPr>
              <w:t>AR</w:t>
            </w:r>
          </w:p>
        </w:tc>
        <w:tc>
          <w:tcPr>
            <w:tcW w:w="0" w:type="auto"/>
          </w:tcPr>
          <w:p w:rsidR="00EA143F" w:rsidRPr="00422DDD" w:rsidRDefault="00EA143F" w:rsidP="006F0627">
            <w:pPr>
              <w:jc w:val="center"/>
              <w:rPr>
                <w:b/>
                <w:sz w:val="16"/>
                <w:szCs w:val="16"/>
              </w:rPr>
            </w:pPr>
            <w:r>
              <w:rPr>
                <w:b/>
                <w:sz w:val="16"/>
                <w:szCs w:val="16"/>
              </w:rPr>
              <w:t>M</w:t>
            </w:r>
          </w:p>
        </w:tc>
        <w:tc>
          <w:tcPr>
            <w:tcW w:w="0" w:type="auto"/>
          </w:tcPr>
          <w:p w:rsidR="00EA143F" w:rsidRPr="00422DDD" w:rsidRDefault="00217025" w:rsidP="006F0627">
            <w:pPr>
              <w:jc w:val="center"/>
              <w:rPr>
                <w:b/>
                <w:sz w:val="16"/>
                <w:szCs w:val="16"/>
              </w:rPr>
            </w:pPr>
            <w:r>
              <w:rPr>
                <w:b/>
                <w:sz w:val="16"/>
                <w:szCs w:val="16"/>
              </w:rPr>
              <w:t>Arme</w:t>
            </w:r>
          </w:p>
        </w:tc>
        <w:tc>
          <w:tcPr>
            <w:tcW w:w="0" w:type="auto"/>
          </w:tcPr>
          <w:p w:rsidR="00EA143F" w:rsidRPr="00422DDD" w:rsidRDefault="00EA143F" w:rsidP="006F0627">
            <w:pPr>
              <w:jc w:val="center"/>
              <w:rPr>
                <w:b/>
                <w:sz w:val="16"/>
                <w:szCs w:val="16"/>
              </w:rPr>
            </w:pPr>
            <w:r w:rsidRPr="00422DDD">
              <w:rPr>
                <w:b/>
                <w:sz w:val="16"/>
                <w:szCs w:val="16"/>
              </w:rPr>
              <w:t>Bouclier</w:t>
            </w:r>
          </w:p>
        </w:tc>
        <w:tc>
          <w:tcPr>
            <w:tcW w:w="0" w:type="auto"/>
          </w:tcPr>
          <w:p w:rsidR="00EA143F" w:rsidRPr="00422DDD" w:rsidRDefault="00EA143F" w:rsidP="006F0627">
            <w:pPr>
              <w:jc w:val="center"/>
              <w:rPr>
                <w:b/>
                <w:sz w:val="16"/>
                <w:szCs w:val="16"/>
              </w:rPr>
            </w:pPr>
            <w:r>
              <w:rPr>
                <w:b/>
                <w:sz w:val="16"/>
                <w:szCs w:val="16"/>
              </w:rPr>
              <w:t>Notes</w:t>
            </w:r>
          </w:p>
        </w:tc>
      </w:tr>
      <w:tr w:rsidR="00EA143F" w:rsidRPr="00422DDD" w:rsidTr="006E15A4">
        <w:tc>
          <w:tcPr>
            <w:tcW w:w="0" w:type="auto"/>
            <w:shd w:val="clear" w:color="auto" w:fill="DDD9C3" w:themeFill="background2" w:themeFillShade="E6"/>
          </w:tcPr>
          <w:p w:rsidR="00EA143F" w:rsidRPr="00422DDD" w:rsidRDefault="00EA143F" w:rsidP="002559CF">
            <w:pPr>
              <w:jc w:val="center"/>
              <w:rPr>
                <w:b/>
                <w:sz w:val="16"/>
                <w:szCs w:val="16"/>
              </w:rPr>
            </w:pPr>
            <w:r>
              <w:rPr>
                <w:b/>
                <w:sz w:val="16"/>
                <w:szCs w:val="16"/>
              </w:rPr>
              <w:t>0</w:t>
            </w:r>
            <w:r w:rsidR="006E15A4">
              <w:rPr>
                <w:b/>
                <w:sz w:val="16"/>
                <w:szCs w:val="16"/>
              </w:rPr>
              <w:t>1-09</w:t>
            </w:r>
          </w:p>
        </w:tc>
        <w:tc>
          <w:tcPr>
            <w:tcW w:w="0" w:type="auto"/>
            <w:shd w:val="clear" w:color="auto" w:fill="DDD9C3" w:themeFill="background2" w:themeFillShade="E6"/>
          </w:tcPr>
          <w:p w:rsidR="00EA143F" w:rsidRPr="00422DDD" w:rsidRDefault="00EA143F" w:rsidP="006F0627">
            <w:pPr>
              <w:rPr>
                <w:sz w:val="16"/>
                <w:szCs w:val="16"/>
              </w:rPr>
            </w:pPr>
            <w:r>
              <w:rPr>
                <w:sz w:val="16"/>
                <w:szCs w:val="16"/>
              </w:rPr>
              <w:t>Homme d’Arme</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HOM</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20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20</w:t>
            </w:r>
          </w:p>
        </w:tc>
        <w:tc>
          <w:tcPr>
            <w:tcW w:w="0" w:type="auto"/>
            <w:shd w:val="clear" w:color="auto" w:fill="DDD9C3" w:themeFill="background2" w:themeFillShade="E6"/>
          </w:tcPr>
          <w:p w:rsidR="00EA143F" w:rsidRDefault="00EA143F" w:rsidP="006F0627">
            <w:pPr>
              <w:jc w:val="center"/>
              <w:rPr>
                <w:sz w:val="16"/>
                <w:szCs w:val="16"/>
              </w:rPr>
            </w:pPr>
            <w:r>
              <w:rPr>
                <w:sz w:val="16"/>
                <w:szCs w:val="16"/>
              </w:rPr>
              <w:t>2</w:t>
            </w:r>
            <w:r w:rsidR="00BE5795">
              <w:rPr>
                <w:sz w:val="16"/>
                <w:szCs w:val="16"/>
              </w:rPr>
              <w:t>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6</w:t>
            </w:r>
          </w:p>
        </w:tc>
        <w:tc>
          <w:tcPr>
            <w:tcW w:w="0" w:type="auto"/>
            <w:shd w:val="clear" w:color="auto" w:fill="DDD9C3" w:themeFill="background2" w:themeFillShade="E6"/>
          </w:tcPr>
          <w:p w:rsidR="00EA143F" w:rsidRPr="00422DDD" w:rsidRDefault="00EA143F" w:rsidP="002559CF">
            <w:pPr>
              <w:jc w:val="center"/>
              <w:rPr>
                <w:sz w:val="16"/>
                <w:szCs w:val="16"/>
              </w:rPr>
            </w:pPr>
            <w:r w:rsidRPr="00422DDD">
              <w:rPr>
                <w:sz w:val="16"/>
                <w:szCs w:val="16"/>
              </w:rPr>
              <w:t>Épée</w:t>
            </w:r>
            <w:r>
              <w:rPr>
                <w:sz w:val="16"/>
                <w:szCs w:val="16"/>
              </w:rPr>
              <w:t>/Hache/Masse</w:t>
            </w:r>
          </w:p>
        </w:tc>
        <w:tc>
          <w:tcPr>
            <w:tcW w:w="0" w:type="auto"/>
            <w:shd w:val="clear" w:color="auto" w:fill="DDD9C3" w:themeFill="background2" w:themeFillShade="E6"/>
          </w:tcPr>
          <w:p w:rsidR="00EA143F" w:rsidRPr="00422DDD" w:rsidRDefault="00EA143F" w:rsidP="006F0627">
            <w:pPr>
              <w:jc w:val="center"/>
              <w:rPr>
                <w:sz w:val="16"/>
                <w:szCs w:val="16"/>
              </w:rPr>
            </w:pPr>
          </w:p>
        </w:tc>
        <w:tc>
          <w:tcPr>
            <w:tcW w:w="0" w:type="auto"/>
            <w:shd w:val="clear" w:color="auto" w:fill="DDD9C3" w:themeFill="background2" w:themeFillShade="E6"/>
          </w:tcPr>
          <w:p w:rsidR="00EA143F" w:rsidRPr="00422DDD" w:rsidRDefault="00EA143F" w:rsidP="006F0627">
            <w:pPr>
              <w:jc w:val="center"/>
              <w:rPr>
                <w:sz w:val="16"/>
                <w:szCs w:val="16"/>
              </w:rPr>
            </w:pPr>
          </w:p>
        </w:tc>
      </w:tr>
      <w:tr w:rsidR="00EA143F" w:rsidRPr="00422DDD" w:rsidTr="006E15A4">
        <w:tc>
          <w:tcPr>
            <w:tcW w:w="0" w:type="auto"/>
            <w:shd w:val="clear" w:color="auto" w:fill="DDD9C3" w:themeFill="background2" w:themeFillShade="E6"/>
          </w:tcPr>
          <w:p w:rsidR="00EA143F" w:rsidRPr="00422DDD" w:rsidRDefault="00EA143F" w:rsidP="002559CF">
            <w:pPr>
              <w:jc w:val="center"/>
              <w:rPr>
                <w:b/>
                <w:sz w:val="16"/>
                <w:szCs w:val="16"/>
              </w:rPr>
            </w:pPr>
            <w:r>
              <w:rPr>
                <w:b/>
                <w:sz w:val="16"/>
                <w:szCs w:val="16"/>
              </w:rPr>
              <w:t>1</w:t>
            </w:r>
            <w:r w:rsidR="006E15A4">
              <w:rPr>
                <w:b/>
                <w:sz w:val="16"/>
                <w:szCs w:val="16"/>
              </w:rPr>
              <w:t>0-19</w:t>
            </w:r>
          </w:p>
        </w:tc>
        <w:tc>
          <w:tcPr>
            <w:tcW w:w="0" w:type="auto"/>
            <w:shd w:val="clear" w:color="auto" w:fill="DDD9C3" w:themeFill="background2" w:themeFillShade="E6"/>
          </w:tcPr>
          <w:p w:rsidR="00EA143F" w:rsidRPr="00422DDD" w:rsidRDefault="00EA143F" w:rsidP="006F0627">
            <w:pPr>
              <w:rPr>
                <w:sz w:val="16"/>
                <w:szCs w:val="16"/>
              </w:rPr>
            </w:pPr>
            <w:r>
              <w:rPr>
                <w:sz w:val="16"/>
                <w:szCs w:val="16"/>
              </w:rPr>
              <w:t>Barbare</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BAR</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25</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15</w:t>
            </w:r>
          </w:p>
        </w:tc>
        <w:tc>
          <w:tcPr>
            <w:tcW w:w="0" w:type="auto"/>
            <w:shd w:val="clear" w:color="auto" w:fill="DDD9C3" w:themeFill="background2" w:themeFillShade="E6"/>
          </w:tcPr>
          <w:p w:rsidR="00EA143F" w:rsidRDefault="00EA143F" w:rsidP="006F0627">
            <w:pPr>
              <w:jc w:val="center"/>
              <w:rPr>
                <w:sz w:val="16"/>
                <w:szCs w:val="16"/>
              </w:rPr>
            </w:pPr>
            <w:r>
              <w:rPr>
                <w:sz w:val="16"/>
                <w:szCs w:val="16"/>
              </w:rPr>
              <w:t>1</w:t>
            </w:r>
            <w:r w:rsidR="00BE5795">
              <w:rPr>
                <w:sz w:val="16"/>
                <w:szCs w:val="16"/>
              </w:rPr>
              <w:t>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4</w:t>
            </w:r>
          </w:p>
        </w:tc>
        <w:tc>
          <w:tcPr>
            <w:tcW w:w="0" w:type="auto"/>
            <w:shd w:val="clear" w:color="auto" w:fill="DDD9C3" w:themeFill="background2" w:themeFillShade="E6"/>
          </w:tcPr>
          <w:p w:rsidR="00EA143F" w:rsidRPr="00422DDD" w:rsidRDefault="00EA143F" w:rsidP="006F0627">
            <w:pPr>
              <w:jc w:val="center"/>
              <w:rPr>
                <w:sz w:val="16"/>
                <w:szCs w:val="16"/>
              </w:rPr>
            </w:pPr>
            <w:r w:rsidRPr="00422DDD">
              <w:rPr>
                <w:sz w:val="16"/>
                <w:szCs w:val="16"/>
              </w:rPr>
              <w:t>Toutes</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Non</w:t>
            </w:r>
          </w:p>
        </w:tc>
        <w:tc>
          <w:tcPr>
            <w:tcW w:w="0" w:type="auto"/>
            <w:shd w:val="clear" w:color="auto" w:fill="DDD9C3" w:themeFill="background2" w:themeFillShade="E6"/>
          </w:tcPr>
          <w:p w:rsidR="00EA143F" w:rsidRDefault="005D01B4" w:rsidP="006F0627">
            <w:pPr>
              <w:jc w:val="center"/>
              <w:rPr>
                <w:sz w:val="16"/>
                <w:szCs w:val="16"/>
              </w:rPr>
            </w:pPr>
            <w:r>
              <w:rPr>
                <w:sz w:val="16"/>
                <w:szCs w:val="16"/>
              </w:rPr>
              <w:t>Hache/Javelot à lancer</w:t>
            </w:r>
          </w:p>
        </w:tc>
      </w:tr>
      <w:tr w:rsidR="006E15A4" w:rsidRPr="00422DDD" w:rsidTr="00E46052">
        <w:tc>
          <w:tcPr>
            <w:tcW w:w="0" w:type="auto"/>
            <w:shd w:val="clear" w:color="auto" w:fill="DDD9C3" w:themeFill="background2" w:themeFillShade="E6"/>
          </w:tcPr>
          <w:p w:rsidR="006E15A4" w:rsidRPr="00422DDD" w:rsidRDefault="006E15A4" w:rsidP="00E46052">
            <w:pPr>
              <w:jc w:val="center"/>
              <w:rPr>
                <w:b/>
                <w:sz w:val="16"/>
                <w:szCs w:val="16"/>
              </w:rPr>
            </w:pPr>
            <w:r>
              <w:rPr>
                <w:b/>
                <w:sz w:val="16"/>
                <w:szCs w:val="16"/>
              </w:rPr>
              <w:t>20-29</w:t>
            </w:r>
          </w:p>
        </w:tc>
        <w:tc>
          <w:tcPr>
            <w:tcW w:w="0" w:type="auto"/>
            <w:shd w:val="clear" w:color="auto" w:fill="DDD9C3" w:themeFill="background2" w:themeFillShade="E6"/>
          </w:tcPr>
          <w:p w:rsidR="006E15A4" w:rsidRPr="00422DDD" w:rsidRDefault="006E15A4" w:rsidP="00E46052">
            <w:pPr>
              <w:rPr>
                <w:sz w:val="16"/>
                <w:szCs w:val="16"/>
              </w:rPr>
            </w:pPr>
            <w:r>
              <w:rPr>
                <w:sz w:val="16"/>
                <w:szCs w:val="16"/>
              </w:rPr>
              <w:t>Piquier</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PIQ</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15</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20</w:t>
            </w:r>
          </w:p>
        </w:tc>
        <w:tc>
          <w:tcPr>
            <w:tcW w:w="0" w:type="auto"/>
            <w:shd w:val="clear" w:color="auto" w:fill="DDD9C3" w:themeFill="background2" w:themeFillShade="E6"/>
          </w:tcPr>
          <w:p w:rsidR="006E15A4" w:rsidRDefault="006E15A4" w:rsidP="00E46052">
            <w:pPr>
              <w:jc w:val="center"/>
              <w:rPr>
                <w:sz w:val="16"/>
                <w:szCs w:val="16"/>
              </w:rPr>
            </w:pPr>
            <w:r>
              <w:rPr>
                <w:sz w:val="16"/>
                <w:szCs w:val="16"/>
              </w:rPr>
              <w:t>1</w:t>
            </w:r>
            <w:r w:rsidR="00BE5795">
              <w:rPr>
                <w:sz w:val="16"/>
                <w:szCs w:val="16"/>
              </w:rPr>
              <w:t>0</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5</w:t>
            </w:r>
          </w:p>
        </w:tc>
        <w:tc>
          <w:tcPr>
            <w:tcW w:w="0" w:type="auto"/>
            <w:shd w:val="clear" w:color="auto" w:fill="DDD9C3" w:themeFill="background2" w:themeFillShade="E6"/>
          </w:tcPr>
          <w:p w:rsidR="006E15A4" w:rsidRPr="00422DDD" w:rsidRDefault="006E15A4" w:rsidP="00E46052">
            <w:pPr>
              <w:jc w:val="center"/>
              <w:rPr>
                <w:sz w:val="16"/>
                <w:szCs w:val="16"/>
              </w:rPr>
            </w:pPr>
            <w:r w:rsidRPr="00422DDD">
              <w:rPr>
                <w:sz w:val="16"/>
                <w:szCs w:val="16"/>
              </w:rPr>
              <w:t>Lance/Pique</w:t>
            </w:r>
          </w:p>
        </w:tc>
        <w:tc>
          <w:tcPr>
            <w:tcW w:w="0" w:type="auto"/>
            <w:shd w:val="clear" w:color="auto" w:fill="DDD9C3" w:themeFill="background2" w:themeFillShade="E6"/>
          </w:tcPr>
          <w:p w:rsidR="006E15A4" w:rsidRPr="00422DDD" w:rsidRDefault="006E15A4" w:rsidP="00E46052">
            <w:pPr>
              <w:jc w:val="center"/>
              <w:rPr>
                <w:sz w:val="16"/>
                <w:szCs w:val="16"/>
              </w:rPr>
            </w:pPr>
          </w:p>
        </w:tc>
        <w:tc>
          <w:tcPr>
            <w:tcW w:w="0" w:type="auto"/>
            <w:shd w:val="clear" w:color="auto" w:fill="DDD9C3" w:themeFill="background2" w:themeFillShade="E6"/>
          </w:tcPr>
          <w:p w:rsidR="006E15A4" w:rsidRPr="00422DDD" w:rsidRDefault="006E15A4" w:rsidP="00E46052">
            <w:pPr>
              <w:jc w:val="center"/>
              <w:rPr>
                <w:sz w:val="16"/>
                <w:szCs w:val="16"/>
              </w:rPr>
            </w:pPr>
          </w:p>
        </w:tc>
      </w:tr>
      <w:tr w:rsidR="00EA143F" w:rsidRPr="00422DDD" w:rsidTr="006E15A4">
        <w:tc>
          <w:tcPr>
            <w:tcW w:w="0" w:type="auto"/>
            <w:shd w:val="clear" w:color="auto" w:fill="DDD9C3" w:themeFill="background2" w:themeFillShade="E6"/>
          </w:tcPr>
          <w:p w:rsidR="00EA143F" w:rsidRPr="00422DDD" w:rsidRDefault="00EA143F" w:rsidP="002559CF">
            <w:pPr>
              <w:jc w:val="center"/>
              <w:rPr>
                <w:b/>
                <w:sz w:val="16"/>
                <w:szCs w:val="16"/>
              </w:rPr>
            </w:pPr>
            <w:r>
              <w:rPr>
                <w:b/>
                <w:sz w:val="16"/>
                <w:szCs w:val="16"/>
              </w:rPr>
              <w:t>3</w:t>
            </w:r>
            <w:r w:rsidR="006E15A4">
              <w:rPr>
                <w:b/>
                <w:sz w:val="16"/>
                <w:szCs w:val="16"/>
              </w:rPr>
              <w:t>0-39</w:t>
            </w:r>
          </w:p>
        </w:tc>
        <w:tc>
          <w:tcPr>
            <w:tcW w:w="0" w:type="auto"/>
            <w:shd w:val="clear" w:color="auto" w:fill="DDD9C3" w:themeFill="background2" w:themeFillShade="E6"/>
          </w:tcPr>
          <w:p w:rsidR="00EA143F" w:rsidRPr="00422DDD" w:rsidRDefault="00EA143F" w:rsidP="006F0627">
            <w:pPr>
              <w:rPr>
                <w:sz w:val="16"/>
                <w:szCs w:val="16"/>
              </w:rPr>
            </w:pPr>
            <w:r>
              <w:rPr>
                <w:sz w:val="16"/>
                <w:szCs w:val="16"/>
              </w:rPr>
              <w:t>Mercenaire</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MER</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20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15</w:t>
            </w:r>
          </w:p>
        </w:tc>
        <w:tc>
          <w:tcPr>
            <w:tcW w:w="0" w:type="auto"/>
            <w:shd w:val="clear" w:color="auto" w:fill="DDD9C3" w:themeFill="background2" w:themeFillShade="E6"/>
          </w:tcPr>
          <w:p w:rsidR="00EA143F" w:rsidRDefault="00EA143F" w:rsidP="006F0627">
            <w:pPr>
              <w:jc w:val="center"/>
              <w:rPr>
                <w:sz w:val="16"/>
                <w:szCs w:val="16"/>
              </w:rPr>
            </w:pPr>
            <w:r>
              <w:rPr>
                <w:sz w:val="16"/>
                <w:szCs w:val="16"/>
              </w:rPr>
              <w:t>2</w:t>
            </w:r>
            <w:r w:rsidR="00BE5795">
              <w:rPr>
                <w:sz w:val="16"/>
                <w:szCs w:val="16"/>
              </w:rPr>
              <w:t>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5</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Toutes</w:t>
            </w:r>
          </w:p>
        </w:tc>
        <w:tc>
          <w:tcPr>
            <w:tcW w:w="0" w:type="auto"/>
            <w:shd w:val="clear" w:color="auto" w:fill="DDD9C3" w:themeFill="background2" w:themeFillShade="E6"/>
          </w:tcPr>
          <w:p w:rsidR="00EA143F" w:rsidRPr="00422DDD" w:rsidRDefault="00EA143F" w:rsidP="006F0627">
            <w:pPr>
              <w:jc w:val="center"/>
              <w:rPr>
                <w:sz w:val="16"/>
                <w:szCs w:val="16"/>
              </w:rPr>
            </w:pPr>
          </w:p>
        </w:tc>
        <w:tc>
          <w:tcPr>
            <w:tcW w:w="0" w:type="auto"/>
            <w:shd w:val="clear" w:color="auto" w:fill="DDD9C3" w:themeFill="background2" w:themeFillShade="E6"/>
          </w:tcPr>
          <w:p w:rsidR="00EA143F" w:rsidRPr="00422DDD" w:rsidRDefault="00EA143F" w:rsidP="006F0627">
            <w:pPr>
              <w:jc w:val="center"/>
              <w:rPr>
                <w:sz w:val="16"/>
                <w:szCs w:val="16"/>
              </w:rPr>
            </w:pPr>
          </w:p>
        </w:tc>
      </w:tr>
      <w:tr w:rsidR="006E15A4" w:rsidRPr="00422DDD" w:rsidTr="00E46052">
        <w:tc>
          <w:tcPr>
            <w:tcW w:w="0" w:type="auto"/>
            <w:shd w:val="clear" w:color="auto" w:fill="DDD9C3" w:themeFill="background2" w:themeFillShade="E6"/>
          </w:tcPr>
          <w:p w:rsidR="006E15A4" w:rsidRPr="00422DDD" w:rsidRDefault="006E15A4" w:rsidP="00E46052">
            <w:pPr>
              <w:jc w:val="center"/>
              <w:rPr>
                <w:b/>
                <w:sz w:val="16"/>
                <w:szCs w:val="16"/>
              </w:rPr>
            </w:pPr>
            <w:r>
              <w:rPr>
                <w:b/>
                <w:sz w:val="16"/>
                <w:szCs w:val="16"/>
              </w:rPr>
              <w:t>40-58</w:t>
            </w:r>
          </w:p>
        </w:tc>
        <w:tc>
          <w:tcPr>
            <w:tcW w:w="0" w:type="auto"/>
            <w:shd w:val="clear" w:color="auto" w:fill="DDD9C3" w:themeFill="background2" w:themeFillShade="E6"/>
          </w:tcPr>
          <w:p w:rsidR="006E15A4" w:rsidRPr="00422DDD" w:rsidRDefault="006E15A4" w:rsidP="00E46052">
            <w:pPr>
              <w:rPr>
                <w:sz w:val="16"/>
                <w:szCs w:val="16"/>
              </w:rPr>
            </w:pPr>
            <w:r>
              <w:rPr>
                <w:sz w:val="16"/>
                <w:szCs w:val="16"/>
              </w:rPr>
              <w:t>Milice</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MIL</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10</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15</w:t>
            </w:r>
          </w:p>
        </w:tc>
        <w:tc>
          <w:tcPr>
            <w:tcW w:w="0" w:type="auto"/>
            <w:shd w:val="clear" w:color="auto" w:fill="DDD9C3" w:themeFill="background2" w:themeFillShade="E6"/>
          </w:tcPr>
          <w:p w:rsidR="006E15A4" w:rsidRDefault="006E15A4" w:rsidP="00E46052">
            <w:pPr>
              <w:jc w:val="center"/>
              <w:rPr>
                <w:sz w:val="16"/>
                <w:szCs w:val="16"/>
              </w:rPr>
            </w:pPr>
            <w:r>
              <w:rPr>
                <w:sz w:val="16"/>
                <w:szCs w:val="16"/>
              </w:rPr>
              <w:t>1</w:t>
            </w:r>
            <w:r w:rsidR="00BE5795">
              <w:rPr>
                <w:sz w:val="16"/>
                <w:szCs w:val="16"/>
              </w:rPr>
              <w:t>0</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3</w:t>
            </w:r>
          </w:p>
        </w:tc>
        <w:tc>
          <w:tcPr>
            <w:tcW w:w="0" w:type="auto"/>
            <w:shd w:val="clear" w:color="auto" w:fill="DDD9C3" w:themeFill="background2" w:themeFillShade="E6"/>
          </w:tcPr>
          <w:p w:rsidR="006E15A4" w:rsidRPr="00422DDD" w:rsidRDefault="006E15A4" w:rsidP="00E46052">
            <w:pPr>
              <w:jc w:val="center"/>
              <w:rPr>
                <w:sz w:val="16"/>
                <w:szCs w:val="16"/>
              </w:rPr>
            </w:pPr>
            <w:r w:rsidRPr="00422DDD">
              <w:rPr>
                <w:sz w:val="16"/>
                <w:szCs w:val="16"/>
              </w:rPr>
              <w:t>Masse/Dague</w:t>
            </w:r>
            <w:r w:rsidR="001C4B51">
              <w:rPr>
                <w:sz w:val="16"/>
                <w:szCs w:val="16"/>
              </w:rPr>
              <w:t>/Pique</w:t>
            </w:r>
          </w:p>
        </w:tc>
        <w:tc>
          <w:tcPr>
            <w:tcW w:w="0" w:type="auto"/>
            <w:shd w:val="clear" w:color="auto" w:fill="DDD9C3" w:themeFill="background2" w:themeFillShade="E6"/>
          </w:tcPr>
          <w:p w:rsidR="006E15A4" w:rsidRPr="00422DDD" w:rsidRDefault="006E15A4" w:rsidP="00E46052">
            <w:pPr>
              <w:jc w:val="center"/>
              <w:rPr>
                <w:sz w:val="16"/>
                <w:szCs w:val="16"/>
              </w:rPr>
            </w:pPr>
            <w:r>
              <w:rPr>
                <w:sz w:val="16"/>
                <w:szCs w:val="16"/>
              </w:rPr>
              <w:t>Non</w:t>
            </w:r>
          </w:p>
        </w:tc>
        <w:tc>
          <w:tcPr>
            <w:tcW w:w="0" w:type="auto"/>
            <w:shd w:val="clear" w:color="auto" w:fill="DDD9C3" w:themeFill="background2" w:themeFillShade="E6"/>
          </w:tcPr>
          <w:p w:rsidR="006E15A4" w:rsidRDefault="006E15A4" w:rsidP="00E46052">
            <w:pPr>
              <w:jc w:val="center"/>
              <w:rPr>
                <w:sz w:val="16"/>
                <w:szCs w:val="16"/>
              </w:rPr>
            </w:pPr>
          </w:p>
        </w:tc>
      </w:tr>
      <w:tr w:rsidR="00EA143F" w:rsidRPr="00422DDD" w:rsidTr="006E15A4">
        <w:tc>
          <w:tcPr>
            <w:tcW w:w="0" w:type="auto"/>
            <w:shd w:val="clear" w:color="auto" w:fill="DDD9C3" w:themeFill="background2" w:themeFillShade="E6"/>
          </w:tcPr>
          <w:p w:rsidR="00EA143F" w:rsidRPr="00422DDD" w:rsidRDefault="00EA143F" w:rsidP="002559CF">
            <w:pPr>
              <w:jc w:val="center"/>
              <w:rPr>
                <w:b/>
                <w:sz w:val="16"/>
                <w:szCs w:val="16"/>
              </w:rPr>
            </w:pPr>
            <w:r>
              <w:rPr>
                <w:b/>
                <w:sz w:val="16"/>
                <w:szCs w:val="16"/>
              </w:rPr>
              <w:t>5</w:t>
            </w:r>
            <w:r w:rsidR="006E15A4">
              <w:rPr>
                <w:b/>
                <w:sz w:val="16"/>
                <w:szCs w:val="16"/>
              </w:rPr>
              <w:t>9-70</w:t>
            </w:r>
          </w:p>
        </w:tc>
        <w:tc>
          <w:tcPr>
            <w:tcW w:w="0" w:type="auto"/>
            <w:shd w:val="clear" w:color="auto" w:fill="DDD9C3" w:themeFill="background2" w:themeFillShade="E6"/>
          </w:tcPr>
          <w:p w:rsidR="00EA143F" w:rsidRPr="006E15A4" w:rsidRDefault="00EA143F" w:rsidP="006F0627">
            <w:pPr>
              <w:rPr>
                <w:b/>
                <w:sz w:val="16"/>
                <w:szCs w:val="16"/>
              </w:rPr>
            </w:pPr>
            <w:r w:rsidRPr="006E15A4">
              <w:rPr>
                <w:b/>
                <w:sz w:val="16"/>
                <w:szCs w:val="16"/>
              </w:rPr>
              <w:t>Tireur</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TIR</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10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10</w:t>
            </w:r>
          </w:p>
        </w:tc>
        <w:tc>
          <w:tcPr>
            <w:tcW w:w="0" w:type="auto"/>
            <w:shd w:val="clear" w:color="auto" w:fill="DDD9C3" w:themeFill="background2" w:themeFillShade="E6"/>
          </w:tcPr>
          <w:p w:rsidR="00EA143F" w:rsidRDefault="00EA143F" w:rsidP="006F0627">
            <w:pPr>
              <w:jc w:val="center"/>
              <w:rPr>
                <w:sz w:val="16"/>
                <w:szCs w:val="16"/>
              </w:rPr>
            </w:pPr>
            <w:r>
              <w:rPr>
                <w:sz w:val="16"/>
                <w:szCs w:val="16"/>
              </w:rPr>
              <w:t>0</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4</w:t>
            </w:r>
          </w:p>
        </w:tc>
        <w:tc>
          <w:tcPr>
            <w:tcW w:w="0" w:type="auto"/>
            <w:shd w:val="clear" w:color="auto" w:fill="DDD9C3" w:themeFill="background2" w:themeFillShade="E6"/>
          </w:tcPr>
          <w:p w:rsidR="00EA143F" w:rsidRPr="00422DDD" w:rsidRDefault="00EA143F" w:rsidP="006F0627">
            <w:pPr>
              <w:jc w:val="center"/>
              <w:rPr>
                <w:sz w:val="16"/>
                <w:szCs w:val="16"/>
              </w:rPr>
            </w:pPr>
            <w:r w:rsidRPr="00422DDD">
              <w:rPr>
                <w:sz w:val="16"/>
                <w:szCs w:val="16"/>
              </w:rPr>
              <w:t>Arc/Arbalète/Fronde</w:t>
            </w:r>
          </w:p>
        </w:tc>
        <w:tc>
          <w:tcPr>
            <w:tcW w:w="0" w:type="auto"/>
            <w:shd w:val="clear" w:color="auto" w:fill="DDD9C3" w:themeFill="background2" w:themeFillShade="E6"/>
          </w:tcPr>
          <w:p w:rsidR="00EA143F" w:rsidRPr="00422DDD" w:rsidRDefault="00EA143F" w:rsidP="006F0627">
            <w:pPr>
              <w:jc w:val="center"/>
              <w:rPr>
                <w:sz w:val="16"/>
                <w:szCs w:val="16"/>
              </w:rPr>
            </w:pPr>
            <w:r>
              <w:rPr>
                <w:sz w:val="16"/>
                <w:szCs w:val="16"/>
              </w:rPr>
              <w:t>Non</w:t>
            </w:r>
          </w:p>
        </w:tc>
        <w:tc>
          <w:tcPr>
            <w:tcW w:w="0" w:type="auto"/>
            <w:shd w:val="clear" w:color="auto" w:fill="DDD9C3" w:themeFill="background2" w:themeFillShade="E6"/>
          </w:tcPr>
          <w:p w:rsidR="00EA143F" w:rsidRDefault="001C4B51" w:rsidP="001C4B51">
            <w:pPr>
              <w:jc w:val="center"/>
              <w:rPr>
                <w:sz w:val="16"/>
                <w:szCs w:val="16"/>
              </w:rPr>
            </w:pPr>
            <w:r>
              <w:rPr>
                <w:sz w:val="16"/>
                <w:szCs w:val="16"/>
              </w:rPr>
              <w:t xml:space="preserve">+dague </w:t>
            </w:r>
          </w:p>
        </w:tc>
      </w:tr>
      <w:tr w:rsidR="00EA143F" w:rsidRPr="00422DDD" w:rsidTr="006E15A4">
        <w:tc>
          <w:tcPr>
            <w:tcW w:w="0" w:type="auto"/>
            <w:shd w:val="clear" w:color="auto" w:fill="DBE5F1" w:themeFill="accent1" w:themeFillTint="33"/>
          </w:tcPr>
          <w:p w:rsidR="00EA143F" w:rsidRPr="00422DDD" w:rsidRDefault="00EA143F" w:rsidP="002559CF">
            <w:pPr>
              <w:jc w:val="center"/>
              <w:rPr>
                <w:b/>
                <w:sz w:val="16"/>
                <w:szCs w:val="16"/>
              </w:rPr>
            </w:pPr>
            <w:r>
              <w:rPr>
                <w:b/>
                <w:sz w:val="16"/>
                <w:szCs w:val="16"/>
              </w:rPr>
              <w:t>7</w:t>
            </w:r>
            <w:r w:rsidR="006E15A4">
              <w:rPr>
                <w:b/>
                <w:sz w:val="16"/>
                <w:szCs w:val="16"/>
              </w:rPr>
              <w:t>1-73</w:t>
            </w:r>
          </w:p>
        </w:tc>
        <w:tc>
          <w:tcPr>
            <w:tcW w:w="0" w:type="auto"/>
            <w:shd w:val="clear" w:color="auto" w:fill="DBE5F1" w:themeFill="accent1" w:themeFillTint="33"/>
          </w:tcPr>
          <w:p w:rsidR="00EA143F" w:rsidRPr="006E15A4" w:rsidRDefault="00EA143F" w:rsidP="006F0627">
            <w:pPr>
              <w:rPr>
                <w:b/>
                <w:sz w:val="16"/>
                <w:szCs w:val="16"/>
              </w:rPr>
            </w:pPr>
            <w:r w:rsidRPr="006E15A4">
              <w:rPr>
                <w:b/>
                <w:sz w:val="16"/>
                <w:szCs w:val="16"/>
              </w:rPr>
              <w:t>Archer monté</w:t>
            </w:r>
          </w:p>
        </w:tc>
        <w:tc>
          <w:tcPr>
            <w:tcW w:w="0" w:type="auto"/>
            <w:shd w:val="clear" w:color="auto" w:fill="DBE5F1" w:themeFill="accent1" w:themeFillTint="33"/>
          </w:tcPr>
          <w:p w:rsidR="00EA143F" w:rsidRDefault="00EA143F" w:rsidP="006F0627">
            <w:pPr>
              <w:jc w:val="center"/>
              <w:rPr>
                <w:sz w:val="16"/>
                <w:szCs w:val="16"/>
              </w:rPr>
            </w:pPr>
            <w:r>
              <w:rPr>
                <w:sz w:val="16"/>
                <w:szCs w:val="16"/>
              </w:rPr>
              <w:t>ARC</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10</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20</w:t>
            </w:r>
          </w:p>
        </w:tc>
        <w:tc>
          <w:tcPr>
            <w:tcW w:w="0" w:type="auto"/>
            <w:shd w:val="clear" w:color="auto" w:fill="DBE5F1" w:themeFill="accent1" w:themeFillTint="33"/>
          </w:tcPr>
          <w:p w:rsidR="00EA143F" w:rsidRDefault="00EA143F" w:rsidP="006F0627">
            <w:pPr>
              <w:jc w:val="center"/>
              <w:rPr>
                <w:sz w:val="16"/>
                <w:szCs w:val="16"/>
              </w:rPr>
            </w:pPr>
            <w:r>
              <w:rPr>
                <w:sz w:val="16"/>
                <w:szCs w:val="16"/>
              </w:rPr>
              <w:t>2</w:t>
            </w:r>
            <w:r w:rsidR="00BE5795">
              <w:rPr>
                <w:sz w:val="16"/>
                <w:szCs w:val="16"/>
              </w:rPr>
              <w:t>0</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7</w:t>
            </w:r>
          </w:p>
        </w:tc>
        <w:tc>
          <w:tcPr>
            <w:tcW w:w="0" w:type="auto"/>
            <w:shd w:val="clear" w:color="auto" w:fill="DBE5F1" w:themeFill="accent1" w:themeFillTint="33"/>
          </w:tcPr>
          <w:p w:rsidR="00EA143F" w:rsidRPr="00422DDD" w:rsidRDefault="00EA143F" w:rsidP="00DE2B57">
            <w:pPr>
              <w:jc w:val="center"/>
              <w:rPr>
                <w:sz w:val="16"/>
                <w:szCs w:val="16"/>
              </w:rPr>
            </w:pPr>
            <w:r>
              <w:rPr>
                <w:sz w:val="16"/>
                <w:szCs w:val="16"/>
              </w:rPr>
              <w:t>Arc</w:t>
            </w:r>
            <w:r w:rsidR="00DE2B57">
              <w:rPr>
                <w:sz w:val="16"/>
                <w:szCs w:val="16"/>
              </w:rPr>
              <w:t xml:space="preserve"> </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Non</w:t>
            </w:r>
          </w:p>
        </w:tc>
        <w:tc>
          <w:tcPr>
            <w:tcW w:w="0" w:type="auto"/>
            <w:shd w:val="clear" w:color="auto" w:fill="DBE5F1" w:themeFill="accent1" w:themeFillTint="33"/>
          </w:tcPr>
          <w:p w:rsidR="00EA143F" w:rsidRPr="00422DDD" w:rsidRDefault="00DE2B57" w:rsidP="006F0627">
            <w:pPr>
              <w:jc w:val="center"/>
              <w:rPr>
                <w:sz w:val="16"/>
                <w:szCs w:val="16"/>
              </w:rPr>
            </w:pPr>
            <w:r>
              <w:rPr>
                <w:sz w:val="16"/>
                <w:szCs w:val="16"/>
              </w:rPr>
              <w:t>Épée si démonté</w:t>
            </w:r>
          </w:p>
        </w:tc>
      </w:tr>
      <w:tr w:rsidR="00EA143F" w:rsidRPr="00422DDD" w:rsidTr="006E15A4">
        <w:tc>
          <w:tcPr>
            <w:tcW w:w="0" w:type="auto"/>
            <w:shd w:val="clear" w:color="auto" w:fill="DBE5F1" w:themeFill="accent1" w:themeFillTint="33"/>
          </w:tcPr>
          <w:p w:rsidR="00EA143F" w:rsidRPr="00422DDD" w:rsidRDefault="00EA143F" w:rsidP="002559CF">
            <w:pPr>
              <w:jc w:val="center"/>
              <w:rPr>
                <w:b/>
                <w:sz w:val="16"/>
                <w:szCs w:val="16"/>
              </w:rPr>
            </w:pPr>
            <w:r>
              <w:rPr>
                <w:b/>
                <w:sz w:val="16"/>
                <w:szCs w:val="16"/>
              </w:rPr>
              <w:t>7</w:t>
            </w:r>
            <w:r w:rsidR="006E15A4">
              <w:rPr>
                <w:b/>
                <w:sz w:val="16"/>
                <w:szCs w:val="16"/>
              </w:rPr>
              <w:t>4-82</w:t>
            </w:r>
          </w:p>
        </w:tc>
        <w:tc>
          <w:tcPr>
            <w:tcW w:w="0" w:type="auto"/>
            <w:shd w:val="clear" w:color="auto" w:fill="DBE5F1" w:themeFill="accent1" w:themeFillTint="33"/>
          </w:tcPr>
          <w:p w:rsidR="00EA143F" w:rsidRPr="00422DDD" w:rsidRDefault="00EA143F" w:rsidP="006F0627">
            <w:pPr>
              <w:rPr>
                <w:sz w:val="16"/>
                <w:szCs w:val="16"/>
              </w:rPr>
            </w:pPr>
            <w:r w:rsidRPr="00422DDD">
              <w:rPr>
                <w:sz w:val="16"/>
                <w:szCs w:val="16"/>
              </w:rPr>
              <w:t>Cavalier</w:t>
            </w:r>
          </w:p>
        </w:tc>
        <w:tc>
          <w:tcPr>
            <w:tcW w:w="0" w:type="auto"/>
            <w:shd w:val="clear" w:color="auto" w:fill="DBE5F1" w:themeFill="accent1" w:themeFillTint="33"/>
          </w:tcPr>
          <w:p w:rsidR="00EA143F" w:rsidRDefault="00EA143F" w:rsidP="006F0627">
            <w:pPr>
              <w:jc w:val="center"/>
              <w:rPr>
                <w:sz w:val="16"/>
                <w:szCs w:val="16"/>
              </w:rPr>
            </w:pPr>
            <w:r>
              <w:rPr>
                <w:sz w:val="16"/>
                <w:szCs w:val="16"/>
              </w:rPr>
              <w:t>CAV</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30</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25</w:t>
            </w:r>
          </w:p>
        </w:tc>
        <w:tc>
          <w:tcPr>
            <w:tcW w:w="0" w:type="auto"/>
            <w:shd w:val="clear" w:color="auto" w:fill="DBE5F1" w:themeFill="accent1" w:themeFillTint="33"/>
          </w:tcPr>
          <w:p w:rsidR="00EA143F" w:rsidRDefault="00EA143F" w:rsidP="006F0627">
            <w:pPr>
              <w:jc w:val="center"/>
              <w:rPr>
                <w:sz w:val="16"/>
                <w:szCs w:val="16"/>
              </w:rPr>
            </w:pPr>
            <w:r>
              <w:rPr>
                <w:sz w:val="16"/>
                <w:szCs w:val="16"/>
              </w:rPr>
              <w:t>3</w:t>
            </w:r>
            <w:r w:rsidR="00BE5795">
              <w:rPr>
                <w:sz w:val="16"/>
                <w:szCs w:val="16"/>
              </w:rPr>
              <w:t>0</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8</w:t>
            </w:r>
          </w:p>
        </w:tc>
        <w:tc>
          <w:tcPr>
            <w:tcW w:w="0" w:type="auto"/>
            <w:shd w:val="clear" w:color="auto" w:fill="DBE5F1" w:themeFill="accent1" w:themeFillTint="33"/>
          </w:tcPr>
          <w:p w:rsidR="00EA143F" w:rsidRPr="00422DDD" w:rsidRDefault="00DE2B57" w:rsidP="00DE2B57">
            <w:pPr>
              <w:jc w:val="center"/>
              <w:rPr>
                <w:sz w:val="16"/>
                <w:szCs w:val="16"/>
              </w:rPr>
            </w:pPr>
            <w:r>
              <w:rPr>
                <w:sz w:val="16"/>
                <w:szCs w:val="16"/>
              </w:rPr>
              <w:t xml:space="preserve">Lance </w:t>
            </w:r>
          </w:p>
        </w:tc>
        <w:tc>
          <w:tcPr>
            <w:tcW w:w="0" w:type="auto"/>
            <w:shd w:val="clear" w:color="auto" w:fill="DBE5F1" w:themeFill="accent1" w:themeFillTint="33"/>
          </w:tcPr>
          <w:p w:rsidR="00EA143F" w:rsidRPr="00422DDD" w:rsidRDefault="00EA143F" w:rsidP="006F0627">
            <w:pPr>
              <w:jc w:val="center"/>
              <w:rPr>
                <w:sz w:val="16"/>
                <w:szCs w:val="16"/>
              </w:rPr>
            </w:pPr>
          </w:p>
        </w:tc>
        <w:tc>
          <w:tcPr>
            <w:tcW w:w="0" w:type="auto"/>
            <w:shd w:val="clear" w:color="auto" w:fill="DBE5F1" w:themeFill="accent1" w:themeFillTint="33"/>
          </w:tcPr>
          <w:p w:rsidR="00EA143F" w:rsidRPr="00422DDD" w:rsidRDefault="00DE2B57" w:rsidP="002559CF">
            <w:pPr>
              <w:jc w:val="center"/>
              <w:rPr>
                <w:sz w:val="16"/>
                <w:szCs w:val="16"/>
              </w:rPr>
            </w:pPr>
            <w:r>
              <w:rPr>
                <w:sz w:val="16"/>
                <w:szCs w:val="16"/>
              </w:rPr>
              <w:t>Épée si démonté</w:t>
            </w:r>
          </w:p>
        </w:tc>
      </w:tr>
      <w:tr w:rsidR="00EA143F" w:rsidRPr="00422DDD" w:rsidTr="006E15A4">
        <w:tc>
          <w:tcPr>
            <w:tcW w:w="0" w:type="auto"/>
            <w:shd w:val="clear" w:color="auto" w:fill="DBE5F1" w:themeFill="accent1" w:themeFillTint="33"/>
          </w:tcPr>
          <w:p w:rsidR="00EA143F" w:rsidRPr="00422DDD" w:rsidRDefault="00EA143F" w:rsidP="002559CF">
            <w:pPr>
              <w:jc w:val="center"/>
              <w:rPr>
                <w:b/>
                <w:sz w:val="16"/>
                <w:szCs w:val="16"/>
              </w:rPr>
            </w:pPr>
            <w:r>
              <w:rPr>
                <w:b/>
                <w:sz w:val="16"/>
                <w:szCs w:val="16"/>
              </w:rPr>
              <w:t>8</w:t>
            </w:r>
            <w:r w:rsidR="006E15A4">
              <w:rPr>
                <w:b/>
                <w:sz w:val="16"/>
                <w:szCs w:val="16"/>
              </w:rPr>
              <w:t>3-89</w:t>
            </w:r>
          </w:p>
        </w:tc>
        <w:tc>
          <w:tcPr>
            <w:tcW w:w="0" w:type="auto"/>
            <w:shd w:val="clear" w:color="auto" w:fill="DBE5F1" w:themeFill="accent1" w:themeFillTint="33"/>
          </w:tcPr>
          <w:p w:rsidR="00EA143F" w:rsidRPr="00422DDD" w:rsidRDefault="00EA143F" w:rsidP="006F0627">
            <w:pPr>
              <w:rPr>
                <w:sz w:val="16"/>
                <w:szCs w:val="16"/>
              </w:rPr>
            </w:pPr>
            <w:r w:rsidRPr="00422DDD">
              <w:rPr>
                <w:sz w:val="16"/>
                <w:szCs w:val="16"/>
              </w:rPr>
              <w:t>Chevalier</w:t>
            </w:r>
          </w:p>
        </w:tc>
        <w:tc>
          <w:tcPr>
            <w:tcW w:w="0" w:type="auto"/>
            <w:shd w:val="clear" w:color="auto" w:fill="DBE5F1" w:themeFill="accent1" w:themeFillTint="33"/>
          </w:tcPr>
          <w:p w:rsidR="00EA143F" w:rsidRDefault="00EA143F" w:rsidP="006F0627">
            <w:pPr>
              <w:jc w:val="center"/>
              <w:rPr>
                <w:sz w:val="16"/>
                <w:szCs w:val="16"/>
              </w:rPr>
            </w:pPr>
            <w:r>
              <w:rPr>
                <w:sz w:val="16"/>
                <w:szCs w:val="16"/>
              </w:rPr>
              <w:t>CHE</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35</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30</w:t>
            </w:r>
          </w:p>
        </w:tc>
        <w:tc>
          <w:tcPr>
            <w:tcW w:w="0" w:type="auto"/>
            <w:shd w:val="clear" w:color="auto" w:fill="DBE5F1" w:themeFill="accent1" w:themeFillTint="33"/>
          </w:tcPr>
          <w:p w:rsidR="00EA143F" w:rsidRDefault="00EA143F" w:rsidP="006F0627">
            <w:pPr>
              <w:jc w:val="center"/>
              <w:rPr>
                <w:sz w:val="16"/>
                <w:szCs w:val="16"/>
              </w:rPr>
            </w:pPr>
            <w:r>
              <w:rPr>
                <w:sz w:val="16"/>
                <w:szCs w:val="16"/>
              </w:rPr>
              <w:t>4</w:t>
            </w:r>
            <w:r w:rsidR="00BE5795">
              <w:rPr>
                <w:sz w:val="16"/>
                <w:szCs w:val="16"/>
              </w:rPr>
              <w:t>0</w:t>
            </w:r>
          </w:p>
        </w:tc>
        <w:tc>
          <w:tcPr>
            <w:tcW w:w="0" w:type="auto"/>
            <w:shd w:val="clear" w:color="auto" w:fill="DBE5F1" w:themeFill="accent1" w:themeFillTint="33"/>
          </w:tcPr>
          <w:p w:rsidR="00EA143F" w:rsidRPr="00422DDD" w:rsidRDefault="00EA143F" w:rsidP="006F0627">
            <w:pPr>
              <w:jc w:val="center"/>
              <w:rPr>
                <w:sz w:val="16"/>
                <w:szCs w:val="16"/>
              </w:rPr>
            </w:pPr>
            <w:r>
              <w:rPr>
                <w:sz w:val="16"/>
                <w:szCs w:val="16"/>
              </w:rPr>
              <w:t>9</w:t>
            </w:r>
          </w:p>
        </w:tc>
        <w:tc>
          <w:tcPr>
            <w:tcW w:w="0" w:type="auto"/>
            <w:shd w:val="clear" w:color="auto" w:fill="DBE5F1" w:themeFill="accent1" w:themeFillTint="33"/>
          </w:tcPr>
          <w:p w:rsidR="00EA143F" w:rsidRPr="00422DDD" w:rsidRDefault="00DE2B57" w:rsidP="00DE2B57">
            <w:pPr>
              <w:jc w:val="center"/>
              <w:rPr>
                <w:sz w:val="16"/>
                <w:szCs w:val="16"/>
              </w:rPr>
            </w:pPr>
            <w:r>
              <w:rPr>
                <w:sz w:val="16"/>
                <w:szCs w:val="16"/>
              </w:rPr>
              <w:t xml:space="preserve">Lance </w:t>
            </w:r>
          </w:p>
        </w:tc>
        <w:tc>
          <w:tcPr>
            <w:tcW w:w="0" w:type="auto"/>
            <w:shd w:val="clear" w:color="auto" w:fill="DBE5F1" w:themeFill="accent1" w:themeFillTint="33"/>
          </w:tcPr>
          <w:p w:rsidR="00EA143F" w:rsidRPr="00422DDD" w:rsidRDefault="00EA143F" w:rsidP="006F0627">
            <w:pPr>
              <w:jc w:val="center"/>
              <w:rPr>
                <w:sz w:val="16"/>
                <w:szCs w:val="16"/>
              </w:rPr>
            </w:pPr>
          </w:p>
        </w:tc>
        <w:tc>
          <w:tcPr>
            <w:tcW w:w="0" w:type="auto"/>
            <w:shd w:val="clear" w:color="auto" w:fill="DBE5F1" w:themeFill="accent1" w:themeFillTint="33"/>
          </w:tcPr>
          <w:p w:rsidR="00EA143F" w:rsidRPr="00422DDD" w:rsidRDefault="00DE2B57" w:rsidP="006F0627">
            <w:pPr>
              <w:jc w:val="center"/>
              <w:rPr>
                <w:sz w:val="16"/>
                <w:szCs w:val="16"/>
              </w:rPr>
            </w:pPr>
            <w:r>
              <w:rPr>
                <w:sz w:val="16"/>
                <w:szCs w:val="16"/>
              </w:rPr>
              <w:t>Épée si démonté</w:t>
            </w:r>
          </w:p>
        </w:tc>
      </w:tr>
      <w:tr w:rsidR="00EA143F" w:rsidRPr="00422DDD" w:rsidTr="006E15A4">
        <w:tc>
          <w:tcPr>
            <w:tcW w:w="0" w:type="auto"/>
            <w:shd w:val="clear" w:color="auto" w:fill="FDE9D9" w:themeFill="accent6" w:themeFillTint="33"/>
          </w:tcPr>
          <w:p w:rsidR="00EA143F" w:rsidRPr="00422DDD" w:rsidRDefault="00EA143F" w:rsidP="002559CF">
            <w:pPr>
              <w:jc w:val="center"/>
              <w:rPr>
                <w:b/>
                <w:sz w:val="16"/>
                <w:szCs w:val="16"/>
              </w:rPr>
            </w:pPr>
            <w:r>
              <w:rPr>
                <w:b/>
                <w:sz w:val="16"/>
                <w:szCs w:val="16"/>
              </w:rPr>
              <w:t>9</w:t>
            </w:r>
            <w:r w:rsidR="006E15A4">
              <w:rPr>
                <w:b/>
                <w:sz w:val="16"/>
                <w:szCs w:val="16"/>
              </w:rPr>
              <w:t>0-95</w:t>
            </w:r>
          </w:p>
        </w:tc>
        <w:tc>
          <w:tcPr>
            <w:tcW w:w="0" w:type="auto"/>
            <w:shd w:val="clear" w:color="auto" w:fill="FDE9D9" w:themeFill="accent6" w:themeFillTint="33"/>
          </w:tcPr>
          <w:p w:rsidR="00EA143F" w:rsidRPr="006E15A4" w:rsidRDefault="00EA143F" w:rsidP="006F0627">
            <w:pPr>
              <w:rPr>
                <w:b/>
                <w:sz w:val="16"/>
                <w:szCs w:val="16"/>
              </w:rPr>
            </w:pPr>
            <w:r w:rsidRPr="006E15A4">
              <w:rPr>
                <w:b/>
                <w:sz w:val="16"/>
                <w:szCs w:val="16"/>
              </w:rPr>
              <w:t>Baliste</w:t>
            </w:r>
          </w:p>
        </w:tc>
        <w:tc>
          <w:tcPr>
            <w:tcW w:w="0" w:type="auto"/>
            <w:shd w:val="clear" w:color="auto" w:fill="FDE9D9" w:themeFill="accent6" w:themeFillTint="33"/>
          </w:tcPr>
          <w:p w:rsidR="00EA143F" w:rsidRDefault="00EA143F" w:rsidP="006F0627">
            <w:pPr>
              <w:jc w:val="center"/>
              <w:rPr>
                <w:sz w:val="16"/>
                <w:szCs w:val="16"/>
              </w:rPr>
            </w:pPr>
            <w:r>
              <w:rPr>
                <w:sz w:val="16"/>
                <w:szCs w:val="16"/>
              </w:rPr>
              <w:t>BAL</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40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5</w:t>
            </w:r>
          </w:p>
        </w:tc>
        <w:tc>
          <w:tcPr>
            <w:tcW w:w="0" w:type="auto"/>
            <w:shd w:val="clear" w:color="auto" w:fill="FDE9D9" w:themeFill="accent6" w:themeFillTint="33"/>
          </w:tcPr>
          <w:p w:rsidR="00EA143F" w:rsidRDefault="00EA143F" w:rsidP="006F0627">
            <w:pPr>
              <w:jc w:val="center"/>
              <w:rPr>
                <w:sz w:val="16"/>
                <w:szCs w:val="16"/>
              </w:rPr>
            </w:pPr>
            <w:r>
              <w:rPr>
                <w:sz w:val="16"/>
                <w:szCs w:val="16"/>
              </w:rPr>
              <w:t>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5</w:t>
            </w:r>
          </w:p>
        </w:tc>
        <w:tc>
          <w:tcPr>
            <w:tcW w:w="0" w:type="auto"/>
            <w:shd w:val="clear" w:color="auto" w:fill="FDE9D9" w:themeFill="accent6" w:themeFillTint="33"/>
          </w:tcPr>
          <w:p w:rsidR="00EA143F" w:rsidRPr="00422DDD" w:rsidRDefault="00EA143F" w:rsidP="006F0627">
            <w:pPr>
              <w:jc w:val="center"/>
              <w:rPr>
                <w:sz w:val="16"/>
                <w:szCs w:val="16"/>
              </w:rPr>
            </w:pP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Non</w:t>
            </w:r>
          </w:p>
        </w:tc>
        <w:tc>
          <w:tcPr>
            <w:tcW w:w="0" w:type="auto"/>
            <w:shd w:val="clear" w:color="auto" w:fill="FDE9D9" w:themeFill="accent6" w:themeFillTint="33"/>
          </w:tcPr>
          <w:p w:rsidR="00EA143F" w:rsidRDefault="00EA143F" w:rsidP="006F0627">
            <w:pPr>
              <w:jc w:val="center"/>
              <w:rPr>
                <w:sz w:val="16"/>
                <w:szCs w:val="16"/>
              </w:rPr>
            </w:pPr>
            <w:r>
              <w:rPr>
                <w:sz w:val="16"/>
                <w:szCs w:val="16"/>
              </w:rPr>
              <w:t>NCV</w:t>
            </w:r>
            <w:r w:rsidR="007D6DF3">
              <w:rPr>
                <w:sz w:val="16"/>
                <w:szCs w:val="16"/>
              </w:rPr>
              <w:t xml:space="preserve"> tir</w:t>
            </w:r>
            <w:r>
              <w:rPr>
                <w:sz w:val="16"/>
                <w:szCs w:val="16"/>
              </w:rPr>
              <w:t xml:space="preserve"> x20</w:t>
            </w:r>
            <w:r w:rsidR="00217025">
              <w:rPr>
                <w:sz w:val="16"/>
                <w:szCs w:val="16"/>
              </w:rPr>
              <w:t>, portée 2</w:t>
            </w:r>
          </w:p>
        </w:tc>
      </w:tr>
      <w:tr w:rsidR="00EA143F" w:rsidRPr="00422DDD" w:rsidTr="006E15A4">
        <w:tc>
          <w:tcPr>
            <w:tcW w:w="0" w:type="auto"/>
            <w:shd w:val="clear" w:color="auto" w:fill="FDE9D9" w:themeFill="accent6" w:themeFillTint="33"/>
          </w:tcPr>
          <w:p w:rsidR="00EA143F" w:rsidRPr="00422DDD" w:rsidRDefault="00EA143F" w:rsidP="002559CF">
            <w:pPr>
              <w:jc w:val="center"/>
              <w:rPr>
                <w:b/>
                <w:sz w:val="16"/>
                <w:szCs w:val="16"/>
              </w:rPr>
            </w:pPr>
            <w:r>
              <w:rPr>
                <w:b/>
                <w:sz w:val="16"/>
                <w:szCs w:val="16"/>
              </w:rPr>
              <w:t>9</w:t>
            </w:r>
            <w:r w:rsidR="006E15A4">
              <w:rPr>
                <w:b/>
                <w:sz w:val="16"/>
                <w:szCs w:val="16"/>
              </w:rPr>
              <w:t>6-98</w:t>
            </w:r>
          </w:p>
        </w:tc>
        <w:tc>
          <w:tcPr>
            <w:tcW w:w="0" w:type="auto"/>
            <w:shd w:val="clear" w:color="auto" w:fill="FDE9D9" w:themeFill="accent6" w:themeFillTint="33"/>
          </w:tcPr>
          <w:p w:rsidR="00EA143F" w:rsidRPr="006E15A4" w:rsidRDefault="00EA143F" w:rsidP="006F0627">
            <w:pPr>
              <w:rPr>
                <w:b/>
                <w:sz w:val="16"/>
                <w:szCs w:val="16"/>
              </w:rPr>
            </w:pPr>
            <w:r w:rsidRPr="006E15A4">
              <w:rPr>
                <w:b/>
                <w:sz w:val="16"/>
                <w:szCs w:val="16"/>
              </w:rPr>
              <w:t>Catapulte</w:t>
            </w:r>
          </w:p>
        </w:tc>
        <w:tc>
          <w:tcPr>
            <w:tcW w:w="0" w:type="auto"/>
            <w:shd w:val="clear" w:color="auto" w:fill="FDE9D9" w:themeFill="accent6" w:themeFillTint="33"/>
          </w:tcPr>
          <w:p w:rsidR="00EA143F" w:rsidRDefault="00EA143F" w:rsidP="006F0627">
            <w:pPr>
              <w:jc w:val="center"/>
              <w:rPr>
                <w:sz w:val="16"/>
                <w:szCs w:val="16"/>
              </w:rPr>
            </w:pPr>
            <w:r>
              <w:rPr>
                <w:sz w:val="16"/>
                <w:szCs w:val="16"/>
              </w:rPr>
              <w:t>CAT</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50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0</w:t>
            </w:r>
          </w:p>
        </w:tc>
        <w:tc>
          <w:tcPr>
            <w:tcW w:w="0" w:type="auto"/>
            <w:shd w:val="clear" w:color="auto" w:fill="FDE9D9" w:themeFill="accent6" w:themeFillTint="33"/>
          </w:tcPr>
          <w:p w:rsidR="00EA143F" w:rsidRDefault="00EA143F" w:rsidP="006F0627">
            <w:pPr>
              <w:jc w:val="center"/>
              <w:rPr>
                <w:sz w:val="16"/>
                <w:szCs w:val="16"/>
              </w:rPr>
            </w:pPr>
            <w:r>
              <w:rPr>
                <w:sz w:val="16"/>
                <w:szCs w:val="16"/>
              </w:rPr>
              <w:t>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5</w:t>
            </w:r>
          </w:p>
        </w:tc>
        <w:tc>
          <w:tcPr>
            <w:tcW w:w="0" w:type="auto"/>
            <w:shd w:val="clear" w:color="auto" w:fill="FDE9D9" w:themeFill="accent6" w:themeFillTint="33"/>
          </w:tcPr>
          <w:p w:rsidR="00EA143F" w:rsidRPr="00422DDD" w:rsidRDefault="00EA143F" w:rsidP="006F0627">
            <w:pPr>
              <w:jc w:val="center"/>
              <w:rPr>
                <w:sz w:val="16"/>
                <w:szCs w:val="16"/>
              </w:rPr>
            </w:pP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Non</w:t>
            </w:r>
          </w:p>
        </w:tc>
        <w:tc>
          <w:tcPr>
            <w:tcW w:w="0" w:type="auto"/>
            <w:shd w:val="clear" w:color="auto" w:fill="FDE9D9" w:themeFill="accent6" w:themeFillTint="33"/>
          </w:tcPr>
          <w:p w:rsidR="00EA143F" w:rsidRDefault="00EA143F" w:rsidP="006F0627">
            <w:pPr>
              <w:jc w:val="center"/>
              <w:rPr>
                <w:sz w:val="16"/>
                <w:szCs w:val="16"/>
              </w:rPr>
            </w:pPr>
            <w:r>
              <w:rPr>
                <w:sz w:val="16"/>
                <w:szCs w:val="16"/>
              </w:rPr>
              <w:t xml:space="preserve">NCV </w:t>
            </w:r>
            <w:r w:rsidR="007D6DF3">
              <w:rPr>
                <w:sz w:val="16"/>
                <w:szCs w:val="16"/>
              </w:rPr>
              <w:t xml:space="preserve">tir </w:t>
            </w:r>
            <w:r>
              <w:rPr>
                <w:sz w:val="16"/>
                <w:szCs w:val="16"/>
              </w:rPr>
              <w:t>x30</w:t>
            </w:r>
            <w:r w:rsidR="00217025">
              <w:rPr>
                <w:sz w:val="16"/>
                <w:szCs w:val="16"/>
              </w:rPr>
              <w:t>, portée 2</w:t>
            </w:r>
          </w:p>
        </w:tc>
      </w:tr>
      <w:tr w:rsidR="00EA143F" w:rsidRPr="00422DDD" w:rsidTr="006E15A4">
        <w:tc>
          <w:tcPr>
            <w:tcW w:w="0" w:type="auto"/>
            <w:shd w:val="clear" w:color="auto" w:fill="FDE9D9" w:themeFill="accent6" w:themeFillTint="33"/>
          </w:tcPr>
          <w:p w:rsidR="00EA143F" w:rsidRPr="00422DDD" w:rsidRDefault="00EA143F" w:rsidP="002559CF">
            <w:pPr>
              <w:jc w:val="center"/>
              <w:rPr>
                <w:b/>
                <w:sz w:val="16"/>
                <w:szCs w:val="16"/>
              </w:rPr>
            </w:pPr>
            <w:r>
              <w:rPr>
                <w:b/>
                <w:sz w:val="16"/>
                <w:szCs w:val="16"/>
              </w:rPr>
              <w:t>9</w:t>
            </w:r>
            <w:r w:rsidR="006E15A4">
              <w:rPr>
                <w:b/>
                <w:sz w:val="16"/>
                <w:szCs w:val="16"/>
              </w:rPr>
              <w:t>9-00</w:t>
            </w:r>
          </w:p>
        </w:tc>
        <w:tc>
          <w:tcPr>
            <w:tcW w:w="0" w:type="auto"/>
            <w:shd w:val="clear" w:color="auto" w:fill="FDE9D9" w:themeFill="accent6" w:themeFillTint="33"/>
          </w:tcPr>
          <w:p w:rsidR="00EA143F" w:rsidRPr="006E15A4" w:rsidRDefault="00EA143F" w:rsidP="006F0627">
            <w:pPr>
              <w:rPr>
                <w:b/>
                <w:sz w:val="16"/>
                <w:szCs w:val="16"/>
              </w:rPr>
            </w:pPr>
            <w:r w:rsidRPr="006E15A4">
              <w:rPr>
                <w:b/>
                <w:sz w:val="16"/>
                <w:szCs w:val="16"/>
              </w:rPr>
              <w:t>Trébuchet</w:t>
            </w:r>
          </w:p>
        </w:tc>
        <w:tc>
          <w:tcPr>
            <w:tcW w:w="0" w:type="auto"/>
            <w:shd w:val="clear" w:color="auto" w:fill="FDE9D9" w:themeFill="accent6" w:themeFillTint="33"/>
          </w:tcPr>
          <w:p w:rsidR="00EA143F" w:rsidRDefault="00EA143F" w:rsidP="006F0627">
            <w:pPr>
              <w:jc w:val="center"/>
              <w:rPr>
                <w:sz w:val="16"/>
                <w:szCs w:val="16"/>
              </w:rPr>
            </w:pPr>
            <w:r>
              <w:rPr>
                <w:sz w:val="16"/>
                <w:szCs w:val="16"/>
              </w:rPr>
              <w:t>TRE</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60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0</w:t>
            </w:r>
          </w:p>
        </w:tc>
        <w:tc>
          <w:tcPr>
            <w:tcW w:w="0" w:type="auto"/>
            <w:shd w:val="clear" w:color="auto" w:fill="FDE9D9" w:themeFill="accent6" w:themeFillTint="33"/>
          </w:tcPr>
          <w:p w:rsidR="00EA143F" w:rsidRDefault="00EA143F" w:rsidP="006F0627">
            <w:pPr>
              <w:jc w:val="center"/>
              <w:rPr>
                <w:sz w:val="16"/>
                <w:szCs w:val="16"/>
              </w:rPr>
            </w:pPr>
            <w:r>
              <w:rPr>
                <w:sz w:val="16"/>
                <w:szCs w:val="16"/>
              </w:rPr>
              <w:t>0</w:t>
            </w: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5</w:t>
            </w:r>
          </w:p>
        </w:tc>
        <w:tc>
          <w:tcPr>
            <w:tcW w:w="0" w:type="auto"/>
            <w:shd w:val="clear" w:color="auto" w:fill="FDE9D9" w:themeFill="accent6" w:themeFillTint="33"/>
          </w:tcPr>
          <w:p w:rsidR="00EA143F" w:rsidRPr="00422DDD" w:rsidRDefault="00EA143F" w:rsidP="006F0627">
            <w:pPr>
              <w:jc w:val="center"/>
              <w:rPr>
                <w:sz w:val="16"/>
                <w:szCs w:val="16"/>
              </w:rPr>
            </w:pPr>
          </w:p>
        </w:tc>
        <w:tc>
          <w:tcPr>
            <w:tcW w:w="0" w:type="auto"/>
            <w:shd w:val="clear" w:color="auto" w:fill="FDE9D9" w:themeFill="accent6" w:themeFillTint="33"/>
          </w:tcPr>
          <w:p w:rsidR="00EA143F" w:rsidRPr="00422DDD" w:rsidRDefault="00EA143F" w:rsidP="006F0627">
            <w:pPr>
              <w:jc w:val="center"/>
              <w:rPr>
                <w:sz w:val="16"/>
                <w:szCs w:val="16"/>
              </w:rPr>
            </w:pPr>
            <w:r>
              <w:rPr>
                <w:sz w:val="16"/>
                <w:szCs w:val="16"/>
              </w:rPr>
              <w:t>Non</w:t>
            </w:r>
          </w:p>
        </w:tc>
        <w:tc>
          <w:tcPr>
            <w:tcW w:w="0" w:type="auto"/>
            <w:shd w:val="clear" w:color="auto" w:fill="FDE9D9" w:themeFill="accent6" w:themeFillTint="33"/>
          </w:tcPr>
          <w:p w:rsidR="00EA143F" w:rsidRDefault="00EA143F" w:rsidP="006F0627">
            <w:pPr>
              <w:jc w:val="center"/>
              <w:rPr>
                <w:sz w:val="16"/>
                <w:szCs w:val="16"/>
              </w:rPr>
            </w:pPr>
            <w:r>
              <w:rPr>
                <w:sz w:val="16"/>
                <w:szCs w:val="16"/>
              </w:rPr>
              <w:t xml:space="preserve">NCV </w:t>
            </w:r>
            <w:r w:rsidR="007D6DF3">
              <w:rPr>
                <w:sz w:val="16"/>
                <w:szCs w:val="16"/>
              </w:rPr>
              <w:t xml:space="preserve">tir </w:t>
            </w:r>
            <w:r>
              <w:rPr>
                <w:sz w:val="16"/>
                <w:szCs w:val="16"/>
              </w:rPr>
              <w:t>x40</w:t>
            </w:r>
            <w:r w:rsidR="00217025">
              <w:rPr>
                <w:sz w:val="16"/>
                <w:szCs w:val="16"/>
              </w:rPr>
              <w:t>, portée 3</w:t>
            </w:r>
          </w:p>
        </w:tc>
      </w:tr>
    </w:tbl>
    <w:p w:rsidR="006E15A4" w:rsidRDefault="004713AC" w:rsidP="00FC22BF">
      <w:r>
        <w:t>Le D100</w:t>
      </w:r>
      <w:r w:rsidR="006E15A4">
        <w:t xml:space="preserve"> permet de générer des unités types.</w:t>
      </w:r>
      <w:r>
        <w:t xml:space="preserve"> Ajustez </w:t>
      </w:r>
      <w:r w:rsidR="00913F86">
        <w:t xml:space="preserve">les VO/VD/AR/M </w:t>
      </w:r>
      <w:r>
        <w:t>selon les circonstances.</w:t>
      </w:r>
    </w:p>
    <w:p w:rsidR="0032560F" w:rsidRPr="006E15A4" w:rsidRDefault="0032560F" w:rsidP="00FC22BF"/>
    <w:p w:rsidR="005D01B4" w:rsidRDefault="00052CCF" w:rsidP="00FC22BF">
      <w:r w:rsidRPr="00052CCF">
        <w:rPr>
          <w:u w:val="single"/>
        </w:rPr>
        <w:t>Armes des combattants</w:t>
      </w:r>
      <w:r>
        <w:t xml:space="preserve"> : </w:t>
      </w:r>
      <w:r w:rsidR="00913F86">
        <w:t xml:space="preserve">elles </w:t>
      </w:r>
      <w:r w:rsidR="00DE2B57">
        <w:t xml:space="preserve">peuvent être normales ou </w:t>
      </w:r>
      <w:r w:rsidR="00DE2B57" w:rsidRPr="006E15A4">
        <w:rPr>
          <w:b/>
          <w:shd w:val="clear" w:color="auto" w:fill="FFFF00"/>
        </w:rPr>
        <w:t>L</w:t>
      </w:r>
      <w:r w:rsidR="00DE2B57" w:rsidRPr="00217025">
        <w:rPr>
          <w:shd w:val="clear" w:color="auto" w:fill="FFFF00"/>
        </w:rPr>
        <w:t>-ourdes</w:t>
      </w:r>
      <w:r w:rsidR="00DE2B57">
        <w:t xml:space="preserve"> (à deux mains)</w:t>
      </w:r>
      <w:r>
        <w:t xml:space="preserve">. Les armes lourdes interdisent l’usage du bouclier sauf </w:t>
      </w:r>
      <w:r w:rsidR="006E15A4">
        <w:t xml:space="preserve">la Lance-L pour les </w:t>
      </w:r>
      <w:r>
        <w:t xml:space="preserve">CAV &amp; CHE. </w:t>
      </w:r>
      <w:r w:rsidR="00DE2B57">
        <w:t xml:space="preserve"> </w:t>
      </w:r>
    </w:p>
    <w:p w:rsidR="00DE2B57" w:rsidRDefault="00913F86" w:rsidP="00FC22BF">
      <w:r>
        <w:t>A</w:t>
      </w:r>
      <w:r w:rsidR="005D01B4">
        <w:t>rmes de mêlée</w:t>
      </w:r>
      <w:r w:rsidR="00DE2B57">
        <w:t> :</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72"/>
        <w:gridCol w:w="449"/>
        <w:gridCol w:w="391"/>
        <w:gridCol w:w="2237"/>
      </w:tblGrid>
      <w:tr w:rsidR="005D01B4" w:rsidRPr="00422DDD" w:rsidTr="00052CCF">
        <w:trPr>
          <w:cantSplit/>
        </w:trPr>
        <w:tc>
          <w:tcPr>
            <w:tcW w:w="0" w:type="auto"/>
            <w:vAlign w:val="bottom"/>
          </w:tcPr>
          <w:p w:rsidR="005D01B4" w:rsidRPr="00052CCF" w:rsidRDefault="005D01B4" w:rsidP="006F0627">
            <w:pPr>
              <w:jc w:val="left"/>
              <w:rPr>
                <w:b/>
                <w:sz w:val="16"/>
              </w:rPr>
            </w:pPr>
            <w:r w:rsidRPr="00052CCF">
              <w:rPr>
                <w:b/>
                <w:sz w:val="16"/>
              </w:rPr>
              <w:t>Arme</w:t>
            </w:r>
          </w:p>
        </w:tc>
        <w:tc>
          <w:tcPr>
            <w:tcW w:w="0" w:type="auto"/>
          </w:tcPr>
          <w:p w:rsidR="005D01B4" w:rsidRPr="00422DDD" w:rsidRDefault="005D01B4" w:rsidP="006F0627">
            <w:pPr>
              <w:jc w:val="center"/>
              <w:rPr>
                <w:b/>
                <w:sz w:val="16"/>
              </w:rPr>
            </w:pPr>
            <w:r w:rsidRPr="00422DDD">
              <w:rPr>
                <w:b/>
                <w:sz w:val="16"/>
              </w:rPr>
              <w:t>VO</w:t>
            </w:r>
          </w:p>
        </w:tc>
        <w:tc>
          <w:tcPr>
            <w:tcW w:w="0" w:type="auto"/>
          </w:tcPr>
          <w:p w:rsidR="005D01B4" w:rsidRPr="00422DDD" w:rsidRDefault="005D01B4" w:rsidP="006F0627">
            <w:pPr>
              <w:jc w:val="center"/>
              <w:rPr>
                <w:b/>
                <w:sz w:val="16"/>
              </w:rPr>
            </w:pPr>
            <w:r w:rsidRPr="00422DDD">
              <w:rPr>
                <w:b/>
                <w:sz w:val="16"/>
              </w:rPr>
              <w:t>VD</w:t>
            </w:r>
          </w:p>
        </w:tc>
        <w:tc>
          <w:tcPr>
            <w:tcW w:w="0" w:type="auto"/>
          </w:tcPr>
          <w:p w:rsidR="005D01B4" w:rsidRPr="00422DDD" w:rsidRDefault="005D01B4" w:rsidP="00052CCF">
            <w:pPr>
              <w:jc w:val="left"/>
              <w:rPr>
                <w:b/>
                <w:sz w:val="16"/>
              </w:rPr>
            </w:pPr>
            <w:r w:rsidRPr="00422DDD">
              <w:rPr>
                <w:b/>
                <w:sz w:val="16"/>
              </w:rPr>
              <w:t>Notes</w:t>
            </w:r>
          </w:p>
        </w:tc>
      </w:tr>
      <w:tr w:rsidR="005D01B4" w:rsidRPr="00422DDD" w:rsidTr="00052CCF">
        <w:trPr>
          <w:cantSplit/>
        </w:trPr>
        <w:tc>
          <w:tcPr>
            <w:tcW w:w="0" w:type="auto"/>
          </w:tcPr>
          <w:p w:rsidR="005D01B4" w:rsidRPr="00052CCF" w:rsidRDefault="005D01B4" w:rsidP="006F0627">
            <w:pPr>
              <w:rPr>
                <w:sz w:val="16"/>
              </w:rPr>
            </w:pPr>
            <w:r w:rsidRPr="00052CCF">
              <w:rPr>
                <w:sz w:val="16"/>
              </w:rPr>
              <w:t>Dague</w:t>
            </w:r>
          </w:p>
        </w:tc>
        <w:tc>
          <w:tcPr>
            <w:tcW w:w="0" w:type="auto"/>
          </w:tcPr>
          <w:p w:rsidR="005D01B4" w:rsidRPr="00422DDD" w:rsidRDefault="005D01B4" w:rsidP="006F0627">
            <w:pPr>
              <w:jc w:val="center"/>
              <w:rPr>
                <w:sz w:val="16"/>
                <w:szCs w:val="16"/>
              </w:rPr>
            </w:pPr>
            <w:r>
              <w:rPr>
                <w:sz w:val="16"/>
                <w:szCs w:val="16"/>
              </w:rPr>
              <w:t>-5</w:t>
            </w:r>
          </w:p>
        </w:tc>
        <w:tc>
          <w:tcPr>
            <w:tcW w:w="0" w:type="auto"/>
          </w:tcPr>
          <w:p w:rsidR="005D01B4" w:rsidRPr="00422DDD" w:rsidRDefault="005D01B4" w:rsidP="006F0627">
            <w:pPr>
              <w:jc w:val="center"/>
              <w:rPr>
                <w:sz w:val="16"/>
                <w:szCs w:val="16"/>
              </w:rPr>
            </w:pPr>
            <w:r>
              <w:rPr>
                <w:sz w:val="16"/>
                <w:szCs w:val="16"/>
              </w:rPr>
              <w:t>-5</w:t>
            </w:r>
          </w:p>
        </w:tc>
        <w:tc>
          <w:tcPr>
            <w:tcW w:w="0" w:type="auto"/>
          </w:tcPr>
          <w:p w:rsidR="005D01B4" w:rsidRPr="00422DDD" w:rsidRDefault="005D01B4" w:rsidP="00052CCF">
            <w:pPr>
              <w:jc w:val="left"/>
              <w:rPr>
                <w:sz w:val="16"/>
                <w:szCs w:val="16"/>
              </w:rPr>
            </w:pPr>
            <w:r>
              <w:rPr>
                <w:sz w:val="16"/>
                <w:szCs w:val="16"/>
              </w:rPr>
              <w:t>Arme possédée par défaut</w:t>
            </w:r>
          </w:p>
        </w:tc>
      </w:tr>
      <w:tr w:rsidR="005D01B4" w:rsidRPr="00422DDD" w:rsidTr="00052CCF">
        <w:trPr>
          <w:cantSplit/>
        </w:trPr>
        <w:tc>
          <w:tcPr>
            <w:tcW w:w="0" w:type="auto"/>
            <w:shd w:val="clear" w:color="auto" w:fill="F2F2F2"/>
          </w:tcPr>
          <w:p w:rsidR="005D01B4" w:rsidRPr="00052CCF" w:rsidRDefault="005D01B4" w:rsidP="006F0627">
            <w:pPr>
              <w:rPr>
                <w:sz w:val="16"/>
              </w:rPr>
            </w:pPr>
            <w:r w:rsidRPr="00052CCF">
              <w:rPr>
                <w:sz w:val="16"/>
              </w:rPr>
              <w:t>Épée</w:t>
            </w: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052CCF">
            <w:pPr>
              <w:jc w:val="left"/>
              <w:rPr>
                <w:sz w:val="16"/>
                <w:szCs w:val="16"/>
              </w:rPr>
            </w:pPr>
          </w:p>
        </w:tc>
      </w:tr>
      <w:tr w:rsidR="005D01B4" w:rsidRPr="00422DDD" w:rsidTr="00052CCF">
        <w:trPr>
          <w:cantSplit/>
        </w:trPr>
        <w:tc>
          <w:tcPr>
            <w:tcW w:w="0" w:type="auto"/>
            <w:shd w:val="clear" w:color="auto" w:fill="F2F2F2"/>
          </w:tcPr>
          <w:p w:rsidR="005D01B4" w:rsidRPr="00052CCF" w:rsidRDefault="006E15A4" w:rsidP="006F0627">
            <w:pPr>
              <w:rPr>
                <w:bCs/>
                <w:sz w:val="16"/>
              </w:rPr>
            </w:pPr>
            <w:r>
              <w:rPr>
                <w:sz w:val="16"/>
              </w:rPr>
              <w:t>Épée-</w:t>
            </w:r>
            <w:r w:rsidR="005D01B4" w:rsidRPr="00052CCF">
              <w:rPr>
                <w:sz w:val="16"/>
              </w:rPr>
              <w:t>L</w:t>
            </w:r>
          </w:p>
        </w:tc>
        <w:tc>
          <w:tcPr>
            <w:tcW w:w="0" w:type="auto"/>
            <w:shd w:val="clear" w:color="auto" w:fill="F2F2F2"/>
          </w:tcPr>
          <w:p w:rsidR="005D01B4" w:rsidRPr="00422DDD" w:rsidRDefault="005D01B4" w:rsidP="006F0627">
            <w:pPr>
              <w:jc w:val="center"/>
              <w:rPr>
                <w:sz w:val="16"/>
                <w:szCs w:val="16"/>
              </w:rPr>
            </w:pPr>
            <w:r>
              <w:rPr>
                <w:sz w:val="16"/>
                <w:szCs w:val="16"/>
              </w:rPr>
              <w:t>+5</w:t>
            </w: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052CCF">
            <w:pPr>
              <w:jc w:val="left"/>
              <w:rPr>
                <w:sz w:val="16"/>
                <w:szCs w:val="16"/>
              </w:rPr>
            </w:pPr>
          </w:p>
        </w:tc>
      </w:tr>
      <w:tr w:rsidR="005D01B4" w:rsidRPr="00422DDD" w:rsidTr="00052CCF">
        <w:trPr>
          <w:cantSplit/>
        </w:trPr>
        <w:tc>
          <w:tcPr>
            <w:tcW w:w="0" w:type="auto"/>
            <w:shd w:val="clear" w:color="auto" w:fill="auto"/>
          </w:tcPr>
          <w:p w:rsidR="005D01B4" w:rsidRPr="00052CCF" w:rsidRDefault="005D01B4" w:rsidP="006F0627">
            <w:pPr>
              <w:rPr>
                <w:sz w:val="16"/>
              </w:rPr>
            </w:pPr>
            <w:r w:rsidRPr="00052CCF">
              <w:rPr>
                <w:sz w:val="16"/>
              </w:rPr>
              <w:t>Divers</w:t>
            </w:r>
          </w:p>
        </w:tc>
        <w:tc>
          <w:tcPr>
            <w:tcW w:w="0" w:type="auto"/>
          </w:tcPr>
          <w:p w:rsidR="005D01B4" w:rsidRPr="00422DDD" w:rsidRDefault="005D01B4" w:rsidP="006F0627">
            <w:pPr>
              <w:jc w:val="center"/>
              <w:rPr>
                <w:sz w:val="16"/>
                <w:szCs w:val="16"/>
              </w:rPr>
            </w:pPr>
            <w:r>
              <w:rPr>
                <w:sz w:val="16"/>
                <w:szCs w:val="16"/>
              </w:rPr>
              <w:t>-10</w:t>
            </w:r>
          </w:p>
        </w:tc>
        <w:tc>
          <w:tcPr>
            <w:tcW w:w="0" w:type="auto"/>
          </w:tcPr>
          <w:p w:rsidR="005D01B4" w:rsidRPr="00422DDD" w:rsidRDefault="005D01B4" w:rsidP="006F0627">
            <w:pPr>
              <w:jc w:val="center"/>
              <w:rPr>
                <w:sz w:val="16"/>
                <w:szCs w:val="16"/>
              </w:rPr>
            </w:pPr>
          </w:p>
        </w:tc>
        <w:tc>
          <w:tcPr>
            <w:tcW w:w="0" w:type="auto"/>
          </w:tcPr>
          <w:p w:rsidR="005D01B4" w:rsidRPr="00422DDD" w:rsidRDefault="005D01B4" w:rsidP="00052CCF">
            <w:pPr>
              <w:jc w:val="left"/>
              <w:rPr>
                <w:sz w:val="16"/>
                <w:szCs w:val="16"/>
              </w:rPr>
            </w:pPr>
            <w:r>
              <w:rPr>
                <w:sz w:val="16"/>
                <w:szCs w:val="16"/>
              </w:rPr>
              <w:t>Arme</w:t>
            </w:r>
            <w:r w:rsidR="006E15A4">
              <w:rPr>
                <w:sz w:val="16"/>
                <w:szCs w:val="16"/>
              </w:rPr>
              <w:t>s</w:t>
            </w:r>
            <w:r>
              <w:rPr>
                <w:sz w:val="16"/>
                <w:szCs w:val="16"/>
              </w:rPr>
              <w:t xml:space="preserve"> spéciale</w:t>
            </w:r>
            <w:r w:rsidR="006E15A4">
              <w:rPr>
                <w:sz w:val="16"/>
                <w:szCs w:val="16"/>
              </w:rPr>
              <w:t>s</w:t>
            </w:r>
          </w:p>
        </w:tc>
      </w:tr>
      <w:tr w:rsidR="005D01B4" w:rsidRPr="00422DDD" w:rsidTr="00052CCF">
        <w:trPr>
          <w:cantSplit/>
        </w:trPr>
        <w:tc>
          <w:tcPr>
            <w:tcW w:w="0" w:type="auto"/>
            <w:shd w:val="clear" w:color="auto" w:fill="F2F2F2"/>
          </w:tcPr>
          <w:p w:rsidR="005D01B4" w:rsidRPr="00052CCF" w:rsidRDefault="005D01B4" w:rsidP="006F0627">
            <w:pPr>
              <w:rPr>
                <w:sz w:val="16"/>
              </w:rPr>
            </w:pPr>
            <w:r w:rsidRPr="00052CCF">
              <w:rPr>
                <w:sz w:val="16"/>
              </w:rPr>
              <w:t>Hache</w:t>
            </w:r>
          </w:p>
        </w:tc>
        <w:tc>
          <w:tcPr>
            <w:tcW w:w="0" w:type="auto"/>
            <w:shd w:val="clear" w:color="auto" w:fill="F2F2F2"/>
          </w:tcPr>
          <w:p w:rsidR="005D01B4" w:rsidRPr="00422DDD" w:rsidRDefault="005D01B4" w:rsidP="006F0627">
            <w:pPr>
              <w:jc w:val="center"/>
              <w:rPr>
                <w:sz w:val="16"/>
              </w:rPr>
            </w:pPr>
            <w:r>
              <w:rPr>
                <w:sz w:val="16"/>
              </w:rPr>
              <w:t>+5</w:t>
            </w:r>
          </w:p>
        </w:tc>
        <w:tc>
          <w:tcPr>
            <w:tcW w:w="0" w:type="auto"/>
            <w:shd w:val="clear" w:color="auto" w:fill="F2F2F2"/>
          </w:tcPr>
          <w:p w:rsidR="005D01B4" w:rsidRPr="00422DDD" w:rsidRDefault="005D01B4" w:rsidP="006F0627">
            <w:pPr>
              <w:jc w:val="center"/>
              <w:rPr>
                <w:sz w:val="16"/>
              </w:rPr>
            </w:pPr>
            <w:r>
              <w:rPr>
                <w:sz w:val="16"/>
              </w:rPr>
              <w:t>-5</w:t>
            </w:r>
          </w:p>
        </w:tc>
        <w:tc>
          <w:tcPr>
            <w:tcW w:w="0" w:type="auto"/>
            <w:shd w:val="clear" w:color="auto" w:fill="F2F2F2"/>
          </w:tcPr>
          <w:p w:rsidR="005D01B4" w:rsidRPr="00422DDD" w:rsidRDefault="005D01B4" w:rsidP="00052CCF">
            <w:pPr>
              <w:jc w:val="left"/>
              <w:rPr>
                <w:sz w:val="16"/>
              </w:rPr>
            </w:pPr>
          </w:p>
        </w:tc>
      </w:tr>
      <w:tr w:rsidR="005D01B4" w:rsidRPr="00422DDD" w:rsidTr="00052CCF">
        <w:trPr>
          <w:cantSplit/>
        </w:trPr>
        <w:tc>
          <w:tcPr>
            <w:tcW w:w="0" w:type="auto"/>
            <w:shd w:val="clear" w:color="auto" w:fill="F2F2F2"/>
          </w:tcPr>
          <w:p w:rsidR="005D01B4" w:rsidRPr="00052CCF" w:rsidRDefault="005D01B4" w:rsidP="006F0627">
            <w:pPr>
              <w:rPr>
                <w:sz w:val="16"/>
              </w:rPr>
            </w:pPr>
            <w:r w:rsidRPr="00052CCF">
              <w:rPr>
                <w:sz w:val="16"/>
              </w:rPr>
              <w:t>Hache</w:t>
            </w:r>
            <w:r w:rsidR="006E15A4">
              <w:rPr>
                <w:sz w:val="16"/>
              </w:rPr>
              <w:t>-</w:t>
            </w:r>
            <w:r>
              <w:rPr>
                <w:sz w:val="16"/>
              </w:rPr>
              <w:t>L</w:t>
            </w:r>
          </w:p>
        </w:tc>
        <w:tc>
          <w:tcPr>
            <w:tcW w:w="0" w:type="auto"/>
            <w:shd w:val="clear" w:color="auto" w:fill="F2F2F2"/>
          </w:tcPr>
          <w:p w:rsidR="005D01B4" w:rsidRPr="00422DDD" w:rsidRDefault="005D01B4" w:rsidP="006F0627">
            <w:pPr>
              <w:jc w:val="center"/>
              <w:rPr>
                <w:sz w:val="16"/>
              </w:rPr>
            </w:pPr>
            <w:r>
              <w:rPr>
                <w:sz w:val="16"/>
              </w:rPr>
              <w:t>+10</w:t>
            </w:r>
          </w:p>
        </w:tc>
        <w:tc>
          <w:tcPr>
            <w:tcW w:w="0" w:type="auto"/>
            <w:shd w:val="clear" w:color="auto" w:fill="F2F2F2"/>
          </w:tcPr>
          <w:p w:rsidR="005D01B4" w:rsidRPr="00422DDD" w:rsidRDefault="005D01B4" w:rsidP="006F0627">
            <w:pPr>
              <w:jc w:val="center"/>
              <w:rPr>
                <w:sz w:val="16"/>
              </w:rPr>
            </w:pPr>
            <w:r>
              <w:rPr>
                <w:sz w:val="16"/>
              </w:rPr>
              <w:t>-10</w:t>
            </w:r>
          </w:p>
        </w:tc>
        <w:tc>
          <w:tcPr>
            <w:tcW w:w="0" w:type="auto"/>
            <w:shd w:val="clear" w:color="auto" w:fill="F2F2F2"/>
          </w:tcPr>
          <w:p w:rsidR="005D01B4" w:rsidRPr="00422DDD" w:rsidRDefault="005D01B4" w:rsidP="00052CCF">
            <w:pPr>
              <w:jc w:val="left"/>
              <w:rPr>
                <w:sz w:val="16"/>
              </w:rPr>
            </w:pPr>
          </w:p>
        </w:tc>
      </w:tr>
      <w:tr w:rsidR="005D01B4" w:rsidRPr="00422DDD" w:rsidTr="00052CCF">
        <w:trPr>
          <w:cantSplit/>
        </w:trPr>
        <w:tc>
          <w:tcPr>
            <w:tcW w:w="0" w:type="auto"/>
          </w:tcPr>
          <w:p w:rsidR="005D01B4" w:rsidRPr="00052CCF" w:rsidRDefault="005D01B4" w:rsidP="006F0627">
            <w:pPr>
              <w:rPr>
                <w:sz w:val="16"/>
              </w:rPr>
            </w:pPr>
            <w:r w:rsidRPr="00052CCF">
              <w:rPr>
                <w:sz w:val="16"/>
              </w:rPr>
              <w:t>Lance</w:t>
            </w:r>
          </w:p>
        </w:tc>
        <w:tc>
          <w:tcPr>
            <w:tcW w:w="0" w:type="auto"/>
          </w:tcPr>
          <w:p w:rsidR="005D01B4" w:rsidRPr="00422DDD" w:rsidRDefault="005D01B4" w:rsidP="006F0627">
            <w:pPr>
              <w:jc w:val="center"/>
              <w:rPr>
                <w:sz w:val="16"/>
              </w:rPr>
            </w:pPr>
            <w:r>
              <w:rPr>
                <w:sz w:val="16"/>
              </w:rPr>
              <w:t>+10</w:t>
            </w:r>
          </w:p>
        </w:tc>
        <w:tc>
          <w:tcPr>
            <w:tcW w:w="0" w:type="auto"/>
          </w:tcPr>
          <w:p w:rsidR="005D01B4" w:rsidRPr="00422DDD" w:rsidRDefault="005D01B4" w:rsidP="006F0627">
            <w:pPr>
              <w:jc w:val="center"/>
              <w:rPr>
                <w:sz w:val="16"/>
              </w:rPr>
            </w:pPr>
          </w:p>
        </w:tc>
        <w:tc>
          <w:tcPr>
            <w:tcW w:w="0" w:type="auto"/>
          </w:tcPr>
          <w:p w:rsidR="005D01B4" w:rsidRPr="00422DDD" w:rsidRDefault="005D01B4" w:rsidP="00052CCF">
            <w:pPr>
              <w:jc w:val="left"/>
              <w:rPr>
                <w:sz w:val="16"/>
              </w:rPr>
            </w:pPr>
          </w:p>
        </w:tc>
      </w:tr>
      <w:tr w:rsidR="005D01B4" w:rsidRPr="00422DDD" w:rsidTr="00052CCF">
        <w:trPr>
          <w:cantSplit/>
        </w:trPr>
        <w:tc>
          <w:tcPr>
            <w:tcW w:w="0" w:type="auto"/>
          </w:tcPr>
          <w:p w:rsidR="005D01B4" w:rsidRPr="00052CCF" w:rsidRDefault="005D01B4" w:rsidP="006F0627">
            <w:pPr>
              <w:rPr>
                <w:sz w:val="16"/>
              </w:rPr>
            </w:pPr>
            <w:r w:rsidRPr="00052CCF">
              <w:rPr>
                <w:sz w:val="16"/>
              </w:rPr>
              <w:t>Lance</w:t>
            </w:r>
            <w:r w:rsidR="006E15A4">
              <w:rPr>
                <w:sz w:val="16"/>
              </w:rPr>
              <w:t>-</w:t>
            </w:r>
            <w:r>
              <w:rPr>
                <w:sz w:val="16"/>
              </w:rPr>
              <w:t>L</w:t>
            </w:r>
          </w:p>
        </w:tc>
        <w:tc>
          <w:tcPr>
            <w:tcW w:w="0" w:type="auto"/>
          </w:tcPr>
          <w:p w:rsidR="005D01B4" w:rsidRPr="00422DDD" w:rsidRDefault="005D01B4" w:rsidP="006F0627">
            <w:pPr>
              <w:jc w:val="center"/>
              <w:rPr>
                <w:sz w:val="16"/>
              </w:rPr>
            </w:pPr>
            <w:r>
              <w:rPr>
                <w:sz w:val="16"/>
              </w:rPr>
              <w:t>+10</w:t>
            </w:r>
          </w:p>
        </w:tc>
        <w:tc>
          <w:tcPr>
            <w:tcW w:w="0" w:type="auto"/>
          </w:tcPr>
          <w:p w:rsidR="005D01B4" w:rsidRPr="00422DDD" w:rsidRDefault="005D01B4" w:rsidP="006F0627">
            <w:pPr>
              <w:jc w:val="center"/>
              <w:rPr>
                <w:sz w:val="16"/>
              </w:rPr>
            </w:pPr>
          </w:p>
        </w:tc>
        <w:tc>
          <w:tcPr>
            <w:tcW w:w="0" w:type="auto"/>
          </w:tcPr>
          <w:p w:rsidR="005D01B4" w:rsidRPr="00422DDD" w:rsidRDefault="005D01B4" w:rsidP="00052CCF">
            <w:pPr>
              <w:jc w:val="left"/>
              <w:rPr>
                <w:sz w:val="16"/>
              </w:rPr>
            </w:pPr>
            <w:r>
              <w:rPr>
                <w:sz w:val="16"/>
              </w:rPr>
              <w:t>VO+5 contre P</w:t>
            </w:r>
          </w:p>
        </w:tc>
      </w:tr>
      <w:tr w:rsidR="005D01B4" w:rsidRPr="00422DDD" w:rsidTr="00052CCF">
        <w:trPr>
          <w:cantSplit/>
        </w:trPr>
        <w:tc>
          <w:tcPr>
            <w:tcW w:w="0" w:type="auto"/>
            <w:shd w:val="clear" w:color="auto" w:fill="F2F2F2"/>
          </w:tcPr>
          <w:p w:rsidR="005D01B4" w:rsidRPr="00052CCF" w:rsidRDefault="005D01B4" w:rsidP="006F0627">
            <w:pPr>
              <w:rPr>
                <w:sz w:val="16"/>
              </w:rPr>
            </w:pPr>
            <w:r w:rsidRPr="00052CCF">
              <w:rPr>
                <w:sz w:val="16"/>
              </w:rPr>
              <w:t>Masse</w:t>
            </w:r>
          </w:p>
        </w:tc>
        <w:tc>
          <w:tcPr>
            <w:tcW w:w="0" w:type="auto"/>
            <w:shd w:val="clear" w:color="auto" w:fill="F2F2F2"/>
          </w:tcPr>
          <w:p w:rsidR="005D01B4" w:rsidRPr="00422DDD" w:rsidRDefault="005D01B4" w:rsidP="006F0627">
            <w:pPr>
              <w:jc w:val="center"/>
              <w:rPr>
                <w:sz w:val="16"/>
              </w:rPr>
            </w:pPr>
          </w:p>
        </w:tc>
        <w:tc>
          <w:tcPr>
            <w:tcW w:w="0" w:type="auto"/>
            <w:shd w:val="clear" w:color="auto" w:fill="F2F2F2"/>
          </w:tcPr>
          <w:p w:rsidR="005D01B4" w:rsidRPr="00422DDD" w:rsidRDefault="005D01B4" w:rsidP="006F0627">
            <w:pPr>
              <w:jc w:val="center"/>
              <w:rPr>
                <w:sz w:val="16"/>
              </w:rPr>
            </w:pPr>
          </w:p>
        </w:tc>
        <w:tc>
          <w:tcPr>
            <w:tcW w:w="0" w:type="auto"/>
            <w:shd w:val="clear" w:color="auto" w:fill="F2F2F2"/>
          </w:tcPr>
          <w:p w:rsidR="005D01B4" w:rsidRPr="00422DDD" w:rsidRDefault="005D01B4" w:rsidP="00052CCF">
            <w:pPr>
              <w:jc w:val="left"/>
              <w:rPr>
                <w:sz w:val="16"/>
              </w:rPr>
            </w:pPr>
          </w:p>
        </w:tc>
      </w:tr>
      <w:tr w:rsidR="005D01B4" w:rsidRPr="00422DDD" w:rsidTr="00052CCF">
        <w:trPr>
          <w:cantSplit/>
        </w:trPr>
        <w:tc>
          <w:tcPr>
            <w:tcW w:w="0" w:type="auto"/>
            <w:shd w:val="clear" w:color="auto" w:fill="F2F2F2"/>
          </w:tcPr>
          <w:p w:rsidR="005D01B4" w:rsidRPr="00052CCF" w:rsidRDefault="005D01B4" w:rsidP="006F0627">
            <w:pPr>
              <w:rPr>
                <w:sz w:val="16"/>
              </w:rPr>
            </w:pPr>
            <w:r w:rsidRPr="00052CCF">
              <w:rPr>
                <w:sz w:val="16"/>
              </w:rPr>
              <w:t>Masse</w:t>
            </w:r>
            <w:r w:rsidR="006E15A4">
              <w:rPr>
                <w:sz w:val="16"/>
              </w:rPr>
              <w:t>-</w:t>
            </w:r>
            <w:r>
              <w:rPr>
                <w:sz w:val="16"/>
              </w:rPr>
              <w:t>L</w:t>
            </w:r>
          </w:p>
        </w:tc>
        <w:tc>
          <w:tcPr>
            <w:tcW w:w="0" w:type="auto"/>
            <w:shd w:val="clear" w:color="auto" w:fill="F2F2F2"/>
          </w:tcPr>
          <w:p w:rsidR="005D01B4" w:rsidRPr="00422DDD" w:rsidRDefault="005D01B4" w:rsidP="006F0627">
            <w:pPr>
              <w:jc w:val="center"/>
              <w:rPr>
                <w:sz w:val="16"/>
              </w:rPr>
            </w:pPr>
            <w:r>
              <w:rPr>
                <w:sz w:val="16"/>
              </w:rPr>
              <w:t>+5</w:t>
            </w:r>
          </w:p>
        </w:tc>
        <w:tc>
          <w:tcPr>
            <w:tcW w:w="0" w:type="auto"/>
            <w:shd w:val="clear" w:color="auto" w:fill="F2F2F2"/>
          </w:tcPr>
          <w:p w:rsidR="005D01B4" w:rsidRPr="00422DDD" w:rsidRDefault="005D01B4" w:rsidP="006F0627">
            <w:pPr>
              <w:jc w:val="center"/>
              <w:rPr>
                <w:sz w:val="16"/>
              </w:rPr>
            </w:pPr>
          </w:p>
        </w:tc>
        <w:tc>
          <w:tcPr>
            <w:tcW w:w="0" w:type="auto"/>
            <w:shd w:val="clear" w:color="auto" w:fill="F2F2F2"/>
          </w:tcPr>
          <w:p w:rsidR="005D01B4" w:rsidRPr="00422DDD" w:rsidRDefault="005D01B4" w:rsidP="00052CCF">
            <w:pPr>
              <w:jc w:val="left"/>
              <w:rPr>
                <w:sz w:val="16"/>
              </w:rPr>
            </w:pPr>
            <w:r>
              <w:rPr>
                <w:sz w:val="16"/>
              </w:rPr>
              <w:t>Ignore 1 point d’AR</w:t>
            </w:r>
            <w:r w:rsidR="006E15A4">
              <w:rPr>
                <w:sz w:val="16"/>
              </w:rPr>
              <w:t>(cible)</w:t>
            </w:r>
          </w:p>
        </w:tc>
      </w:tr>
      <w:tr w:rsidR="005D01B4" w:rsidRPr="00422DDD" w:rsidTr="00052CCF">
        <w:trPr>
          <w:cantSplit/>
        </w:trPr>
        <w:tc>
          <w:tcPr>
            <w:tcW w:w="0" w:type="auto"/>
          </w:tcPr>
          <w:p w:rsidR="005D01B4" w:rsidRPr="00052CCF" w:rsidRDefault="005D01B4" w:rsidP="006F0627">
            <w:pPr>
              <w:rPr>
                <w:sz w:val="16"/>
              </w:rPr>
            </w:pPr>
            <w:r w:rsidRPr="00052CCF">
              <w:rPr>
                <w:sz w:val="16"/>
              </w:rPr>
              <w:t>Pique</w:t>
            </w:r>
          </w:p>
        </w:tc>
        <w:tc>
          <w:tcPr>
            <w:tcW w:w="0" w:type="auto"/>
          </w:tcPr>
          <w:p w:rsidR="005D01B4" w:rsidRPr="00422DDD" w:rsidRDefault="005D01B4" w:rsidP="006F0627">
            <w:pPr>
              <w:jc w:val="center"/>
              <w:rPr>
                <w:sz w:val="16"/>
              </w:rPr>
            </w:pPr>
          </w:p>
        </w:tc>
        <w:tc>
          <w:tcPr>
            <w:tcW w:w="0" w:type="auto"/>
          </w:tcPr>
          <w:p w:rsidR="005D01B4" w:rsidRPr="00422DDD" w:rsidRDefault="005D01B4" w:rsidP="006F0627">
            <w:pPr>
              <w:jc w:val="center"/>
              <w:rPr>
                <w:sz w:val="16"/>
              </w:rPr>
            </w:pPr>
            <w:r>
              <w:rPr>
                <w:sz w:val="16"/>
              </w:rPr>
              <w:t>+5</w:t>
            </w:r>
          </w:p>
        </w:tc>
        <w:tc>
          <w:tcPr>
            <w:tcW w:w="0" w:type="auto"/>
          </w:tcPr>
          <w:p w:rsidR="005D01B4" w:rsidRPr="00422DDD" w:rsidRDefault="005D01B4" w:rsidP="00052CCF">
            <w:pPr>
              <w:jc w:val="left"/>
              <w:rPr>
                <w:sz w:val="16"/>
              </w:rPr>
            </w:pPr>
          </w:p>
        </w:tc>
      </w:tr>
      <w:tr w:rsidR="005D01B4" w:rsidRPr="00422DDD" w:rsidTr="00052CCF">
        <w:trPr>
          <w:cantSplit/>
        </w:trPr>
        <w:tc>
          <w:tcPr>
            <w:tcW w:w="0" w:type="auto"/>
          </w:tcPr>
          <w:p w:rsidR="005D01B4" w:rsidRPr="00052CCF" w:rsidRDefault="005D01B4" w:rsidP="006F0627">
            <w:pPr>
              <w:rPr>
                <w:sz w:val="16"/>
              </w:rPr>
            </w:pPr>
            <w:r w:rsidRPr="00052CCF">
              <w:rPr>
                <w:sz w:val="16"/>
              </w:rPr>
              <w:t>Pique</w:t>
            </w:r>
            <w:r w:rsidR="006E15A4">
              <w:rPr>
                <w:sz w:val="16"/>
              </w:rPr>
              <w:t>-</w:t>
            </w:r>
            <w:r>
              <w:rPr>
                <w:sz w:val="16"/>
              </w:rPr>
              <w:t>L</w:t>
            </w:r>
          </w:p>
        </w:tc>
        <w:tc>
          <w:tcPr>
            <w:tcW w:w="0" w:type="auto"/>
          </w:tcPr>
          <w:p w:rsidR="005D01B4" w:rsidRPr="00422DDD" w:rsidRDefault="005D01B4" w:rsidP="006F0627">
            <w:pPr>
              <w:jc w:val="center"/>
              <w:rPr>
                <w:sz w:val="16"/>
              </w:rPr>
            </w:pPr>
          </w:p>
        </w:tc>
        <w:tc>
          <w:tcPr>
            <w:tcW w:w="0" w:type="auto"/>
          </w:tcPr>
          <w:p w:rsidR="005D01B4" w:rsidRPr="00422DDD" w:rsidRDefault="005D01B4" w:rsidP="006F0627">
            <w:pPr>
              <w:jc w:val="center"/>
              <w:rPr>
                <w:sz w:val="16"/>
              </w:rPr>
            </w:pPr>
            <w:r>
              <w:rPr>
                <w:sz w:val="16"/>
              </w:rPr>
              <w:t>+5</w:t>
            </w:r>
          </w:p>
        </w:tc>
        <w:tc>
          <w:tcPr>
            <w:tcW w:w="0" w:type="auto"/>
          </w:tcPr>
          <w:p w:rsidR="005D01B4" w:rsidRPr="00422DDD" w:rsidRDefault="005D01B4" w:rsidP="00052CCF">
            <w:pPr>
              <w:jc w:val="left"/>
              <w:rPr>
                <w:sz w:val="16"/>
              </w:rPr>
            </w:pPr>
            <w:r>
              <w:rPr>
                <w:sz w:val="16"/>
              </w:rPr>
              <w:t>VD+5 contre C</w:t>
            </w:r>
          </w:p>
        </w:tc>
      </w:tr>
      <w:tr w:rsidR="005D01B4" w:rsidRPr="00422DDD" w:rsidTr="00052CCF">
        <w:trPr>
          <w:cantSplit/>
        </w:trPr>
        <w:tc>
          <w:tcPr>
            <w:tcW w:w="0" w:type="auto"/>
            <w:shd w:val="clear" w:color="auto" w:fill="F2F2F2"/>
          </w:tcPr>
          <w:p w:rsidR="005D01B4" w:rsidRPr="00052CCF" w:rsidRDefault="005D01B4" w:rsidP="006F0627">
            <w:pPr>
              <w:rPr>
                <w:bCs/>
                <w:sz w:val="16"/>
              </w:rPr>
            </w:pPr>
            <w:r w:rsidRPr="00052CCF">
              <w:rPr>
                <w:bCs/>
                <w:sz w:val="16"/>
              </w:rPr>
              <w:t>Mêlée</w:t>
            </w:r>
          </w:p>
        </w:tc>
        <w:tc>
          <w:tcPr>
            <w:tcW w:w="0" w:type="auto"/>
            <w:shd w:val="clear" w:color="auto" w:fill="F2F2F2"/>
          </w:tcPr>
          <w:p w:rsidR="005D01B4" w:rsidRPr="00422DDD" w:rsidRDefault="005D01B4" w:rsidP="006F0627">
            <w:pPr>
              <w:jc w:val="center"/>
              <w:rPr>
                <w:bCs/>
                <w:sz w:val="16"/>
              </w:rPr>
            </w:pPr>
            <w:r>
              <w:rPr>
                <w:bCs/>
                <w:sz w:val="16"/>
              </w:rPr>
              <w:t>-10</w:t>
            </w:r>
          </w:p>
        </w:tc>
        <w:tc>
          <w:tcPr>
            <w:tcW w:w="0" w:type="auto"/>
            <w:shd w:val="clear" w:color="auto" w:fill="F2F2F2"/>
          </w:tcPr>
          <w:p w:rsidR="005D01B4" w:rsidRPr="00422DDD" w:rsidRDefault="005D01B4" w:rsidP="006F0627">
            <w:pPr>
              <w:jc w:val="center"/>
              <w:rPr>
                <w:bCs/>
                <w:sz w:val="16"/>
              </w:rPr>
            </w:pPr>
            <w:r>
              <w:rPr>
                <w:bCs/>
                <w:sz w:val="16"/>
              </w:rPr>
              <w:t>-10</w:t>
            </w:r>
          </w:p>
        </w:tc>
        <w:tc>
          <w:tcPr>
            <w:tcW w:w="0" w:type="auto"/>
            <w:shd w:val="clear" w:color="auto" w:fill="F2F2F2"/>
          </w:tcPr>
          <w:p w:rsidR="005D01B4" w:rsidRPr="00422DDD" w:rsidRDefault="005D01B4" w:rsidP="00052CCF">
            <w:pPr>
              <w:jc w:val="left"/>
              <w:rPr>
                <w:bCs/>
                <w:sz w:val="16"/>
              </w:rPr>
            </w:pPr>
          </w:p>
        </w:tc>
      </w:tr>
    </w:tbl>
    <w:p w:rsidR="005D01B4" w:rsidRDefault="00913F86" w:rsidP="005D01B4">
      <w:r>
        <w:t>A</w:t>
      </w:r>
      <w:r w:rsidR="005D01B4">
        <w:t>rmes de tir :</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3"/>
        <w:gridCol w:w="391"/>
        <w:gridCol w:w="333"/>
        <w:gridCol w:w="649"/>
        <w:gridCol w:w="1002"/>
      </w:tblGrid>
      <w:tr w:rsidR="005D01B4" w:rsidRPr="00422DDD" w:rsidTr="006F0627">
        <w:trPr>
          <w:cantSplit/>
        </w:trPr>
        <w:tc>
          <w:tcPr>
            <w:tcW w:w="0" w:type="auto"/>
            <w:vAlign w:val="bottom"/>
          </w:tcPr>
          <w:p w:rsidR="005D01B4" w:rsidRPr="005D01B4" w:rsidRDefault="00217025" w:rsidP="006F0627">
            <w:pPr>
              <w:jc w:val="left"/>
              <w:rPr>
                <w:b/>
                <w:sz w:val="16"/>
              </w:rPr>
            </w:pPr>
            <w:r>
              <w:rPr>
                <w:b/>
                <w:sz w:val="16"/>
              </w:rPr>
              <w:t>Arme</w:t>
            </w:r>
          </w:p>
        </w:tc>
        <w:tc>
          <w:tcPr>
            <w:tcW w:w="0" w:type="auto"/>
          </w:tcPr>
          <w:p w:rsidR="005D01B4" w:rsidRPr="00422DDD" w:rsidRDefault="005D01B4" w:rsidP="006F0627">
            <w:pPr>
              <w:jc w:val="center"/>
              <w:rPr>
                <w:b/>
                <w:sz w:val="16"/>
              </w:rPr>
            </w:pPr>
            <w:r w:rsidRPr="00422DDD">
              <w:rPr>
                <w:b/>
                <w:sz w:val="16"/>
              </w:rPr>
              <w:t>VO</w:t>
            </w:r>
          </w:p>
        </w:tc>
        <w:tc>
          <w:tcPr>
            <w:tcW w:w="0" w:type="auto"/>
          </w:tcPr>
          <w:p w:rsidR="005D01B4" w:rsidRPr="00422DDD" w:rsidRDefault="005D01B4" w:rsidP="006F0627">
            <w:pPr>
              <w:jc w:val="center"/>
              <w:rPr>
                <w:b/>
                <w:sz w:val="16"/>
              </w:rPr>
            </w:pPr>
            <w:r w:rsidRPr="00422DDD">
              <w:rPr>
                <w:b/>
                <w:sz w:val="16"/>
              </w:rPr>
              <w:t>VD</w:t>
            </w:r>
          </w:p>
        </w:tc>
        <w:tc>
          <w:tcPr>
            <w:tcW w:w="0" w:type="auto"/>
          </w:tcPr>
          <w:p w:rsidR="005D01B4" w:rsidRPr="00422DDD" w:rsidRDefault="005D01B4" w:rsidP="005D01B4">
            <w:pPr>
              <w:jc w:val="center"/>
              <w:rPr>
                <w:b/>
                <w:sz w:val="16"/>
              </w:rPr>
            </w:pPr>
            <w:r w:rsidRPr="00422DDD">
              <w:rPr>
                <w:b/>
                <w:sz w:val="16"/>
              </w:rPr>
              <w:t>Portée</w:t>
            </w:r>
          </w:p>
        </w:tc>
        <w:tc>
          <w:tcPr>
            <w:tcW w:w="0" w:type="auto"/>
          </w:tcPr>
          <w:p w:rsidR="005D01B4" w:rsidRPr="00422DDD" w:rsidRDefault="005D01B4" w:rsidP="005D01B4">
            <w:pPr>
              <w:jc w:val="left"/>
              <w:rPr>
                <w:b/>
                <w:sz w:val="16"/>
              </w:rPr>
            </w:pPr>
            <w:r w:rsidRPr="00422DDD">
              <w:rPr>
                <w:b/>
                <w:sz w:val="16"/>
              </w:rPr>
              <w:t>Notes</w:t>
            </w:r>
          </w:p>
        </w:tc>
      </w:tr>
      <w:tr w:rsidR="005D01B4" w:rsidRPr="00422DDD" w:rsidTr="006F0627">
        <w:trPr>
          <w:cantSplit/>
        </w:trPr>
        <w:tc>
          <w:tcPr>
            <w:tcW w:w="0" w:type="auto"/>
            <w:shd w:val="clear" w:color="auto" w:fill="FFFFFF"/>
            <w:vAlign w:val="bottom"/>
          </w:tcPr>
          <w:p w:rsidR="005D01B4" w:rsidRPr="005D01B4" w:rsidRDefault="005D01B4" w:rsidP="006F0627">
            <w:pPr>
              <w:pStyle w:val="Titre8"/>
              <w:keepNext w:val="0"/>
              <w:jc w:val="left"/>
              <w:rPr>
                <w:i w:val="0"/>
                <w:iCs/>
              </w:rPr>
            </w:pPr>
            <w:r w:rsidRPr="005D01B4">
              <w:rPr>
                <w:i w:val="0"/>
                <w:iCs/>
              </w:rPr>
              <w:t>Arbalète</w:t>
            </w:r>
          </w:p>
        </w:tc>
        <w:tc>
          <w:tcPr>
            <w:tcW w:w="0" w:type="auto"/>
            <w:shd w:val="clear" w:color="auto" w:fill="FFFFFF"/>
          </w:tcPr>
          <w:p w:rsidR="005D01B4" w:rsidRPr="00422DDD" w:rsidRDefault="005D01B4" w:rsidP="006F0627">
            <w:pPr>
              <w:jc w:val="center"/>
              <w:rPr>
                <w:sz w:val="16"/>
                <w:szCs w:val="16"/>
              </w:rPr>
            </w:pPr>
            <w:r>
              <w:rPr>
                <w:sz w:val="16"/>
                <w:szCs w:val="16"/>
              </w:rPr>
              <w:t>+10</w:t>
            </w:r>
          </w:p>
        </w:tc>
        <w:tc>
          <w:tcPr>
            <w:tcW w:w="0" w:type="auto"/>
            <w:shd w:val="clear" w:color="auto" w:fill="FFFFFF"/>
          </w:tcPr>
          <w:p w:rsidR="005D01B4" w:rsidRPr="00422DDD" w:rsidRDefault="005D01B4" w:rsidP="006F0627">
            <w:pPr>
              <w:jc w:val="center"/>
              <w:rPr>
                <w:sz w:val="16"/>
                <w:szCs w:val="16"/>
              </w:rPr>
            </w:pPr>
            <w:r>
              <w:rPr>
                <w:sz w:val="16"/>
                <w:szCs w:val="16"/>
              </w:rPr>
              <w:t>-5</w:t>
            </w:r>
          </w:p>
        </w:tc>
        <w:tc>
          <w:tcPr>
            <w:tcW w:w="0" w:type="auto"/>
            <w:shd w:val="clear" w:color="auto" w:fill="FFFFFF"/>
          </w:tcPr>
          <w:p w:rsidR="005D01B4" w:rsidRPr="00422DDD" w:rsidRDefault="005D01B4" w:rsidP="006F0627">
            <w:pPr>
              <w:jc w:val="center"/>
              <w:rPr>
                <w:sz w:val="16"/>
                <w:szCs w:val="16"/>
              </w:rPr>
            </w:pPr>
            <w:r w:rsidRPr="00422DDD">
              <w:rPr>
                <w:sz w:val="16"/>
                <w:szCs w:val="16"/>
              </w:rPr>
              <w:t>1</w:t>
            </w:r>
          </w:p>
        </w:tc>
        <w:tc>
          <w:tcPr>
            <w:tcW w:w="0" w:type="auto"/>
            <w:shd w:val="clear" w:color="auto" w:fill="FFFFFF"/>
          </w:tcPr>
          <w:p w:rsidR="005D01B4" w:rsidRPr="00422DDD" w:rsidRDefault="005D01B4" w:rsidP="005D01B4">
            <w:pPr>
              <w:jc w:val="left"/>
              <w:rPr>
                <w:sz w:val="16"/>
                <w:szCs w:val="16"/>
              </w:rPr>
            </w:pPr>
            <w:r>
              <w:rPr>
                <w:sz w:val="16"/>
                <w:szCs w:val="16"/>
              </w:rPr>
              <w:t>AR cible-1</w:t>
            </w:r>
          </w:p>
        </w:tc>
      </w:tr>
      <w:tr w:rsidR="005D01B4" w:rsidRPr="00422DDD" w:rsidTr="006F0627">
        <w:trPr>
          <w:cantSplit/>
        </w:trPr>
        <w:tc>
          <w:tcPr>
            <w:tcW w:w="0" w:type="auto"/>
            <w:shd w:val="clear" w:color="auto" w:fill="FFFFFF"/>
            <w:vAlign w:val="bottom"/>
          </w:tcPr>
          <w:p w:rsidR="005D01B4" w:rsidRPr="005D01B4" w:rsidRDefault="005D01B4" w:rsidP="006F0627">
            <w:pPr>
              <w:pStyle w:val="Titre8"/>
              <w:jc w:val="left"/>
              <w:rPr>
                <w:i w:val="0"/>
                <w:iCs/>
              </w:rPr>
            </w:pPr>
            <w:r w:rsidRPr="005D01B4">
              <w:rPr>
                <w:i w:val="0"/>
                <w:iCs/>
              </w:rPr>
              <w:t>Arbalète L</w:t>
            </w:r>
          </w:p>
        </w:tc>
        <w:tc>
          <w:tcPr>
            <w:tcW w:w="0" w:type="auto"/>
            <w:shd w:val="clear" w:color="auto" w:fill="FFFFFF"/>
          </w:tcPr>
          <w:p w:rsidR="005D01B4" w:rsidRPr="00422DDD" w:rsidRDefault="005D01B4" w:rsidP="006F0627">
            <w:pPr>
              <w:jc w:val="center"/>
              <w:rPr>
                <w:sz w:val="16"/>
                <w:szCs w:val="16"/>
              </w:rPr>
            </w:pPr>
            <w:r>
              <w:rPr>
                <w:sz w:val="16"/>
                <w:szCs w:val="16"/>
              </w:rPr>
              <w:t>+15</w:t>
            </w:r>
          </w:p>
        </w:tc>
        <w:tc>
          <w:tcPr>
            <w:tcW w:w="0" w:type="auto"/>
            <w:shd w:val="clear" w:color="auto" w:fill="FFFFFF"/>
          </w:tcPr>
          <w:p w:rsidR="005D01B4" w:rsidRPr="00422DDD" w:rsidRDefault="005D01B4" w:rsidP="006F0627">
            <w:pPr>
              <w:jc w:val="center"/>
              <w:rPr>
                <w:sz w:val="16"/>
                <w:szCs w:val="16"/>
              </w:rPr>
            </w:pPr>
            <w:r>
              <w:rPr>
                <w:sz w:val="16"/>
                <w:szCs w:val="16"/>
              </w:rPr>
              <w:t>-5</w:t>
            </w:r>
          </w:p>
        </w:tc>
        <w:tc>
          <w:tcPr>
            <w:tcW w:w="0" w:type="auto"/>
            <w:shd w:val="clear" w:color="auto" w:fill="FFFFFF"/>
          </w:tcPr>
          <w:p w:rsidR="005D01B4" w:rsidRPr="00422DDD" w:rsidRDefault="005D01B4" w:rsidP="006F0627">
            <w:pPr>
              <w:jc w:val="center"/>
              <w:rPr>
                <w:sz w:val="16"/>
                <w:szCs w:val="16"/>
              </w:rPr>
            </w:pPr>
            <w:r w:rsidRPr="00422DDD">
              <w:rPr>
                <w:sz w:val="16"/>
                <w:szCs w:val="16"/>
              </w:rPr>
              <w:t>1</w:t>
            </w:r>
          </w:p>
        </w:tc>
        <w:tc>
          <w:tcPr>
            <w:tcW w:w="0" w:type="auto"/>
            <w:shd w:val="clear" w:color="auto" w:fill="FFFFFF"/>
          </w:tcPr>
          <w:p w:rsidR="005D01B4" w:rsidRPr="00422DDD" w:rsidRDefault="005D01B4" w:rsidP="005D01B4">
            <w:pPr>
              <w:jc w:val="left"/>
              <w:rPr>
                <w:sz w:val="16"/>
                <w:szCs w:val="16"/>
              </w:rPr>
            </w:pPr>
            <w:r>
              <w:rPr>
                <w:sz w:val="16"/>
                <w:szCs w:val="16"/>
              </w:rPr>
              <w:t xml:space="preserve">AR </w:t>
            </w:r>
            <w:r w:rsidRPr="00422DDD">
              <w:rPr>
                <w:sz w:val="16"/>
                <w:szCs w:val="16"/>
              </w:rPr>
              <w:t>cible/2</w:t>
            </w:r>
          </w:p>
        </w:tc>
      </w:tr>
      <w:tr w:rsidR="005D01B4" w:rsidRPr="00422DDD" w:rsidTr="006F0627">
        <w:trPr>
          <w:cantSplit/>
        </w:trPr>
        <w:tc>
          <w:tcPr>
            <w:tcW w:w="0" w:type="auto"/>
            <w:shd w:val="clear" w:color="auto" w:fill="F2F2F2"/>
            <w:vAlign w:val="bottom"/>
          </w:tcPr>
          <w:p w:rsidR="005D01B4" w:rsidRPr="005D01B4" w:rsidRDefault="005D01B4" w:rsidP="006F0627">
            <w:pPr>
              <w:pStyle w:val="Titre8"/>
              <w:keepNext w:val="0"/>
              <w:jc w:val="left"/>
              <w:rPr>
                <w:bCs/>
                <w:i w:val="0"/>
                <w:iCs/>
              </w:rPr>
            </w:pPr>
            <w:r w:rsidRPr="005D01B4">
              <w:rPr>
                <w:bCs/>
                <w:i w:val="0"/>
                <w:iCs/>
              </w:rPr>
              <w:t>Arc</w:t>
            </w: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6F0627">
            <w:pPr>
              <w:jc w:val="center"/>
              <w:rPr>
                <w:sz w:val="16"/>
                <w:szCs w:val="16"/>
              </w:rPr>
            </w:pPr>
            <w:r w:rsidRPr="00422DDD">
              <w:rPr>
                <w:sz w:val="16"/>
                <w:szCs w:val="16"/>
              </w:rPr>
              <w:t>1</w:t>
            </w:r>
          </w:p>
        </w:tc>
        <w:tc>
          <w:tcPr>
            <w:tcW w:w="0" w:type="auto"/>
            <w:shd w:val="clear" w:color="auto" w:fill="F2F2F2"/>
          </w:tcPr>
          <w:p w:rsidR="005D01B4" w:rsidRPr="00422DDD" w:rsidRDefault="005D01B4" w:rsidP="005D01B4">
            <w:pPr>
              <w:jc w:val="left"/>
              <w:rPr>
                <w:sz w:val="16"/>
                <w:szCs w:val="16"/>
              </w:rPr>
            </w:pPr>
          </w:p>
        </w:tc>
      </w:tr>
      <w:tr w:rsidR="005D01B4" w:rsidRPr="00422DDD" w:rsidTr="006F0627">
        <w:trPr>
          <w:cantSplit/>
        </w:trPr>
        <w:tc>
          <w:tcPr>
            <w:tcW w:w="0" w:type="auto"/>
            <w:shd w:val="clear" w:color="auto" w:fill="F2F2F2"/>
            <w:vAlign w:val="bottom"/>
          </w:tcPr>
          <w:p w:rsidR="005D01B4" w:rsidRPr="005D01B4" w:rsidRDefault="005D01B4" w:rsidP="006F0627">
            <w:pPr>
              <w:jc w:val="left"/>
              <w:rPr>
                <w:bCs/>
                <w:iCs/>
                <w:sz w:val="16"/>
              </w:rPr>
            </w:pPr>
            <w:r w:rsidRPr="005D01B4">
              <w:rPr>
                <w:bCs/>
                <w:iCs/>
                <w:sz w:val="16"/>
              </w:rPr>
              <w:t>Arc L</w:t>
            </w:r>
          </w:p>
        </w:tc>
        <w:tc>
          <w:tcPr>
            <w:tcW w:w="0" w:type="auto"/>
            <w:shd w:val="clear" w:color="auto" w:fill="F2F2F2"/>
          </w:tcPr>
          <w:p w:rsidR="005D01B4" w:rsidRPr="00422DDD" w:rsidRDefault="005D01B4" w:rsidP="006F0627">
            <w:pPr>
              <w:jc w:val="center"/>
              <w:rPr>
                <w:sz w:val="16"/>
                <w:szCs w:val="16"/>
              </w:rPr>
            </w:pPr>
            <w:r>
              <w:rPr>
                <w:sz w:val="16"/>
                <w:szCs w:val="16"/>
              </w:rPr>
              <w:t>+5</w:t>
            </w: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6F0627">
            <w:pPr>
              <w:jc w:val="center"/>
              <w:rPr>
                <w:sz w:val="16"/>
                <w:szCs w:val="16"/>
              </w:rPr>
            </w:pPr>
            <w:r>
              <w:rPr>
                <w:sz w:val="16"/>
                <w:szCs w:val="16"/>
              </w:rPr>
              <w:t>1</w:t>
            </w:r>
          </w:p>
        </w:tc>
        <w:tc>
          <w:tcPr>
            <w:tcW w:w="0" w:type="auto"/>
            <w:shd w:val="clear" w:color="auto" w:fill="F2F2F2"/>
          </w:tcPr>
          <w:p w:rsidR="005D01B4" w:rsidRPr="00422DDD" w:rsidRDefault="005D01B4" w:rsidP="005D01B4">
            <w:pPr>
              <w:jc w:val="left"/>
              <w:rPr>
                <w:sz w:val="16"/>
                <w:szCs w:val="16"/>
              </w:rPr>
            </w:pPr>
            <w:r>
              <w:rPr>
                <w:sz w:val="16"/>
                <w:szCs w:val="16"/>
              </w:rPr>
              <w:t>VO+5 sur C</w:t>
            </w:r>
          </w:p>
        </w:tc>
      </w:tr>
      <w:tr w:rsidR="005D01B4" w:rsidRPr="00422DDD" w:rsidTr="006F0627">
        <w:trPr>
          <w:cantSplit/>
        </w:trPr>
        <w:tc>
          <w:tcPr>
            <w:tcW w:w="0" w:type="auto"/>
            <w:shd w:val="clear" w:color="auto" w:fill="F2F2F2"/>
            <w:vAlign w:val="bottom"/>
          </w:tcPr>
          <w:p w:rsidR="005D01B4" w:rsidRPr="005D01B4" w:rsidRDefault="005D01B4" w:rsidP="006F0627">
            <w:pPr>
              <w:pStyle w:val="Titre8"/>
              <w:keepNext w:val="0"/>
              <w:jc w:val="left"/>
              <w:rPr>
                <w:bCs/>
                <w:i w:val="0"/>
                <w:iCs/>
              </w:rPr>
            </w:pPr>
            <w:r w:rsidRPr="005D01B4">
              <w:rPr>
                <w:bCs/>
                <w:i w:val="0"/>
                <w:iCs/>
              </w:rPr>
              <w:t>Divers</w:t>
            </w:r>
          </w:p>
        </w:tc>
        <w:tc>
          <w:tcPr>
            <w:tcW w:w="0" w:type="auto"/>
            <w:shd w:val="clear" w:color="auto" w:fill="F2F2F2"/>
          </w:tcPr>
          <w:p w:rsidR="005D01B4" w:rsidRPr="00422DDD" w:rsidRDefault="005D01B4" w:rsidP="006F0627">
            <w:pPr>
              <w:jc w:val="center"/>
              <w:rPr>
                <w:sz w:val="16"/>
                <w:szCs w:val="16"/>
              </w:rPr>
            </w:pPr>
            <w:r>
              <w:rPr>
                <w:sz w:val="16"/>
                <w:szCs w:val="16"/>
              </w:rPr>
              <w:t>-10</w:t>
            </w:r>
          </w:p>
        </w:tc>
        <w:tc>
          <w:tcPr>
            <w:tcW w:w="0" w:type="auto"/>
            <w:shd w:val="clear" w:color="auto" w:fill="F2F2F2"/>
          </w:tcPr>
          <w:p w:rsidR="005D01B4" w:rsidRPr="00422DDD" w:rsidRDefault="005D01B4" w:rsidP="006F0627">
            <w:pPr>
              <w:jc w:val="center"/>
              <w:rPr>
                <w:sz w:val="16"/>
                <w:szCs w:val="16"/>
              </w:rPr>
            </w:pPr>
            <w:r>
              <w:rPr>
                <w:sz w:val="16"/>
                <w:szCs w:val="16"/>
              </w:rPr>
              <w:t>-10</w:t>
            </w:r>
          </w:p>
        </w:tc>
        <w:tc>
          <w:tcPr>
            <w:tcW w:w="0" w:type="auto"/>
            <w:shd w:val="clear" w:color="auto" w:fill="F2F2F2"/>
          </w:tcPr>
          <w:p w:rsidR="005D01B4" w:rsidRPr="00422DDD" w:rsidRDefault="005D01B4" w:rsidP="006F0627">
            <w:pPr>
              <w:jc w:val="center"/>
              <w:rPr>
                <w:sz w:val="16"/>
                <w:szCs w:val="16"/>
              </w:rPr>
            </w:pPr>
            <w:r w:rsidRPr="00422DDD">
              <w:rPr>
                <w:sz w:val="16"/>
                <w:szCs w:val="16"/>
              </w:rPr>
              <w:t>0</w:t>
            </w:r>
          </w:p>
        </w:tc>
        <w:tc>
          <w:tcPr>
            <w:tcW w:w="0" w:type="auto"/>
            <w:shd w:val="clear" w:color="auto" w:fill="F2F2F2"/>
          </w:tcPr>
          <w:p w:rsidR="005D01B4" w:rsidRPr="00422DDD" w:rsidRDefault="005D01B4" w:rsidP="005D01B4">
            <w:pPr>
              <w:jc w:val="left"/>
              <w:rPr>
                <w:sz w:val="16"/>
                <w:szCs w:val="16"/>
              </w:rPr>
            </w:pPr>
          </w:p>
        </w:tc>
      </w:tr>
      <w:tr w:rsidR="005D01B4" w:rsidRPr="00422DDD" w:rsidTr="006F0627">
        <w:trPr>
          <w:cantSplit/>
        </w:trPr>
        <w:tc>
          <w:tcPr>
            <w:tcW w:w="0" w:type="auto"/>
            <w:shd w:val="clear" w:color="auto" w:fill="FFFFFF"/>
            <w:vAlign w:val="bottom"/>
          </w:tcPr>
          <w:p w:rsidR="005D01B4" w:rsidRPr="005D01B4" w:rsidRDefault="005D01B4" w:rsidP="006F0627">
            <w:pPr>
              <w:pStyle w:val="Titre8"/>
              <w:jc w:val="left"/>
              <w:rPr>
                <w:i w:val="0"/>
                <w:iCs/>
              </w:rPr>
            </w:pPr>
            <w:r w:rsidRPr="005D01B4">
              <w:rPr>
                <w:i w:val="0"/>
                <w:iCs/>
              </w:rPr>
              <w:t>Fronde</w:t>
            </w:r>
          </w:p>
        </w:tc>
        <w:tc>
          <w:tcPr>
            <w:tcW w:w="0" w:type="auto"/>
            <w:shd w:val="clear" w:color="auto" w:fill="FFFFFF"/>
          </w:tcPr>
          <w:p w:rsidR="005D01B4" w:rsidRPr="00422DDD" w:rsidRDefault="005D01B4" w:rsidP="006F0627">
            <w:pPr>
              <w:jc w:val="center"/>
              <w:rPr>
                <w:sz w:val="16"/>
                <w:szCs w:val="16"/>
              </w:rPr>
            </w:pPr>
            <w:r>
              <w:rPr>
                <w:sz w:val="16"/>
                <w:szCs w:val="16"/>
              </w:rPr>
              <w:t>-5</w:t>
            </w:r>
          </w:p>
        </w:tc>
        <w:tc>
          <w:tcPr>
            <w:tcW w:w="0" w:type="auto"/>
            <w:shd w:val="clear" w:color="auto" w:fill="FFFFFF"/>
          </w:tcPr>
          <w:p w:rsidR="005D01B4" w:rsidRPr="00422DDD" w:rsidRDefault="005D01B4" w:rsidP="006F0627">
            <w:pPr>
              <w:jc w:val="center"/>
              <w:rPr>
                <w:sz w:val="16"/>
                <w:szCs w:val="16"/>
              </w:rPr>
            </w:pPr>
          </w:p>
        </w:tc>
        <w:tc>
          <w:tcPr>
            <w:tcW w:w="0" w:type="auto"/>
            <w:shd w:val="clear" w:color="auto" w:fill="FFFFFF"/>
          </w:tcPr>
          <w:p w:rsidR="005D01B4" w:rsidRPr="00422DDD" w:rsidRDefault="005D01B4" w:rsidP="006F0627">
            <w:pPr>
              <w:jc w:val="center"/>
              <w:rPr>
                <w:sz w:val="16"/>
                <w:szCs w:val="16"/>
              </w:rPr>
            </w:pPr>
            <w:r w:rsidRPr="00422DDD">
              <w:rPr>
                <w:sz w:val="16"/>
                <w:szCs w:val="16"/>
              </w:rPr>
              <w:t>0</w:t>
            </w:r>
          </w:p>
        </w:tc>
        <w:tc>
          <w:tcPr>
            <w:tcW w:w="0" w:type="auto"/>
            <w:shd w:val="clear" w:color="auto" w:fill="FFFFFF"/>
          </w:tcPr>
          <w:p w:rsidR="005D01B4" w:rsidRPr="00422DDD" w:rsidRDefault="005D01B4" w:rsidP="005D01B4">
            <w:pPr>
              <w:jc w:val="left"/>
              <w:rPr>
                <w:sz w:val="16"/>
                <w:szCs w:val="16"/>
              </w:rPr>
            </w:pPr>
            <w:r>
              <w:rPr>
                <w:sz w:val="16"/>
                <w:szCs w:val="16"/>
              </w:rPr>
              <w:t>AR cible x2</w:t>
            </w:r>
          </w:p>
        </w:tc>
      </w:tr>
      <w:tr w:rsidR="005D01B4" w:rsidRPr="00422DDD" w:rsidTr="006F0627">
        <w:trPr>
          <w:cantSplit/>
        </w:trPr>
        <w:tc>
          <w:tcPr>
            <w:tcW w:w="0" w:type="auto"/>
            <w:shd w:val="clear" w:color="auto" w:fill="FFFFFF"/>
            <w:vAlign w:val="bottom"/>
          </w:tcPr>
          <w:p w:rsidR="005D01B4" w:rsidRPr="005D01B4" w:rsidRDefault="005D01B4" w:rsidP="006F0627">
            <w:pPr>
              <w:pStyle w:val="Titre8"/>
              <w:jc w:val="left"/>
              <w:rPr>
                <w:i w:val="0"/>
                <w:iCs/>
              </w:rPr>
            </w:pPr>
            <w:r w:rsidRPr="005D01B4">
              <w:rPr>
                <w:i w:val="0"/>
                <w:iCs/>
              </w:rPr>
              <w:t>Fronde L</w:t>
            </w:r>
          </w:p>
        </w:tc>
        <w:tc>
          <w:tcPr>
            <w:tcW w:w="0" w:type="auto"/>
            <w:shd w:val="clear" w:color="auto" w:fill="FFFFFF"/>
          </w:tcPr>
          <w:p w:rsidR="005D01B4" w:rsidRPr="00422DDD" w:rsidRDefault="005D01B4" w:rsidP="006F0627">
            <w:pPr>
              <w:jc w:val="center"/>
              <w:rPr>
                <w:sz w:val="16"/>
                <w:szCs w:val="16"/>
              </w:rPr>
            </w:pPr>
          </w:p>
        </w:tc>
        <w:tc>
          <w:tcPr>
            <w:tcW w:w="0" w:type="auto"/>
            <w:shd w:val="clear" w:color="auto" w:fill="FFFFFF"/>
          </w:tcPr>
          <w:p w:rsidR="005D01B4" w:rsidRPr="00422DDD" w:rsidRDefault="005D01B4" w:rsidP="006F0627">
            <w:pPr>
              <w:jc w:val="center"/>
              <w:rPr>
                <w:sz w:val="16"/>
                <w:szCs w:val="16"/>
              </w:rPr>
            </w:pPr>
          </w:p>
        </w:tc>
        <w:tc>
          <w:tcPr>
            <w:tcW w:w="0" w:type="auto"/>
            <w:shd w:val="clear" w:color="auto" w:fill="FFFFFF"/>
          </w:tcPr>
          <w:p w:rsidR="005D01B4" w:rsidRPr="00422DDD" w:rsidRDefault="005D01B4" w:rsidP="006F0627">
            <w:pPr>
              <w:jc w:val="center"/>
              <w:rPr>
                <w:sz w:val="16"/>
                <w:szCs w:val="16"/>
              </w:rPr>
            </w:pPr>
            <w:r w:rsidRPr="00422DDD">
              <w:rPr>
                <w:sz w:val="16"/>
                <w:szCs w:val="16"/>
              </w:rPr>
              <w:t>1</w:t>
            </w:r>
          </w:p>
        </w:tc>
        <w:tc>
          <w:tcPr>
            <w:tcW w:w="0" w:type="auto"/>
            <w:shd w:val="clear" w:color="auto" w:fill="FFFFFF"/>
          </w:tcPr>
          <w:p w:rsidR="005D01B4" w:rsidRPr="00422DDD" w:rsidRDefault="005D01B4" w:rsidP="005D01B4">
            <w:pPr>
              <w:jc w:val="left"/>
              <w:rPr>
                <w:sz w:val="16"/>
                <w:szCs w:val="16"/>
              </w:rPr>
            </w:pPr>
            <w:r>
              <w:rPr>
                <w:sz w:val="16"/>
                <w:szCs w:val="16"/>
              </w:rPr>
              <w:t>AR cible x2</w:t>
            </w:r>
          </w:p>
        </w:tc>
      </w:tr>
      <w:tr w:rsidR="005D01B4" w:rsidRPr="00422DDD" w:rsidTr="006F0627">
        <w:trPr>
          <w:cantSplit/>
        </w:trPr>
        <w:tc>
          <w:tcPr>
            <w:tcW w:w="0" w:type="auto"/>
            <w:shd w:val="clear" w:color="auto" w:fill="F2F2F2"/>
            <w:vAlign w:val="bottom"/>
          </w:tcPr>
          <w:p w:rsidR="005D01B4" w:rsidRPr="005D01B4" w:rsidRDefault="005D01B4" w:rsidP="005D01B4">
            <w:pPr>
              <w:pStyle w:val="Titre8"/>
              <w:jc w:val="left"/>
              <w:rPr>
                <w:i w:val="0"/>
                <w:iCs/>
              </w:rPr>
            </w:pPr>
            <w:r w:rsidRPr="005D01B4">
              <w:rPr>
                <w:i w:val="0"/>
                <w:iCs/>
              </w:rPr>
              <w:t xml:space="preserve">Hache </w:t>
            </w:r>
          </w:p>
        </w:tc>
        <w:tc>
          <w:tcPr>
            <w:tcW w:w="0" w:type="auto"/>
            <w:shd w:val="clear" w:color="auto" w:fill="F2F2F2"/>
          </w:tcPr>
          <w:p w:rsidR="005D01B4" w:rsidRPr="00422DDD" w:rsidRDefault="005D01B4" w:rsidP="006F0627">
            <w:pPr>
              <w:jc w:val="center"/>
              <w:rPr>
                <w:sz w:val="16"/>
                <w:szCs w:val="16"/>
              </w:rPr>
            </w:pPr>
            <w:r>
              <w:rPr>
                <w:sz w:val="16"/>
                <w:szCs w:val="16"/>
              </w:rPr>
              <w:t>+5</w:t>
            </w:r>
          </w:p>
        </w:tc>
        <w:tc>
          <w:tcPr>
            <w:tcW w:w="0" w:type="auto"/>
            <w:shd w:val="clear" w:color="auto" w:fill="F2F2F2"/>
          </w:tcPr>
          <w:p w:rsidR="005D01B4" w:rsidRPr="00422DDD" w:rsidRDefault="005D01B4" w:rsidP="006F0627">
            <w:pPr>
              <w:jc w:val="center"/>
              <w:rPr>
                <w:sz w:val="16"/>
                <w:szCs w:val="16"/>
              </w:rPr>
            </w:pPr>
          </w:p>
        </w:tc>
        <w:tc>
          <w:tcPr>
            <w:tcW w:w="0" w:type="auto"/>
            <w:shd w:val="clear" w:color="auto" w:fill="F2F2F2"/>
          </w:tcPr>
          <w:p w:rsidR="005D01B4" w:rsidRPr="00422DDD" w:rsidRDefault="005D01B4" w:rsidP="006F0627">
            <w:pPr>
              <w:jc w:val="center"/>
              <w:rPr>
                <w:sz w:val="16"/>
                <w:szCs w:val="16"/>
              </w:rPr>
            </w:pPr>
            <w:r w:rsidRPr="00422DDD">
              <w:rPr>
                <w:sz w:val="16"/>
                <w:szCs w:val="16"/>
              </w:rPr>
              <w:t>0</w:t>
            </w:r>
          </w:p>
        </w:tc>
        <w:tc>
          <w:tcPr>
            <w:tcW w:w="0" w:type="auto"/>
            <w:shd w:val="clear" w:color="auto" w:fill="F2F2F2"/>
          </w:tcPr>
          <w:p w:rsidR="005D01B4" w:rsidRPr="00422DDD" w:rsidRDefault="005D01B4" w:rsidP="005D01B4">
            <w:pPr>
              <w:jc w:val="left"/>
              <w:rPr>
                <w:sz w:val="16"/>
                <w:szCs w:val="16"/>
              </w:rPr>
            </w:pPr>
          </w:p>
        </w:tc>
      </w:tr>
      <w:tr w:rsidR="005D01B4" w:rsidRPr="00422DDD" w:rsidTr="006F0627">
        <w:trPr>
          <w:cantSplit/>
        </w:trPr>
        <w:tc>
          <w:tcPr>
            <w:tcW w:w="0" w:type="auto"/>
            <w:shd w:val="clear" w:color="auto" w:fill="FFFFFF"/>
            <w:vAlign w:val="bottom"/>
          </w:tcPr>
          <w:p w:rsidR="005D01B4" w:rsidRPr="005D01B4" w:rsidRDefault="005D01B4" w:rsidP="006F0627">
            <w:pPr>
              <w:pStyle w:val="Titre8"/>
              <w:jc w:val="left"/>
              <w:rPr>
                <w:i w:val="0"/>
                <w:iCs/>
              </w:rPr>
            </w:pPr>
            <w:r>
              <w:rPr>
                <w:i w:val="0"/>
                <w:iCs/>
              </w:rPr>
              <w:t>Javelot</w:t>
            </w:r>
          </w:p>
        </w:tc>
        <w:tc>
          <w:tcPr>
            <w:tcW w:w="0" w:type="auto"/>
            <w:shd w:val="clear" w:color="auto" w:fill="FFFFFF"/>
          </w:tcPr>
          <w:p w:rsidR="005D01B4" w:rsidRPr="00422DDD" w:rsidRDefault="005D01B4" w:rsidP="006F0627">
            <w:pPr>
              <w:jc w:val="center"/>
              <w:rPr>
                <w:sz w:val="16"/>
                <w:szCs w:val="16"/>
              </w:rPr>
            </w:pPr>
          </w:p>
        </w:tc>
        <w:tc>
          <w:tcPr>
            <w:tcW w:w="0" w:type="auto"/>
            <w:shd w:val="clear" w:color="auto" w:fill="FFFFFF"/>
          </w:tcPr>
          <w:p w:rsidR="005D01B4" w:rsidRPr="00422DDD" w:rsidRDefault="005D01B4" w:rsidP="006F0627">
            <w:pPr>
              <w:rPr>
                <w:sz w:val="16"/>
                <w:szCs w:val="16"/>
              </w:rPr>
            </w:pPr>
          </w:p>
        </w:tc>
        <w:tc>
          <w:tcPr>
            <w:tcW w:w="0" w:type="auto"/>
            <w:shd w:val="clear" w:color="auto" w:fill="FFFFFF"/>
          </w:tcPr>
          <w:p w:rsidR="005D01B4" w:rsidRPr="00422DDD" w:rsidRDefault="005D01B4" w:rsidP="006F0627">
            <w:pPr>
              <w:jc w:val="center"/>
              <w:rPr>
                <w:sz w:val="16"/>
                <w:szCs w:val="16"/>
              </w:rPr>
            </w:pPr>
            <w:r w:rsidRPr="00422DDD">
              <w:rPr>
                <w:sz w:val="16"/>
                <w:szCs w:val="16"/>
              </w:rPr>
              <w:t>0</w:t>
            </w:r>
          </w:p>
        </w:tc>
        <w:tc>
          <w:tcPr>
            <w:tcW w:w="0" w:type="auto"/>
            <w:shd w:val="clear" w:color="auto" w:fill="FFFFFF"/>
          </w:tcPr>
          <w:p w:rsidR="005D01B4" w:rsidRPr="00422DDD" w:rsidRDefault="005D01B4" w:rsidP="005D01B4">
            <w:pPr>
              <w:jc w:val="left"/>
              <w:rPr>
                <w:sz w:val="16"/>
                <w:szCs w:val="16"/>
              </w:rPr>
            </w:pPr>
          </w:p>
        </w:tc>
      </w:tr>
    </w:tbl>
    <w:p w:rsidR="00217025" w:rsidRDefault="00217025" w:rsidP="00FC22BF">
      <w:r>
        <w:t>La portée de tir indique le nombre de zone</w:t>
      </w:r>
      <w:r w:rsidR="006E15A4">
        <w:t>s</w:t>
      </w:r>
      <w:r>
        <w:t xml:space="preserve"> que peut franchir le projectile.</w:t>
      </w:r>
    </w:p>
    <w:p w:rsidR="00217025" w:rsidRPr="00217025" w:rsidRDefault="00217025" w:rsidP="00FC22BF">
      <w:pPr>
        <w:rPr>
          <w:u w:val="single"/>
        </w:rPr>
      </w:pPr>
      <w:r w:rsidRPr="00217025">
        <w:rPr>
          <w:u w:val="single"/>
        </w:rPr>
        <w:t>Circonstances</w:t>
      </w:r>
    </w:p>
    <w:p w:rsidR="002559CF" w:rsidRDefault="00EA143F" w:rsidP="00FC22BF">
      <w:r>
        <w:t xml:space="preserve">Ces valeurs sont modifiées </w:t>
      </w:r>
      <w:r w:rsidR="00217025">
        <w:t>par les circonstances</w:t>
      </w:r>
      <w:r w:rsidR="00DE2B57">
        <w:t> </w:t>
      </w:r>
      <w:r w:rsidR="00217025">
        <w:t xml:space="preserve">particulières de la bataille qu’il faut vérifier pour chaque unité définie. Certaines </w:t>
      </w:r>
      <w:r w:rsidR="006E15A4">
        <w:t xml:space="preserve">circonstances </w:t>
      </w:r>
      <w:r w:rsidR="00217025">
        <w:t xml:space="preserve">s’appliquent à toutes les unités </w:t>
      </w:r>
      <w:r w:rsidR="00DE2B57">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87"/>
        <w:gridCol w:w="1944"/>
        <w:gridCol w:w="1227"/>
        <w:gridCol w:w="2442"/>
      </w:tblGrid>
      <w:tr w:rsidR="00EA143F" w:rsidRPr="00422DDD" w:rsidTr="001C4B51">
        <w:tc>
          <w:tcPr>
            <w:tcW w:w="0" w:type="auto"/>
          </w:tcPr>
          <w:p w:rsidR="00EA143F" w:rsidRPr="00422DDD" w:rsidRDefault="00EA143F" w:rsidP="006F0627">
            <w:pPr>
              <w:rPr>
                <w:b/>
                <w:bCs/>
                <w:sz w:val="16"/>
              </w:rPr>
            </w:pPr>
            <w:r w:rsidRPr="00422DDD">
              <w:rPr>
                <w:b/>
                <w:bCs/>
                <w:sz w:val="16"/>
              </w:rPr>
              <w:t>Modificateurs</w:t>
            </w:r>
          </w:p>
        </w:tc>
        <w:tc>
          <w:tcPr>
            <w:tcW w:w="0" w:type="auto"/>
          </w:tcPr>
          <w:p w:rsidR="00EA143F" w:rsidRPr="00422DDD" w:rsidRDefault="00EA143F" w:rsidP="006F0627">
            <w:pPr>
              <w:jc w:val="left"/>
              <w:rPr>
                <w:b/>
                <w:sz w:val="16"/>
                <w:szCs w:val="16"/>
              </w:rPr>
            </w:pPr>
            <w:r w:rsidRPr="00422DDD">
              <w:rPr>
                <w:b/>
                <w:sz w:val="16"/>
                <w:szCs w:val="16"/>
              </w:rPr>
              <w:t>Favorable</w:t>
            </w:r>
          </w:p>
        </w:tc>
        <w:tc>
          <w:tcPr>
            <w:tcW w:w="0" w:type="auto"/>
          </w:tcPr>
          <w:p w:rsidR="00EA143F" w:rsidRPr="00422DDD" w:rsidRDefault="00EA143F" w:rsidP="006F0627">
            <w:pPr>
              <w:jc w:val="left"/>
              <w:rPr>
                <w:b/>
                <w:sz w:val="16"/>
                <w:szCs w:val="16"/>
              </w:rPr>
            </w:pPr>
            <w:r w:rsidRPr="00422DDD">
              <w:rPr>
                <w:b/>
                <w:sz w:val="16"/>
                <w:szCs w:val="16"/>
              </w:rPr>
              <w:t>Défavorable</w:t>
            </w:r>
          </w:p>
        </w:tc>
        <w:tc>
          <w:tcPr>
            <w:tcW w:w="0" w:type="auto"/>
          </w:tcPr>
          <w:p w:rsidR="00EA143F" w:rsidRPr="00422DDD" w:rsidRDefault="00EA143F" w:rsidP="006F0627">
            <w:pPr>
              <w:jc w:val="left"/>
              <w:rPr>
                <w:b/>
                <w:bCs/>
                <w:sz w:val="16"/>
              </w:rPr>
            </w:pPr>
            <w:r w:rsidRPr="00422DDD">
              <w:rPr>
                <w:b/>
                <w:bCs/>
                <w:sz w:val="16"/>
              </w:rPr>
              <w:t>Autre</w:t>
            </w:r>
          </w:p>
        </w:tc>
      </w:tr>
      <w:tr w:rsidR="00DE2B57" w:rsidRPr="00422DDD" w:rsidTr="001C4B51">
        <w:tc>
          <w:tcPr>
            <w:tcW w:w="0" w:type="auto"/>
            <w:shd w:val="clear" w:color="auto" w:fill="FFFFFF" w:themeFill="background1"/>
          </w:tcPr>
          <w:p w:rsidR="00DE2B57" w:rsidRDefault="00DE2B57" w:rsidP="00DE2B57">
            <w:pPr>
              <w:rPr>
                <w:sz w:val="16"/>
              </w:rPr>
            </w:pPr>
            <w:r>
              <w:rPr>
                <w:sz w:val="16"/>
              </w:rPr>
              <w:t>Bouclier moyen/grand</w:t>
            </w:r>
          </w:p>
        </w:tc>
        <w:tc>
          <w:tcPr>
            <w:tcW w:w="0" w:type="auto"/>
            <w:shd w:val="clear" w:color="auto" w:fill="FFFFFF" w:themeFill="background1"/>
          </w:tcPr>
          <w:p w:rsidR="00DE2B57" w:rsidRPr="00422DDD" w:rsidRDefault="00DE2B57" w:rsidP="00DE2B57">
            <w:pPr>
              <w:jc w:val="left"/>
              <w:rPr>
                <w:sz w:val="16"/>
                <w:szCs w:val="16"/>
              </w:rPr>
            </w:pPr>
            <w:r>
              <w:rPr>
                <w:sz w:val="16"/>
                <w:szCs w:val="16"/>
              </w:rPr>
              <w:t>VD+5/+10 &amp; VO 0/-5</w:t>
            </w:r>
          </w:p>
        </w:tc>
        <w:tc>
          <w:tcPr>
            <w:tcW w:w="0" w:type="auto"/>
            <w:shd w:val="clear" w:color="auto" w:fill="FFFFFF" w:themeFill="background1"/>
          </w:tcPr>
          <w:p w:rsidR="00DE2B57" w:rsidRPr="00422DDD" w:rsidRDefault="00DE2B57" w:rsidP="006F0627">
            <w:pPr>
              <w:jc w:val="left"/>
              <w:rPr>
                <w:sz w:val="16"/>
                <w:szCs w:val="16"/>
              </w:rPr>
            </w:pPr>
          </w:p>
        </w:tc>
        <w:tc>
          <w:tcPr>
            <w:tcW w:w="0" w:type="auto"/>
            <w:shd w:val="clear" w:color="auto" w:fill="FFFFFF" w:themeFill="background1"/>
          </w:tcPr>
          <w:p w:rsidR="00DE2B57" w:rsidRPr="00422DDD" w:rsidRDefault="00DE2B57" w:rsidP="006F0627">
            <w:pPr>
              <w:jc w:val="left"/>
              <w:rPr>
                <w:sz w:val="16"/>
              </w:rPr>
            </w:pPr>
            <w:r>
              <w:rPr>
                <w:sz w:val="16"/>
              </w:rPr>
              <w:t>Pas de Grand pour unité C</w:t>
            </w:r>
          </w:p>
        </w:tc>
      </w:tr>
      <w:tr w:rsidR="00EA143F" w:rsidRPr="00422DDD" w:rsidTr="001C4B51">
        <w:tc>
          <w:tcPr>
            <w:tcW w:w="0" w:type="auto"/>
            <w:shd w:val="clear" w:color="auto" w:fill="FDE9D9"/>
          </w:tcPr>
          <w:p w:rsidR="00EA143F" w:rsidRPr="00422DDD" w:rsidRDefault="00EA143F" w:rsidP="006F0627">
            <w:pPr>
              <w:rPr>
                <w:sz w:val="16"/>
              </w:rPr>
            </w:pPr>
            <w:r>
              <w:rPr>
                <w:sz w:val="16"/>
              </w:rPr>
              <w:t>Unité d’élite/peu fiable</w:t>
            </w:r>
          </w:p>
        </w:tc>
        <w:tc>
          <w:tcPr>
            <w:tcW w:w="0" w:type="auto"/>
            <w:shd w:val="clear" w:color="auto" w:fill="FDE9D9"/>
          </w:tcPr>
          <w:p w:rsidR="00EA143F" w:rsidRPr="00422DDD" w:rsidRDefault="00EA143F" w:rsidP="006F0627">
            <w:pPr>
              <w:jc w:val="left"/>
              <w:rPr>
                <w:sz w:val="16"/>
                <w:szCs w:val="16"/>
              </w:rPr>
            </w:pPr>
            <w:r w:rsidRPr="00422DDD">
              <w:rPr>
                <w:sz w:val="16"/>
                <w:szCs w:val="16"/>
              </w:rPr>
              <w:t>VO+5</w:t>
            </w:r>
            <w:r>
              <w:rPr>
                <w:sz w:val="16"/>
                <w:szCs w:val="16"/>
              </w:rPr>
              <w:t xml:space="preserve"> M+1</w:t>
            </w:r>
          </w:p>
        </w:tc>
        <w:tc>
          <w:tcPr>
            <w:tcW w:w="0" w:type="auto"/>
            <w:shd w:val="clear" w:color="auto" w:fill="FDE9D9"/>
          </w:tcPr>
          <w:p w:rsidR="00EA143F" w:rsidRPr="00422DDD" w:rsidRDefault="00EA143F" w:rsidP="006F0627">
            <w:pPr>
              <w:jc w:val="left"/>
              <w:rPr>
                <w:sz w:val="16"/>
                <w:szCs w:val="16"/>
              </w:rPr>
            </w:pPr>
            <w:r w:rsidRPr="00422DDD">
              <w:rPr>
                <w:sz w:val="16"/>
                <w:szCs w:val="16"/>
              </w:rPr>
              <w:t>V</w:t>
            </w:r>
            <w:r>
              <w:rPr>
                <w:sz w:val="16"/>
                <w:szCs w:val="16"/>
              </w:rPr>
              <w:t>O-5 M-</w:t>
            </w:r>
            <w:r w:rsidRPr="00422DDD">
              <w:rPr>
                <w:sz w:val="16"/>
                <w:szCs w:val="16"/>
              </w:rPr>
              <w:t>1</w:t>
            </w:r>
          </w:p>
        </w:tc>
        <w:tc>
          <w:tcPr>
            <w:tcW w:w="0" w:type="auto"/>
            <w:shd w:val="clear" w:color="auto" w:fill="FDE9D9"/>
          </w:tcPr>
          <w:p w:rsidR="00EA143F" w:rsidRPr="00422DDD" w:rsidRDefault="00EA143F" w:rsidP="006F0627">
            <w:pPr>
              <w:jc w:val="left"/>
              <w:rPr>
                <w:sz w:val="16"/>
              </w:rPr>
            </w:pPr>
          </w:p>
        </w:tc>
      </w:tr>
      <w:tr w:rsidR="00EA143F" w:rsidRPr="00422DDD" w:rsidTr="001C4B51">
        <w:tc>
          <w:tcPr>
            <w:tcW w:w="0" w:type="auto"/>
          </w:tcPr>
          <w:p w:rsidR="00EA143F" w:rsidRPr="00422DDD" w:rsidRDefault="00EA143F" w:rsidP="006F0627">
            <w:pPr>
              <w:rPr>
                <w:sz w:val="16"/>
              </w:rPr>
            </w:pPr>
            <w:r>
              <w:rPr>
                <w:sz w:val="16"/>
              </w:rPr>
              <w:t>Armure spéciale/aucune</w:t>
            </w:r>
          </w:p>
        </w:tc>
        <w:tc>
          <w:tcPr>
            <w:tcW w:w="0" w:type="auto"/>
          </w:tcPr>
          <w:p w:rsidR="00EA143F" w:rsidRPr="00422DDD" w:rsidRDefault="00EA143F" w:rsidP="00EA143F">
            <w:pPr>
              <w:jc w:val="left"/>
              <w:rPr>
                <w:sz w:val="16"/>
                <w:szCs w:val="16"/>
              </w:rPr>
            </w:pPr>
            <w:r>
              <w:rPr>
                <w:sz w:val="16"/>
                <w:szCs w:val="16"/>
              </w:rPr>
              <w:t>AR+1</w:t>
            </w:r>
            <w:r w:rsidR="007B17A8">
              <w:rPr>
                <w:sz w:val="16"/>
                <w:szCs w:val="16"/>
              </w:rPr>
              <w:t>0</w:t>
            </w:r>
          </w:p>
        </w:tc>
        <w:tc>
          <w:tcPr>
            <w:tcW w:w="0" w:type="auto"/>
          </w:tcPr>
          <w:p w:rsidR="00EA143F" w:rsidRPr="00422DDD" w:rsidRDefault="00EA143F" w:rsidP="006F0627">
            <w:pPr>
              <w:jc w:val="left"/>
              <w:rPr>
                <w:sz w:val="16"/>
                <w:szCs w:val="16"/>
              </w:rPr>
            </w:pPr>
            <w:r>
              <w:rPr>
                <w:sz w:val="16"/>
                <w:szCs w:val="16"/>
              </w:rPr>
              <w:t>AR=0</w:t>
            </w:r>
          </w:p>
        </w:tc>
        <w:tc>
          <w:tcPr>
            <w:tcW w:w="0" w:type="auto"/>
          </w:tcPr>
          <w:p w:rsidR="00EA143F" w:rsidRPr="00422DDD" w:rsidRDefault="00EA143F" w:rsidP="006F0627">
            <w:pPr>
              <w:jc w:val="left"/>
              <w:rPr>
                <w:sz w:val="16"/>
              </w:rPr>
            </w:pP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t>Météo mauvaise/infecte</w:t>
            </w:r>
          </w:p>
        </w:tc>
        <w:tc>
          <w:tcPr>
            <w:tcW w:w="0" w:type="auto"/>
            <w:shd w:val="clear" w:color="auto" w:fill="FDE9D9"/>
          </w:tcPr>
          <w:p w:rsidR="00EA143F" w:rsidRPr="00422DDD" w:rsidRDefault="00EA143F" w:rsidP="006F0627">
            <w:pPr>
              <w:jc w:val="left"/>
              <w:rPr>
                <w:sz w:val="16"/>
                <w:szCs w:val="16"/>
              </w:rPr>
            </w:pPr>
          </w:p>
        </w:tc>
        <w:tc>
          <w:tcPr>
            <w:tcW w:w="0" w:type="auto"/>
            <w:shd w:val="clear" w:color="auto" w:fill="FDE9D9"/>
          </w:tcPr>
          <w:p w:rsidR="00EA143F" w:rsidRPr="00422DDD" w:rsidRDefault="00EA143F" w:rsidP="006F0627">
            <w:pPr>
              <w:jc w:val="left"/>
              <w:rPr>
                <w:sz w:val="16"/>
                <w:szCs w:val="16"/>
              </w:rPr>
            </w:pPr>
            <w:r w:rsidRPr="00422DDD">
              <w:rPr>
                <w:sz w:val="16"/>
                <w:szCs w:val="16"/>
              </w:rPr>
              <w:t>VO-5/-10</w:t>
            </w:r>
          </w:p>
        </w:tc>
        <w:tc>
          <w:tcPr>
            <w:tcW w:w="0" w:type="auto"/>
            <w:shd w:val="clear" w:color="auto" w:fill="FDE9D9"/>
          </w:tcPr>
          <w:p w:rsidR="00EA143F" w:rsidRPr="00422DDD" w:rsidRDefault="00EA143F" w:rsidP="006F0627">
            <w:pPr>
              <w:jc w:val="left"/>
              <w:rPr>
                <w:sz w:val="16"/>
              </w:rPr>
            </w:pPr>
            <w:r w:rsidRPr="00422DDD">
              <w:rPr>
                <w:sz w:val="16"/>
              </w:rPr>
              <w:t>Affecte les deux camps</w:t>
            </w:r>
          </w:p>
        </w:tc>
      </w:tr>
      <w:tr w:rsidR="00EA143F" w:rsidRPr="00422DDD" w:rsidTr="001C4B51">
        <w:tc>
          <w:tcPr>
            <w:tcW w:w="0" w:type="auto"/>
          </w:tcPr>
          <w:p w:rsidR="00EA143F" w:rsidRPr="00422DDD" w:rsidRDefault="00EA143F" w:rsidP="006F0627">
            <w:pPr>
              <w:rPr>
                <w:sz w:val="16"/>
              </w:rPr>
            </w:pPr>
            <w:r w:rsidRPr="00422DDD">
              <w:rPr>
                <w:sz w:val="16"/>
              </w:rPr>
              <w:t>Armes</w:t>
            </w:r>
            <w:r>
              <w:rPr>
                <w:sz w:val="16"/>
              </w:rPr>
              <w:t xml:space="preserve"> </w:t>
            </w:r>
          </w:p>
        </w:tc>
        <w:tc>
          <w:tcPr>
            <w:tcW w:w="0" w:type="auto"/>
          </w:tcPr>
          <w:p w:rsidR="00EA143F" w:rsidRPr="00422DDD" w:rsidRDefault="00EA143F" w:rsidP="006F0627">
            <w:pPr>
              <w:jc w:val="left"/>
              <w:rPr>
                <w:sz w:val="16"/>
                <w:szCs w:val="16"/>
              </w:rPr>
            </w:pPr>
            <w:r w:rsidRPr="00422DDD">
              <w:rPr>
                <w:sz w:val="16"/>
                <w:szCs w:val="16"/>
              </w:rPr>
              <w:t>VO+5</w:t>
            </w:r>
          </w:p>
        </w:tc>
        <w:tc>
          <w:tcPr>
            <w:tcW w:w="0" w:type="auto"/>
          </w:tcPr>
          <w:p w:rsidR="00EA143F" w:rsidRPr="00422DDD" w:rsidRDefault="00EA143F" w:rsidP="006F0627">
            <w:pPr>
              <w:jc w:val="left"/>
              <w:rPr>
                <w:sz w:val="16"/>
                <w:szCs w:val="16"/>
              </w:rPr>
            </w:pPr>
            <w:r w:rsidRPr="00422DDD">
              <w:rPr>
                <w:sz w:val="16"/>
                <w:szCs w:val="16"/>
              </w:rPr>
              <w:t>VO-5</w:t>
            </w:r>
          </w:p>
        </w:tc>
        <w:tc>
          <w:tcPr>
            <w:tcW w:w="0" w:type="auto"/>
          </w:tcPr>
          <w:p w:rsidR="00EA143F" w:rsidRPr="00422DDD" w:rsidRDefault="00EA143F" w:rsidP="006F0627">
            <w:pPr>
              <w:jc w:val="left"/>
              <w:rPr>
                <w:sz w:val="16"/>
              </w:rPr>
            </w:pPr>
            <w:r w:rsidRPr="00422DDD">
              <w:rPr>
                <w:sz w:val="16"/>
              </w:rPr>
              <w:t>Quantité et/ou qualité</w:t>
            </w: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t>Surprise/embuscade</w:t>
            </w:r>
          </w:p>
        </w:tc>
        <w:tc>
          <w:tcPr>
            <w:tcW w:w="0" w:type="auto"/>
            <w:shd w:val="clear" w:color="auto" w:fill="FDE9D9"/>
          </w:tcPr>
          <w:p w:rsidR="00EA143F" w:rsidRPr="00422DDD" w:rsidRDefault="00EA143F" w:rsidP="006F0627">
            <w:pPr>
              <w:jc w:val="left"/>
              <w:rPr>
                <w:sz w:val="16"/>
                <w:szCs w:val="16"/>
              </w:rPr>
            </w:pPr>
            <w:r w:rsidRPr="00422DDD">
              <w:rPr>
                <w:sz w:val="16"/>
                <w:szCs w:val="16"/>
              </w:rPr>
              <w:t>VO+10 M+1</w:t>
            </w:r>
          </w:p>
        </w:tc>
        <w:tc>
          <w:tcPr>
            <w:tcW w:w="0" w:type="auto"/>
            <w:shd w:val="clear" w:color="auto" w:fill="FDE9D9"/>
          </w:tcPr>
          <w:p w:rsidR="00EA143F" w:rsidRPr="00422DDD" w:rsidRDefault="00EA143F" w:rsidP="006F0627">
            <w:pPr>
              <w:jc w:val="left"/>
              <w:rPr>
                <w:sz w:val="16"/>
                <w:szCs w:val="16"/>
              </w:rPr>
            </w:pPr>
            <w:r w:rsidRPr="00422DDD">
              <w:rPr>
                <w:sz w:val="16"/>
                <w:szCs w:val="16"/>
              </w:rPr>
              <w:t>VD-10 M-1</w:t>
            </w:r>
          </w:p>
        </w:tc>
        <w:tc>
          <w:tcPr>
            <w:tcW w:w="0" w:type="auto"/>
            <w:shd w:val="clear" w:color="auto" w:fill="FDE9D9"/>
          </w:tcPr>
          <w:p w:rsidR="00EA143F" w:rsidRPr="00422DDD" w:rsidRDefault="00EA143F" w:rsidP="006F0627">
            <w:pPr>
              <w:jc w:val="left"/>
              <w:rPr>
                <w:sz w:val="16"/>
              </w:rPr>
            </w:pPr>
            <w:r w:rsidRPr="00422DDD">
              <w:rPr>
                <w:sz w:val="16"/>
              </w:rPr>
              <w:t>Selon circonstances</w:t>
            </w:r>
          </w:p>
        </w:tc>
      </w:tr>
      <w:tr w:rsidR="00EA143F" w:rsidRPr="00422DDD" w:rsidTr="001C4B51">
        <w:tc>
          <w:tcPr>
            <w:tcW w:w="0" w:type="auto"/>
          </w:tcPr>
          <w:p w:rsidR="00EA143F" w:rsidRPr="00422DDD" w:rsidRDefault="00EA143F" w:rsidP="006F0627">
            <w:pPr>
              <w:rPr>
                <w:sz w:val="16"/>
              </w:rPr>
            </w:pPr>
            <w:r w:rsidRPr="00422DDD">
              <w:rPr>
                <w:sz w:val="16"/>
              </w:rPr>
              <w:t>Fatigue</w:t>
            </w:r>
          </w:p>
        </w:tc>
        <w:tc>
          <w:tcPr>
            <w:tcW w:w="0" w:type="auto"/>
          </w:tcPr>
          <w:p w:rsidR="00EA143F" w:rsidRPr="00422DDD" w:rsidRDefault="00EA143F" w:rsidP="006F0627">
            <w:pPr>
              <w:jc w:val="left"/>
              <w:rPr>
                <w:sz w:val="16"/>
                <w:szCs w:val="16"/>
              </w:rPr>
            </w:pPr>
          </w:p>
        </w:tc>
        <w:tc>
          <w:tcPr>
            <w:tcW w:w="0" w:type="auto"/>
          </w:tcPr>
          <w:p w:rsidR="00EA143F" w:rsidRPr="00422DDD" w:rsidRDefault="00EA143F" w:rsidP="006F0627">
            <w:pPr>
              <w:jc w:val="left"/>
              <w:rPr>
                <w:sz w:val="16"/>
                <w:szCs w:val="16"/>
              </w:rPr>
            </w:pPr>
            <w:r w:rsidRPr="00422DDD">
              <w:rPr>
                <w:sz w:val="16"/>
                <w:szCs w:val="16"/>
              </w:rPr>
              <w:t>VO-5 M-1</w:t>
            </w:r>
          </w:p>
        </w:tc>
        <w:tc>
          <w:tcPr>
            <w:tcW w:w="0" w:type="auto"/>
          </w:tcPr>
          <w:p w:rsidR="00EA143F" w:rsidRPr="00422DDD" w:rsidRDefault="00EA143F" w:rsidP="006F0627">
            <w:pPr>
              <w:jc w:val="left"/>
              <w:rPr>
                <w:sz w:val="16"/>
              </w:rPr>
            </w:pP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t>Motivation importante</w:t>
            </w:r>
          </w:p>
        </w:tc>
        <w:tc>
          <w:tcPr>
            <w:tcW w:w="0" w:type="auto"/>
            <w:shd w:val="clear" w:color="auto" w:fill="FDE9D9"/>
          </w:tcPr>
          <w:p w:rsidR="00EA143F" w:rsidRPr="00422DDD" w:rsidRDefault="00EA143F" w:rsidP="006F0627">
            <w:pPr>
              <w:jc w:val="left"/>
              <w:rPr>
                <w:sz w:val="16"/>
                <w:szCs w:val="16"/>
              </w:rPr>
            </w:pPr>
            <w:r w:rsidRPr="00422DDD">
              <w:rPr>
                <w:sz w:val="16"/>
                <w:szCs w:val="16"/>
              </w:rPr>
              <w:t>VO+5 M+1</w:t>
            </w:r>
          </w:p>
        </w:tc>
        <w:tc>
          <w:tcPr>
            <w:tcW w:w="0" w:type="auto"/>
            <w:shd w:val="clear" w:color="auto" w:fill="FDE9D9"/>
          </w:tcPr>
          <w:p w:rsidR="00EA143F" w:rsidRPr="00422DDD" w:rsidRDefault="00EA143F" w:rsidP="006F0627">
            <w:pPr>
              <w:jc w:val="left"/>
              <w:rPr>
                <w:sz w:val="16"/>
                <w:szCs w:val="16"/>
              </w:rPr>
            </w:pPr>
          </w:p>
        </w:tc>
        <w:tc>
          <w:tcPr>
            <w:tcW w:w="0" w:type="auto"/>
            <w:shd w:val="clear" w:color="auto" w:fill="FDE9D9"/>
          </w:tcPr>
          <w:p w:rsidR="00EA143F" w:rsidRPr="00422DDD" w:rsidRDefault="00EA143F" w:rsidP="006F0627">
            <w:pPr>
              <w:jc w:val="left"/>
              <w:rPr>
                <w:sz w:val="16"/>
              </w:rPr>
            </w:pPr>
            <w:r w:rsidRPr="00422DDD">
              <w:rPr>
                <w:sz w:val="16"/>
              </w:rPr>
              <w:t>Lieu ou personne à défendre</w:t>
            </w: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t xml:space="preserve">Perso </w:t>
            </w:r>
            <w:r>
              <w:rPr>
                <w:sz w:val="16"/>
              </w:rPr>
              <w:t>présent</w:t>
            </w:r>
          </w:p>
        </w:tc>
        <w:tc>
          <w:tcPr>
            <w:tcW w:w="0" w:type="auto"/>
            <w:shd w:val="clear" w:color="auto" w:fill="FDE9D9"/>
          </w:tcPr>
          <w:p w:rsidR="00EA143F" w:rsidRPr="00422DDD" w:rsidRDefault="00EA143F" w:rsidP="006F0627">
            <w:pPr>
              <w:jc w:val="left"/>
              <w:rPr>
                <w:sz w:val="16"/>
                <w:szCs w:val="16"/>
              </w:rPr>
            </w:pPr>
            <w:r w:rsidRPr="00422DDD">
              <w:rPr>
                <w:sz w:val="16"/>
                <w:szCs w:val="16"/>
              </w:rPr>
              <w:t>VO+1 ou VD+1</w:t>
            </w:r>
          </w:p>
        </w:tc>
        <w:tc>
          <w:tcPr>
            <w:tcW w:w="0" w:type="auto"/>
            <w:shd w:val="clear" w:color="auto" w:fill="FDE9D9"/>
          </w:tcPr>
          <w:p w:rsidR="00EA143F" w:rsidRPr="00422DDD" w:rsidRDefault="00EA143F" w:rsidP="006F0627">
            <w:pPr>
              <w:jc w:val="left"/>
              <w:rPr>
                <w:sz w:val="16"/>
                <w:szCs w:val="16"/>
              </w:rPr>
            </w:pPr>
          </w:p>
        </w:tc>
        <w:tc>
          <w:tcPr>
            <w:tcW w:w="0" w:type="auto"/>
            <w:shd w:val="clear" w:color="auto" w:fill="FDE9D9"/>
          </w:tcPr>
          <w:p w:rsidR="00EA143F" w:rsidRPr="00422DDD" w:rsidRDefault="00EA143F" w:rsidP="00EA143F">
            <w:pPr>
              <w:jc w:val="left"/>
              <w:rPr>
                <w:sz w:val="16"/>
              </w:rPr>
            </w:pPr>
            <w:r>
              <w:rPr>
                <w:sz w:val="16"/>
              </w:rPr>
              <w:t>Par Perso, au choix du Perso</w:t>
            </w:r>
          </w:p>
        </w:tc>
      </w:tr>
      <w:tr w:rsidR="00EA143F" w:rsidRPr="00422DDD" w:rsidTr="001C4B51">
        <w:tc>
          <w:tcPr>
            <w:tcW w:w="0" w:type="auto"/>
            <w:shd w:val="clear" w:color="auto" w:fill="auto"/>
          </w:tcPr>
          <w:p w:rsidR="00EA143F" w:rsidRPr="00422DDD" w:rsidRDefault="00EA143F" w:rsidP="006F0627">
            <w:pPr>
              <w:rPr>
                <w:sz w:val="16"/>
              </w:rPr>
            </w:pPr>
            <w:r w:rsidRPr="00422DDD">
              <w:rPr>
                <w:sz w:val="16"/>
              </w:rPr>
              <w:t>Héros</w:t>
            </w:r>
            <w:r>
              <w:rPr>
                <w:sz w:val="16"/>
              </w:rPr>
              <w:t xml:space="preserve"> présent</w:t>
            </w:r>
          </w:p>
        </w:tc>
        <w:tc>
          <w:tcPr>
            <w:tcW w:w="0" w:type="auto"/>
            <w:shd w:val="clear" w:color="auto" w:fill="auto"/>
          </w:tcPr>
          <w:p w:rsidR="00EA143F" w:rsidRPr="00422DDD" w:rsidRDefault="00EA143F" w:rsidP="006F0627">
            <w:pPr>
              <w:jc w:val="left"/>
              <w:rPr>
                <w:sz w:val="16"/>
                <w:szCs w:val="16"/>
              </w:rPr>
            </w:pPr>
            <w:r w:rsidRPr="00422DDD">
              <w:rPr>
                <w:sz w:val="16"/>
                <w:szCs w:val="16"/>
              </w:rPr>
              <w:t>M+1</w:t>
            </w:r>
          </w:p>
        </w:tc>
        <w:tc>
          <w:tcPr>
            <w:tcW w:w="0" w:type="auto"/>
            <w:shd w:val="clear" w:color="auto" w:fill="auto"/>
          </w:tcPr>
          <w:p w:rsidR="00EA143F" w:rsidRPr="00422DDD" w:rsidRDefault="00EA143F" w:rsidP="006F0627">
            <w:pPr>
              <w:jc w:val="left"/>
              <w:rPr>
                <w:sz w:val="16"/>
                <w:szCs w:val="16"/>
              </w:rPr>
            </w:pPr>
          </w:p>
        </w:tc>
        <w:tc>
          <w:tcPr>
            <w:tcW w:w="0" w:type="auto"/>
            <w:shd w:val="clear" w:color="auto" w:fill="auto"/>
          </w:tcPr>
          <w:p w:rsidR="00EA143F" w:rsidRPr="00422DDD" w:rsidRDefault="00EA143F" w:rsidP="006F0627">
            <w:pPr>
              <w:jc w:val="left"/>
              <w:rPr>
                <w:sz w:val="16"/>
              </w:rPr>
            </w:pPr>
            <w:r w:rsidRPr="00422DDD">
              <w:rPr>
                <w:sz w:val="16"/>
              </w:rPr>
              <w:t>Maximum 1</w:t>
            </w:r>
          </w:p>
        </w:tc>
      </w:tr>
      <w:tr w:rsidR="00EA143F" w:rsidRPr="00422DDD" w:rsidTr="001C4B51">
        <w:tc>
          <w:tcPr>
            <w:tcW w:w="0" w:type="auto"/>
            <w:shd w:val="clear" w:color="auto" w:fill="FDE9D9"/>
          </w:tcPr>
          <w:p w:rsidR="00EA143F" w:rsidRPr="00422DDD" w:rsidRDefault="00EA143F" w:rsidP="006F0627">
            <w:pPr>
              <w:rPr>
                <w:sz w:val="16"/>
                <w:vertAlign w:val="subscript"/>
              </w:rPr>
            </w:pPr>
            <w:r w:rsidRPr="00422DDD">
              <w:rPr>
                <w:sz w:val="16"/>
              </w:rPr>
              <w:t xml:space="preserve">Par Magicien </w:t>
            </w:r>
          </w:p>
        </w:tc>
        <w:tc>
          <w:tcPr>
            <w:tcW w:w="0" w:type="auto"/>
            <w:shd w:val="clear" w:color="auto" w:fill="FDE9D9"/>
          </w:tcPr>
          <w:p w:rsidR="00EA143F" w:rsidRPr="00422DDD" w:rsidRDefault="00EA143F" w:rsidP="006F0627">
            <w:pPr>
              <w:jc w:val="left"/>
              <w:rPr>
                <w:sz w:val="16"/>
                <w:szCs w:val="16"/>
              </w:rPr>
            </w:pPr>
            <w:r w:rsidRPr="00422DDD">
              <w:rPr>
                <w:sz w:val="16"/>
              </w:rPr>
              <w:t>VO</w:t>
            </w:r>
            <w:r>
              <w:rPr>
                <w:sz w:val="16"/>
              </w:rPr>
              <w:t xml:space="preserve"> ou VD</w:t>
            </w:r>
            <w:r w:rsidRPr="00422DDD">
              <w:rPr>
                <w:sz w:val="16"/>
              </w:rPr>
              <w:t xml:space="preserve">+NEM </w:t>
            </w:r>
            <w:r>
              <w:rPr>
                <w:sz w:val="16"/>
              </w:rPr>
              <w:t xml:space="preserve">, </w:t>
            </w:r>
            <w:r w:rsidRPr="00422DDD">
              <w:rPr>
                <w:sz w:val="16"/>
                <w:szCs w:val="16"/>
              </w:rPr>
              <w:t>M+1</w:t>
            </w:r>
          </w:p>
        </w:tc>
        <w:tc>
          <w:tcPr>
            <w:tcW w:w="0" w:type="auto"/>
            <w:shd w:val="clear" w:color="auto" w:fill="FDE9D9"/>
          </w:tcPr>
          <w:p w:rsidR="00EA143F" w:rsidRPr="00422DDD" w:rsidRDefault="00EA143F" w:rsidP="006F0627">
            <w:pPr>
              <w:jc w:val="left"/>
              <w:rPr>
                <w:sz w:val="16"/>
                <w:szCs w:val="16"/>
              </w:rPr>
            </w:pPr>
            <w:r w:rsidRPr="00422DDD">
              <w:rPr>
                <w:sz w:val="16"/>
                <w:szCs w:val="16"/>
              </w:rPr>
              <w:t>M-1</w:t>
            </w:r>
          </w:p>
        </w:tc>
        <w:tc>
          <w:tcPr>
            <w:tcW w:w="0" w:type="auto"/>
            <w:shd w:val="clear" w:color="auto" w:fill="FDE9D9"/>
          </w:tcPr>
          <w:p w:rsidR="00EA143F" w:rsidRPr="00422DDD" w:rsidRDefault="00EA143F" w:rsidP="006F0627">
            <w:pPr>
              <w:jc w:val="left"/>
              <w:rPr>
                <w:sz w:val="16"/>
              </w:rPr>
            </w:pPr>
            <w:r w:rsidRPr="00422DDD">
              <w:rPr>
                <w:sz w:val="16"/>
              </w:rPr>
              <w:t>Choix du magicien</w:t>
            </w:r>
          </w:p>
        </w:tc>
      </w:tr>
      <w:tr w:rsidR="00EA143F" w:rsidRPr="00422DDD" w:rsidTr="001C4B51">
        <w:tc>
          <w:tcPr>
            <w:tcW w:w="0" w:type="auto"/>
          </w:tcPr>
          <w:p w:rsidR="00EA143F" w:rsidRPr="00422DDD" w:rsidRDefault="00EA143F" w:rsidP="006F0627">
            <w:pPr>
              <w:rPr>
                <w:sz w:val="16"/>
              </w:rPr>
            </w:pPr>
            <w:r>
              <w:rPr>
                <w:sz w:val="16"/>
              </w:rPr>
              <w:t>Montures</w:t>
            </w:r>
          </w:p>
        </w:tc>
        <w:tc>
          <w:tcPr>
            <w:tcW w:w="0" w:type="auto"/>
          </w:tcPr>
          <w:p w:rsidR="00EA143F" w:rsidRPr="00422DDD" w:rsidRDefault="00EA143F" w:rsidP="00EA143F">
            <w:pPr>
              <w:jc w:val="left"/>
              <w:rPr>
                <w:sz w:val="16"/>
                <w:szCs w:val="16"/>
              </w:rPr>
            </w:pPr>
            <w:r w:rsidRPr="00422DDD">
              <w:rPr>
                <w:sz w:val="16"/>
                <w:szCs w:val="16"/>
              </w:rPr>
              <w:t>VO+5</w:t>
            </w:r>
          </w:p>
        </w:tc>
        <w:tc>
          <w:tcPr>
            <w:tcW w:w="0" w:type="auto"/>
          </w:tcPr>
          <w:p w:rsidR="00EA143F" w:rsidRPr="00422DDD" w:rsidRDefault="00EA143F" w:rsidP="006F0627">
            <w:pPr>
              <w:jc w:val="left"/>
              <w:rPr>
                <w:sz w:val="16"/>
                <w:szCs w:val="16"/>
              </w:rPr>
            </w:pPr>
            <w:r>
              <w:rPr>
                <w:sz w:val="16"/>
                <w:szCs w:val="16"/>
              </w:rPr>
              <w:t>VD-5</w:t>
            </w:r>
          </w:p>
        </w:tc>
        <w:tc>
          <w:tcPr>
            <w:tcW w:w="0" w:type="auto"/>
          </w:tcPr>
          <w:p w:rsidR="00EA143F" w:rsidRPr="00422DDD" w:rsidRDefault="00EA143F" w:rsidP="006F0627">
            <w:pPr>
              <w:jc w:val="left"/>
              <w:rPr>
                <w:sz w:val="16"/>
              </w:rPr>
            </w:pPr>
            <w:r>
              <w:rPr>
                <w:sz w:val="16"/>
              </w:rPr>
              <w:t>Pour unité C</w:t>
            </w: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lastRenderedPageBreak/>
              <w:t>Visibilité faible/nuit</w:t>
            </w:r>
          </w:p>
        </w:tc>
        <w:tc>
          <w:tcPr>
            <w:tcW w:w="0" w:type="auto"/>
            <w:shd w:val="clear" w:color="auto" w:fill="FDE9D9"/>
          </w:tcPr>
          <w:p w:rsidR="00EA143F" w:rsidRPr="00422DDD" w:rsidRDefault="00EA143F" w:rsidP="006F0627">
            <w:pPr>
              <w:jc w:val="left"/>
              <w:rPr>
                <w:sz w:val="16"/>
                <w:szCs w:val="16"/>
              </w:rPr>
            </w:pPr>
          </w:p>
        </w:tc>
        <w:tc>
          <w:tcPr>
            <w:tcW w:w="0" w:type="auto"/>
            <w:shd w:val="clear" w:color="auto" w:fill="FDE9D9"/>
          </w:tcPr>
          <w:p w:rsidR="00EA143F" w:rsidRPr="00422DDD" w:rsidRDefault="00EA143F" w:rsidP="006F0627">
            <w:pPr>
              <w:jc w:val="left"/>
              <w:rPr>
                <w:sz w:val="16"/>
                <w:szCs w:val="16"/>
              </w:rPr>
            </w:pPr>
            <w:r w:rsidRPr="00422DDD">
              <w:rPr>
                <w:sz w:val="16"/>
                <w:szCs w:val="16"/>
              </w:rPr>
              <w:t>VO-10/-20</w:t>
            </w:r>
          </w:p>
        </w:tc>
        <w:tc>
          <w:tcPr>
            <w:tcW w:w="0" w:type="auto"/>
            <w:shd w:val="clear" w:color="auto" w:fill="FDE9D9"/>
          </w:tcPr>
          <w:p w:rsidR="00EA143F" w:rsidRPr="00422DDD" w:rsidRDefault="00EA143F" w:rsidP="006F0627">
            <w:pPr>
              <w:jc w:val="left"/>
              <w:rPr>
                <w:sz w:val="16"/>
              </w:rPr>
            </w:pPr>
            <w:r w:rsidRPr="00422DDD">
              <w:rPr>
                <w:sz w:val="16"/>
              </w:rPr>
              <w:t>Tireurs : effets x2</w:t>
            </w:r>
          </w:p>
        </w:tc>
      </w:tr>
      <w:tr w:rsidR="00EA143F" w:rsidRPr="00422DDD" w:rsidTr="001C4B51">
        <w:tc>
          <w:tcPr>
            <w:tcW w:w="0" w:type="auto"/>
            <w:shd w:val="clear" w:color="auto" w:fill="auto"/>
          </w:tcPr>
          <w:p w:rsidR="00EA143F" w:rsidRPr="00422DDD" w:rsidRDefault="00EA143F" w:rsidP="006F0627">
            <w:pPr>
              <w:rPr>
                <w:sz w:val="16"/>
              </w:rPr>
            </w:pPr>
            <w:r w:rsidRPr="00422DDD">
              <w:rPr>
                <w:sz w:val="16"/>
              </w:rPr>
              <w:t>Relique majeure</w:t>
            </w:r>
          </w:p>
        </w:tc>
        <w:tc>
          <w:tcPr>
            <w:tcW w:w="0" w:type="auto"/>
            <w:shd w:val="clear" w:color="auto" w:fill="auto"/>
          </w:tcPr>
          <w:p w:rsidR="00EA143F" w:rsidRPr="00422DDD" w:rsidRDefault="00EA143F" w:rsidP="006F0627">
            <w:pPr>
              <w:jc w:val="left"/>
              <w:rPr>
                <w:sz w:val="16"/>
              </w:rPr>
            </w:pPr>
            <w:r w:rsidRPr="00422DDD">
              <w:rPr>
                <w:sz w:val="16"/>
              </w:rPr>
              <w:t>M+1</w:t>
            </w:r>
          </w:p>
        </w:tc>
        <w:tc>
          <w:tcPr>
            <w:tcW w:w="0" w:type="auto"/>
            <w:shd w:val="clear" w:color="auto" w:fill="auto"/>
          </w:tcPr>
          <w:p w:rsidR="00EA143F" w:rsidRPr="00422DDD" w:rsidRDefault="00EA143F" w:rsidP="006F0627">
            <w:pPr>
              <w:jc w:val="left"/>
              <w:rPr>
                <w:sz w:val="16"/>
              </w:rPr>
            </w:pPr>
          </w:p>
        </w:tc>
        <w:tc>
          <w:tcPr>
            <w:tcW w:w="0" w:type="auto"/>
            <w:shd w:val="clear" w:color="auto" w:fill="auto"/>
          </w:tcPr>
          <w:p w:rsidR="00EA143F" w:rsidRPr="00422DDD" w:rsidRDefault="00EA143F" w:rsidP="006F0627">
            <w:pPr>
              <w:jc w:val="left"/>
              <w:rPr>
                <w:sz w:val="16"/>
              </w:rPr>
            </w:pPr>
            <w:r w:rsidRPr="00422DDD">
              <w:rPr>
                <w:sz w:val="16"/>
              </w:rPr>
              <w:t>+ effets selon sort (MdJ)</w:t>
            </w:r>
          </w:p>
        </w:tc>
      </w:tr>
      <w:tr w:rsidR="00EA143F" w:rsidRPr="00422DDD" w:rsidTr="001C4B51">
        <w:tc>
          <w:tcPr>
            <w:tcW w:w="0" w:type="auto"/>
            <w:shd w:val="clear" w:color="auto" w:fill="FDE9D9"/>
          </w:tcPr>
          <w:p w:rsidR="00EA143F" w:rsidRPr="00422DDD" w:rsidRDefault="00EA143F" w:rsidP="006F0627">
            <w:pPr>
              <w:rPr>
                <w:sz w:val="16"/>
              </w:rPr>
            </w:pPr>
            <w:r w:rsidRPr="00422DDD">
              <w:rPr>
                <w:sz w:val="16"/>
              </w:rPr>
              <w:t>PN</w:t>
            </w:r>
          </w:p>
        </w:tc>
        <w:tc>
          <w:tcPr>
            <w:tcW w:w="0" w:type="auto"/>
            <w:shd w:val="clear" w:color="auto" w:fill="FDE9D9"/>
          </w:tcPr>
          <w:p w:rsidR="00EA143F" w:rsidRPr="00422DDD" w:rsidRDefault="00EA143F" w:rsidP="006F0627">
            <w:pPr>
              <w:jc w:val="left"/>
              <w:rPr>
                <w:sz w:val="16"/>
              </w:rPr>
            </w:pPr>
          </w:p>
        </w:tc>
        <w:tc>
          <w:tcPr>
            <w:tcW w:w="0" w:type="auto"/>
            <w:shd w:val="clear" w:color="auto" w:fill="FDE9D9"/>
          </w:tcPr>
          <w:p w:rsidR="00EA143F" w:rsidRPr="00422DDD" w:rsidRDefault="00EA143F" w:rsidP="006F0627">
            <w:pPr>
              <w:jc w:val="left"/>
              <w:rPr>
                <w:sz w:val="16"/>
              </w:rPr>
            </w:pPr>
          </w:p>
        </w:tc>
        <w:tc>
          <w:tcPr>
            <w:tcW w:w="0" w:type="auto"/>
            <w:shd w:val="clear" w:color="auto" w:fill="FDE9D9"/>
          </w:tcPr>
          <w:p w:rsidR="00EA143F" w:rsidRPr="00422DDD" w:rsidRDefault="00EA143F" w:rsidP="006F0627">
            <w:pPr>
              <w:jc w:val="left"/>
              <w:rPr>
                <w:sz w:val="16"/>
              </w:rPr>
            </w:pPr>
            <w:r w:rsidRPr="00422DDD">
              <w:rPr>
                <w:sz w:val="16"/>
              </w:rPr>
              <w:t>+ effets selon PN (MdJ)</w:t>
            </w:r>
          </w:p>
        </w:tc>
      </w:tr>
      <w:tr w:rsidR="002C3941" w:rsidRPr="00422DDD" w:rsidTr="002C3941">
        <w:tc>
          <w:tcPr>
            <w:tcW w:w="0" w:type="auto"/>
            <w:shd w:val="clear" w:color="auto" w:fill="auto"/>
          </w:tcPr>
          <w:p w:rsidR="002C3941" w:rsidRPr="00422DDD" w:rsidRDefault="002C3941" w:rsidP="006F0627">
            <w:pPr>
              <w:rPr>
                <w:sz w:val="16"/>
              </w:rPr>
            </w:pPr>
            <w:r>
              <w:rPr>
                <w:sz w:val="16"/>
              </w:rPr>
              <w:t>Chef</w:t>
            </w:r>
          </w:p>
        </w:tc>
        <w:tc>
          <w:tcPr>
            <w:tcW w:w="0" w:type="auto"/>
            <w:shd w:val="clear" w:color="auto" w:fill="auto"/>
          </w:tcPr>
          <w:p w:rsidR="002C3941" w:rsidRPr="00422DDD" w:rsidRDefault="002C3941" w:rsidP="006F0627">
            <w:pPr>
              <w:jc w:val="left"/>
              <w:rPr>
                <w:sz w:val="16"/>
              </w:rPr>
            </w:pPr>
            <w:r>
              <w:rPr>
                <w:sz w:val="16"/>
              </w:rPr>
              <w:t>M+(TB/20)</w:t>
            </w:r>
          </w:p>
        </w:tc>
        <w:tc>
          <w:tcPr>
            <w:tcW w:w="0" w:type="auto"/>
            <w:shd w:val="clear" w:color="auto" w:fill="auto"/>
          </w:tcPr>
          <w:p w:rsidR="002C3941" w:rsidRPr="00422DDD" w:rsidRDefault="002C3941" w:rsidP="006F0627">
            <w:pPr>
              <w:jc w:val="left"/>
              <w:rPr>
                <w:sz w:val="16"/>
              </w:rPr>
            </w:pPr>
          </w:p>
        </w:tc>
        <w:tc>
          <w:tcPr>
            <w:tcW w:w="0" w:type="auto"/>
            <w:shd w:val="clear" w:color="auto" w:fill="auto"/>
          </w:tcPr>
          <w:p w:rsidR="002C3941" w:rsidRPr="00422DDD" w:rsidRDefault="002C3941" w:rsidP="002C3941">
            <w:pPr>
              <w:jc w:val="left"/>
              <w:rPr>
                <w:sz w:val="16"/>
              </w:rPr>
            </w:pPr>
            <w:r>
              <w:rPr>
                <w:sz w:val="16"/>
              </w:rPr>
              <w:t xml:space="preserve">Voir </w:t>
            </w:r>
            <w:r w:rsidRPr="002C3941">
              <w:rPr>
                <w:i/>
                <w:sz w:val="16"/>
                <w:szCs w:val="16"/>
              </w:rPr>
              <w:fldChar w:fldCharType="begin"/>
            </w:r>
            <w:r w:rsidRPr="002C3941">
              <w:rPr>
                <w:i/>
                <w:sz w:val="16"/>
                <w:szCs w:val="16"/>
              </w:rPr>
              <w:instrText xml:space="preserve"> REF _Ref457292630 \h  \* MERGEFORMAT </w:instrText>
            </w:r>
            <w:r w:rsidRPr="002C3941">
              <w:rPr>
                <w:i/>
                <w:sz w:val="16"/>
                <w:szCs w:val="16"/>
              </w:rPr>
            </w:r>
            <w:r w:rsidRPr="002C3941">
              <w:rPr>
                <w:i/>
                <w:sz w:val="16"/>
                <w:szCs w:val="16"/>
              </w:rPr>
              <w:fldChar w:fldCharType="separate"/>
            </w:r>
            <w:r w:rsidR="00DD1A28" w:rsidRPr="00DD1A28">
              <w:rPr>
                <w:i/>
                <w:sz w:val="16"/>
                <w:szCs w:val="16"/>
              </w:rPr>
              <w:t>9.1.3 Chefs</w:t>
            </w:r>
            <w:r w:rsidRPr="002C3941">
              <w:rPr>
                <w:i/>
                <w:sz w:val="16"/>
                <w:szCs w:val="16"/>
              </w:rPr>
              <w:fldChar w:fldCharType="end"/>
            </w:r>
          </w:p>
        </w:tc>
      </w:tr>
    </w:tbl>
    <w:p w:rsidR="00217025" w:rsidRPr="00217025" w:rsidRDefault="00217025" w:rsidP="00FC22BF">
      <w:pPr>
        <w:rPr>
          <w:u w:val="single"/>
        </w:rPr>
      </w:pPr>
      <w:r w:rsidRPr="00217025">
        <w:rPr>
          <w:noProof/>
          <w:u w:val="single"/>
          <w:lang w:eastAsia="fr-BE"/>
        </w:rPr>
        <w:drawing>
          <wp:anchor distT="0" distB="0" distL="114300" distR="114300" simplePos="0" relativeHeight="251684352" behindDoc="1" locked="0" layoutInCell="1" allowOverlap="1" wp14:anchorId="22BA2BC3" wp14:editId="1495B3B7">
            <wp:simplePos x="0" y="0"/>
            <wp:positionH relativeFrom="column">
              <wp:posOffset>5326380</wp:posOffset>
            </wp:positionH>
            <wp:positionV relativeFrom="paragraph">
              <wp:posOffset>66675</wp:posOffset>
            </wp:positionV>
            <wp:extent cx="984250" cy="652145"/>
            <wp:effectExtent l="0" t="0" r="6350" b="0"/>
            <wp:wrapTight wrapText="bothSides">
              <wp:wrapPolygon edited="0">
                <wp:start x="0" y="0"/>
                <wp:lineTo x="0" y="20822"/>
                <wp:lineTo x="21321" y="20822"/>
                <wp:lineTo x="21321" y="0"/>
                <wp:lineTo x="0" y="0"/>
              </wp:wrapPolygon>
            </wp:wrapTight>
            <wp:docPr id="230" name="Picture 230" descr="TN_MRL_15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TN_MRL_159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4250"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025">
        <w:rPr>
          <w:u w:val="single"/>
        </w:rPr>
        <w:t>Engins</w:t>
      </w:r>
    </w:p>
    <w:p w:rsidR="00FC22BF" w:rsidRPr="00422DDD" w:rsidRDefault="00495CE0" w:rsidP="00FC22BF">
      <w:r>
        <w:t>Il ne peut y avoir que 4 E</w:t>
      </w:r>
      <w:r w:rsidR="00FC22BF" w:rsidRPr="00422DDD">
        <w:t xml:space="preserve">ngins de siège par zone possédée au début de la bataille. </w:t>
      </w:r>
      <w:r>
        <w:t xml:space="preserve">Ces unités </w:t>
      </w:r>
      <w:r w:rsidR="00217025">
        <w:t>sont</w:t>
      </w:r>
      <w:r w:rsidR="00FC22BF" w:rsidRPr="00422DDD">
        <w:t xml:space="preserve"> accompagné</w:t>
      </w:r>
      <w:r>
        <w:t>e</w:t>
      </w:r>
      <w:r w:rsidR="00FC22BF" w:rsidRPr="00422DDD">
        <w:t xml:space="preserve">s de </w:t>
      </w:r>
      <w:r>
        <w:t xml:space="preserve">maximum </w:t>
      </w:r>
      <w:r w:rsidR="00FC22BF" w:rsidRPr="00422DDD">
        <w:t xml:space="preserve">10 </w:t>
      </w:r>
      <w:r w:rsidR="00217025">
        <w:t>HOM</w:t>
      </w:r>
      <w:r>
        <w:t>(+épée)</w:t>
      </w:r>
      <w:r w:rsidR="00FC22BF" w:rsidRPr="00422DDD">
        <w:t xml:space="preserve"> </w:t>
      </w:r>
      <w:r>
        <w:t xml:space="preserve">par engin </w:t>
      </w:r>
      <w:r w:rsidR="00FC22BF" w:rsidRPr="00422DDD">
        <w:t xml:space="preserve">et ne fonctionnement qu’avec </w:t>
      </w:r>
      <w:r w:rsidR="00217025">
        <w:t xml:space="preserve">un </w:t>
      </w:r>
      <w:r w:rsidR="00FC22BF" w:rsidRPr="00422DDD">
        <w:t xml:space="preserve">minimum </w:t>
      </w:r>
      <w:r w:rsidR="00217025">
        <w:t xml:space="preserve">de </w:t>
      </w:r>
      <w:r w:rsidR="00FC22BF" w:rsidRPr="00422DDD">
        <w:t>5</w:t>
      </w:r>
      <w:r>
        <w:t xml:space="preserve"> par engin</w:t>
      </w:r>
      <w:r w:rsidR="00FC22BF" w:rsidRPr="00422DDD">
        <w:t xml:space="preserve">. </w:t>
      </w:r>
    </w:p>
    <w:p w:rsidR="00217025" w:rsidRDefault="00217025" w:rsidP="00FC22BF">
      <w:pPr>
        <w:rPr>
          <w:u w:val="single"/>
        </w:rPr>
      </w:pPr>
      <w:r>
        <w:rPr>
          <w:u w:val="single"/>
        </w:rPr>
        <w:t>Statuts</w:t>
      </w:r>
    </w:p>
    <w:p w:rsidR="00FC22BF" w:rsidRPr="00422DDD" w:rsidRDefault="00CE1B30" w:rsidP="006F0627">
      <w:pPr>
        <w:pStyle w:val="Paragraphedeliste"/>
        <w:numPr>
          <w:ilvl w:val="0"/>
          <w:numId w:val="33"/>
        </w:numPr>
      </w:pPr>
      <w:r w:rsidRPr="00217025">
        <w:t>Les unités</w:t>
      </w:r>
      <w:r w:rsidR="00217025">
        <w:t xml:space="preserve"> </w:t>
      </w:r>
      <w:r>
        <w:t>sont</w:t>
      </w:r>
      <w:r w:rsidR="00217025">
        <w:t xml:space="preserve"> </w:t>
      </w:r>
      <w:r w:rsidR="00FC22BF" w:rsidRPr="006F0627">
        <w:rPr>
          <w:b/>
        </w:rPr>
        <w:t>engagé</w:t>
      </w:r>
      <w:r>
        <w:rPr>
          <w:b/>
        </w:rPr>
        <w:t>es</w:t>
      </w:r>
      <w:r w:rsidR="00FC22BF" w:rsidRPr="00422DDD">
        <w:t xml:space="preserve"> ou non : être engagée signifie être en combat contre une unité ennemie dans la même zon</w:t>
      </w:r>
      <w:r w:rsidR="006E15A4">
        <w:t xml:space="preserve">e. Cela se termine par le recul, la </w:t>
      </w:r>
      <w:r w:rsidR="00FC22BF" w:rsidRPr="00422DDD">
        <w:t>fuite ou la destruction.</w:t>
      </w:r>
    </w:p>
    <w:p w:rsidR="00217025" w:rsidRDefault="00FC22BF" w:rsidP="006F0627">
      <w:pPr>
        <w:pStyle w:val="Paragraphedeliste"/>
        <w:numPr>
          <w:ilvl w:val="0"/>
          <w:numId w:val="33"/>
        </w:numPr>
      </w:pPr>
      <w:r w:rsidRPr="00422DDD">
        <w:t xml:space="preserve">Une unité peut être </w:t>
      </w:r>
      <w:r w:rsidRPr="006F0627">
        <w:rPr>
          <w:b/>
        </w:rPr>
        <w:t>retranchée</w:t>
      </w:r>
      <w:r w:rsidRPr="00422DDD">
        <w:t xml:space="preserve"> ou non (</w:t>
      </w:r>
      <w:r w:rsidRPr="006F0627">
        <w:rPr>
          <w:i/>
        </w:rPr>
        <w:t>voir </w:t>
      </w:r>
      <w:r w:rsidRPr="006F0627">
        <w:rPr>
          <w:i/>
        </w:rPr>
        <w:fldChar w:fldCharType="begin"/>
      </w:r>
      <w:r w:rsidRPr="006F0627">
        <w:rPr>
          <w:i/>
        </w:rPr>
        <w:instrText xml:space="preserve"> REF _Ref380916177 \h  \* MERGEFORMAT </w:instrText>
      </w:r>
      <w:r w:rsidRPr="006F0627">
        <w:rPr>
          <w:i/>
        </w:rPr>
      </w:r>
      <w:r w:rsidRPr="006F0627">
        <w:rPr>
          <w:i/>
        </w:rPr>
        <w:fldChar w:fldCharType="separate"/>
      </w:r>
      <w:r w:rsidR="00DD1A28" w:rsidRPr="00DD1A28">
        <w:rPr>
          <w:i/>
        </w:rPr>
        <w:t>9.1.5 Retranchement</w:t>
      </w:r>
      <w:r w:rsidRPr="006F0627">
        <w:rPr>
          <w:i/>
        </w:rPr>
        <w:fldChar w:fldCharType="end"/>
      </w:r>
      <w:r w:rsidRPr="00422DDD">
        <w:t>) : derrière des éléments de défense assez simples qui améliore les capacités défensives de l’unité. Cela est déterminé au début de la bataille et se perd dès que l’unité se déplace volontairement ou non.</w:t>
      </w:r>
    </w:p>
    <w:p w:rsidR="00FC22BF" w:rsidRPr="00422DDD" w:rsidRDefault="00FC22BF" w:rsidP="006F0627">
      <w:pPr>
        <w:pStyle w:val="Paragraphedeliste"/>
        <w:numPr>
          <w:ilvl w:val="0"/>
          <w:numId w:val="33"/>
        </w:numPr>
      </w:pPr>
      <w:r w:rsidRPr="00422DDD">
        <w:t xml:space="preserve">Une unité suit toujours un </w:t>
      </w:r>
      <w:r w:rsidRPr="006F0627">
        <w:rPr>
          <w:b/>
        </w:rPr>
        <w:t xml:space="preserve">ordre </w:t>
      </w:r>
      <w:r w:rsidRPr="006F0627">
        <w:rPr>
          <w:i/>
        </w:rPr>
        <w:t xml:space="preserve">(voir </w:t>
      </w:r>
      <w:r w:rsidRPr="006F0627">
        <w:rPr>
          <w:i/>
        </w:rPr>
        <w:fldChar w:fldCharType="begin"/>
      </w:r>
      <w:r w:rsidRPr="006F0627">
        <w:rPr>
          <w:i/>
        </w:rPr>
        <w:instrText xml:space="preserve"> REF _Ref380916211 \h  \* MERGEFORMAT </w:instrText>
      </w:r>
      <w:r w:rsidRPr="006F0627">
        <w:rPr>
          <w:i/>
        </w:rPr>
      </w:r>
      <w:r w:rsidRPr="006F0627">
        <w:rPr>
          <w:i/>
        </w:rPr>
        <w:fldChar w:fldCharType="separate"/>
      </w:r>
      <w:r w:rsidR="00DD1A28" w:rsidRPr="00DD1A28">
        <w:rPr>
          <w:i/>
        </w:rPr>
        <w:t>9.3.1 Ordres</w:t>
      </w:r>
      <w:r w:rsidRPr="006F0627">
        <w:rPr>
          <w:i/>
        </w:rPr>
        <w:fldChar w:fldCharType="end"/>
      </w:r>
      <w:r w:rsidRPr="006F0627">
        <w:rPr>
          <w:i/>
        </w:rPr>
        <w:t>)</w:t>
      </w:r>
      <w:r w:rsidRPr="006F0627">
        <w:rPr>
          <w:b/>
        </w:rPr>
        <w:t xml:space="preserve"> </w:t>
      </w:r>
      <w:r w:rsidRPr="00422DDD">
        <w:t>qui permet de résoudre les actions.</w:t>
      </w:r>
    </w:p>
    <w:p w:rsidR="007B17A8" w:rsidRDefault="00143491" w:rsidP="007B17A8">
      <w:pPr>
        <w:pStyle w:val="ex"/>
      </w:pPr>
      <w:r w:rsidRPr="00422DDD">
        <w:t>Exemple :</w:t>
      </w:r>
      <w:r>
        <w:t xml:space="preserve"> une armée </w:t>
      </w:r>
      <w:r w:rsidR="0038420E">
        <w:t xml:space="preserve">de 4 unités </w:t>
      </w:r>
      <w:r>
        <w:t>défend</w:t>
      </w:r>
      <w:r w:rsidR="0038420E">
        <w:t xml:space="preserve"> une colline contre une attaque barbare. </w:t>
      </w:r>
      <w:r w:rsidR="007B17A8">
        <w:t xml:space="preserve">L’armée est peu fiable et fatiguée mais dirigée par un chef avec Stratégie NE60. </w:t>
      </w:r>
      <w:r w:rsidR="0038420E">
        <w:t>Il y a 200 archers (TIR+arc) + 250 miliciens (MIL+</w:t>
      </w:r>
      <w:r w:rsidR="007B17A8">
        <w:t>masse</w:t>
      </w:r>
      <w:r w:rsidR="0038420E">
        <w:t xml:space="preserve">) + 150 piquiers </w:t>
      </w:r>
      <w:r w:rsidR="007B17A8">
        <w:t>royaux(PIQ+pique+bouclier) + 4 balistes (BAL). Les valeurs de</w:t>
      </w:r>
      <w:r w:rsidR="007D6DF3">
        <w:t xml:space="preserve"> toutes</w:t>
      </w:r>
      <w:r w:rsidR="007B17A8">
        <w:t xml:space="preserve"> </w:t>
      </w:r>
      <w:r w:rsidR="007D6DF3">
        <w:t xml:space="preserve">les </w:t>
      </w:r>
      <w:r w:rsidR="007B17A8">
        <w:t>unités sont </w:t>
      </w:r>
      <w:r w:rsidR="007D6DF3">
        <w:t>modifiées par « peu fiable »(VO-5 M-1), « fatigue » (VO-5 M-1)&amp; « Chef »(M+3).</w:t>
      </w:r>
    </w:p>
    <w:p w:rsidR="007B17A8" w:rsidRDefault="007B17A8" w:rsidP="007B17A8">
      <w:pPr>
        <w:pStyle w:val="ex"/>
      </w:pPr>
      <w:r>
        <w:t xml:space="preserve">Archer : VO/VD/AR/M = 10/10/0/4 </w:t>
      </w:r>
      <w:r w:rsidR="007D6DF3">
        <w:t xml:space="preserve">donne </w:t>
      </w:r>
      <w:r>
        <w:t>0/10/0/5</w:t>
      </w:r>
      <w:r w:rsidR="007D6DF3">
        <w:t>, NCV = 200, N10=20</w:t>
      </w:r>
      <w:r>
        <w:t>.</w:t>
      </w:r>
    </w:p>
    <w:p w:rsidR="007B17A8" w:rsidRDefault="007B17A8" w:rsidP="007B17A8">
      <w:pPr>
        <w:pStyle w:val="ex"/>
      </w:pPr>
      <w:r>
        <w:t>Miliciens : 10/15/10/3 donne 0/15/10/4</w:t>
      </w:r>
      <w:r w:rsidR="007D6DF3">
        <w:t>, NCV=250, N10=25</w:t>
      </w:r>
      <w:r>
        <w:t>.</w:t>
      </w:r>
    </w:p>
    <w:p w:rsidR="007B17A8" w:rsidRDefault="007B17A8" w:rsidP="007B17A8">
      <w:pPr>
        <w:pStyle w:val="ex"/>
      </w:pPr>
      <w:r>
        <w:t>Piquiers : 15/20/10/5 modifié par « pique » (VD+5), « bouclier » (VD+5), « élite » (VO+5 M+1) pour arriver à 10/30/10/7</w:t>
      </w:r>
      <w:r w:rsidR="007D6DF3">
        <w:t>, NCV=150, N10=15</w:t>
      </w:r>
      <w:r>
        <w:t xml:space="preserve">. </w:t>
      </w:r>
    </w:p>
    <w:p w:rsidR="007B17A8" w:rsidRDefault="007B17A8" w:rsidP="007B17A8">
      <w:pPr>
        <w:pStyle w:val="ex"/>
      </w:pPr>
      <w:r>
        <w:t>Balistes : 40/5/0/5 donne 30/5/0/6 avec NCV=</w:t>
      </w:r>
      <w:r w:rsidR="007D6DF3">
        <w:t xml:space="preserve">40 HOM d’équipage mais </w:t>
      </w:r>
      <w:r w:rsidR="00B21DE5">
        <w:t>NCV=</w:t>
      </w:r>
      <w:r w:rsidR="007D6DF3">
        <w:t>80 pour les tirs</w:t>
      </w:r>
      <w:r>
        <w:t>.</w:t>
      </w:r>
    </w:p>
    <w:p w:rsidR="004C7E70" w:rsidRDefault="004C7E70" w:rsidP="007B17A8">
      <w:pPr>
        <w:pStyle w:val="ex"/>
      </w:pPr>
      <w:r>
        <w:t xml:space="preserve">Cette armée fait face à 6 x 100 Barbares (+haches Lourdes VO+10 VD-10) torse nu(AR=0), mal équipés(VO-5) mais avec leur roi(VO+5 M+1): 25/10/10/4 devient </w:t>
      </w:r>
      <w:r w:rsidR="00D00543">
        <w:t>35/0/0/5.</w:t>
      </w:r>
      <w:r>
        <w:t xml:space="preserve"> </w:t>
      </w:r>
    </w:p>
    <w:p w:rsidR="006E15A4" w:rsidRDefault="006E15A4" w:rsidP="006E15A4">
      <w:pPr>
        <w:pStyle w:val="Titre3"/>
      </w:pPr>
      <w:bookmarkStart w:id="236" w:name="_Ref457292630"/>
      <w:bookmarkStart w:id="237" w:name="_Toc208477911"/>
      <w:r w:rsidRPr="00422DDD">
        <w:t>9.1.</w:t>
      </w:r>
      <w:r>
        <w:t>3</w:t>
      </w:r>
      <w:r w:rsidRPr="00422DDD">
        <w:t xml:space="preserve"> </w:t>
      </w:r>
      <w:r>
        <w:t>Chefs</w:t>
      </w:r>
      <w:bookmarkEnd w:id="236"/>
      <w:bookmarkEnd w:id="237"/>
    </w:p>
    <w:p w:rsidR="006E15A4" w:rsidRDefault="006E15A4" w:rsidP="006E15A4">
      <w:r>
        <w:t xml:space="preserve">Chaque unité dispose d’un chef qui </w:t>
      </w:r>
      <w:r w:rsidRPr="00422DDD">
        <w:t xml:space="preserve">maîtrise </w:t>
      </w:r>
      <w:r w:rsidR="00775C1D">
        <w:t>(</w:t>
      </w:r>
      <w:r w:rsidRPr="00422DDD">
        <w:t xml:space="preserve">ou </w:t>
      </w:r>
      <w:r w:rsidR="00775C1D">
        <w:t xml:space="preserve">pas) </w:t>
      </w:r>
      <w:r w:rsidRPr="00422DDD">
        <w:t xml:space="preserve">un des trois </w:t>
      </w:r>
      <w:r w:rsidRPr="00422DDD">
        <w:rPr>
          <w:b/>
        </w:rPr>
        <w:t>Talent de Bataille(TB)</w:t>
      </w:r>
      <w:r w:rsidRPr="00422DDD">
        <w:t xml:space="preserve"> : </w:t>
      </w:r>
      <w:r w:rsidRPr="00422DDD">
        <w:rPr>
          <w:i/>
        </w:rPr>
        <w:t>Stratégie, Cavalerie</w:t>
      </w:r>
      <w:r w:rsidR="0032560F">
        <w:rPr>
          <w:i/>
        </w:rPr>
        <w:t xml:space="preserve"> ou</w:t>
      </w:r>
      <w:r w:rsidRPr="00422DDD">
        <w:rPr>
          <w:i/>
        </w:rPr>
        <w:t xml:space="preserve"> Piéton</w:t>
      </w:r>
      <w:r w:rsidRPr="00422DDD">
        <w:t xml:space="preserve">. </w:t>
      </w:r>
      <w:r>
        <w:t xml:space="preserve">Le NE dans ce talent est </w:t>
      </w:r>
      <w:r w:rsidR="00775C1D">
        <w:t xml:space="preserve">essentiel </w:t>
      </w:r>
      <w:r>
        <w:t>dans la gestion de la bataille. Si vous voulez génére</w:t>
      </w:r>
      <w:r w:rsidR="00A21E98">
        <w:t xml:space="preserve">r un TB pour un PNJ, lancez un D10* </w:t>
      </w:r>
      <w:r>
        <w:t xml:space="preserve">: </w:t>
      </w:r>
      <w:r w:rsidRPr="00F8536F">
        <w:rPr>
          <w:i/>
        </w:rPr>
        <w:t>Piéton/</w:t>
      </w:r>
      <w:r w:rsidR="00775C1D" w:rsidRPr="00F8536F">
        <w:rPr>
          <w:i/>
        </w:rPr>
        <w:t>Cavalerie</w:t>
      </w:r>
      <w:r w:rsidR="00775C1D">
        <w:rPr>
          <w:i/>
        </w:rPr>
        <w:t>/</w:t>
      </w:r>
      <w:r w:rsidRPr="00F8536F">
        <w:rPr>
          <w:i/>
        </w:rPr>
        <w:t>Stratégie</w:t>
      </w:r>
      <w:r>
        <w:t xml:space="preserve">/aucun, </w:t>
      </w:r>
      <w:r w:rsidR="00A21E98">
        <w:t xml:space="preserve">et </w:t>
      </w:r>
      <w:r>
        <w:t>le NE=D10*x 20.</w:t>
      </w:r>
    </w:p>
    <w:p w:rsidR="006E15A4" w:rsidRDefault="006E15A4" w:rsidP="006E15A4">
      <w:r w:rsidRPr="00422DDD">
        <w:t xml:space="preserve">La </w:t>
      </w:r>
      <w:r w:rsidRPr="0032560F">
        <w:rPr>
          <w:shd w:val="clear" w:color="auto" w:fill="FFFF00"/>
        </w:rPr>
        <w:t>capacité de commandement</w:t>
      </w:r>
      <w:r w:rsidRPr="00422DDD">
        <w:t xml:space="preserve"> </w:t>
      </w:r>
      <w:r>
        <w:t xml:space="preserve">d’un chef détermine le nombre de combattants </w:t>
      </w:r>
      <w:r w:rsidR="00A21E98">
        <w:t xml:space="preserve">de son unité </w:t>
      </w:r>
      <w:r>
        <w:t>qu’il peut maîtriser sans difficulté</w:t>
      </w:r>
      <w:r w:rsidR="00495CE0">
        <w:t xml:space="preserve"> selon le</w:t>
      </w:r>
      <w:r w:rsidR="00261A33">
        <w:t xml:space="preserve"> type d’unité</w:t>
      </w:r>
      <w:r>
        <w:t> :</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2"/>
        <w:gridCol w:w="631"/>
        <w:gridCol w:w="880"/>
        <w:gridCol w:w="655"/>
      </w:tblGrid>
      <w:tr w:rsidR="006E15A4" w:rsidRPr="00422DDD" w:rsidTr="00E46052">
        <w:trPr>
          <w:cantSplit/>
        </w:trPr>
        <w:tc>
          <w:tcPr>
            <w:tcW w:w="0" w:type="auto"/>
            <w:vAlign w:val="bottom"/>
          </w:tcPr>
          <w:p w:rsidR="006E15A4" w:rsidRPr="005D01B4" w:rsidRDefault="006E15A4" w:rsidP="00E46052">
            <w:pPr>
              <w:jc w:val="left"/>
              <w:rPr>
                <w:b/>
                <w:sz w:val="16"/>
              </w:rPr>
            </w:pPr>
            <w:r>
              <w:rPr>
                <w:b/>
                <w:sz w:val="16"/>
              </w:rPr>
              <w:t>TB</w:t>
            </w:r>
          </w:p>
        </w:tc>
        <w:tc>
          <w:tcPr>
            <w:tcW w:w="0" w:type="auto"/>
          </w:tcPr>
          <w:p w:rsidR="006E15A4" w:rsidRPr="00422DDD" w:rsidRDefault="006E15A4" w:rsidP="00E46052">
            <w:pPr>
              <w:jc w:val="center"/>
              <w:rPr>
                <w:b/>
                <w:sz w:val="16"/>
              </w:rPr>
            </w:pPr>
            <w:r>
              <w:rPr>
                <w:b/>
                <w:sz w:val="16"/>
              </w:rPr>
              <w:t>Piéton</w:t>
            </w:r>
          </w:p>
        </w:tc>
        <w:tc>
          <w:tcPr>
            <w:tcW w:w="0" w:type="auto"/>
          </w:tcPr>
          <w:p w:rsidR="006E15A4" w:rsidRPr="00422DDD" w:rsidRDefault="006E15A4" w:rsidP="00E46052">
            <w:pPr>
              <w:jc w:val="center"/>
              <w:rPr>
                <w:b/>
                <w:sz w:val="16"/>
              </w:rPr>
            </w:pPr>
            <w:r>
              <w:rPr>
                <w:b/>
                <w:sz w:val="16"/>
              </w:rPr>
              <w:t>Cavaliers</w:t>
            </w:r>
          </w:p>
        </w:tc>
        <w:tc>
          <w:tcPr>
            <w:tcW w:w="0" w:type="auto"/>
          </w:tcPr>
          <w:p w:rsidR="006E15A4" w:rsidRDefault="006E15A4" w:rsidP="00E46052">
            <w:pPr>
              <w:jc w:val="center"/>
              <w:rPr>
                <w:b/>
                <w:sz w:val="16"/>
              </w:rPr>
            </w:pPr>
            <w:r>
              <w:rPr>
                <w:b/>
                <w:sz w:val="16"/>
              </w:rPr>
              <w:t>Engins</w:t>
            </w:r>
          </w:p>
        </w:tc>
      </w:tr>
      <w:tr w:rsidR="006E15A4" w:rsidRPr="00422DDD" w:rsidTr="00E46052">
        <w:trPr>
          <w:cantSplit/>
        </w:trPr>
        <w:tc>
          <w:tcPr>
            <w:tcW w:w="0" w:type="auto"/>
            <w:shd w:val="clear" w:color="auto" w:fill="FFFFFF"/>
            <w:vAlign w:val="bottom"/>
          </w:tcPr>
          <w:p w:rsidR="006E15A4" w:rsidRPr="005D01B4" w:rsidRDefault="006E15A4" w:rsidP="00E46052">
            <w:pPr>
              <w:pStyle w:val="Titre8"/>
              <w:keepNext w:val="0"/>
              <w:jc w:val="left"/>
              <w:rPr>
                <w:i w:val="0"/>
                <w:iCs/>
              </w:rPr>
            </w:pPr>
            <w:r>
              <w:rPr>
                <w:i w:val="0"/>
                <w:iCs/>
              </w:rPr>
              <w:t>Piéton</w:t>
            </w:r>
          </w:p>
        </w:tc>
        <w:tc>
          <w:tcPr>
            <w:tcW w:w="0" w:type="auto"/>
            <w:shd w:val="clear" w:color="auto" w:fill="FFFFFF"/>
          </w:tcPr>
          <w:p w:rsidR="006E15A4" w:rsidRPr="00422DDD" w:rsidRDefault="006E15A4" w:rsidP="00E46052">
            <w:pPr>
              <w:jc w:val="center"/>
              <w:rPr>
                <w:sz w:val="16"/>
                <w:szCs w:val="16"/>
              </w:rPr>
            </w:pPr>
            <w:r>
              <w:rPr>
                <w:sz w:val="16"/>
                <w:szCs w:val="16"/>
              </w:rPr>
              <w:t>NEx10</w:t>
            </w:r>
          </w:p>
        </w:tc>
        <w:tc>
          <w:tcPr>
            <w:tcW w:w="0" w:type="auto"/>
            <w:shd w:val="clear" w:color="auto" w:fill="FFFFFF"/>
          </w:tcPr>
          <w:p w:rsidR="006E15A4" w:rsidRPr="00422DDD" w:rsidRDefault="006E15A4" w:rsidP="00E46052">
            <w:pPr>
              <w:jc w:val="center"/>
              <w:rPr>
                <w:sz w:val="16"/>
                <w:szCs w:val="16"/>
              </w:rPr>
            </w:pPr>
            <w:r>
              <w:rPr>
                <w:sz w:val="16"/>
                <w:szCs w:val="16"/>
              </w:rPr>
              <w:t>NEx1</w:t>
            </w:r>
          </w:p>
        </w:tc>
        <w:tc>
          <w:tcPr>
            <w:tcW w:w="0" w:type="auto"/>
            <w:shd w:val="clear" w:color="auto" w:fill="FFFFFF"/>
          </w:tcPr>
          <w:p w:rsidR="006E15A4" w:rsidRDefault="006E15A4" w:rsidP="00E46052">
            <w:pPr>
              <w:jc w:val="center"/>
              <w:rPr>
                <w:sz w:val="16"/>
                <w:szCs w:val="16"/>
              </w:rPr>
            </w:pPr>
            <w:r>
              <w:rPr>
                <w:sz w:val="16"/>
                <w:szCs w:val="16"/>
              </w:rPr>
              <w:t>NE</w:t>
            </w:r>
          </w:p>
        </w:tc>
      </w:tr>
      <w:tr w:rsidR="006E15A4" w:rsidRPr="00422DDD" w:rsidTr="00E46052">
        <w:trPr>
          <w:cantSplit/>
        </w:trPr>
        <w:tc>
          <w:tcPr>
            <w:tcW w:w="0" w:type="auto"/>
            <w:shd w:val="clear" w:color="auto" w:fill="FFFFFF"/>
            <w:vAlign w:val="bottom"/>
          </w:tcPr>
          <w:p w:rsidR="006E15A4" w:rsidRPr="005D01B4" w:rsidRDefault="006E15A4" w:rsidP="00E46052">
            <w:pPr>
              <w:pStyle w:val="Titre8"/>
              <w:jc w:val="left"/>
              <w:rPr>
                <w:i w:val="0"/>
                <w:iCs/>
              </w:rPr>
            </w:pPr>
            <w:r>
              <w:rPr>
                <w:i w:val="0"/>
                <w:iCs/>
              </w:rPr>
              <w:t>Cavalerie</w:t>
            </w:r>
          </w:p>
        </w:tc>
        <w:tc>
          <w:tcPr>
            <w:tcW w:w="0" w:type="auto"/>
            <w:shd w:val="clear" w:color="auto" w:fill="FFFFFF"/>
          </w:tcPr>
          <w:p w:rsidR="006E15A4" w:rsidRPr="00422DDD" w:rsidRDefault="006E15A4" w:rsidP="00E46052">
            <w:pPr>
              <w:jc w:val="center"/>
              <w:rPr>
                <w:sz w:val="16"/>
                <w:szCs w:val="16"/>
              </w:rPr>
            </w:pPr>
            <w:r>
              <w:rPr>
                <w:sz w:val="16"/>
                <w:szCs w:val="16"/>
              </w:rPr>
              <w:t>NEx5</w:t>
            </w:r>
          </w:p>
        </w:tc>
        <w:tc>
          <w:tcPr>
            <w:tcW w:w="0" w:type="auto"/>
            <w:shd w:val="clear" w:color="auto" w:fill="FFFFFF"/>
          </w:tcPr>
          <w:p w:rsidR="006E15A4" w:rsidRPr="00422DDD" w:rsidRDefault="006E15A4" w:rsidP="00E46052">
            <w:pPr>
              <w:jc w:val="center"/>
              <w:rPr>
                <w:sz w:val="16"/>
                <w:szCs w:val="16"/>
              </w:rPr>
            </w:pPr>
            <w:r>
              <w:rPr>
                <w:sz w:val="16"/>
                <w:szCs w:val="16"/>
              </w:rPr>
              <w:t>NEx10</w:t>
            </w:r>
          </w:p>
        </w:tc>
        <w:tc>
          <w:tcPr>
            <w:tcW w:w="0" w:type="auto"/>
            <w:shd w:val="clear" w:color="auto" w:fill="FFFFFF"/>
          </w:tcPr>
          <w:p w:rsidR="006E15A4" w:rsidRDefault="006E15A4" w:rsidP="00E46052">
            <w:pPr>
              <w:jc w:val="center"/>
              <w:rPr>
                <w:sz w:val="16"/>
                <w:szCs w:val="16"/>
              </w:rPr>
            </w:pPr>
            <w:r>
              <w:rPr>
                <w:sz w:val="16"/>
                <w:szCs w:val="16"/>
              </w:rPr>
              <w:t>NE</w:t>
            </w:r>
          </w:p>
        </w:tc>
      </w:tr>
      <w:tr w:rsidR="006E15A4" w:rsidRPr="00422DDD" w:rsidTr="00E46052">
        <w:trPr>
          <w:cantSplit/>
        </w:trPr>
        <w:tc>
          <w:tcPr>
            <w:tcW w:w="0" w:type="auto"/>
            <w:shd w:val="clear" w:color="auto" w:fill="F2F2F2"/>
            <w:vAlign w:val="bottom"/>
          </w:tcPr>
          <w:p w:rsidR="006E15A4" w:rsidRPr="005D01B4" w:rsidRDefault="006E15A4" w:rsidP="00E46052">
            <w:pPr>
              <w:pStyle w:val="Titre8"/>
              <w:keepNext w:val="0"/>
              <w:jc w:val="left"/>
              <w:rPr>
                <w:bCs/>
                <w:i w:val="0"/>
                <w:iCs/>
              </w:rPr>
            </w:pPr>
            <w:r>
              <w:rPr>
                <w:bCs/>
                <w:i w:val="0"/>
                <w:iCs/>
              </w:rPr>
              <w:t>Stratégie</w:t>
            </w:r>
          </w:p>
        </w:tc>
        <w:tc>
          <w:tcPr>
            <w:tcW w:w="0" w:type="auto"/>
            <w:shd w:val="clear" w:color="auto" w:fill="F2F2F2"/>
          </w:tcPr>
          <w:p w:rsidR="006E15A4" w:rsidRPr="00422DDD" w:rsidRDefault="00A21E98" w:rsidP="00E46052">
            <w:pPr>
              <w:jc w:val="center"/>
              <w:rPr>
                <w:sz w:val="16"/>
                <w:szCs w:val="16"/>
              </w:rPr>
            </w:pPr>
            <w:r>
              <w:rPr>
                <w:sz w:val="16"/>
                <w:szCs w:val="16"/>
              </w:rPr>
              <w:t>NEx</w:t>
            </w:r>
            <w:r w:rsidR="007C4520">
              <w:rPr>
                <w:sz w:val="16"/>
                <w:szCs w:val="16"/>
              </w:rPr>
              <w:t>2</w:t>
            </w:r>
            <w:r w:rsidR="006E15A4">
              <w:rPr>
                <w:sz w:val="16"/>
                <w:szCs w:val="16"/>
              </w:rPr>
              <w:t>0</w:t>
            </w:r>
          </w:p>
        </w:tc>
        <w:tc>
          <w:tcPr>
            <w:tcW w:w="0" w:type="auto"/>
            <w:shd w:val="clear" w:color="auto" w:fill="F2F2F2"/>
          </w:tcPr>
          <w:p w:rsidR="006E15A4" w:rsidRPr="00422DDD" w:rsidRDefault="00A21E98" w:rsidP="00E46052">
            <w:pPr>
              <w:jc w:val="center"/>
              <w:rPr>
                <w:sz w:val="16"/>
                <w:szCs w:val="16"/>
              </w:rPr>
            </w:pPr>
            <w:r>
              <w:rPr>
                <w:sz w:val="16"/>
                <w:szCs w:val="16"/>
              </w:rPr>
              <w:t>NEx2</w:t>
            </w:r>
            <w:r w:rsidR="006E15A4">
              <w:rPr>
                <w:sz w:val="16"/>
                <w:szCs w:val="16"/>
              </w:rPr>
              <w:t>0</w:t>
            </w:r>
          </w:p>
        </w:tc>
        <w:tc>
          <w:tcPr>
            <w:tcW w:w="0" w:type="auto"/>
            <w:shd w:val="clear" w:color="auto" w:fill="F2F2F2"/>
          </w:tcPr>
          <w:p w:rsidR="006E15A4" w:rsidRDefault="006E15A4" w:rsidP="00E46052">
            <w:pPr>
              <w:jc w:val="center"/>
              <w:rPr>
                <w:sz w:val="16"/>
                <w:szCs w:val="16"/>
              </w:rPr>
            </w:pPr>
            <w:r>
              <w:rPr>
                <w:sz w:val="16"/>
                <w:szCs w:val="16"/>
              </w:rPr>
              <w:t>NE</w:t>
            </w:r>
          </w:p>
        </w:tc>
      </w:tr>
    </w:tbl>
    <w:p w:rsidR="006E15A4" w:rsidRDefault="00261A33" w:rsidP="006E15A4">
      <w:r>
        <w:t xml:space="preserve">Au-delà de </w:t>
      </w:r>
      <w:r w:rsidR="006E15A4">
        <w:t xml:space="preserve">cette limite, le NE utilisé </w:t>
      </w:r>
      <w:r>
        <w:t xml:space="preserve">pour les tests </w:t>
      </w:r>
      <w:r w:rsidR="006E15A4">
        <w:t>est divisé par 2 !</w:t>
      </w:r>
    </w:p>
    <w:p w:rsidR="007D6DF3" w:rsidRDefault="007D6DF3" w:rsidP="007D6DF3">
      <w:pPr>
        <w:pStyle w:val="ex"/>
      </w:pPr>
      <w:r w:rsidRPr="00422DDD">
        <w:t>Exemple :</w:t>
      </w:r>
      <w:r>
        <w:t xml:space="preserve"> … le Grand Chef dirige les Piquiers et a Stratégie=NE60. Sa capacité de commandement = 1200 P. les autres chefs sont générés. Pour les Archers cela donne (deux D10*=1,1) Cavalerie NE20 donc capacité = 100 P ce qui n’est pas suffisant donc son TB=20/2=10. Pour les </w:t>
      </w:r>
      <w:r w:rsidR="00655A79">
        <w:t>Miliciens</w:t>
      </w:r>
      <w:r>
        <w:t xml:space="preserve"> cela donne (deux D10*=1,1) Cavalerie NE20 donc capacité = 100 P, insuffisant donc TB=10. Pour les Balistes cela donne (deux D10* =4,1) aucun, TB=0.</w:t>
      </w:r>
    </w:p>
    <w:p w:rsidR="006E15A4" w:rsidRPr="006E15A4" w:rsidRDefault="006E15A4" w:rsidP="006E15A4"/>
    <w:p w:rsidR="006E15A4" w:rsidRDefault="0068631C" w:rsidP="0032560F">
      <w:pPr>
        <w:rPr>
          <w:bCs/>
        </w:rPr>
      </w:pPr>
      <w:r w:rsidRPr="00422DDD">
        <w:rPr>
          <w:u w:val="single"/>
        </w:rPr>
        <w:t>Grand Chef</w:t>
      </w:r>
      <w:r w:rsidR="006E15A4">
        <w:rPr>
          <w:u w:val="single"/>
        </w:rPr>
        <w:t xml:space="preserve"> (</w:t>
      </w:r>
      <w:r w:rsidR="006E15A4" w:rsidRPr="006E15A4">
        <w:rPr>
          <w:b/>
          <w:u w:val="single"/>
        </w:rPr>
        <w:t>GC</w:t>
      </w:r>
      <w:r w:rsidR="006E15A4">
        <w:rPr>
          <w:u w:val="single"/>
        </w:rPr>
        <w:t>)</w:t>
      </w:r>
      <w:r w:rsidRPr="00422DDD">
        <w:t> : chaque armée doit être commandée par un Grand Chef</w:t>
      </w:r>
      <w:r w:rsidR="00D528E0">
        <w:t xml:space="preserve"> présent sur le champ de bataille</w:t>
      </w:r>
      <w:r w:rsidRPr="00422DDD">
        <w:t xml:space="preserve">. </w:t>
      </w:r>
      <w:r w:rsidR="00D528E0">
        <w:t xml:space="preserve">S’il meurt, fuit, </w:t>
      </w:r>
      <w:r w:rsidR="00CC2857" w:rsidRPr="00422DDD">
        <w:t>est capturé</w:t>
      </w:r>
      <w:r w:rsidR="00D528E0">
        <w:t xml:space="preserve"> ou démis</w:t>
      </w:r>
      <w:r w:rsidR="00261A33">
        <w:t>,</w:t>
      </w:r>
      <w:r w:rsidR="00CC2857" w:rsidRPr="00422DDD">
        <w:t xml:space="preserve"> il sera remplacé par un </w:t>
      </w:r>
      <w:r w:rsidR="006E15A4">
        <w:t xml:space="preserve">autre </w:t>
      </w:r>
      <w:r w:rsidR="00CC2857" w:rsidRPr="00422DDD">
        <w:t>chef (selon MdJ).</w:t>
      </w:r>
      <w:r w:rsidR="006E15A4">
        <w:t xml:space="preserve"> </w:t>
      </w:r>
      <w:r w:rsidR="00261A33" w:rsidRPr="00261A33">
        <w:rPr>
          <w:shd w:val="clear" w:color="auto" w:fill="FFFF00"/>
        </w:rPr>
        <w:t>L</w:t>
      </w:r>
      <w:r w:rsidR="00CC3B51">
        <w:rPr>
          <w:shd w:val="clear" w:color="auto" w:fill="FFFF00"/>
        </w:rPr>
        <w:t xml:space="preserve">a </w:t>
      </w:r>
      <w:r w:rsidR="00CC3B51" w:rsidRPr="00CC3B51">
        <w:rPr>
          <w:b/>
          <w:shd w:val="clear" w:color="auto" w:fill="FFFF00"/>
        </w:rPr>
        <w:t>Compétence</w:t>
      </w:r>
      <w:r w:rsidR="00CC3B51">
        <w:rPr>
          <w:shd w:val="clear" w:color="auto" w:fill="FFFF00"/>
        </w:rPr>
        <w:t xml:space="preserve"> d’un GC </w:t>
      </w:r>
      <w:r w:rsidR="00261A33">
        <w:t xml:space="preserve">= le </w:t>
      </w:r>
      <w:r w:rsidR="00A21E98">
        <w:t>maximum</w:t>
      </w:r>
      <w:r w:rsidR="00261A33">
        <w:t xml:space="preserve"> entre </w:t>
      </w:r>
      <w:r w:rsidR="00261A33" w:rsidRPr="006E15A4">
        <w:rPr>
          <w:b/>
          <w:i/>
        </w:rPr>
        <w:t>Stratégie/20, Cavalerie/30</w:t>
      </w:r>
      <w:r w:rsidR="00261A33">
        <w:rPr>
          <w:b/>
          <w:i/>
        </w:rPr>
        <w:t xml:space="preserve"> et</w:t>
      </w:r>
      <w:r w:rsidR="00261A33" w:rsidRPr="006E15A4">
        <w:rPr>
          <w:b/>
          <w:i/>
        </w:rPr>
        <w:t xml:space="preserve"> Piéton/40</w:t>
      </w:r>
      <w:r w:rsidR="006E15A4">
        <w:t>, minimum 1</w:t>
      </w:r>
      <w:r w:rsidRPr="00422DDD">
        <w:rPr>
          <w:bCs/>
        </w:rPr>
        <w:t xml:space="preserve">. </w:t>
      </w:r>
      <w:r w:rsidR="00CC3B51">
        <w:rPr>
          <w:bCs/>
        </w:rPr>
        <w:t xml:space="preserve">C’est, entre autres, </w:t>
      </w:r>
      <w:r w:rsidR="00CC3B51">
        <w:rPr>
          <w:shd w:val="clear" w:color="auto" w:fill="FFFF00"/>
        </w:rPr>
        <w:t xml:space="preserve">le </w:t>
      </w:r>
      <w:r w:rsidR="00CC3B51" w:rsidRPr="00261A33">
        <w:rPr>
          <w:shd w:val="clear" w:color="auto" w:fill="FFFF00"/>
        </w:rPr>
        <w:t>nombre</w:t>
      </w:r>
      <w:r w:rsidR="00CC3B51" w:rsidRPr="00261A33">
        <w:rPr>
          <w:b/>
          <w:shd w:val="clear" w:color="auto" w:fill="FFFF00"/>
        </w:rPr>
        <w:t xml:space="preserve"> d’ordres maximum</w:t>
      </w:r>
      <w:r w:rsidR="00CC3B51" w:rsidRPr="00261A33">
        <w:rPr>
          <w:shd w:val="clear" w:color="auto" w:fill="FFFF00"/>
        </w:rPr>
        <w:t xml:space="preserve"> </w:t>
      </w:r>
      <w:r w:rsidR="00CC3B51">
        <w:t xml:space="preserve">qu’il peut donner par tour. </w:t>
      </w:r>
      <w:r w:rsidR="00CC3B51">
        <w:rPr>
          <w:bCs/>
        </w:rPr>
        <w:t>Déterminez ce</w:t>
      </w:r>
      <w:r w:rsidR="00261A33">
        <w:rPr>
          <w:bCs/>
        </w:rPr>
        <w:t xml:space="preserve"> nombre </w:t>
      </w:r>
      <w:r w:rsidRPr="00422DDD">
        <w:rPr>
          <w:bCs/>
        </w:rPr>
        <w:t xml:space="preserve">une fois pour toute </w:t>
      </w:r>
      <w:r w:rsidR="00A21E98">
        <w:rPr>
          <w:bCs/>
        </w:rPr>
        <w:t xml:space="preserve">pour </w:t>
      </w:r>
      <w:r w:rsidR="006E15A4">
        <w:rPr>
          <w:bCs/>
        </w:rPr>
        <w:t xml:space="preserve">chaque GC </w:t>
      </w:r>
      <w:r w:rsidR="00A21E98">
        <w:rPr>
          <w:bCs/>
        </w:rPr>
        <w:t>désigné</w:t>
      </w:r>
      <w:r w:rsidRPr="00422DDD">
        <w:rPr>
          <w:bCs/>
        </w:rPr>
        <w:t>.</w:t>
      </w:r>
      <w:r w:rsidR="00CC2857" w:rsidRPr="00422DDD">
        <w:rPr>
          <w:bCs/>
        </w:rPr>
        <w:t xml:space="preserve"> </w:t>
      </w:r>
      <w:r w:rsidR="00261A33">
        <w:rPr>
          <w:bCs/>
        </w:rPr>
        <w:t>Un GC peut également commander une unité</w:t>
      </w:r>
      <w:r w:rsidR="00CC3B51">
        <w:rPr>
          <w:bCs/>
        </w:rPr>
        <w:t xml:space="preserve"> comme un chef normal</w:t>
      </w:r>
      <w:r w:rsidR="00261A33">
        <w:rPr>
          <w:bCs/>
        </w:rPr>
        <w:t>.</w:t>
      </w:r>
    </w:p>
    <w:p w:rsidR="006E15A4" w:rsidRDefault="00AA1532" w:rsidP="00AA1532">
      <w:pPr>
        <w:pStyle w:val="ex"/>
        <w:rPr>
          <w:bCs/>
        </w:rPr>
      </w:pPr>
      <w:r w:rsidRPr="00422DDD">
        <w:t>Exemple :</w:t>
      </w:r>
      <w:r>
        <w:t xml:space="preserve"> … le Grand Chef a Stratégie=NE60 donc sa Compétence = 3.</w:t>
      </w:r>
    </w:p>
    <w:p w:rsidR="006E15A4" w:rsidRPr="00422DDD" w:rsidRDefault="006E15A4" w:rsidP="006E15A4">
      <w:r w:rsidRPr="00422DDD">
        <w:t xml:space="preserve">Attachez ensuite les </w:t>
      </w:r>
      <w:r w:rsidRPr="00422DDD">
        <w:rPr>
          <w:b/>
        </w:rPr>
        <w:t xml:space="preserve">PNJ spéciaux/Héros/Perso </w:t>
      </w:r>
      <w:r w:rsidRPr="00422DDD">
        <w:t>aux unités</w:t>
      </w:r>
      <w:r w:rsidR="00261A33">
        <w:t xml:space="preserve"> au choix des Perso et/ou du MdJ</w:t>
      </w:r>
      <w:r w:rsidRPr="00422DDD">
        <w:t xml:space="preserve">. Vous créez ainsi des unités que vous </w:t>
      </w:r>
      <w:r w:rsidRPr="00CC3B51">
        <w:rPr>
          <w:b/>
        </w:rPr>
        <w:t>nommerez</w:t>
      </w:r>
      <w:r w:rsidRPr="00422DDD">
        <w:t xml:space="preserve"> comme bon vous semble. </w:t>
      </w:r>
      <w:r w:rsidR="00A21E98">
        <w:t>Pensez à faire simple.</w:t>
      </w:r>
    </w:p>
    <w:p w:rsidR="006E15A4" w:rsidRPr="00422DDD" w:rsidRDefault="006E15A4" w:rsidP="008D7A28"/>
    <w:p w:rsidR="00217025" w:rsidRDefault="008D7A28" w:rsidP="00217025">
      <w:r w:rsidRPr="00422DDD">
        <w:rPr>
          <w:u w:val="single"/>
        </w:rPr>
        <w:t>Surprise</w:t>
      </w:r>
      <w:r w:rsidRPr="00422DDD">
        <w:t xml:space="preserve"> : </w:t>
      </w:r>
      <w:r w:rsidR="00CC2857" w:rsidRPr="00422DDD">
        <w:t xml:space="preserve">avant la bataille, </w:t>
      </w:r>
      <w:r w:rsidR="0032560F">
        <w:t>chaque GC effectue un test sur son TB. U</w:t>
      </w:r>
      <w:r w:rsidR="006E15A4">
        <w:t xml:space="preserve">n tRC permet de </w:t>
      </w:r>
      <w:r w:rsidRPr="00422DDD">
        <w:t>gagner la surprise</w:t>
      </w:r>
      <w:r w:rsidR="00573BE7" w:rsidRPr="00422DDD">
        <w:t xml:space="preserve">, </w:t>
      </w:r>
      <w:r w:rsidR="006E15A4">
        <w:t xml:space="preserve">et donc </w:t>
      </w:r>
      <w:r w:rsidRPr="00422DDD">
        <w:t>de placer ses unités</w:t>
      </w:r>
      <w:r w:rsidR="00CC3FE1">
        <w:t xml:space="preserve"> sur le champ de bataille</w:t>
      </w:r>
      <w:r w:rsidRPr="00422DDD">
        <w:t xml:space="preserve"> </w:t>
      </w:r>
      <w:r w:rsidRPr="00A05007">
        <w:rPr>
          <w:b/>
        </w:rPr>
        <w:t>après</w:t>
      </w:r>
      <w:r w:rsidRPr="00422DDD">
        <w:t xml:space="preserve"> celle</w:t>
      </w:r>
      <w:r w:rsidR="00CC3FE1">
        <w:t>s</w:t>
      </w:r>
      <w:r w:rsidRPr="00422DDD">
        <w:t xml:space="preserve"> de l’ennemi. </w:t>
      </w:r>
      <w:r w:rsidR="006E15A4">
        <w:t>Deux tRC s’annulent.</w:t>
      </w:r>
    </w:p>
    <w:p w:rsidR="00AA1532" w:rsidRPr="00AA1532" w:rsidRDefault="00AA1532" w:rsidP="00AA1532">
      <w:pPr>
        <w:pStyle w:val="ex"/>
        <w:rPr>
          <w:bCs/>
        </w:rPr>
      </w:pPr>
      <w:r w:rsidRPr="00422DDD">
        <w:t>Exemple :</w:t>
      </w:r>
      <w:r>
        <w:t xml:space="preserve"> … le Grand Chef des Barbares a aussi Stratégie=NE60. Deux tests effectués donne</w:t>
      </w:r>
      <w:r w:rsidR="00B21DE5">
        <w:t>nt</w:t>
      </w:r>
      <w:r>
        <w:t xml:space="preserve"> des tRN pour chacun des deux camps, pas de surprise gagnée.</w:t>
      </w:r>
    </w:p>
    <w:p w:rsidR="00777865" w:rsidRPr="00422DDD" w:rsidRDefault="0079236A" w:rsidP="005E42B1">
      <w:pPr>
        <w:pStyle w:val="Titre3"/>
      </w:pPr>
      <w:bookmarkStart w:id="238" w:name="_Toc208477912"/>
      <w:r w:rsidRPr="00422DDD">
        <w:t>9</w:t>
      </w:r>
      <w:r w:rsidR="005E42B1" w:rsidRPr="00422DDD">
        <w:t>.1.</w:t>
      </w:r>
      <w:r w:rsidR="00217025">
        <w:t>2</w:t>
      </w:r>
      <w:r w:rsidR="005E42B1" w:rsidRPr="00422DDD">
        <w:t xml:space="preserve"> </w:t>
      </w:r>
      <w:r w:rsidR="004C582C" w:rsidRPr="00422DDD">
        <w:t>P</w:t>
      </w:r>
      <w:r w:rsidR="00BB6793" w:rsidRPr="00422DDD">
        <w:t>lacement</w:t>
      </w:r>
      <w:r w:rsidR="004C582C" w:rsidRPr="00422DDD">
        <w:t xml:space="preserve"> des unités</w:t>
      </w:r>
      <w:bookmarkEnd w:id="238"/>
    </w:p>
    <w:p w:rsidR="006B605E" w:rsidRDefault="00623399" w:rsidP="003B6DEB">
      <w:r w:rsidRPr="00422DDD">
        <w:t>Sauf surprise, l</w:t>
      </w:r>
      <w:r w:rsidR="00E71F54" w:rsidRPr="00422DDD">
        <w:t xml:space="preserve">e placement des unités est </w:t>
      </w:r>
      <w:r w:rsidR="00CE2BC8" w:rsidRPr="00422DDD">
        <w:t>alternatif, en commençant par l</w:t>
      </w:r>
      <w:r w:rsidRPr="00422DDD">
        <w:t>e défenseur</w:t>
      </w:r>
      <w:r w:rsidR="00197713" w:rsidRPr="00422DDD">
        <w:t xml:space="preserve"> </w:t>
      </w:r>
      <w:r w:rsidR="00A05007">
        <w:t xml:space="preserve">ou </w:t>
      </w:r>
      <w:r w:rsidR="00B21DE5">
        <w:t xml:space="preserve">en départageant </w:t>
      </w:r>
      <w:r w:rsidR="00197713" w:rsidRPr="00422DDD">
        <w:t xml:space="preserve">au </w:t>
      </w:r>
      <w:r w:rsidR="00CC3FE1">
        <w:t>D10</w:t>
      </w:r>
      <w:r w:rsidR="00197713" w:rsidRPr="00422DDD">
        <w:t xml:space="preserve"> si deux attaquants</w:t>
      </w:r>
      <w:r w:rsidR="00A05007">
        <w:t xml:space="preserve"> en présence</w:t>
      </w:r>
      <w:r w:rsidR="00E71F54" w:rsidRPr="00422DDD">
        <w:t>.</w:t>
      </w:r>
      <w:r w:rsidR="00603392" w:rsidRPr="00422DDD">
        <w:t xml:space="preserve"> </w:t>
      </w:r>
      <w:r w:rsidR="0061732E" w:rsidRPr="00422DDD">
        <w:t>Le MdJ peut décider arbitrairement du placement des unités en tenant compte du terrain</w:t>
      </w:r>
      <w:r w:rsidR="00CC3B51">
        <w:t>, des objectifs</w:t>
      </w:r>
      <w:r w:rsidR="0061732E" w:rsidRPr="00422DDD">
        <w:t xml:space="preserve"> et des positions tactiques. </w:t>
      </w:r>
      <w:r w:rsidR="007C4520">
        <w:t>D’autre part :</w:t>
      </w:r>
    </w:p>
    <w:p w:rsidR="006B605E" w:rsidRDefault="0061732E" w:rsidP="006B605E">
      <w:pPr>
        <w:pStyle w:val="Paragraphedeliste"/>
        <w:numPr>
          <w:ilvl w:val="0"/>
          <w:numId w:val="34"/>
        </w:numPr>
      </w:pPr>
      <w:r w:rsidRPr="00422DDD">
        <w:lastRenderedPageBreak/>
        <w:t xml:space="preserve">Un </w:t>
      </w:r>
      <w:r w:rsidRPr="006B605E">
        <w:rPr>
          <w:b/>
        </w:rPr>
        <w:t xml:space="preserve">Perso </w:t>
      </w:r>
      <w:r w:rsidR="00CC3B51" w:rsidRPr="006B605E">
        <w:rPr>
          <w:b/>
        </w:rPr>
        <w:t xml:space="preserve">GC </w:t>
      </w:r>
      <w:r w:rsidR="00CC3B51">
        <w:t xml:space="preserve">peut placer </w:t>
      </w:r>
      <w:r w:rsidR="006B605E">
        <w:t xml:space="preserve">maximum </w:t>
      </w:r>
      <w:r w:rsidR="00CC3B51">
        <w:t xml:space="preserve">[Compétence] </w:t>
      </w:r>
      <w:r w:rsidR="00197713" w:rsidRPr="00422DDD">
        <w:t>unités</w:t>
      </w:r>
      <w:r w:rsidR="007C4520">
        <w:t xml:space="preserve">, les autres </w:t>
      </w:r>
      <w:r w:rsidR="00CC3FE1">
        <w:t xml:space="preserve">le seront </w:t>
      </w:r>
      <w:r w:rsidR="007C4520">
        <w:t>au hasard</w:t>
      </w:r>
      <w:r w:rsidRPr="00422DDD">
        <w:t xml:space="preserve">. </w:t>
      </w:r>
    </w:p>
    <w:p w:rsidR="006B605E" w:rsidRDefault="0061732E" w:rsidP="006B605E">
      <w:pPr>
        <w:pStyle w:val="Paragraphedeliste"/>
        <w:numPr>
          <w:ilvl w:val="0"/>
          <w:numId w:val="34"/>
        </w:numPr>
      </w:pPr>
      <w:r w:rsidRPr="00422DDD">
        <w:t xml:space="preserve">Seul le </w:t>
      </w:r>
      <w:r w:rsidRPr="006B605E">
        <w:rPr>
          <w:b/>
        </w:rPr>
        <w:t>défenseur</w:t>
      </w:r>
      <w:r w:rsidRPr="00422DDD">
        <w:t xml:space="preserve"> peut placer toutes ses unités en ligne de </w:t>
      </w:r>
      <w:r w:rsidRPr="007C4520">
        <w:rPr>
          <w:shd w:val="clear" w:color="auto" w:fill="FFFF00"/>
        </w:rPr>
        <w:t>réserve</w:t>
      </w:r>
      <w:r w:rsidRPr="00422DDD">
        <w:t xml:space="preserve">. </w:t>
      </w:r>
    </w:p>
    <w:p w:rsidR="006B605E" w:rsidRDefault="00197713" w:rsidP="006B605E">
      <w:pPr>
        <w:pStyle w:val="Paragraphedeliste"/>
        <w:numPr>
          <w:ilvl w:val="0"/>
          <w:numId w:val="34"/>
        </w:numPr>
      </w:pPr>
      <w:r w:rsidRPr="006B605E">
        <w:rPr>
          <w:b/>
        </w:rPr>
        <w:t>L’attaqua</w:t>
      </w:r>
      <w:r w:rsidR="007245EE" w:rsidRPr="006B605E">
        <w:rPr>
          <w:b/>
        </w:rPr>
        <w:t>nt</w:t>
      </w:r>
      <w:r w:rsidR="007245EE" w:rsidRPr="00422DDD">
        <w:t xml:space="preserve"> doit avoir </w:t>
      </w:r>
      <w:r w:rsidR="007C4520">
        <w:t>plus de la moitié</w:t>
      </w:r>
      <w:r w:rsidRPr="00422DDD">
        <w:t xml:space="preserve"> </w:t>
      </w:r>
      <w:r w:rsidR="007245EE" w:rsidRPr="00422DDD">
        <w:t>de ses unités en zone</w:t>
      </w:r>
      <w:r w:rsidR="00623399" w:rsidRPr="00422DDD">
        <w:t xml:space="preserve"> de </w:t>
      </w:r>
      <w:r w:rsidR="00623399" w:rsidRPr="007C4520">
        <w:rPr>
          <w:shd w:val="clear" w:color="auto" w:fill="FFFF00"/>
        </w:rPr>
        <w:t>front</w:t>
      </w:r>
      <w:r w:rsidR="007245EE" w:rsidRPr="00422DDD">
        <w:t xml:space="preserve">. </w:t>
      </w:r>
    </w:p>
    <w:p w:rsidR="003B6DEB" w:rsidRPr="00422DDD" w:rsidRDefault="003B6DEB" w:rsidP="003B6DEB">
      <w:r w:rsidRPr="00422DDD">
        <w:t>Pour placer</w:t>
      </w:r>
      <w:r w:rsidR="00BD06CC" w:rsidRPr="00422DDD">
        <w:t xml:space="preserve"> les unités au hasard</w:t>
      </w:r>
      <w:r w:rsidRPr="00422DDD">
        <w:t xml:space="preserve">, utilisez la table suivante (lancez un </w:t>
      </w:r>
      <w:r w:rsidR="007245EE" w:rsidRPr="00422DDD">
        <w:t>D10</w:t>
      </w:r>
      <w:r w:rsidRPr="00422DDD">
        <w:t xml:space="preserve"> par unité)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2"/>
        <w:gridCol w:w="1477"/>
        <w:gridCol w:w="1845"/>
      </w:tblGrid>
      <w:tr w:rsidR="00623399" w:rsidRPr="00422DDD" w:rsidTr="002605DE">
        <w:tc>
          <w:tcPr>
            <w:tcW w:w="0" w:type="auto"/>
          </w:tcPr>
          <w:p w:rsidR="00623399" w:rsidRPr="00422DDD" w:rsidRDefault="006B605E" w:rsidP="00623399">
            <w:pPr>
              <w:jc w:val="center"/>
              <w:rPr>
                <w:b/>
                <w:bCs/>
                <w:sz w:val="16"/>
              </w:rPr>
            </w:pPr>
            <w:r>
              <w:rPr>
                <w:b/>
                <w:bCs/>
                <w:sz w:val="16"/>
              </w:rPr>
              <w:t>D10 A</w:t>
            </w:r>
            <w:r w:rsidR="00623399" w:rsidRPr="00422DDD">
              <w:rPr>
                <w:b/>
                <w:bCs/>
                <w:sz w:val="16"/>
              </w:rPr>
              <w:t>ttaquant</w:t>
            </w:r>
          </w:p>
        </w:tc>
        <w:tc>
          <w:tcPr>
            <w:tcW w:w="0" w:type="auto"/>
          </w:tcPr>
          <w:p w:rsidR="00623399" w:rsidRPr="00422DDD" w:rsidRDefault="00623399" w:rsidP="006B605E">
            <w:pPr>
              <w:jc w:val="center"/>
              <w:rPr>
                <w:b/>
                <w:bCs/>
                <w:sz w:val="16"/>
              </w:rPr>
            </w:pPr>
            <w:r w:rsidRPr="00422DDD">
              <w:rPr>
                <w:b/>
                <w:bCs/>
                <w:sz w:val="16"/>
              </w:rPr>
              <w:t xml:space="preserve">D10 </w:t>
            </w:r>
            <w:r w:rsidR="006B605E">
              <w:rPr>
                <w:b/>
                <w:bCs/>
                <w:sz w:val="16"/>
              </w:rPr>
              <w:t>D</w:t>
            </w:r>
            <w:r w:rsidRPr="00422DDD">
              <w:rPr>
                <w:b/>
                <w:bCs/>
                <w:sz w:val="16"/>
              </w:rPr>
              <w:t>éfenseur</w:t>
            </w:r>
          </w:p>
        </w:tc>
        <w:tc>
          <w:tcPr>
            <w:tcW w:w="0" w:type="auto"/>
          </w:tcPr>
          <w:p w:rsidR="00623399" w:rsidRPr="00422DDD" w:rsidRDefault="00623399" w:rsidP="00623399">
            <w:pPr>
              <w:jc w:val="center"/>
              <w:rPr>
                <w:b/>
                <w:bCs/>
                <w:sz w:val="16"/>
              </w:rPr>
            </w:pPr>
            <w:r w:rsidRPr="00422DDD">
              <w:rPr>
                <w:b/>
                <w:bCs/>
                <w:sz w:val="16"/>
              </w:rPr>
              <w:t xml:space="preserve">Zone </w:t>
            </w:r>
            <w:r w:rsidR="007C4520">
              <w:rPr>
                <w:b/>
                <w:bCs/>
                <w:sz w:val="16"/>
              </w:rPr>
              <w:t>de placement</w:t>
            </w:r>
          </w:p>
        </w:tc>
      </w:tr>
      <w:tr w:rsidR="00623399" w:rsidRPr="00422DDD" w:rsidTr="002605DE">
        <w:tc>
          <w:tcPr>
            <w:tcW w:w="0" w:type="auto"/>
          </w:tcPr>
          <w:p w:rsidR="00623399" w:rsidRPr="00422DDD" w:rsidRDefault="00623399" w:rsidP="00623399">
            <w:pPr>
              <w:jc w:val="center"/>
              <w:rPr>
                <w:sz w:val="16"/>
              </w:rPr>
            </w:pPr>
            <w:r w:rsidRPr="00422DDD">
              <w:rPr>
                <w:sz w:val="16"/>
              </w:rPr>
              <w:t>1-3</w:t>
            </w:r>
          </w:p>
        </w:tc>
        <w:tc>
          <w:tcPr>
            <w:tcW w:w="0" w:type="auto"/>
          </w:tcPr>
          <w:p w:rsidR="00623399" w:rsidRPr="00422DDD" w:rsidRDefault="00623399" w:rsidP="005C3703">
            <w:pPr>
              <w:jc w:val="center"/>
              <w:rPr>
                <w:sz w:val="16"/>
              </w:rPr>
            </w:pPr>
            <w:r w:rsidRPr="00422DDD">
              <w:rPr>
                <w:sz w:val="16"/>
              </w:rPr>
              <w:t>1-2</w:t>
            </w:r>
          </w:p>
        </w:tc>
        <w:tc>
          <w:tcPr>
            <w:tcW w:w="0" w:type="auto"/>
          </w:tcPr>
          <w:p w:rsidR="00623399" w:rsidRPr="00422DDD" w:rsidRDefault="00623399" w:rsidP="005C3703">
            <w:pPr>
              <w:jc w:val="center"/>
              <w:rPr>
                <w:sz w:val="16"/>
              </w:rPr>
            </w:pPr>
            <w:r w:rsidRPr="00422DDD">
              <w:rPr>
                <w:sz w:val="16"/>
              </w:rPr>
              <w:t>Aile gauche</w:t>
            </w:r>
          </w:p>
        </w:tc>
      </w:tr>
      <w:tr w:rsidR="00623399" w:rsidRPr="00422DDD" w:rsidTr="002605DE">
        <w:tc>
          <w:tcPr>
            <w:tcW w:w="0" w:type="auto"/>
            <w:shd w:val="clear" w:color="auto" w:fill="E0E0E0"/>
          </w:tcPr>
          <w:p w:rsidR="00623399" w:rsidRPr="00422DDD" w:rsidRDefault="00623399" w:rsidP="00623399">
            <w:pPr>
              <w:jc w:val="center"/>
              <w:rPr>
                <w:sz w:val="16"/>
              </w:rPr>
            </w:pPr>
            <w:r w:rsidRPr="00422DDD">
              <w:rPr>
                <w:sz w:val="16"/>
              </w:rPr>
              <w:t>4-6</w:t>
            </w:r>
          </w:p>
        </w:tc>
        <w:tc>
          <w:tcPr>
            <w:tcW w:w="0" w:type="auto"/>
            <w:shd w:val="clear" w:color="auto" w:fill="E0E0E0"/>
          </w:tcPr>
          <w:p w:rsidR="00623399" w:rsidRPr="00422DDD" w:rsidRDefault="00623399" w:rsidP="005C3703">
            <w:pPr>
              <w:jc w:val="center"/>
              <w:rPr>
                <w:sz w:val="16"/>
              </w:rPr>
            </w:pPr>
            <w:r w:rsidRPr="00422DDD">
              <w:rPr>
                <w:sz w:val="16"/>
              </w:rPr>
              <w:t>3-5</w:t>
            </w:r>
          </w:p>
        </w:tc>
        <w:tc>
          <w:tcPr>
            <w:tcW w:w="0" w:type="auto"/>
            <w:shd w:val="clear" w:color="auto" w:fill="E0E0E0"/>
          </w:tcPr>
          <w:p w:rsidR="00623399" w:rsidRPr="00422DDD" w:rsidRDefault="00623399" w:rsidP="005C3703">
            <w:pPr>
              <w:jc w:val="center"/>
              <w:rPr>
                <w:sz w:val="16"/>
              </w:rPr>
            </w:pPr>
            <w:r w:rsidRPr="00422DDD">
              <w:rPr>
                <w:sz w:val="16"/>
              </w:rPr>
              <w:t>Centre</w:t>
            </w:r>
          </w:p>
        </w:tc>
      </w:tr>
      <w:tr w:rsidR="00623399" w:rsidRPr="00422DDD" w:rsidTr="002605DE">
        <w:tc>
          <w:tcPr>
            <w:tcW w:w="0" w:type="auto"/>
          </w:tcPr>
          <w:p w:rsidR="00623399" w:rsidRPr="00422DDD" w:rsidRDefault="00623399" w:rsidP="00623399">
            <w:pPr>
              <w:jc w:val="center"/>
              <w:rPr>
                <w:sz w:val="16"/>
              </w:rPr>
            </w:pPr>
            <w:r w:rsidRPr="00422DDD">
              <w:rPr>
                <w:sz w:val="16"/>
              </w:rPr>
              <w:t>7-9</w:t>
            </w:r>
          </w:p>
        </w:tc>
        <w:tc>
          <w:tcPr>
            <w:tcW w:w="0" w:type="auto"/>
          </w:tcPr>
          <w:p w:rsidR="00623399" w:rsidRPr="00422DDD" w:rsidRDefault="00623399" w:rsidP="005C3703">
            <w:pPr>
              <w:jc w:val="center"/>
              <w:rPr>
                <w:sz w:val="16"/>
              </w:rPr>
            </w:pPr>
            <w:r w:rsidRPr="00422DDD">
              <w:rPr>
                <w:sz w:val="16"/>
              </w:rPr>
              <w:t>6-7</w:t>
            </w:r>
          </w:p>
        </w:tc>
        <w:tc>
          <w:tcPr>
            <w:tcW w:w="0" w:type="auto"/>
          </w:tcPr>
          <w:p w:rsidR="00623399" w:rsidRPr="00422DDD" w:rsidRDefault="00623399" w:rsidP="005C3703">
            <w:pPr>
              <w:jc w:val="center"/>
              <w:rPr>
                <w:sz w:val="16"/>
              </w:rPr>
            </w:pPr>
            <w:r w:rsidRPr="00422DDD">
              <w:rPr>
                <w:sz w:val="16"/>
              </w:rPr>
              <w:t>Aile droite</w:t>
            </w:r>
          </w:p>
        </w:tc>
      </w:tr>
      <w:tr w:rsidR="00623399" w:rsidRPr="00422DDD" w:rsidTr="002605DE">
        <w:tc>
          <w:tcPr>
            <w:tcW w:w="0" w:type="auto"/>
            <w:shd w:val="clear" w:color="auto" w:fill="E0E0E0"/>
          </w:tcPr>
          <w:p w:rsidR="00623399" w:rsidRPr="00422DDD" w:rsidRDefault="00623399" w:rsidP="00623399">
            <w:pPr>
              <w:jc w:val="center"/>
              <w:rPr>
                <w:sz w:val="16"/>
              </w:rPr>
            </w:pPr>
            <w:r w:rsidRPr="00422DDD">
              <w:rPr>
                <w:sz w:val="16"/>
              </w:rPr>
              <w:t>10</w:t>
            </w:r>
          </w:p>
        </w:tc>
        <w:tc>
          <w:tcPr>
            <w:tcW w:w="0" w:type="auto"/>
            <w:shd w:val="clear" w:color="auto" w:fill="E0E0E0"/>
          </w:tcPr>
          <w:p w:rsidR="00623399" w:rsidRPr="00422DDD" w:rsidRDefault="00623399" w:rsidP="005C3703">
            <w:pPr>
              <w:jc w:val="center"/>
              <w:rPr>
                <w:sz w:val="16"/>
              </w:rPr>
            </w:pPr>
            <w:r w:rsidRPr="00422DDD">
              <w:rPr>
                <w:sz w:val="16"/>
              </w:rPr>
              <w:t>8-10</w:t>
            </w:r>
          </w:p>
        </w:tc>
        <w:tc>
          <w:tcPr>
            <w:tcW w:w="0" w:type="auto"/>
            <w:shd w:val="clear" w:color="auto" w:fill="E0E0E0"/>
          </w:tcPr>
          <w:p w:rsidR="00623399" w:rsidRPr="00422DDD" w:rsidRDefault="00623399" w:rsidP="005C3703">
            <w:pPr>
              <w:jc w:val="center"/>
              <w:rPr>
                <w:sz w:val="16"/>
              </w:rPr>
            </w:pPr>
            <w:r w:rsidRPr="00422DDD">
              <w:rPr>
                <w:sz w:val="16"/>
              </w:rPr>
              <w:t>Réserve</w:t>
            </w:r>
          </w:p>
        </w:tc>
      </w:tr>
    </w:tbl>
    <w:p w:rsidR="00AA1532" w:rsidRPr="00AA1532" w:rsidRDefault="00AA1532" w:rsidP="00AA1532">
      <w:pPr>
        <w:pStyle w:val="ex"/>
        <w:rPr>
          <w:bCs/>
        </w:rPr>
      </w:pPr>
      <w:r w:rsidRPr="00422DDD">
        <w:t>Exemple :</w:t>
      </w:r>
      <w:r>
        <w:t xml:space="preserve"> … les Barbares ont 6 unités de 100 BAR à placer, ils attaquent. Le placement de ces unités donne (D10=2,7,2,10,1,3) pour AG, AD, AG, Res, AG,AG. </w:t>
      </w:r>
      <w:r w:rsidR="00B21DE5">
        <w:t>Le MdJ décide que l</w:t>
      </w:r>
      <w:r>
        <w:t>e défenseur a ses Piquiers + Baliste en sur une colline en DC et les Archers + Milice en plaine DD.</w:t>
      </w:r>
    </w:p>
    <w:p w:rsidR="00D63282" w:rsidRPr="00422DDD" w:rsidRDefault="00D63282" w:rsidP="00D63282">
      <w:pPr>
        <w:pStyle w:val="Titre3"/>
      </w:pPr>
      <w:bookmarkStart w:id="239" w:name="_Toc208477913"/>
      <w:r w:rsidRPr="00422DDD">
        <w:t>9.1.</w:t>
      </w:r>
      <w:r w:rsidR="00623399" w:rsidRPr="00422DDD">
        <w:t>4</w:t>
      </w:r>
      <w:r w:rsidRPr="00422DDD">
        <w:t xml:space="preserve"> Renforts</w:t>
      </w:r>
      <w:bookmarkEnd w:id="239"/>
      <w:r w:rsidRPr="00422DDD">
        <w:t xml:space="preserve"> </w:t>
      </w:r>
    </w:p>
    <w:p w:rsidR="00D63282" w:rsidRPr="00422DDD" w:rsidRDefault="00D63282" w:rsidP="00D63282">
      <w:r w:rsidRPr="00422DDD">
        <w:t xml:space="preserve">Les unités </w:t>
      </w:r>
      <w:r w:rsidR="006B605E">
        <w:t>arrivant</w:t>
      </w:r>
      <w:r w:rsidRPr="00422DDD">
        <w:t xml:space="preserve"> en renfort ne sont pas prises en compte pour le placement initial mais leur temps et lieu d’arrivée sont définis </w:t>
      </w:r>
      <w:r w:rsidR="00197713" w:rsidRPr="00422DDD">
        <w:t>avant la bataille</w:t>
      </w:r>
      <w:r w:rsidRPr="00422DDD">
        <w:t>.</w:t>
      </w:r>
      <w:r w:rsidR="007C4520">
        <w:t xml:space="preserve"> </w:t>
      </w:r>
      <w:r w:rsidR="006B605E">
        <w:t>Le</w:t>
      </w:r>
      <w:r w:rsidRPr="00422DDD">
        <w:t xml:space="preserve"> tour </w:t>
      </w:r>
      <w:r w:rsidR="004165F1">
        <w:t xml:space="preserve">théorique </w:t>
      </w:r>
      <w:r w:rsidRPr="00422DDD">
        <w:t xml:space="preserve">d’arrivée </w:t>
      </w:r>
      <w:r w:rsidR="006B605E">
        <w:t>dépend de l’</w:t>
      </w:r>
      <w:r w:rsidRPr="00422DDD">
        <w:t>éloignement du champ de bataille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4"/>
        <w:gridCol w:w="1410"/>
      </w:tblGrid>
      <w:tr w:rsidR="00D63282" w:rsidRPr="00422DDD" w:rsidTr="002605DE">
        <w:tc>
          <w:tcPr>
            <w:tcW w:w="0" w:type="auto"/>
          </w:tcPr>
          <w:p w:rsidR="00D63282" w:rsidRPr="00422DDD" w:rsidRDefault="00D63282" w:rsidP="002605DE">
            <w:pPr>
              <w:rPr>
                <w:b/>
                <w:bCs/>
                <w:sz w:val="16"/>
              </w:rPr>
            </w:pPr>
            <w:r w:rsidRPr="00422DDD">
              <w:rPr>
                <w:b/>
                <w:bCs/>
                <w:sz w:val="16"/>
              </w:rPr>
              <w:t>Eloignement</w:t>
            </w:r>
          </w:p>
        </w:tc>
        <w:tc>
          <w:tcPr>
            <w:tcW w:w="0" w:type="auto"/>
          </w:tcPr>
          <w:p w:rsidR="00D63282" w:rsidRPr="00422DDD" w:rsidRDefault="00D63282" w:rsidP="002605DE">
            <w:pPr>
              <w:jc w:val="center"/>
              <w:rPr>
                <w:b/>
                <w:bCs/>
                <w:sz w:val="16"/>
              </w:rPr>
            </w:pPr>
            <w:r w:rsidRPr="00422DDD">
              <w:rPr>
                <w:b/>
                <w:bCs/>
                <w:sz w:val="16"/>
              </w:rPr>
              <w:t>Tour d’arrivée</w:t>
            </w:r>
          </w:p>
        </w:tc>
      </w:tr>
      <w:tr w:rsidR="00D63282" w:rsidRPr="00422DDD" w:rsidTr="002605DE">
        <w:tc>
          <w:tcPr>
            <w:tcW w:w="0" w:type="auto"/>
          </w:tcPr>
          <w:p w:rsidR="00D63282" w:rsidRPr="00422DDD" w:rsidRDefault="00D63282" w:rsidP="002605DE">
            <w:pPr>
              <w:rPr>
                <w:sz w:val="16"/>
              </w:rPr>
            </w:pPr>
            <w:r w:rsidRPr="00422DDD">
              <w:rPr>
                <w:sz w:val="16"/>
              </w:rPr>
              <w:t>Très proche</w:t>
            </w:r>
          </w:p>
        </w:tc>
        <w:tc>
          <w:tcPr>
            <w:tcW w:w="0" w:type="auto"/>
          </w:tcPr>
          <w:p w:rsidR="00D63282" w:rsidRPr="00422DDD" w:rsidRDefault="00D63282" w:rsidP="002605DE">
            <w:pPr>
              <w:jc w:val="center"/>
              <w:rPr>
                <w:sz w:val="16"/>
              </w:rPr>
            </w:pPr>
            <w:r w:rsidRPr="00422DDD">
              <w:rPr>
                <w:sz w:val="16"/>
              </w:rPr>
              <w:t>1</w:t>
            </w:r>
          </w:p>
        </w:tc>
      </w:tr>
      <w:tr w:rsidR="00D63282" w:rsidRPr="00422DDD" w:rsidTr="002605DE">
        <w:tc>
          <w:tcPr>
            <w:tcW w:w="0" w:type="auto"/>
            <w:shd w:val="clear" w:color="auto" w:fill="E0E0E0"/>
          </w:tcPr>
          <w:p w:rsidR="00D63282" w:rsidRPr="00422DDD" w:rsidRDefault="00D63282" w:rsidP="002605DE">
            <w:pPr>
              <w:rPr>
                <w:sz w:val="16"/>
              </w:rPr>
            </w:pPr>
            <w:r w:rsidRPr="00422DDD">
              <w:rPr>
                <w:sz w:val="16"/>
              </w:rPr>
              <w:t>Proche</w:t>
            </w:r>
          </w:p>
        </w:tc>
        <w:tc>
          <w:tcPr>
            <w:tcW w:w="0" w:type="auto"/>
            <w:shd w:val="clear" w:color="auto" w:fill="E0E0E0"/>
          </w:tcPr>
          <w:p w:rsidR="00D63282" w:rsidRPr="00422DDD" w:rsidRDefault="00D63282" w:rsidP="002605DE">
            <w:pPr>
              <w:jc w:val="center"/>
              <w:rPr>
                <w:sz w:val="16"/>
              </w:rPr>
            </w:pPr>
            <w:r w:rsidRPr="00422DDD">
              <w:rPr>
                <w:sz w:val="16"/>
              </w:rPr>
              <w:t>3</w:t>
            </w:r>
          </w:p>
        </w:tc>
      </w:tr>
      <w:tr w:rsidR="00D63282" w:rsidRPr="00422DDD" w:rsidTr="002605DE">
        <w:tc>
          <w:tcPr>
            <w:tcW w:w="0" w:type="auto"/>
          </w:tcPr>
          <w:p w:rsidR="00D63282" w:rsidRPr="00422DDD" w:rsidRDefault="00D63282" w:rsidP="002605DE">
            <w:pPr>
              <w:rPr>
                <w:sz w:val="16"/>
              </w:rPr>
            </w:pPr>
            <w:r w:rsidRPr="00422DDD">
              <w:rPr>
                <w:sz w:val="16"/>
              </w:rPr>
              <w:t>Moyen</w:t>
            </w:r>
          </w:p>
        </w:tc>
        <w:tc>
          <w:tcPr>
            <w:tcW w:w="0" w:type="auto"/>
          </w:tcPr>
          <w:p w:rsidR="00D63282" w:rsidRPr="00422DDD" w:rsidRDefault="00D63282" w:rsidP="002605DE">
            <w:pPr>
              <w:jc w:val="center"/>
              <w:rPr>
                <w:sz w:val="16"/>
              </w:rPr>
            </w:pPr>
            <w:r w:rsidRPr="00422DDD">
              <w:rPr>
                <w:sz w:val="16"/>
              </w:rPr>
              <w:t>5</w:t>
            </w:r>
          </w:p>
        </w:tc>
      </w:tr>
      <w:tr w:rsidR="00D63282" w:rsidRPr="00422DDD" w:rsidTr="002605DE">
        <w:tc>
          <w:tcPr>
            <w:tcW w:w="0" w:type="auto"/>
            <w:shd w:val="clear" w:color="auto" w:fill="E0E0E0"/>
          </w:tcPr>
          <w:p w:rsidR="00D63282" w:rsidRPr="00422DDD" w:rsidRDefault="00197713" w:rsidP="002605DE">
            <w:pPr>
              <w:rPr>
                <w:sz w:val="16"/>
              </w:rPr>
            </w:pPr>
            <w:r w:rsidRPr="00422DDD">
              <w:rPr>
                <w:sz w:val="16"/>
              </w:rPr>
              <w:t>É</w:t>
            </w:r>
            <w:r w:rsidR="00D63282" w:rsidRPr="00422DDD">
              <w:rPr>
                <w:sz w:val="16"/>
              </w:rPr>
              <w:t>loignée</w:t>
            </w:r>
          </w:p>
        </w:tc>
        <w:tc>
          <w:tcPr>
            <w:tcW w:w="0" w:type="auto"/>
            <w:shd w:val="clear" w:color="auto" w:fill="E0E0E0"/>
          </w:tcPr>
          <w:p w:rsidR="00D63282" w:rsidRPr="00422DDD" w:rsidRDefault="00D63282" w:rsidP="002605DE">
            <w:pPr>
              <w:jc w:val="center"/>
              <w:rPr>
                <w:sz w:val="16"/>
              </w:rPr>
            </w:pPr>
            <w:r w:rsidRPr="00422DDD">
              <w:rPr>
                <w:sz w:val="16"/>
              </w:rPr>
              <w:t>7</w:t>
            </w:r>
          </w:p>
        </w:tc>
      </w:tr>
      <w:tr w:rsidR="00D63282" w:rsidRPr="00422DDD" w:rsidTr="00D35292">
        <w:tc>
          <w:tcPr>
            <w:tcW w:w="0" w:type="auto"/>
            <w:shd w:val="clear" w:color="auto" w:fill="FFFFFF"/>
          </w:tcPr>
          <w:p w:rsidR="00D63282" w:rsidRPr="00422DDD" w:rsidRDefault="00D63282" w:rsidP="002605DE">
            <w:pPr>
              <w:rPr>
                <w:sz w:val="16"/>
              </w:rPr>
            </w:pPr>
            <w:r w:rsidRPr="00422DDD">
              <w:rPr>
                <w:sz w:val="16"/>
              </w:rPr>
              <w:t>Très éloignée</w:t>
            </w:r>
          </w:p>
        </w:tc>
        <w:tc>
          <w:tcPr>
            <w:tcW w:w="0" w:type="auto"/>
            <w:shd w:val="clear" w:color="auto" w:fill="FFFFFF"/>
          </w:tcPr>
          <w:p w:rsidR="00D63282" w:rsidRPr="00422DDD" w:rsidRDefault="00D63282" w:rsidP="002605DE">
            <w:pPr>
              <w:jc w:val="center"/>
              <w:rPr>
                <w:sz w:val="16"/>
              </w:rPr>
            </w:pPr>
            <w:r w:rsidRPr="00422DDD">
              <w:rPr>
                <w:sz w:val="16"/>
              </w:rPr>
              <w:t>9</w:t>
            </w:r>
          </w:p>
        </w:tc>
      </w:tr>
    </w:tbl>
    <w:p w:rsidR="005B17FF" w:rsidRPr="00422DDD" w:rsidRDefault="00D63282" w:rsidP="00D63282">
      <w:r w:rsidRPr="00422DDD">
        <w:t xml:space="preserve">Le MdJ détermine </w:t>
      </w:r>
      <w:r w:rsidR="006B605E">
        <w:t xml:space="preserve">ensuite </w:t>
      </w:r>
      <w:r w:rsidR="004165F1">
        <w:t xml:space="preserve">secrètement </w:t>
      </w:r>
      <w:r w:rsidRPr="00422DDD">
        <w:t xml:space="preserve">le tour exact d’arrivée </w:t>
      </w:r>
      <w:r w:rsidR="006B605E">
        <w:t xml:space="preserve">et la zone d’entrée </w:t>
      </w:r>
      <w:r w:rsidRPr="00422DDD">
        <w:t xml:space="preserve">selon </w:t>
      </w:r>
      <w:r w:rsidR="00197713" w:rsidRPr="00422DDD">
        <w:t xml:space="preserve">un test du </w:t>
      </w:r>
      <w:r w:rsidR="006B605E">
        <w:t>TB</w:t>
      </w:r>
      <w:r w:rsidRPr="00422DDD">
        <w:t xml:space="preserve"> du chef de </w:t>
      </w:r>
      <w:r w:rsidR="007C4520">
        <w:t xml:space="preserve">cette </w:t>
      </w:r>
      <w:r w:rsidRPr="00422DDD">
        <w:t>unité</w:t>
      </w:r>
      <w:r w:rsidR="004165F1">
        <w:t>, et ce pour chaque unité</w:t>
      </w:r>
      <w:r w:rsidR="005B17FF" w:rsidRPr="00422DDD">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309"/>
        <w:gridCol w:w="1706"/>
      </w:tblGrid>
      <w:tr w:rsidR="005B17FF" w:rsidRPr="00422DDD" w:rsidTr="00D84654">
        <w:tc>
          <w:tcPr>
            <w:tcW w:w="0" w:type="auto"/>
          </w:tcPr>
          <w:p w:rsidR="005B17FF" w:rsidRPr="00422DDD" w:rsidRDefault="005B17FF" w:rsidP="002605DE">
            <w:pPr>
              <w:rPr>
                <w:b/>
                <w:sz w:val="16"/>
                <w:szCs w:val="16"/>
              </w:rPr>
            </w:pPr>
            <w:r w:rsidRPr="00422DDD">
              <w:rPr>
                <w:b/>
                <w:sz w:val="16"/>
                <w:szCs w:val="16"/>
              </w:rPr>
              <w:t>Résultat</w:t>
            </w:r>
          </w:p>
        </w:tc>
        <w:tc>
          <w:tcPr>
            <w:tcW w:w="0" w:type="auto"/>
          </w:tcPr>
          <w:p w:rsidR="005B17FF" w:rsidRPr="00422DDD" w:rsidRDefault="005B17FF" w:rsidP="002605DE">
            <w:pPr>
              <w:jc w:val="center"/>
              <w:rPr>
                <w:b/>
                <w:sz w:val="16"/>
                <w:szCs w:val="16"/>
              </w:rPr>
            </w:pPr>
            <w:r w:rsidRPr="00422DDD">
              <w:rPr>
                <w:b/>
                <w:sz w:val="16"/>
                <w:szCs w:val="16"/>
              </w:rPr>
              <w:t>Tour(min 1)</w:t>
            </w:r>
          </w:p>
        </w:tc>
        <w:tc>
          <w:tcPr>
            <w:tcW w:w="0" w:type="auto"/>
          </w:tcPr>
          <w:p w:rsidR="005B17FF" w:rsidRPr="00422DDD" w:rsidRDefault="005B17FF" w:rsidP="002605DE">
            <w:pPr>
              <w:jc w:val="center"/>
              <w:rPr>
                <w:b/>
                <w:sz w:val="16"/>
                <w:szCs w:val="16"/>
              </w:rPr>
            </w:pPr>
            <w:r w:rsidRPr="00422DDD">
              <w:rPr>
                <w:b/>
                <w:sz w:val="16"/>
                <w:szCs w:val="16"/>
              </w:rPr>
              <w:t>Zone d’arrivée</w:t>
            </w:r>
          </w:p>
        </w:tc>
      </w:tr>
      <w:tr w:rsidR="005B17FF" w:rsidRPr="00422DDD" w:rsidTr="00D84654">
        <w:tc>
          <w:tcPr>
            <w:tcW w:w="0" w:type="auto"/>
          </w:tcPr>
          <w:p w:rsidR="005B17FF" w:rsidRPr="00422DDD" w:rsidRDefault="005B17FF" w:rsidP="002605DE">
            <w:pPr>
              <w:rPr>
                <w:sz w:val="16"/>
                <w:szCs w:val="16"/>
              </w:rPr>
            </w:pPr>
            <w:r w:rsidRPr="00422DDD">
              <w:rPr>
                <w:sz w:val="16"/>
                <w:szCs w:val="16"/>
              </w:rPr>
              <w:t>tRC</w:t>
            </w:r>
          </w:p>
        </w:tc>
        <w:tc>
          <w:tcPr>
            <w:tcW w:w="0" w:type="auto"/>
          </w:tcPr>
          <w:p w:rsidR="005B17FF" w:rsidRPr="00422DDD" w:rsidRDefault="006B605E" w:rsidP="006B605E">
            <w:pPr>
              <w:jc w:val="center"/>
              <w:rPr>
                <w:sz w:val="16"/>
                <w:szCs w:val="16"/>
              </w:rPr>
            </w:pPr>
            <w:r>
              <w:rPr>
                <w:sz w:val="16"/>
                <w:szCs w:val="16"/>
              </w:rPr>
              <w:t>-TB/20</w:t>
            </w:r>
          </w:p>
        </w:tc>
        <w:tc>
          <w:tcPr>
            <w:tcW w:w="0" w:type="auto"/>
          </w:tcPr>
          <w:p w:rsidR="005B17FF" w:rsidRPr="00422DDD" w:rsidRDefault="005B17FF" w:rsidP="006B605E">
            <w:pPr>
              <w:jc w:val="center"/>
              <w:rPr>
                <w:sz w:val="16"/>
                <w:szCs w:val="16"/>
              </w:rPr>
            </w:pPr>
            <w:r w:rsidRPr="00422DDD">
              <w:rPr>
                <w:sz w:val="16"/>
                <w:szCs w:val="16"/>
              </w:rPr>
              <w:t>Au choix</w:t>
            </w:r>
            <w:r w:rsidR="00197713" w:rsidRPr="00422DDD">
              <w:rPr>
                <w:sz w:val="16"/>
                <w:szCs w:val="16"/>
              </w:rPr>
              <w:t xml:space="preserve"> du </w:t>
            </w:r>
            <w:r w:rsidR="006B605E">
              <w:rPr>
                <w:sz w:val="16"/>
                <w:szCs w:val="16"/>
              </w:rPr>
              <w:t>GC</w:t>
            </w:r>
          </w:p>
        </w:tc>
      </w:tr>
      <w:tr w:rsidR="005B17FF" w:rsidRPr="00422DDD" w:rsidTr="00D84654">
        <w:tc>
          <w:tcPr>
            <w:tcW w:w="0" w:type="auto"/>
            <w:shd w:val="clear" w:color="auto" w:fill="E6E6E6"/>
          </w:tcPr>
          <w:p w:rsidR="005B17FF" w:rsidRPr="00422DDD" w:rsidRDefault="005B17FF" w:rsidP="002605DE">
            <w:pPr>
              <w:rPr>
                <w:sz w:val="16"/>
                <w:szCs w:val="16"/>
              </w:rPr>
            </w:pPr>
            <w:r w:rsidRPr="00422DDD">
              <w:rPr>
                <w:sz w:val="16"/>
                <w:szCs w:val="16"/>
              </w:rPr>
              <w:t>tRN</w:t>
            </w:r>
          </w:p>
        </w:tc>
        <w:tc>
          <w:tcPr>
            <w:tcW w:w="0" w:type="auto"/>
            <w:shd w:val="clear" w:color="auto" w:fill="E6E6E6"/>
          </w:tcPr>
          <w:p w:rsidR="005B17FF" w:rsidRPr="00422DDD" w:rsidRDefault="006B605E" w:rsidP="002605DE">
            <w:pPr>
              <w:jc w:val="center"/>
              <w:rPr>
                <w:sz w:val="16"/>
                <w:szCs w:val="16"/>
              </w:rPr>
            </w:pPr>
            <w:r>
              <w:rPr>
                <w:sz w:val="16"/>
                <w:szCs w:val="16"/>
              </w:rPr>
              <w:t>-TB/40</w:t>
            </w:r>
          </w:p>
        </w:tc>
        <w:tc>
          <w:tcPr>
            <w:tcW w:w="0" w:type="auto"/>
            <w:shd w:val="clear" w:color="auto" w:fill="E6E6E6"/>
          </w:tcPr>
          <w:p w:rsidR="005B17FF" w:rsidRPr="00422DDD" w:rsidRDefault="006B605E" w:rsidP="006B605E">
            <w:pPr>
              <w:jc w:val="center"/>
              <w:rPr>
                <w:sz w:val="16"/>
                <w:szCs w:val="16"/>
              </w:rPr>
            </w:pPr>
            <w:r>
              <w:rPr>
                <w:sz w:val="16"/>
                <w:szCs w:val="16"/>
              </w:rPr>
              <w:t>Réserve ou</w:t>
            </w:r>
            <w:r w:rsidR="005B17FF" w:rsidRPr="00422DDD">
              <w:rPr>
                <w:sz w:val="16"/>
                <w:szCs w:val="16"/>
              </w:rPr>
              <w:t xml:space="preserve"> </w:t>
            </w:r>
            <w:r w:rsidR="00197713" w:rsidRPr="00422DDD">
              <w:rPr>
                <w:sz w:val="16"/>
                <w:szCs w:val="16"/>
              </w:rPr>
              <w:t>Centre</w:t>
            </w:r>
          </w:p>
        </w:tc>
      </w:tr>
      <w:tr w:rsidR="005B17FF" w:rsidRPr="00422DDD" w:rsidTr="00D84654">
        <w:tc>
          <w:tcPr>
            <w:tcW w:w="0" w:type="auto"/>
            <w:shd w:val="clear" w:color="auto" w:fill="D9D9D9"/>
          </w:tcPr>
          <w:p w:rsidR="005B17FF" w:rsidRPr="00422DDD" w:rsidRDefault="005B17FF" w:rsidP="002605DE">
            <w:pPr>
              <w:rPr>
                <w:sz w:val="16"/>
                <w:szCs w:val="16"/>
              </w:rPr>
            </w:pPr>
            <w:r w:rsidRPr="00422DDD">
              <w:rPr>
                <w:sz w:val="16"/>
                <w:szCs w:val="16"/>
              </w:rPr>
              <w:t>tRP</w:t>
            </w:r>
          </w:p>
        </w:tc>
        <w:tc>
          <w:tcPr>
            <w:tcW w:w="0" w:type="auto"/>
            <w:shd w:val="clear" w:color="auto" w:fill="D9D9D9"/>
          </w:tcPr>
          <w:p w:rsidR="005B17FF" w:rsidRPr="00422DDD" w:rsidRDefault="005B17FF" w:rsidP="002605DE">
            <w:pPr>
              <w:jc w:val="center"/>
              <w:rPr>
                <w:sz w:val="16"/>
                <w:szCs w:val="16"/>
              </w:rPr>
            </w:pPr>
            <w:r w:rsidRPr="00422DDD">
              <w:rPr>
                <w:sz w:val="16"/>
                <w:szCs w:val="16"/>
              </w:rPr>
              <w:t>0</w:t>
            </w:r>
          </w:p>
        </w:tc>
        <w:tc>
          <w:tcPr>
            <w:tcW w:w="0" w:type="auto"/>
            <w:shd w:val="clear" w:color="auto" w:fill="D9D9D9"/>
          </w:tcPr>
          <w:p w:rsidR="005B17FF" w:rsidRPr="00422DDD" w:rsidRDefault="005B17FF" w:rsidP="002605DE">
            <w:pPr>
              <w:jc w:val="center"/>
              <w:rPr>
                <w:sz w:val="16"/>
                <w:szCs w:val="16"/>
              </w:rPr>
            </w:pPr>
            <w:r w:rsidRPr="00422DDD">
              <w:rPr>
                <w:sz w:val="16"/>
                <w:szCs w:val="16"/>
              </w:rPr>
              <w:t>Réserve</w:t>
            </w:r>
          </w:p>
        </w:tc>
      </w:tr>
      <w:tr w:rsidR="005B17FF" w:rsidRPr="00422DDD" w:rsidTr="00D84654">
        <w:tc>
          <w:tcPr>
            <w:tcW w:w="0" w:type="auto"/>
            <w:shd w:val="clear" w:color="auto" w:fill="C0C0C0"/>
          </w:tcPr>
          <w:p w:rsidR="005B17FF" w:rsidRPr="00422DDD" w:rsidRDefault="005B17FF" w:rsidP="002605DE">
            <w:pPr>
              <w:rPr>
                <w:sz w:val="16"/>
                <w:szCs w:val="16"/>
              </w:rPr>
            </w:pPr>
            <w:r w:rsidRPr="00422DDD">
              <w:rPr>
                <w:sz w:val="16"/>
                <w:szCs w:val="16"/>
              </w:rPr>
              <w:t>tEN</w:t>
            </w:r>
          </w:p>
        </w:tc>
        <w:tc>
          <w:tcPr>
            <w:tcW w:w="0" w:type="auto"/>
            <w:shd w:val="clear" w:color="auto" w:fill="C0C0C0"/>
          </w:tcPr>
          <w:p w:rsidR="005B17FF" w:rsidRPr="00422DDD" w:rsidRDefault="006B605E" w:rsidP="002605DE">
            <w:pPr>
              <w:jc w:val="center"/>
              <w:rPr>
                <w:sz w:val="16"/>
                <w:szCs w:val="16"/>
              </w:rPr>
            </w:pPr>
            <w:r>
              <w:rPr>
                <w:sz w:val="16"/>
                <w:szCs w:val="16"/>
              </w:rPr>
              <w:t>+2</w:t>
            </w:r>
          </w:p>
        </w:tc>
        <w:tc>
          <w:tcPr>
            <w:tcW w:w="0" w:type="auto"/>
            <w:shd w:val="clear" w:color="auto" w:fill="C0C0C0"/>
          </w:tcPr>
          <w:p w:rsidR="005B17FF" w:rsidRPr="00422DDD" w:rsidRDefault="005B17FF" w:rsidP="002605DE">
            <w:pPr>
              <w:jc w:val="center"/>
              <w:rPr>
                <w:sz w:val="16"/>
                <w:szCs w:val="16"/>
              </w:rPr>
            </w:pPr>
            <w:r w:rsidRPr="00422DDD">
              <w:rPr>
                <w:sz w:val="16"/>
                <w:szCs w:val="16"/>
              </w:rPr>
              <w:t>Réserve</w:t>
            </w:r>
          </w:p>
        </w:tc>
      </w:tr>
      <w:tr w:rsidR="005B17FF" w:rsidRPr="00422DDD" w:rsidTr="00D84654">
        <w:tc>
          <w:tcPr>
            <w:tcW w:w="0" w:type="auto"/>
            <w:shd w:val="clear" w:color="auto" w:fill="A6A6A6"/>
          </w:tcPr>
          <w:p w:rsidR="005B17FF" w:rsidRPr="00422DDD" w:rsidRDefault="005B17FF" w:rsidP="002605DE">
            <w:pPr>
              <w:rPr>
                <w:sz w:val="16"/>
                <w:szCs w:val="16"/>
              </w:rPr>
            </w:pPr>
            <w:r w:rsidRPr="00422DDD">
              <w:rPr>
                <w:sz w:val="16"/>
                <w:szCs w:val="16"/>
              </w:rPr>
              <w:t>tEC</w:t>
            </w:r>
          </w:p>
        </w:tc>
        <w:tc>
          <w:tcPr>
            <w:tcW w:w="0" w:type="auto"/>
            <w:shd w:val="clear" w:color="auto" w:fill="A6A6A6"/>
          </w:tcPr>
          <w:p w:rsidR="005B17FF" w:rsidRPr="00422DDD" w:rsidRDefault="006B605E" w:rsidP="002605DE">
            <w:pPr>
              <w:jc w:val="center"/>
              <w:rPr>
                <w:sz w:val="16"/>
                <w:szCs w:val="16"/>
              </w:rPr>
            </w:pPr>
            <w:r>
              <w:rPr>
                <w:sz w:val="16"/>
                <w:szCs w:val="16"/>
              </w:rPr>
              <w:t>+4</w:t>
            </w:r>
          </w:p>
        </w:tc>
        <w:tc>
          <w:tcPr>
            <w:tcW w:w="0" w:type="auto"/>
            <w:shd w:val="clear" w:color="auto" w:fill="A6A6A6"/>
          </w:tcPr>
          <w:p w:rsidR="005B17FF" w:rsidRPr="00422DDD" w:rsidRDefault="005B17FF" w:rsidP="002605DE">
            <w:pPr>
              <w:jc w:val="center"/>
              <w:rPr>
                <w:sz w:val="16"/>
                <w:szCs w:val="16"/>
              </w:rPr>
            </w:pPr>
            <w:r w:rsidRPr="00422DDD">
              <w:rPr>
                <w:sz w:val="16"/>
                <w:szCs w:val="16"/>
              </w:rPr>
              <w:t>Réserve, M-1</w:t>
            </w:r>
          </w:p>
        </w:tc>
      </w:tr>
    </w:tbl>
    <w:p w:rsidR="005B17FF" w:rsidRDefault="006B605E" w:rsidP="00D63282">
      <w:r>
        <w:t xml:space="preserve">Si la zone de Réserve est occupée par des ennemis, les renforts </w:t>
      </w:r>
      <w:r w:rsidR="007C4520">
        <w:t>s’y rendent automatiquement</w:t>
      </w:r>
      <w:r w:rsidR="004C367C" w:rsidRPr="00422DDD">
        <w:t>.</w:t>
      </w:r>
      <w:r w:rsidR="00D528E0">
        <w:t xml:space="preserve"> Sauf initiative réussie, les unités en renfort sont placées en ordre défensif là où elles arrivent.</w:t>
      </w:r>
      <w:r w:rsidR="00CC3FE1">
        <w:t xml:space="preserve"> Notez la perte de Moral en cas de tEC.</w:t>
      </w:r>
    </w:p>
    <w:p w:rsidR="00B21DE5" w:rsidRPr="00422DDD" w:rsidRDefault="00B21DE5" w:rsidP="00B21DE5">
      <w:pPr>
        <w:pStyle w:val="ex"/>
      </w:pPr>
      <w:r w:rsidRPr="00422DDD">
        <w:t>Exemple :</w:t>
      </w:r>
      <w:r>
        <w:t xml:space="preserve"> … le défenseur dispose de 50 CAV(lance+Bouclier) envoyé par le roi en renfort. Dirigés par un chef avec Cavalerie NE40, ils sont moyennement éloignés. Un test (D100=48) indique une arrivée au 5</w:t>
      </w:r>
      <w:r w:rsidRPr="00B21DE5">
        <w:rPr>
          <w:vertAlign w:val="superscript"/>
        </w:rPr>
        <w:t>ième</w:t>
      </w:r>
      <w:r>
        <w:t xml:space="preserve"> tour, dans la zone Réserve.</w:t>
      </w:r>
    </w:p>
    <w:p w:rsidR="0094677B" w:rsidRPr="00422DDD" w:rsidRDefault="0094677B" w:rsidP="00D63282">
      <w:pPr>
        <w:pStyle w:val="Titre3"/>
      </w:pPr>
      <w:bookmarkStart w:id="240" w:name="_Ref380916177"/>
      <w:bookmarkStart w:id="241" w:name="_Toc208477914"/>
      <w:r w:rsidRPr="00422DDD">
        <w:t>9.1.</w:t>
      </w:r>
      <w:r w:rsidR="00623399" w:rsidRPr="00422DDD">
        <w:t>5</w:t>
      </w:r>
      <w:r w:rsidRPr="00422DDD">
        <w:t xml:space="preserve"> Retranchement</w:t>
      </w:r>
      <w:bookmarkEnd w:id="240"/>
      <w:bookmarkEnd w:id="241"/>
    </w:p>
    <w:p w:rsidR="004165F1" w:rsidRDefault="00D84654" w:rsidP="0094677B">
      <w:r w:rsidRPr="00422DDD">
        <w:t xml:space="preserve">Chaque unité </w:t>
      </w:r>
      <w:r w:rsidR="0094677B" w:rsidRPr="00422DDD">
        <w:t xml:space="preserve">P du </w:t>
      </w:r>
      <w:r w:rsidR="0094677B" w:rsidRPr="00422DDD">
        <w:rPr>
          <w:b/>
        </w:rPr>
        <w:t>défenseur</w:t>
      </w:r>
      <w:r w:rsidR="0094677B" w:rsidRPr="00422DDD">
        <w:t xml:space="preserve">, qui n’est </w:t>
      </w:r>
      <w:r w:rsidR="0094677B" w:rsidRPr="00422DDD">
        <w:rPr>
          <w:i/>
        </w:rPr>
        <w:t>pas</w:t>
      </w:r>
      <w:r w:rsidR="0094677B" w:rsidRPr="00422DDD">
        <w:t xml:space="preserve"> </w:t>
      </w:r>
      <w:r w:rsidR="005B17FF" w:rsidRPr="00422DDD">
        <w:rPr>
          <w:i/>
        </w:rPr>
        <w:t>dans une fortification</w:t>
      </w:r>
      <w:r w:rsidR="0094677B" w:rsidRPr="00422DDD">
        <w:t xml:space="preserve">, peut se retrancher </w:t>
      </w:r>
      <w:r w:rsidR="0094677B" w:rsidRPr="00422DDD">
        <w:rPr>
          <w:b/>
        </w:rPr>
        <w:t>avant</w:t>
      </w:r>
      <w:r w:rsidR="0094677B" w:rsidRPr="00422DDD">
        <w:t xml:space="preserve"> le début de la bataille. Pour </w:t>
      </w:r>
      <w:r w:rsidR="004165F1">
        <w:t xml:space="preserve">y arriver, </w:t>
      </w:r>
      <w:r w:rsidR="0094677B" w:rsidRPr="00422DDD">
        <w:t xml:space="preserve">l’unité doit </w:t>
      </w:r>
      <w:r w:rsidR="00B21DE5">
        <w:t xml:space="preserve">faire un D10 &lt;= </w:t>
      </w:r>
      <w:r w:rsidR="0094677B" w:rsidRPr="004165F1">
        <w:rPr>
          <w:b/>
        </w:rPr>
        <w:t>Moral</w:t>
      </w:r>
      <w:r w:rsidR="004165F1" w:rsidRPr="004165F1">
        <w:rPr>
          <w:b/>
        </w:rPr>
        <w:t xml:space="preserve"> +1 dans un terrain fermé/très fermé/position tactiqu</w:t>
      </w:r>
      <w:r w:rsidR="00B21DE5">
        <w:rPr>
          <w:b/>
        </w:rPr>
        <w:t>e</w:t>
      </w:r>
      <w:r w:rsidR="0094677B" w:rsidRPr="00422DDD">
        <w:t xml:space="preserve">. </w:t>
      </w:r>
    </w:p>
    <w:p w:rsidR="004165F1" w:rsidRDefault="00241171" w:rsidP="004165F1">
      <w:pPr>
        <w:pStyle w:val="Paragraphedeliste"/>
        <w:numPr>
          <w:ilvl w:val="0"/>
          <w:numId w:val="35"/>
        </w:numPr>
      </w:pPr>
      <w:r w:rsidRPr="00422DDD">
        <w:t xml:space="preserve">Une unité dans une fortification est </w:t>
      </w:r>
      <w:r w:rsidR="004165F1">
        <w:t xml:space="preserve">automatiquement </w:t>
      </w:r>
      <w:r w:rsidR="00952250" w:rsidRPr="00422DDD">
        <w:t xml:space="preserve">considérée </w:t>
      </w:r>
      <w:r w:rsidRPr="00422DDD">
        <w:t xml:space="preserve">retranchée. </w:t>
      </w:r>
    </w:p>
    <w:p w:rsidR="004165F1" w:rsidRDefault="0094677B" w:rsidP="004165F1">
      <w:pPr>
        <w:pStyle w:val="Paragraphedeliste"/>
        <w:numPr>
          <w:ilvl w:val="0"/>
          <w:numId w:val="35"/>
        </w:numPr>
      </w:pPr>
      <w:r w:rsidRPr="00422DDD">
        <w:t xml:space="preserve">Il n’y a </w:t>
      </w:r>
      <w:r w:rsidR="0061732E" w:rsidRPr="00422DDD">
        <w:t>pas</w:t>
      </w:r>
      <w:r w:rsidRPr="00422DDD">
        <w:t xml:space="preserve"> moyen de se retrancher une fois la bataille commencée.</w:t>
      </w:r>
      <w:r w:rsidR="00603392" w:rsidRPr="00422DDD">
        <w:t xml:space="preserve"> </w:t>
      </w:r>
    </w:p>
    <w:p w:rsidR="0094677B" w:rsidRDefault="00603392" w:rsidP="004165F1">
      <w:pPr>
        <w:pStyle w:val="Paragraphedeliste"/>
        <w:numPr>
          <w:ilvl w:val="0"/>
          <w:numId w:val="35"/>
        </w:numPr>
      </w:pPr>
      <w:r w:rsidRPr="00422DDD">
        <w:t xml:space="preserve">Si l’unité </w:t>
      </w:r>
      <w:r w:rsidR="004C367C" w:rsidRPr="00422DDD">
        <w:t>fait mouvement (volontaire ou non)</w:t>
      </w:r>
      <w:r w:rsidR="007245EE" w:rsidRPr="00422DDD">
        <w:t xml:space="preserve">, </w:t>
      </w:r>
      <w:r w:rsidRPr="00422DDD">
        <w:t xml:space="preserve">le retranchement est </w:t>
      </w:r>
      <w:r w:rsidR="004165F1" w:rsidRPr="00422DDD">
        <w:t xml:space="preserve">définitivement </w:t>
      </w:r>
      <w:r w:rsidRPr="00422DDD">
        <w:t>perdu</w:t>
      </w:r>
      <w:r w:rsidR="00CA4DF1" w:rsidRPr="00422DDD">
        <w:t xml:space="preserve">. </w:t>
      </w:r>
    </w:p>
    <w:p w:rsidR="00B21DE5" w:rsidRPr="00422DDD" w:rsidRDefault="00B21DE5" w:rsidP="00B21DE5">
      <w:pPr>
        <w:pStyle w:val="ex"/>
      </w:pPr>
      <w:r w:rsidRPr="00422DDD">
        <w:t>Exemple :</w:t>
      </w:r>
      <w:r>
        <w:t xml:space="preserve"> … le défenseur tente de retrancher ses unités. Les Archers à M=5 (plaine = terrain ouvert) réussissent (D10=2), les Miliciens en plaine à M=4 ratent (D10=10), les Piquiers en colline à M=7(+1 car sur colline) réussissent (D10=2).  </w:t>
      </w:r>
    </w:p>
    <w:p w:rsidR="00777865" w:rsidRPr="00422DDD" w:rsidRDefault="0079236A" w:rsidP="005E42B1">
      <w:pPr>
        <w:pStyle w:val="Titre3"/>
      </w:pPr>
      <w:bookmarkStart w:id="242" w:name="_Ref327186964"/>
      <w:bookmarkStart w:id="243" w:name="_Ref327186975"/>
      <w:bookmarkStart w:id="244" w:name="_Ref327186982"/>
      <w:bookmarkStart w:id="245" w:name="_Ref327186985"/>
      <w:bookmarkStart w:id="246" w:name="_Toc208477915"/>
      <w:r w:rsidRPr="00422DDD">
        <w:t>9</w:t>
      </w:r>
      <w:r w:rsidR="005E42B1" w:rsidRPr="00422DDD">
        <w:t>.1.</w:t>
      </w:r>
      <w:r w:rsidR="00623399" w:rsidRPr="00422DDD">
        <w:t>6</w:t>
      </w:r>
      <w:r w:rsidR="005E42B1" w:rsidRPr="00422DDD">
        <w:t xml:space="preserve"> </w:t>
      </w:r>
      <w:r w:rsidR="00522FCF" w:rsidRPr="00422DDD">
        <w:t>Terrain et</w:t>
      </w:r>
      <w:r w:rsidR="00777865" w:rsidRPr="00422DDD">
        <w:t xml:space="preserve"> </w:t>
      </w:r>
      <w:r w:rsidR="00B209AB" w:rsidRPr="00422DDD">
        <w:t>NCV</w:t>
      </w:r>
      <w:bookmarkEnd w:id="242"/>
      <w:bookmarkEnd w:id="243"/>
      <w:bookmarkEnd w:id="244"/>
      <w:bookmarkEnd w:id="245"/>
      <w:bookmarkEnd w:id="246"/>
    </w:p>
    <w:p w:rsidR="00777865" w:rsidRPr="00422DDD" w:rsidRDefault="00777865">
      <w:r w:rsidRPr="00422DDD">
        <w:t>Le N</w:t>
      </w:r>
      <w:r w:rsidR="00B209AB" w:rsidRPr="00422DDD">
        <w:t>CV</w:t>
      </w:r>
      <w:r w:rsidRPr="00422DDD">
        <w:t xml:space="preserve"> </w:t>
      </w:r>
      <w:r w:rsidR="00AF4A57">
        <w:t xml:space="preserve">effectif </w:t>
      </w:r>
      <w:r w:rsidR="00BC2BD7" w:rsidRPr="00422DDD">
        <w:t xml:space="preserve">d’une unité </w:t>
      </w:r>
      <w:r w:rsidR="00B209AB" w:rsidRPr="00422DDD">
        <w:t xml:space="preserve">dépend du terrain </w:t>
      </w:r>
      <w:r w:rsidR="00BC2BD7" w:rsidRPr="00422DDD">
        <w:t>dans laquelle elle se bat</w:t>
      </w:r>
      <w:r w:rsidR="00952250" w:rsidRPr="00422DDD">
        <w:t> </w:t>
      </w:r>
      <w:r w:rsidR="00D528E0">
        <w:t>et du type de l’unité</w:t>
      </w:r>
      <w:r w:rsidR="00952250"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9"/>
        <w:gridCol w:w="618"/>
        <w:gridCol w:w="618"/>
      </w:tblGrid>
      <w:tr w:rsidR="00AF4A57" w:rsidRPr="00422DDD" w:rsidTr="00C0531F">
        <w:tc>
          <w:tcPr>
            <w:tcW w:w="0" w:type="auto"/>
          </w:tcPr>
          <w:p w:rsidR="00AF4A57" w:rsidRPr="00422DDD" w:rsidRDefault="00AF4A57" w:rsidP="00B209AB">
            <w:pPr>
              <w:jc w:val="center"/>
              <w:rPr>
                <w:b/>
                <w:bCs/>
                <w:sz w:val="16"/>
              </w:rPr>
            </w:pPr>
            <w:r w:rsidRPr="00422DDD">
              <w:rPr>
                <w:b/>
                <w:bCs/>
                <w:sz w:val="16"/>
              </w:rPr>
              <w:t>Terrain</w:t>
            </w:r>
          </w:p>
        </w:tc>
        <w:tc>
          <w:tcPr>
            <w:tcW w:w="0" w:type="auto"/>
          </w:tcPr>
          <w:p w:rsidR="00AF4A57" w:rsidRPr="00422DDD" w:rsidRDefault="00AF4A57" w:rsidP="00B209AB">
            <w:pPr>
              <w:jc w:val="center"/>
              <w:rPr>
                <w:b/>
                <w:bCs/>
                <w:sz w:val="16"/>
              </w:rPr>
            </w:pPr>
            <w:r w:rsidRPr="00422DDD">
              <w:rPr>
                <w:b/>
                <w:bCs/>
                <w:sz w:val="16"/>
              </w:rPr>
              <w:t xml:space="preserve">P </w:t>
            </w:r>
          </w:p>
        </w:tc>
        <w:tc>
          <w:tcPr>
            <w:tcW w:w="0" w:type="auto"/>
          </w:tcPr>
          <w:p w:rsidR="00AF4A57" w:rsidRPr="00422DDD" w:rsidRDefault="00AF4A57">
            <w:pPr>
              <w:jc w:val="center"/>
              <w:rPr>
                <w:b/>
                <w:bCs/>
                <w:sz w:val="16"/>
              </w:rPr>
            </w:pPr>
            <w:r w:rsidRPr="00422DDD">
              <w:rPr>
                <w:b/>
                <w:bCs/>
                <w:sz w:val="16"/>
              </w:rPr>
              <w:t>C</w:t>
            </w:r>
            <w:r w:rsidR="00D528E0">
              <w:rPr>
                <w:b/>
                <w:bCs/>
                <w:sz w:val="16"/>
              </w:rPr>
              <w:t>/E</w:t>
            </w:r>
          </w:p>
        </w:tc>
      </w:tr>
      <w:tr w:rsidR="00AF4A57" w:rsidRPr="00422DDD" w:rsidTr="00C0531F">
        <w:tc>
          <w:tcPr>
            <w:tcW w:w="0" w:type="auto"/>
          </w:tcPr>
          <w:p w:rsidR="00AF4A57" w:rsidRPr="00422DDD" w:rsidRDefault="00AF4A57" w:rsidP="00C0531F">
            <w:pPr>
              <w:jc w:val="center"/>
              <w:rPr>
                <w:sz w:val="16"/>
              </w:rPr>
            </w:pPr>
            <w:r w:rsidRPr="00422DDD">
              <w:rPr>
                <w:sz w:val="16"/>
              </w:rPr>
              <w:t>Ouvert </w:t>
            </w:r>
          </w:p>
        </w:tc>
        <w:tc>
          <w:tcPr>
            <w:tcW w:w="0" w:type="auto"/>
          </w:tcPr>
          <w:p w:rsidR="00AF4A57" w:rsidRPr="00422DDD" w:rsidRDefault="00AF4A57" w:rsidP="00C0531F">
            <w:pPr>
              <w:jc w:val="center"/>
              <w:rPr>
                <w:sz w:val="16"/>
              </w:rPr>
            </w:pPr>
            <w:r w:rsidRPr="00422DDD">
              <w:rPr>
                <w:sz w:val="16"/>
              </w:rPr>
              <w:t>100%</w:t>
            </w:r>
          </w:p>
        </w:tc>
        <w:tc>
          <w:tcPr>
            <w:tcW w:w="0" w:type="auto"/>
          </w:tcPr>
          <w:p w:rsidR="00AF4A57" w:rsidRPr="00422DDD" w:rsidRDefault="00AF4A57" w:rsidP="00C0531F">
            <w:pPr>
              <w:jc w:val="center"/>
              <w:rPr>
                <w:sz w:val="16"/>
              </w:rPr>
            </w:pPr>
            <w:r w:rsidRPr="00422DDD">
              <w:rPr>
                <w:sz w:val="16"/>
              </w:rPr>
              <w:t>100%</w:t>
            </w:r>
          </w:p>
        </w:tc>
      </w:tr>
      <w:tr w:rsidR="00AF4A57" w:rsidRPr="00422DDD" w:rsidTr="00C0531F">
        <w:tc>
          <w:tcPr>
            <w:tcW w:w="0" w:type="auto"/>
            <w:shd w:val="clear" w:color="auto" w:fill="F2F2F2"/>
          </w:tcPr>
          <w:p w:rsidR="00AF4A57" w:rsidRPr="00422DDD" w:rsidRDefault="00AF4A57" w:rsidP="00F006FD">
            <w:pPr>
              <w:jc w:val="center"/>
              <w:rPr>
                <w:sz w:val="16"/>
              </w:rPr>
            </w:pPr>
            <w:r w:rsidRPr="00422DDD">
              <w:rPr>
                <w:sz w:val="16"/>
              </w:rPr>
              <w:t>Fermé </w:t>
            </w:r>
          </w:p>
        </w:tc>
        <w:tc>
          <w:tcPr>
            <w:tcW w:w="0" w:type="auto"/>
            <w:shd w:val="clear" w:color="auto" w:fill="F2F2F2"/>
          </w:tcPr>
          <w:p w:rsidR="00AF4A57" w:rsidRPr="00422DDD" w:rsidRDefault="00AF4A57" w:rsidP="00F006FD">
            <w:pPr>
              <w:jc w:val="center"/>
              <w:rPr>
                <w:sz w:val="16"/>
              </w:rPr>
            </w:pPr>
            <w:r w:rsidRPr="00422DDD">
              <w:rPr>
                <w:sz w:val="16"/>
              </w:rPr>
              <w:t>80%</w:t>
            </w:r>
          </w:p>
        </w:tc>
        <w:tc>
          <w:tcPr>
            <w:tcW w:w="0" w:type="auto"/>
            <w:shd w:val="clear" w:color="auto" w:fill="F2F2F2"/>
          </w:tcPr>
          <w:p w:rsidR="00AF4A57" w:rsidRPr="00422DDD" w:rsidRDefault="00AF4A57" w:rsidP="00F006FD">
            <w:pPr>
              <w:jc w:val="center"/>
              <w:rPr>
                <w:sz w:val="16"/>
              </w:rPr>
            </w:pPr>
            <w:r w:rsidRPr="00422DDD">
              <w:rPr>
                <w:sz w:val="16"/>
              </w:rPr>
              <w:t>60%</w:t>
            </w:r>
          </w:p>
        </w:tc>
      </w:tr>
      <w:tr w:rsidR="004F6206" w:rsidRPr="00422DDD" w:rsidTr="004F6206">
        <w:tc>
          <w:tcPr>
            <w:tcW w:w="0" w:type="auto"/>
            <w:tcBorders>
              <w:top w:val="single" w:sz="4" w:space="0" w:color="auto"/>
              <w:left w:val="single" w:sz="4" w:space="0" w:color="auto"/>
              <w:bottom w:val="single" w:sz="4" w:space="0" w:color="auto"/>
              <w:right w:val="single" w:sz="4" w:space="0" w:color="auto"/>
            </w:tcBorders>
            <w:shd w:val="clear" w:color="auto" w:fill="auto"/>
          </w:tcPr>
          <w:p w:rsidR="004F6206" w:rsidRPr="00422DDD" w:rsidRDefault="004F6206" w:rsidP="001C4B51">
            <w:pPr>
              <w:jc w:val="center"/>
              <w:rPr>
                <w:sz w:val="16"/>
              </w:rPr>
            </w:pPr>
            <w:r w:rsidRPr="00422DDD">
              <w:rPr>
                <w:sz w:val="16"/>
              </w:rPr>
              <w:t>Très fermé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6206" w:rsidRPr="00422DDD" w:rsidRDefault="004F6206" w:rsidP="001C4B51">
            <w:pPr>
              <w:jc w:val="center"/>
              <w:rPr>
                <w:sz w:val="16"/>
              </w:rPr>
            </w:pPr>
            <w:r w:rsidRPr="00422DDD">
              <w:rPr>
                <w:sz w:val="16"/>
              </w:rPr>
              <w:t>40%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6206" w:rsidRPr="00422DDD" w:rsidRDefault="004F6206" w:rsidP="001C4B51">
            <w:pPr>
              <w:jc w:val="center"/>
              <w:rPr>
                <w:sz w:val="16"/>
              </w:rPr>
            </w:pPr>
            <w:r w:rsidRPr="00422DDD">
              <w:rPr>
                <w:sz w:val="16"/>
              </w:rPr>
              <w:t>20%</w:t>
            </w:r>
          </w:p>
        </w:tc>
      </w:tr>
    </w:tbl>
    <w:p w:rsidR="00B63717" w:rsidRDefault="00777865">
      <w:r w:rsidRPr="00422DDD">
        <w:t xml:space="preserve">La table indique le nombre de combattants </w:t>
      </w:r>
      <w:r w:rsidR="008D5111" w:rsidRPr="004F6206">
        <w:rPr>
          <w:b/>
        </w:rPr>
        <w:t>comptés</w:t>
      </w:r>
      <w:r w:rsidR="008D5111" w:rsidRPr="00422DDD">
        <w:t xml:space="preserve"> pour le combat ou le tir</w:t>
      </w:r>
      <w:r w:rsidR="00522FCF" w:rsidRPr="00422DDD">
        <w:t xml:space="preserve"> (réduit la masse de la cible et donc </w:t>
      </w:r>
      <w:r w:rsidR="003A444F" w:rsidRPr="00422DDD">
        <w:t>l</w:t>
      </w:r>
      <w:r w:rsidR="00522FCF" w:rsidRPr="00422DDD">
        <w:t>es pertes dues au tir)</w:t>
      </w:r>
      <w:r w:rsidRPr="00422DDD">
        <w:t>.</w:t>
      </w:r>
      <w:r w:rsidR="00B63717" w:rsidRPr="00422DDD">
        <w:t xml:space="preserve"> </w:t>
      </w:r>
      <w:r w:rsidR="00AF4A57">
        <w:t xml:space="preserve">Le calcul est fait à chaque </w:t>
      </w:r>
      <w:r w:rsidR="00D528E0">
        <w:t xml:space="preserve">fois que </w:t>
      </w:r>
      <w:r w:rsidR="00AF4A57">
        <w:t>nécessaire.</w:t>
      </w:r>
    </w:p>
    <w:p w:rsidR="00B21DE5" w:rsidRPr="00422DDD" w:rsidRDefault="00B21DE5" w:rsidP="00B21DE5">
      <w:pPr>
        <w:pStyle w:val="ex"/>
      </w:pPr>
      <w:r w:rsidRPr="00422DDD">
        <w:t>Exemple :</w:t>
      </w:r>
      <w:r>
        <w:t xml:space="preserve"> … les 4 Balistes sur la colline auront une NCV(80) x 60%= 48 pour les tirs, les 150 Piquiers auront une NCV x 80% = 120 pour le combat.  </w:t>
      </w:r>
    </w:p>
    <w:p w:rsidR="00777865" w:rsidRPr="00422DDD" w:rsidRDefault="0079236A" w:rsidP="005E42B1">
      <w:pPr>
        <w:pStyle w:val="Titre3"/>
      </w:pPr>
      <w:bookmarkStart w:id="247" w:name="_Toc208477916"/>
      <w:r w:rsidRPr="00422DDD">
        <w:t>9</w:t>
      </w:r>
      <w:r w:rsidR="005E42B1" w:rsidRPr="00422DDD">
        <w:t>.1.</w:t>
      </w:r>
      <w:r w:rsidR="00623399" w:rsidRPr="00422DDD">
        <w:t>7</w:t>
      </w:r>
      <w:r w:rsidR="005E42B1" w:rsidRPr="00422DDD">
        <w:t xml:space="preserve"> </w:t>
      </w:r>
      <w:r w:rsidR="005E7438" w:rsidRPr="00422DDD">
        <w:t>Moral</w:t>
      </w:r>
      <w:r w:rsidR="00F5774F" w:rsidRPr="00422DDD">
        <w:t xml:space="preserve"> initia</w:t>
      </w:r>
      <w:r w:rsidR="005E7438" w:rsidRPr="00422DDD">
        <w:t>l</w:t>
      </w:r>
      <w:bookmarkEnd w:id="247"/>
    </w:p>
    <w:p w:rsidR="002A6CAA" w:rsidRPr="00422DDD" w:rsidRDefault="002A6CAA" w:rsidP="008D5111">
      <w:r w:rsidRPr="00422DDD">
        <w:t xml:space="preserve">Chaque armée a un </w:t>
      </w:r>
      <w:r w:rsidRPr="00422DDD">
        <w:rPr>
          <w:b/>
        </w:rPr>
        <w:t>Moral d’armée (MA)</w:t>
      </w:r>
      <w:r w:rsidR="00D528E0">
        <w:rPr>
          <w:b/>
        </w:rPr>
        <w:t xml:space="preserve"> = Compétence GC</w:t>
      </w:r>
      <w:r w:rsidR="004F6206">
        <w:rPr>
          <w:b/>
        </w:rPr>
        <w:t>-1</w:t>
      </w:r>
      <w:r w:rsidR="00D528E0">
        <w:t xml:space="preserve"> </w:t>
      </w:r>
      <w:r w:rsidR="00F57041" w:rsidRPr="00422DDD">
        <w:t>modifié</w:t>
      </w:r>
      <w:r w:rsidRPr="00422DDD">
        <w:t xml:space="preserve"> </w:t>
      </w:r>
      <w:r w:rsidR="00952250" w:rsidRPr="00422DDD">
        <w:t xml:space="preserve">ainsi </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979"/>
      </w:tblGrid>
      <w:tr w:rsidR="002A6CAA" w:rsidRPr="00422DDD" w:rsidTr="00B824AA">
        <w:tc>
          <w:tcPr>
            <w:tcW w:w="0" w:type="auto"/>
          </w:tcPr>
          <w:p w:rsidR="002A6CAA" w:rsidRPr="00422DDD" w:rsidRDefault="002A6CAA" w:rsidP="00B824AA">
            <w:pPr>
              <w:rPr>
                <w:b/>
                <w:sz w:val="16"/>
                <w:szCs w:val="16"/>
              </w:rPr>
            </w:pPr>
            <w:r w:rsidRPr="00422DDD">
              <w:rPr>
                <w:b/>
                <w:sz w:val="16"/>
                <w:szCs w:val="16"/>
              </w:rPr>
              <w:t>Circonstances</w:t>
            </w:r>
          </w:p>
        </w:tc>
        <w:tc>
          <w:tcPr>
            <w:tcW w:w="0" w:type="auto"/>
          </w:tcPr>
          <w:p w:rsidR="002A6CAA" w:rsidRPr="00422DDD" w:rsidRDefault="00952250" w:rsidP="00B824AA">
            <w:pPr>
              <w:rPr>
                <w:b/>
                <w:bCs/>
                <w:sz w:val="16"/>
                <w:szCs w:val="16"/>
              </w:rPr>
            </w:pPr>
            <w:r w:rsidRPr="00422DDD">
              <w:rPr>
                <w:b/>
                <w:bCs/>
                <w:sz w:val="16"/>
                <w:szCs w:val="16"/>
              </w:rPr>
              <w:t>MA</w:t>
            </w:r>
          </w:p>
        </w:tc>
      </w:tr>
      <w:tr w:rsidR="002A6CAA" w:rsidRPr="00422DDD" w:rsidTr="00D35292">
        <w:tc>
          <w:tcPr>
            <w:tcW w:w="0" w:type="auto"/>
            <w:shd w:val="clear" w:color="auto" w:fill="F2F2F2"/>
          </w:tcPr>
          <w:p w:rsidR="002A6CAA" w:rsidRPr="00422DDD" w:rsidRDefault="002A6CAA" w:rsidP="00D528E0">
            <w:pPr>
              <w:rPr>
                <w:sz w:val="16"/>
                <w:szCs w:val="16"/>
              </w:rPr>
            </w:pPr>
            <w:r w:rsidRPr="00422DDD">
              <w:rPr>
                <w:sz w:val="16"/>
                <w:szCs w:val="16"/>
              </w:rPr>
              <w:t>A plus de 2 contre 1</w:t>
            </w:r>
            <w:r w:rsidR="00A95C44" w:rsidRPr="00422DDD">
              <w:rPr>
                <w:sz w:val="16"/>
                <w:szCs w:val="16"/>
              </w:rPr>
              <w:t xml:space="preserve"> (NCV</w:t>
            </w:r>
            <w:r w:rsidR="003A444F" w:rsidRPr="00422DDD">
              <w:rPr>
                <w:sz w:val="16"/>
                <w:szCs w:val="16"/>
              </w:rPr>
              <w:t xml:space="preserve"> brut de départ</w:t>
            </w:r>
            <w:r w:rsidR="00D528E0">
              <w:rPr>
                <w:sz w:val="16"/>
                <w:szCs w:val="16"/>
              </w:rPr>
              <w:t xml:space="preserve"> des unités présentes</w:t>
            </w:r>
          </w:p>
        </w:tc>
        <w:tc>
          <w:tcPr>
            <w:tcW w:w="0" w:type="auto"/>
            <w:shd w:val="clear" w:color="auto" w:fill="F2F2F2"/>
          </w:tcPr>
          <w:p w:rsidR="002A6CAA" w:rsidRPr="00422DDD" w:rsidRDefault="002A6CAA" w:rsidP="00B824AA">
            <w:pPr>
              <w:rPr>
                <w:sz w:val="16"/>
                <w:szCs w:val="16"/>
              </w:rPr>
            </w:pPr>
            <w:r w:rsidRPr="00422DDD">
              <w:rPr>
                <w:bCs/>
                <w:sz w:val="16"/>
                <w:szCs w:val="16"/>
              </w:rPr>
              <w:t>+1</w:t>
            </w:r>
          </w:p>
        </w:tc>
      </w:tr>
      <w:tr w:rsidR="002A6CAA" w:rsidRPr="00422DDD" w:rsidTr="00B824AA">
        <w:tc>
          <w:tcPr>
            <w:tcW w:w="0" w:type="auto"/>
          </w:tcPr>
          <w:p w:rsidR="002A6CAA" w:rsidRPr="00422DDD" w:rsidRDefault="002A6CAA" w:rsidP="00B824AA">
            <w:pPr>
              <w:rPr>
                <w:sz w:val="16"/>
                <w:szCs w:val="16"/>
              </w:rPr>
            </w:pPr>
            <w:r w:rsidRPr="00422DDD">
              <w:rPr>
                <w:sz w:val="16"/>
                <w:szCs w:val="16"/>
              </w:rPr>
              <w:t>A moins de 1 contre 4</w:t>
            </w:r>
            <w:r w:rsidR="00A95C44" w:rsidRPr="00422DDD">
              <w:rPr>
                <w:sz w:val="16"/>
                <w:szCs w:val="16"/>
              </w:rPr>
              <w:t xml:space="preserve"> (</w:t>
            </w:r>
            <w:r w:rsidR="003A444F" w:rsidRPr="00422DDD">
              <w:rPr>
                <w:sz w:val="16"/>
                <w:szCs w:val="16"/>
              </w:rPr>
              <w:t>NCV brut de départ</w:t>
            </w:r>
            <w:r w:rsidR="00D528E0">
              <w:rPr>
                <w:sz w:val="16"/>
                <w:szCs w:val="16"/>
              </w:rPr>
              <w:t xml:space="preserve"> des unités présentes</w:t>
            </w:r>
            <w:r w:rsidR="00A95C44" w:rsidRPr="00422DDD">
              <w:rPr>
                <w:sz w:val="16"/>
                <w:szCs w:val="16"/>
              </w:rPr>
              <w:t>)</w:t>
            </w:r>
          </w:p>
        </w:tc>
        <w:tc>
          <w:tcPr>
            <w:tcW w:w="0" w:type="auto"/>
          </w:tcPr>
          <w:p w:rsidR="002A6CAA" w:rsidRPr="00422DDD" w:rsidRDefault="002A6CAA" w:rsidP="00B824AA">
            <w:pPr>
              <w:rPr>
                <w:sz w:val="16"/>
                <w:szCs w:val="16"/>
              </w:rPr>
            </w:pPr>
            <w:r w:rsidRPr="00422DDD">
              <w:rPr>
                <w:sz w:val="16"/>
                <w:szCs w:val="16"/>
              </w:rPr>
              <w:t>-1</w:t>
            </w:r>
          </w:p>
        </w:tc>
      </w:tr>
      <w:tr w:rsidR="002A6CAA" w:rsidRPr="00422DDD" w:rsidTr="00D35292">
        <w:tc>
          <w:tcPr>
            <w:tcW w:w="0" w:type="auto"/>
            <w:shd w:val="clear" w:color="auto" w:fill="F2F2F2"/>
          </w:tcPr>
          <w:p w:rsidR="002A6CAA" w:rsidRPr="00422DDD" w:rsidRDefault="00A6010F" w:rsidP="00B824AA">
            <w:pPr>
              <w:rPr>
                <w:sz w:val="16"/>
                <w:szCs w:val="16"/>
              </w:rPr>
            </w:pPr>
            <w:r w:rsidRPr="00422DDD">
              <w:rPr>
                <w:sz w:val="16"/>
                <w:szCs w:val="16"/>
              </w:rPr>
              <w:t>Toutes les unités en</w:t>
            </w:r>
            <w:r w:rsidR="002A6CAA" w:rsidRPr="00422DDD">
              <w:rPr>
                <w:sz w:val="16"/>
                <w:szCs w:val="16"/>
              </w:rPr>
              <w:t xml:space="preserve"> fortification</w:t>
            </w:r>
            <w:r w:rsidRPr="00422DDD">
              <w:rPr>
                <w:sz w:val="16"/>
                <w:szCs w:val="16"/>
              </w:rPr>
              <w:t xml:space="preserve"> ou position tactique</w:t>
            </w:r>
          </w:p>
        </w:tc>
        <w:tc>
          <w:tcPr>
            <w:tcW w:w="0" w:type="auto"/>
            <w:shd w:val="clear" w:color="auto" w:fill="F2F2F2"/>
          </w:tcPr>
          <w:p w:rsidR="002A6CAA" w:rsidRPr="00422DDD" w:rsidRDefault="002A6CAA" w:rsidP="00B824AA">
            <w:pPr>
              <w:rPr>
                <w:sz w:val="16"/>
                <w:szCs w:val="16"/>
              </w:rPr>
            </w:pPr>
            <w:r w:rsidRPr="00422DDD">
              <w:rPr>
                <w:sz w:val="16"/>
                <w:szCs w:val="16"/>
              </w:rPr>
              <w:t>+1</w:t>
            </w:r>
          </w:p>
        </w:tc>
      </w:tr>
      <w:tr w:rsidR="002A6CAA" w:rsidRPr="00422DDD" w:rsidTr="00B824AA">
        <w:tc>
          <w:tcPr>
            <w:tcW w:w="0" w:type="auto"/>
          </w:tcPr>
          <w:p w:rsidR="002A6CAA" w:rsidRPr="00422DDD" w:rsidRDefault="00A95C44" w:rsidP="00952250">
            <w:pPr>
              <w:rPr>
                <w:sz w:val="16"/>
                <w:szCs w:val="16"/>
              </w:rPr>
            </w:pPr>
            <w:r w:rsidRPr="00422DDD">
              <w:rPr>
                <w:sz w:val="16"/>
                <w:szCs w:val="16"/>
              </w:rPr>
              <w:t>Défense d’un lieu stratégique</w:t>
            </w:r>
            <w:r w:rsidR="003A444F" w:rsidRPr="00422DDD">
              <w:rPr>
                <w:sz w:val="16"/>
                <w:szCs w:val="16"/>
              </w:rPr>
              <w:t xml:space="preserve"> ou roi/grand seigneur présent</w:t>
            </w:r>
          </w:p>
        </w:tc>
        <w:tc>
          <w:tcPr>
            <w:tcW w:w="0" w:type="auto"/>
          </w:tcPr>
          <w:p w:rsidR="002A6CAA" w:rsidRPr="00422DDD" w:rsidRDefault="00A95C44" w:rsidP="00B824AA">
            <w:pPr>
              <w:rPr>
                <w:sz w:val="16"/>
                <w:szCs w:val="16"/>
              </w:rPr>
            </w:pPr>
            <w:r w:rsidRPr="00422DDD">
              <w:rPr>
                <w:bCs/>
                <w:sz w:val="16"/>
                <w:szCs w:val="16"/>
              </w:rPr>
              <w:t>+1</w:t>
            </w:r>
          </w:p>
        </w:tc>
      </w:tr>
      <w:tr w:rsidR="002A6CAA" w:rsidRPr="00422DDD" w:rsidTr="00D35292">
        <w:tc>
          <w:tcPr>
            <w:tcW w:w="0" w:type="auto"/>
            <w:shd w:val="clear" w:color="auto" w:fill="F2F2F2"/>
          </w:tcPr>
          <w:p w:rsidR="002A6CAA" w:rsidRPr="00422DDD" w:rsidRDefault="00A95C44" w:rsidP="00B824AA">
            <w:pPr>
              <w:rPr>
                <w:sz w:val="16"/>
                <w:szCs w:val="16"/>
              </w:rPr>
            </w:pPr>
            <w:r w:rsidRPr="00422DDD">
              <w:rPr>
                <w:sz w:val="16"/>
                <w:szCs w:val="16"/>
              </w:rPr>
              <w:lastRenderedPageBreak/>
              <w:t>Selon expérience de l’armée</w:t>
            </w:r>
          </w:p>
        </w:tc>
        <w:tc>
          <w:tcPr>
            <w:tcW w:w="0" w:type="auto"/>
            <w:shd w:val="clear" w:color="auto" w:fill="F2F2F2"/>
          </w:tcPr>
          <w:p w:rsidR="002A6CAA" w:rsidRPr="00422DDD" w:rsidRDefault="00522FCF" w:rsidP="00B824AA">
            <w:pPr>
              <w:rPr>
                <w:bCs/>
                <w:sz w:val="16"/>
                <w:szCs w:val="16"/>
              </w:rPr>
            </w:pPr>
            <w:r w:rsidRPr="00422DDD">
              <w:rPr>
                <w:bCs/>
                <w:sz w:val="16"/>
                <w:szCs w:val="16"/>
              </w:rPr>
              <w:t>+1/-1</w:t>
            </w:r>
          </w:p>
        </w:tc>
      </w:tr>
      <w:tr w:rsidR="00573BE7" w:rsidRPr="00422DDD" w:rsidTr="00573BE7">
        <w:tc>
          <w:tcPr>
            <w:tcW w:w="0" w:type="auto"/>
            <w:shd w:val="clear" w:color="auto" w:fill="auto"/>
          </w:tcPr>
          <w:p w:rsidR="00573BE7" w:rsidRPr="00422DDD" w:rsidRDefault="00573BE7" w:rsidP="00D528E0">
            <w:pPr>
              <w:rPr>
                <w:sz w:val="16"/>
                <w:szCs w:val="16"/>
              </w:rPr>
            </w:pPr>
            <w:r w:rsidRPr="00422DDD">
              <w:rPr>
                <w:sz w:val="16"/>
                <w:szCs w:val="16"/>
              </w:rPr>
              <w:t xml:space="preserve">Héros </w:t>
            </w:r>
            <w:r w:rsidR="00D528E0">
              <w:rPr>
                <w:sz w:val="16"/>
                <w:szCs w:val="16"/>
              </w:rPr>
              <w:t>/</w:t>
            </w:r>
            <w:r w:rsidRPr="00422DDD">
              <w:rPr>
                <w:sz w:val="16"/>
                <w:szCs w:val="16"/>
              </w:rPr>
              <w:t xml:space="preserve"> Roi</w:t>
            </w:r>
            <w:r w:rsidR="00D528E0">
              <w:rPr>
                <w:sz w:val="16"/>
                <w:szCs w:val="16"/>
              </w:rPr>
              <w:t xml:space="preserve"> </w:t>
            </w:r>
            <w:r w:rsidRPr="00422DDD">
              <w:rPr>
                <w:sz w:val="16"/>
                <w:szCs w:val="16"/>
              </w:rPr>
              <w:t>/</w:t>
            </w:r>
            <w:r w:rsidR="00D528E0">
              <w:rPr>
                <w:sz w:val="16"/>
                <w:szCs w:val="16"/>
              </w:rPr>
              <w:t xml:space="preserve"> </w:t>
            </w:r>
            <w:r w:rsidRPr="00422DDD">
              <w:rPr>
                <w:sz w:val="16"/>
                <w:szCs w:val="16"/>
              </w:rPr>
              <w:t>Grand seigneur présent</w:t>
            </w:r>
          </w:p>
        </w:tc>
        <w:tc>
          <w:tcPr>
            <w:tcW w:w="0" w:type="auto"/>
            <w:shd w:val="clear" w:color="auto" w:fill="auto"/>
          </w:tcPr>
          <w:p w:rsidR="00573BE7" w:rsidRPr="00422DDD" w:rsidRDefault="00573BE7" w:rsidP="00B824AA">
            <w:pPr>
              <w:rPr>
                <w:bCs/>
                <w:sz w:val="16"/>
                <w:szCs w:val="16"/>
              </w:rPr>
            </w:pPr>
            <w:r w:rsidRPr="00422DDD">
              <w:rPr>
                <w:bCs/>
                <w:sz w:val="16"/>
                <w:szCs w:val="16"/>
              </w:rPr>
              <w:t>+1</w:t>
            </w:r>
          </w:p>
        </w:tc>
      </w:tr>
      <w:tr w:rsidR="00573BE7" w:rsidRPr="00422DDD" w:rsidTr="00D35292">
        <w:tc>
          <w:tcPr>
            <w:tcW w:w="0" w:type="auto"/>
            <w:shd w:val="clear" w:color="auto" w:fill="F2F2F2"/>
          </w:tcPr>
          <w:p w:rsidR="00573BE7" w:rsidRPr="00422DDD" w:rsidRDefault="00573BE7" w:rsidP="00573BE7">
            <w:pPr>
              <w:rPr>
                <w:sz w:val="16"/>
                <w:szCs w:val="16"/>
              </w:rPr>
            </w:pPr>
            <w:r w:rsidRPr="00422DDD">
              <w:rPr>
                <w:sz w:val="16"/>
                <w:szCs w:val="16"/>
              </w:rPr>
              <w:t xml:space="preserve">Magicien </w:t>
            </w:r>
            <w:r w:rsidR="00D528E0">
              <w:rPr>
                <w:sz w:val="16"/>
                <w:szCs w:val="16"/>
              </w:rPr>
              <w:t>présent</w:t>
            </w:r>
          </w:p>
        </w:tc>
        <w:tc>
          <w:tcPr>
            <w:tcW w:w="0" w:type="auto"/>
            <w:shd w:val="clear" w:color="auto" w:fill="F2F2F2"/>
          </w:tcPr>
          <w:p w:rsidR="00573BE7" w:rsidRPr="00422DDD" w:rsidRDefault="00573BE7" w:rsidP="00B824AA">
            <w:pPr>
              <w:rPr>
                <w:bCs/>
                <w:sz w:val="16"/>
                <w:szCs w:val="16"/>
              </w:rPr>
            </w:pPr>
            <w:r w:rsidRPr="00422DDD">
              <w:rPr>
                <w:bCs/>
                <w:sz w:val="16"/>
                <w:szCs w:val="16"/>
              </w:rPr>
              <w:t>+NEM/10</w:t>
            </w:r>
          </w:p>
        </w:tc>
      </w:tr>
    </w:tbl>
    <w:p w:rsidR="00BE5795" w:rsidRDefault="00CA4DF1" w:rsidP="00CA4DF1">
      <w:pPr>
        <w:tabs>
          <w:tab w:val="left" w:pos="5759"/>
        </w:tabs>
        <w:jc w:val="left"/>
        <w:rPr>
          <w:szCs w:val="16"/>
        </w:rPr>
      </w:pPr>
      <w:r w:rsidRPr="00422DDD">
        <w:rPr>
          <w:szCs w:val="16"/>
        </w:rPr>
        <w:t xml:space="preserve">Le MA est ajusté à la mort des Héros, Magicien, Seigneur, perte de </w:t>
      </w:r>
      <w:r w:rsidR="00D528E0">
        <w:rPr>
          <w:szCs w:val="16"/>
        </w:rPr>
        <w:t>l</w:t>
      </w:r>
      <w:r w:rsidRPr="00422DDD">
        <w:rPr>
          <w:szCs w:val="16"/>
        </w:rPr>
        <w:t>ieu</w:t>
      </w:r>
      <w:r w:rsidR="00D528E0">
        <w:rPr>
          <w:szCs w:val="16"/>
        </w:rPr>
        <w:t>/position</w:t>
      </w:r>
      <w:r w:rsidRPr="00422DDD">
        <w:rPr>
          <w:szCs w:val="16"/>
        </w:rPr>
        <w:t xml:space="preserve"> etc.</w:t>
      </w:r>
      <w:r w:rsidR="00D528E0">
        <w:rPr>
          <w:szCs w:val="16"/>
        </w:rPr>
        <w:t xml:space="preserve"> </w:t>
      </w:r>
    </w:p>
    <w:p w:rsidR="00CA4DF1" w:rsidRPr="00422DDD" w:rsidRDefault="00D528E0" w:rsidP="00CA4DF1">
      <w:pPr>
        <w:tabs>
          <w:tab w:val="left" w:pos="5759"/>
        </w:tabs>
        <w:jc w:val="left"/>
        <w:rPr>
          <w:bCs/>
          <w:szCs w:val="16"/>
        </w:rPr>
      </w:pPr>
      <w:r w:rsidRPr="00BE5795">
        <w:rPr>
          <w:b/>
          <w:szCs w:val="16"/>
          <w:shd w:val="clear" w:color="auto" w:fill="FFFF00"/>
        </w:rPr>
        <w:t xml:space="preserve">Ce MA </w:t>
      </w:r>
      <w:r w:rsidR="00BE5795" w:rsidRPr="00BE5795">
        <w:rPr>
          <w:b/>
          <w:szCs w:val="16"/>
          <w:shd w:val="clear" w:color="auto" w:fill="FFFF00"/>
        </w:rPr>
        <w:t>est toujours ajouté au Moral des unités.</w:t>
      </w:r>
    </w:p>
    <w:p w:rsidR="00B21DE5" w:rsidRDefault="00B21DE5" w:rsidP="00B21DE5">
      <w:pPr>
        <w:pStyle w:val="ex"/>
      </w:pPr>
      <w:r>
        <w:t>Exemple : … les troupes royales ont MA = 3(compétence)-1</w:t>
      </w:r>
      <w:r w:rsidR="002843AE">
        <w:t>-1(expérience) = 1. Les Barbares ont MA = 3-1+1(seigneur présent)=3.</w:t>
      </w:r>
    </w:p>
    <w:p w:rsidR="00F231EA" w:rsidRPr="00422DDD" w:rsidRDefault="00623399" w:rsidP="002A6CAA">
      <w:pPr>
        <w:pStyle w:val="Titre3"/>
      </w:pPr>
      <w:bookmarkStart w:id="248" w:name="_Toc208477917"/>
      <w:r w:rsidRPr="00422DDD">
        <w:t>9.1.8</w:t>
      </w:r>
      <w:r w:rsidR="00F231EA" w:rsidRPr="00422DDD">
        <w:t xml:space="preserve"> Ordre initial</w:t>
      </w:r>
      <w:bookmarkEnd w:id="248"/>
    </w:p>
    <w:p w:rsidR="00603392" w:rsidRPr="00422DDD" w:rsidRDefault="003A444F" w:rsidP="00952250">
      <w:pPr>
        <w:rPr>
          <w:bCs/>
        </w:rPr>
      </w:pPr>
      <w:r w:rsidRPr="00422DDD">
        <w:t xml:space="preserve">Chaque unité </w:t>
      </w:r>
      <w:r w:rsidR="00D528E0">
        <w:t>à l’</w:t>
      </w:r>
      <w:r w:rsidRPr="00422DDD">
        <w:t xml:space="preserve">ordre initial </w:t>
      </w:r>
      <w:r w:rsidR="00D528E0" w:rsidRPr="004F6206">
        <w:rPr>
          <w:b/>
        </w:rPr>
        <w:t>Défense</w:t>
      </w:r>
      <w:r w:rsidR="00D528E0">
        <w:t xml:space="preserve"> </w:t>
      </w:r>
      <w:r w:rsidRPr="00422DDD">
        <w:t>(</w:t>
      </w:r>
      <w:r w:rsidRPr="00422DDD">
        <w:rPr>
          <w:i/>
        </w:rPr>
        <w:t xml:space="preserve">voir </w:t>
      </w:r>
      <w:r w:rsidRPr="00422DDD">
        <w:rPr>
          <w:i/>
        </w:rPr>
        <w:fldChar w:fldCharType="begin"/>
      </w:r>
      <w:r w:rsidRPr="00422DDD">
        <w:rPr>
          <w:i/>
        </w:rPr>
        <w:instrText xml:space="preserve"> REF _Ref380917186 \h  \* MERGEFORMAT </w:instrText>
      </w:r>
      <w:r w:rsidRPr="00422DDD">
        <w:rPr>
          <w:i/>
        </w:rPr>
      </w:r>
      <w:r w:rsidRPr="00422DDD">
        <w:rPr>
          <w:i/>
        </w:rPr>
        <w:fldChar w:fldCharType="separate"/>
      </w:r>
      <w:r w:rsidR="00DD1A28" w:rsidRPr="00DD1A28">
        <w:rPr>
          <w:i/>
        </w:rPr>
        <w:t>9.2 Ordres possibles</w:t>
      </w:r>
      <w:r w:rsidRPr="00422DDD">
        <w:rPr>
          <w:i/>
        </w:rPr>
        <w:fldChar w:fldCharType="end"/>
      </w:r>
      <w:r w:rsidRPr="00422DDD">
        <w:t>)</w:t>
      </w:r>
      <w:r w:rsidR="00D528E0">
        <w:t>.</w:t>
      </w:r>
    </w:p>
    <w:p w:rsidR="00777865" w:rsidRPr="00422DDD" w:rsidRDefault="0079236A" w:rsidP="002A261A">
      <w:pPr>
        <w:pStyle w:val="Titre2"/>
      </w:pPr>
      <w:bookmarkStart w:id="249" w:name="_Ref380917186"/>
      <w:bookmarkStart w:id="250" w:name="_Toc208477918"/>
      <w:r w:rsidRPr="00422DDD">
        <w:t>9</w:t>
      </w:r>
      <w:r w:rsidR="005E42B1" w:rsidRPr="00422DDD">
        <w:t xml:space="preserve">.2 </w:t>
      </w:r>
      <w:r w:rsidR="00777865" w:rsidRPr="00422DDD">
        <w:t>Ordres</w:t>
      </w:r>
      <w:r w:rsidR="00C0332C" w:rsidRPr="00422DDD">
        <w:t xml:space="preserve"> possibles</w:t>
      </w:r>
      <w:bookmarkEnd w:id="249"/>
      <w:bookmarkEnd w:id="250"/>
    </w:p>
    <w:p w:rsidR="00777865" w:rsidRPr="00422DDD" w:rsidRDefault="00777865">
      <w:r w:rsidRPr="00422DDD">
        <w:t xml:space="preserve">Il y a </w:t>
      </w:r>
      <w:r w:rsidR="00076CDD" w:rsidRPr="00422DDD">
        <w:t>3</w:t>
      </w:r>
      <w:r w:rsidRPr="00422DDD">
        <w:t xml:space="preserve"> ordres possibles</w:t>
      </w:r>
      <w:r w:rsidR="00CA4DF1" w:rsidRPr="00422DDD">
        <w:t>, u</w:t>
      </w:r>
      <w:r w:rsidRPr="00422DDD">
        <w:t>ne unité suit toujours un ordre à la fois :</w:t>
      </w:r>
    </w:p>
    <w:p w:rsidR="003A444F" w:rsidRPr="00422DDD" w:rsidRDefault="00076CDD" w:rsidP="00CF0D93">
      <w:pPr>
        <w:numPr>
          <w:ilvl w:val="0"/>
          <w:numId w:val="5"/>
        </w:numPr>
        <w:ind w:right="140"/>
      </w:pPr>
      <w:r w:rsidRPr="00422DDD">
        <w:rPr>
          <w:b/>
        </w:rPr>
        <w:t>Mouvement</w:t>
      </w:r>
      <w:r w:rsidR="00104A33" w:rsidRPr="00422DDD">
        <w:t xml:space="preserve"> (</w:t>
      </w:r>
      <w:r w:rsidRPr="00422DDD">
        <w:rPr>
          <w:b/>
          <w:highlight w:val="yellow"/>
        </w:rPr>
        <w:t>M</w:t>
      </w:r>
      <w:r w:rsidR="00104A33" w:rsidRPr="00422DDD">
        <w:rPr>
          <w:b/>
          <w:highlight w:val="yellow"/>
        </w:rPr>
        <w:t>+zone</w:t>
      </w:r>
      <w:r w:rsidR="00104A33" w:rsidRPr="00422DDD">
        <w:t>)</w:t>
      </w:r>
      <w:r w:rsidRPr="00422DDD">
        <w:rPr>
          <w:b/>
        </w:rPr>
        <w:t>:</w:t>
      </w:r>
      <w:r w:rsidR="00C0332C" w:rsidRPr="00422DDD">
        <w:t xml:space="preserve"> l’unité se déplace d</w:t>
      </w:r>
      <w:r w:rsidRPr="00422DDD">
        <w:t xml:space="preserve">e sa zone vers une </w:t>
      </w:r>
      <w:r w:rsidR="00B71052" w:rsidRPr="00422DDD">
        <w:t>zone adjacente</w:t>
      </w:r>
      <w:r w:rsidR="003D6DB4">
        <w:t xml:space="preserve"> indiquée</w:t>
      </w:r>
      <w:r w:rsidR="003A444F" w:rsidRPr="00422DDD">
        <w:t>.</w:t>
      </w:r>
      <w:r w:rsidR="00860F96" w:rsidRPr="00422DDD">
        <w:t xml:space="preserve"> </w:t>
      </w:r>
      <w:r w:rsidRPr="00422DDD">
        <w:t xml:space="preserve">Deux options </w:t>
      </w:r>
      <w:r w:rsidR="00D34AEA" w:rsidRPr="00422DDD">
        <w:t xml:space="preserve">de mouvement </w:t>
      </w:r>
      <w:r w:rsidR="00104A33" w:rsidRPr="00422DDD">
        <w:t>sont possibles : charge (</w:t>
      </w:r>
      <w:r w:rsidR="00104A33" w:rsidRPr="00422DDD">
        <w:rPr>
          <w:b/>
          <w:highlight w:val="yellow"/>
        </w:rPr>
        <w:t>M</w:t>
      </w:r>
      <w:r w:rsidRPr="00422DDD">
        <w:rPr>
          <w:b/>
          <w:highlight w:val="yellow"/>
        </w:rPr>
        <w:t>C</w:t>
      </w:r>
      <w:r w:rsidR="003A444F" w:rsidRPr="00422DDD">
        <w:rPr>
          <w:b/>
          <w:highlight w:val="yellow"/>
        </w:rPr>
        <w:t>+cible</w:t>
      </w:r>
      <w:r w:rsidR="003A444F" w:rsidRPr="00422DDD">
        <w:t>)</w:t>
      </w:r>
      <w:r w:rsidR="003D6DB4">
        <w:t xml:space="preserve"> d’une unité ennemie</w:t>
      </w:r>
      <w:r w:rsidRPr="00422DDD">
        <w:t xml:space="preserve"> et </w:t>
      </w:r>
      <w:r w:rsidR="00860F96" w:rsidRPr="00422DDD">
        <w:t>fuite</w:t>
      </w:r>
      <w:r w:rsidR="00104A33" w:rsidRPr="00422DDD">
        <w:t xml:space="preserve"> (</w:t>
      </w:r>
      <w:r w:rsidR="00104A33" w:rsidRPr="00422DDD">
        <w:rPr>
          <w:b/>
          <w:highlight w:val="yellow"/>
        </w:rPr>
        <w:t>M</w:t>
      </w:r>
      <w:r w:rsidR="00860F96" w:rsidRPr="00422DDD">
        <w:rPr>
          <w:b/>
          <w:highlight w:val="yellow"/>
        </w:rPr>
        <w:t>F</w:t>
      </w:r>
      <w:r w:rsidR="00104A33" w:rsidRPr="00422DDD">
        <w:t>)</w:t>
      </w:r>
      <w:r w:rsidR="003D6DB4">
        <w:t xml:space="preserve"> du champ de bataille (</w:t>
      </w:r>
      <w:r w:rsidR="003D6DB4" w:rsidRPr="003D6DB4">
        <w:rPr>
          <w:i/>
        </w:rPr>
        <w:t>voir plus loin</w:t>
      </w:r>
      <w:r w:rsidR="003D6DB4">
        <w:t>)</w:t>
      </w:r>
      <w:r w:rsidRPr="00422DDD">
        <w:t xml:space="preserve">. </w:t>
      </w:r>
      <w:r w:rsidR="003D6DB4">
        <w:t>Restrictions :</w:t>
      </w:r>
    </w:p>
    <w:p w:rsidR="003A444F" w:rsidRPr="00422DDD" w:rsidRDefault="00D927EF" w:rsidP="00CF0D93">
      <w:pPr>
        <w:numPr>
          <w:ilvl w:val="0"/>
          <w:numId w:val="22"/>
        </w:numPr>
        <w:ind w:right="140"/>
      </w:pPr>
      <w:r w:rsidRPr="00422DDD">
        <w:t xml:space="preserve">Une unité </w:t>
      </w:r>
      <w:r w:rsidR="003A444F" w:rsidRPr="00422DDD">
        <w:t xml:space="preserve">ne </w:t>
      </w:r>
      <w:r w:rsidRPr="00422DDD">
        <w:t xml:space="preserve">peut quitter le champ de bataille qu’en sortant de </w:t>
      </w:r>
      <w:r w:rsidRPr="00422DDD">
        <w:rPr>
          <w:b/>
        </w:rPr>
        <w:t>sa</w:t>
      </w:r>
      <w:r w:rsidRPr="00422DDD">
        <w:t xml:space="preserve"> Ligne de réserve </w:t>
      </w:r>
      <w:r w:rsidR="00C0332C" w:rsidRPr="00422DDD">
        <w:t xml:space="preserve">avec </w:t>
      </w:r>
      <w:r w:rsidR="003D6DB4">
        <w:t xml:space="preserve">l’ordre </w:t>
      </w:r>
      <w:r w:rsidR="003D6DB4" w:rsidRPr="003D6DB4">
        <w:rPr>
          <w:b/>
        </w:rPr>
        <w:t>M</w:t>
      </w:r>
      <w:r w:rsidR="00860F96" w:rsidRPr="003D6DB4">
        <w:rPr>
          <w:b/>
        </w:rPr>
        <w:t>F</w:t>
      </w:r>
      <w:r w:rsidR="00860F96" w:rsidRPr="00422DDD">
        <w:t>.</w:t>
      </w:r>
      <w:r w:rsidR="00241171" w:rsidRPr="00422DDD">
        <w:t xml:space="preserve"> </w:t>
      </w:r>
    </w:p>
    <w:p w:rsidR="003A444F" w:rsidRPr="00422DDD" w:rsidRDefault="00241171" w:rsidP="00CF0D93">
      <w:pPr>
        <w:numPr>
          <w:ilvl w:val="0"/>
          <w:numId w:val="22"/>
        </w:numPr>
        <w:ind w:right="140"/>
      </w:pPr>
      <w:r w:rsidRPr="00422DDD">
        <w:t xml:space="preserve">Les unités C ne peuvent </w:t>
      </w:r>
      <w:r w:rsidR="003D6DB4">
        <w:t xml:space="preserve">pas </w:t>
      </w:r>
      <w:r w:rsidRPr="00422DDD">
        <w:rPr>
          <w:b/>
        </w:rPr>
        <w:t>charger</w:t>
      </w:r>
      <w:r w:rsidR="003D6DB4">
        <w:rPr>
          <w:b/>
        </w:rPr>
        <w:t>(MC)</w:t>
      </w:r>
      <w:r w:rsidRPr="00422DDD">
        <w:t xml:space="preserve"> dans un terrain fermé</w:t>
      </w:r>
      <w:r w:rsidR="003A444F" w:rsidRPr="00422DDD">
        <w:t xml:space="preserve"> et ne peuvent </w:t>
      </w:r>
      <w:r w:rsidR="003D6DB4">
        <w:t xml:space="preserve">pas </w:t>
      </w:r>
      <w:r w:rsidR="003A444F" w:rsidRPr="00422DDD">
        <w:rPr>
          <w:b/>
        </w:rPr>
        <w:t>entrer</w:t>
      </w:r>
      <w:r w:rsidR="003D6DB4">
        <w:rPr>
          <w:b/>
        </w:rPr>
        <w:t>(M)</w:t>
      </w:r>
      <w:r w:rsidR="003A444F" w:rsidRPr="00422DDD">
        <w:t xml:space="preserve"> dans un terrain très fermé (sauf en démontant)</w:t>
      </w:r>
      <w:r w:rsidRPr="00422DDD">
        <w:t>.</w:t>
      </w:r>
      <w:r w:rsidR="00860F96" w:rsidRPr="00422DDD">
        <w:t xml:space="preserve"> </w:t>
      </w:r>
    </w:p>
    <w:p w:rsidR="00777865" w:rsidRPr="00422DDD" w:rsidRDefault="008A53E6" w:rsidP="00CF0D93">
      <w:pPr>
        <w:numPr>
          <w:ilvl w:val="0"/>
          <w:numId w:val="22"/>
        </w:numPr>
        <w:ind w:right="140"/>
      </w:pPr>
      <w:r w:rsidRPr="00422DDD">
        <w:t xml:space="preserve">Une unité engagée ne peut pas bouger sauf </w:t>
      </w:r>
      <w:r w:rsidR="003D6DB4">
        <w:t xml:space="preserve">une </w:t>
      </w:r>
      <w:r w:rsidRPr="00422DDD">
        <w:t>C engagée par P</w:t>
      </w:r>
      <w:r w:rsidR="003D6DB4">
        <w:t>. Dans ce cas</w:t>
      </w:r>
      <w:r w:rsidRPr="00422DDD">
        <w:t xml:space="preserve"> </w:t>
      </w:r>
      <w:r w:rsidR="003D6DB4">
        <w:t xml:space="preserve">elle </w:t>
      </w:r>
      <w:r w:rsidRPr="00422DDD">
        <w:t xml:space="preserve">peut </w:t>
      </w:r>
      <w:r w:rsidR="00270991" w:rsidRPr="00422DDD">
        <w:t xml:space="preserve">uniquement </w:t>
      </w:r>
      <w:r w:rsidR="00104A33" w:rsidRPr="00422DDD">
        <w:t xml:space="preserve">que </w:t>
      </w:r>
      <w:r w:rsidRPr="00422DDD">
        <w:t>reculer (</w:t>
      </w:r>
      <w:r w:rsidR="00104A33" w:rsidRPr="00422DDD">
        <w:t>=</w:t>
      </w:r>
      <w:r w:rsidR="00270991" w:rsidRPr="00422DDD">
        <w:t>se désengager)</w:t>
      </w:r>
      <w:r w:rsidR="003A444F" w:rsidRPr="00422DDD">
        <w:t xml:space="preserve"> </w:t>
      </w:r>
      <w:r w:rsidR="003D6DB4">
        <w:t xml:space="preserve">sauf si dans sa </w:t>
      </w:r>
      <w:r w:rsidR="00104A33" w:rsidRPr="00422DDD">
        <w:t>ligne de réserve</w:t>
      </w:r>
      <w:r w:rsidRPr="00422DDD">
        <w:t>.</w:t>
      </w:r>
    </w:p>
    <w:p w:rsidR="00076CDD" w:rsidRPr="00422DDD" w:rsidRDefault="00076CDD" w:rsidP="00CF0D93">
      <w:pPr>
        <w:numPr>
          <w:ilvl w:val="0"/>
          <w:numId w:val="5"/>
        </w:numPr>
        <w:ind w:right="140"/>
      </w:pPr>
      <w:r w:rsidRPr="00422DDD">
        <w:rPr>
          <w:b/>
        </w:rPr>
        <w:t>Défense</w:t>
      </w:r>
      <w:r w:rsidR="005C7E18" w:rsidRPr="00422DDD">
        <w:rPr>
          <w:b/>
        </w:rPr>
        <w:t>(</w:t>
      </w:r>
      <w:r w:rsidR="005C7E18" w:rsidRPr="00422DDD">
        <w:rPr>
          <w:b/>
          <w:highlight w:val="yellow"/>
        </w:rPr>
        <w:t>-</w:t>
      </w:r>
      <w:r w:rsidR="005C7E18" w:rsidRPr="00422DDD">
        <w:rPr>
          <w:b/>
        </w:rPr>
        <w:t>)</w:t>
      </w:r>
      <w:r w:rsidRPr="00422DDD">
        <w:t xml:space="preserve"> : l’unité ne fait rien. C’est </w:t>
      </w:r>
      <w:r w:rsidRPr="00422DDD">
        <w:rPr>
          <w:u w:val="single"/>
        </w:rPr>
        <w:t>l’ordre par défaut</w:t>
      </w:r>
      <w:r w:rsidRPr="00422DDD">
        <w:t xml:space="preserve">, il ne doit pas être </w:t>
      </w:r>
      <w:r w:rsidR="00D927EF" w:rsidRPr="00422DDD">
        <w:t>indiqué</w:t>
      </w:r>
      <w:r w:rsidRPr="00422DDD">
        <w:t>.</w:t>
      </w:r>
      <w:r w:rsidR="00270991" w:rsidRPr="00422DDD">
        <w:t xml:space="preserve"> </w:t>
      </w:r>
      <w:r w:rsidR="007A658A">
        <w:t xml:space="preserve">Tout ordre annulé devient automatiquement Défense. </w:t>
      </w:r>
      <w:r w:rsidR="003D6DB4">
        <w:t xml:space="preserve">L’unité </w:t>
      </w:r>
      <w:r w:rsidR="00270991" w:rsidRPr="00422DDD">
        <w:t xml:space="preserve">peut utiliser son arme de </w:t>
      </w:r>
      <w:r w:rsidR="003A444F" w:rsidRPr="00422DDD">
        <w:t xml:space="preserve">jet </w:t>
      </w:r>
      <w:r w:rsidR="00270991" w:rsidRPr="00422DDD">
        <w:t xml:space="preserve">à </w:t>
      </w:r>
      <w:r w:rsidR="003A444F" w:rsidRPr="00422DDD">
        <w:t xml:space="preserve">usage </w:t>
      </w:r>
      <w:r w:rsidR="00270991" w:rsidRPr="00422DDD">
        <w:t xml:space="preserve">unique avant </w:t>
      </w:r>
      <w:r w:rsidR="003D6DB4">
        <w:t>l’engagement</w:t>
      </w:r>
      <w:r w:rsidR="003A444F" w:rsidRPr="00422DDD">
        <w:t xml:space="preserve"> (action par défaut)</w:t>
      </w:r>
      <w:r w:rsidR="00270991" w:rsidRPr="00422DDD">
        <w:t>.</w:t>
      </w:r>
      <w:r w:rsidR="0059640F" w:rsidRPr="00422DDD">
        <w:t xml:space="preserve"> Une cavalerie peut démonter ou remonter</w:t>
      </w:r>
      <w:r w:rsidR="003D6DB4">
        <w:t xml:space="preserve"> au choix du GC</w:t>
      </w:r>
      <w:r w:rsidR="0059640F" w:rsidRPr="00422DDD">
        <w:t>.</w:t>
      </w:r>
    </w:p>
    <w:p w:rsidR="003D6DB4" w:rsidRDefault="005635B3" w:rsidP="003D6DB4">
      <w:pPr>
        <w:numPr>
          <w:ilvl w:val="0"/>
          <w:numId w:val="5"/>
        </w:numPr>
        <w:ind w:right="140"/>
        <w:jc w:val="left"/>
      </w:pPr>
      <w:r w:rsidRPr="00422DDD">
        <w:rPr>
          <w:b/>
          <w:noProof/>
          <w:lang w:eastAsia="fr-BE"/>
        </w:rPr>
        <w:drawing>
          <wp:anchor distT="0" distB="0" distL="114300" distR="114300" simplePos="0" relativeHeight="251647488" behindDoc="1" locked="0" layoutInCell="1" allowOverlap="1" wp14:anchorId="3BFBFA33" wp14:editId="4E1C2B3A">
            <wp:simplePos x="0" y="0"/>
            <wp:positionH relativeFrom="column">
              <wp:posOffset>5911850</wp:posOffset>
            </wp:positionH>
            <wp:positionV relativeFrom="paragraph">
              <wp:posOffset>15875</wp:posOffset>
            </wp:positionV>
            <wp:extent cx="424180" cy="1223645"/>
            <wp:effectExtent l="0" t="0" r="0" b="0"/>
            <wp:wrapTight wrapText="bothSides">
              <wp:wrapPolygon edited="0">
                <wp:start x="0" y="0"/>
                <wp:lineTo x="0" y="21185"/>
                <wp:lineTo x="20371" y="21185"/>
                <wp:lineTo x="20371" y="0"/>
                <wp:lineTo x="0" y="0"/>
              </wp:wrapPolygon>
            </wp:wrapTight>
            <wp:docPr id="98" name="Picture 98" descr="Mar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arteau"/>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41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CDD" w:rsidRPr="00422DDD">
        <w:rPr>
          <w:b/>
        </w:rPr>
        <w:t>Tir</w:t>
      </w:r>
      <w:r w:rsidR="00104A33" w:rsidRPr="00422DDD">
        <w:rPr>
          <w:b/>
        </w:rPr>
        <w:t xml:space="preserve"> (</w:t>
      </w:r>
      <w:r w:rsidR="00076CDD" w:rsidRPr="00422DDD">
        <w:rPr>
          <w:b/>
          <w:highlight w:val="yellow"/>
        </w:rPr>
        <w:t>T</w:t>
      </w:r>
      <w:r w:rsidR="00104A33" w:rsidRPr="00422DDD">
        <w:rPr>
          <w:b/>
          <w:highlight w:val="yellow"/>
        </w:rPr>
        <w:t>+cible</w:t>
      </w:r>
      <w:r w:rsidR="00104A33" w:rsidRPr="00422DDD">
        <w:rPr>
          <w:b/>
        </w:rPr>
        <w:t>)</w:t>
      </w:r>
      <w:r w:rsidR="00076CDD" w:rsidRPr="00422DDD">
        <w:t xml:space="preserve"> : </w:t>
      </w:r>
      <w:r w:rsidR="003D6DB4">
        <w:t xml:space="preserve">une </w:t>
      </w:r>
      <w:r w:rsidR="00076CDD" w:rsidRPr="00422DDD">
        <w:t xml:space="preserve">unité </w:t>
      </w:r>
      <w:r w:rsidR="0059640F" w:rsidRPr="00422DDD">
        <w:t xml:space="preserve">non engagée </w:t>
      </w:r>
      <w:r w:rsidR="00076CDD" w:rsidRPr="00422DDD">
        <w:t>tir</w:t>
      </w:r>
      <w:r w:rsidR="00C0332C" w:rsidRPr="00422DDD">
        <w:t>e</w:t>
      </w:r>
      <w:r w:rsidR="00076CDD" w:rsidRPr="00422DDD">
        <w:t xml:space="preserve"> sur une </w:t>
      </w:r>
      <w:r w:rsidR="00A95C44" w:rsidRPr="00422DDD">
        <w:t>unité ennemie</w:t>
      </w:r>
      <w:r w:rsidR="00860F96" w:rsidRPr="00422DDD">
        <w:t xml:space="preserve"> </w:t>
      </w:r>
      <w:r w:rsidR="00270991" w:rsidRPr="00422DDD">
        <w:t xml:space="preserve">au choix à </w:t>
      </w:r>
      <w:r w:rsidR="0059640F" w:rsidRPr="00422DDD">
        <w:t xml:space="preserve">sa </w:t>
      </w:r>
      <w:r w:rsidR="00270991" w:rsidRPr="00422DDD">
        <w:t>portée</w:t>
      </w:r>
      <w:r w:rsidR="003D6DB4">
        <w:t>. I</w:t>
      </w:r>
      <w:r w:rsidR="00B47C9D" w:rsidRPr="00422DDD">
        <w:t>ndiquez le nom de la cible</w:t>
      </w:r>
      <w:r w:rsidR="00076CDD" w:rsidRPr="00422DDD">
        <w:t>.</w:t>
      </w:r>
      <w:r w:rsidR="00CE3E09" w:rsidRPr="00422DDD">
        <w:t xml:space="preserve"> </w:t>
      </w:r>
      <w:r w:rsidR="003A444F" w:rsidRPr="00422DDD">
        <w:t>Pensez à gérer les munitions.</w:t>
      </w:r>
    </w:p>
    <w:p w:rsidR="00C12E5B" w:rsidRDefault="003D6DB4" w:rsidP="003D6DB4">
      <w:pPr>
        <w:ind w:right="140"/>
        <w:jc w:val="left"/>
      </w:pPr>
      <w:r w:rsidRPr="00422DDD">
        <w:t xml:space="preserve">Toutes les unités </w:t>
      </w:r>
      <w:r>
        <w:t xml:space="preserve">utilisent leur </w:t>
      </w:r>
      <w:r w:rsidRPr="00422DDD">
        <w:t xml:space="preserve">armes de jet à </w:t>
      </w:r>
      <w:r w:rsidRPr="00422DDD">
        <w:rPr>
          <w:b/>
        </w:rPr>
        <w:t>usage unique</w:t>
      </w:r>
      <w:r w:rsidRPr="00422DDD">
        <w:t xml:space="preserve"> (hache, javelot, épieu etc.)</w:t>
      </w:r>
      <w:r>
        <w:t xml:space="preserve"> avant la mêlée, cela ne doit pas être indiqué</w:t>
      </w:r>
      <w:r w:rsidRPr="00422DDD">
        <w:t>.</w:t>
      </w:r>
      <w:r w:rsidR="004F3664" w:rsidRPr="00422DDD">
        <w:t xml:space="preserve"> </w:t>
      </w:r>
    </w:p>
    <w:p w:rsidR="00777865" w:rsidRPr="00422DDD" w:rsidRDefault="0079236A" w:rsidP="002A261A">
      <w:pPr>
        <w:pStyle w:val="Titre2"/>
      </w:pPr>
      <w:bookmarkStart w:id="251" w:name="_Toc208477919"/>
      <w:r w:rsidRPr="00422DDD">
        <w:t>9</w:t>
      </w:r>
      <w:r w:rsidR="005E42B1" w:rsidRPr="00422DDD">
        <w:t>.</w:t>
      </w:r>
      <w:r w:rsidR="00D927EF" w:rsidRPr="00422DDD">
        <w:t>3</w:t>
      </w:r>
      <w:r w:rsidR="005E42B1" w:rsidRPr="00422DDD">
        <w:t xml:space="preserve"> </w:t>
      </w:r>
      <w:r w:rsidR="00777865" w:rsidRPr="00422DDD">
        <w:t>Tours de bataille</w:t>
      </w:r>
      <w:bookmarkEnd w:id="251"/>
    </w:p>
    <w:p w:rsidR="00777865" w:rsidRPr="00422DDD" w:rsidRDefault="00777865">
      <w:r w:rsidRPr="00422DDD">
        <w:t>Chaque tour de combat équivaut à 15 minutes</w:t>
      </w:r>
      <w:r w:rsidR="00BB3F51" w:rsidRPr="00422DDD">
        <w:t xml:space="preserve"> de temps réel. Il </w:t>
      </w:r>
      <w:r w:rsidRPr="00422DDD">
        <w:t xml:space="preserve">est découpé en </w:t>
      </w:r>
      <w:r w:rsidR="00BB3F51" w:rsidRPr="00422DDD">
        <w:t>six</w:t>
      </w:r>
      <w:r w:rsidRPr="00422DDD">
        <w:t xml:space="preserve"> phases:</w:t>
      </w:r>
    </w:p>
    <w:p w:rsidR="00777865" w:rsidRPr="00422DDD" w:rsidRDefault="00157336" w:rsidP="00CF0D93">
      <w:pPr>
        <w:numPr>
          <w:ilvl w:val="0"/>
          <w:numId w:val="1"/>
        </w:numPr>
      </w:pPr>
      <w:r w:rsidRPr="00422DDD">
        <w:rPr>
          <w:b/>
        </w:rPr>
        <w:t>Ordres</w:t>
      </w:r>
      <w:r w:rsidR="00777865" w:rsidRPr="00422DDD">
        <w:t xml:space="preserve"> : </w:t>
      </w:r>
      <w:r w:rsidR="00BB3F51" w:rsidRPr="00422DDD">
        <w:t xml:space="preserve">de nouveaux </w:t>
      </w:r>
      <w:r w:rsidR="00777865" w:rsidRPr="00422DDD">
        <w:t xml:space="preserve">ordres </w:t>
      </w:r>
      <w:r w:rsidR="00BB3F51" w:rsidRPr="00422DDD">
        <w:t xml:space="preserve">sont </w:t>
      </w:r>
      <w:r w:rsidR="00CE3E09" w:rsidRPr="00422DDD">
        <w:t>donnés aux unités</w:t>
      </w:r>
      <w:r w:rsidR="00777865" w:rsidRPr="00422DDD">
        <w:t>.</w:t>
      </w:r>
      <w:r w:rsidR="00CE3E09" w:rsidRPr="00422DDD">
        <w:t xml:space="preserve"> </w:t>
      </w:r>
    </w:p>
    <w:p w:rsidR="00777865" w:rsidRPr="00422DDD" w:rsidRDefault="00777865" w:rsidP="00CF0D93">
      <w:pPr>
        <w:numPr>
          <w:ilvl w:val="0"/>
          <w:numId w:val="1"/>
        </w:numPr>
      </w:pPr>
      <w:r w:rsidRPr="00422DDD">
        <w:rPr>
          <w:b/>
        </w:rPr>
        <w:t>Magie</w:t>
      </w:r>
      <w:r w:rsidRPr="00422DDD">
        <w:t xml:space="preserve"> : selon les possibilités présentes, le MdJ gère les sortilèges/effets spéciaux. </w:t>
      </w:r>
    </w:p>
    <w:p w:rsidR="00BB3F51" w:rsidRPr="00422DDD" w:rsidRDefault="00BB3F51" w:rsidP="00CF0D93">
      <w:pPr>
        <w:numPr>
          <w:ilvl w:val="0"/>
          <w:numId w:val="1"/>
        </w:numPr>
      </w:pPr>
      <w:r w:rsidRPr="00422DDD">
        <w:rPr>
          <w:b/>
        </w:rPr>
        <w:t>Mouvement </w:t>
      </w:r>
      <w:r w:rsidRPr="00422DDD">
        <w:t>: résolution des mouvements.</w:t>
      </w:r>
    </w:p>
    <w:p w:rsidR="00C11F9A" w:rsidRPr="00422DDD" w:rsidRDefault="00C11F9A" w:rsidP="00CF0D93">
      <w:pPr>
        <w:numPr>
          <w:ilvl w:val="0"/>
          <w:numId w:val="1"/>
        </w:numPr>
      </w:pPr>
      <w:r w:rsidRPr="00422DDD">
        <w:rPr>
          <w:b/>
        </w:rPr>
        <w:t>Tir</w:t>
      </w:r>
      <w:r w:rsidRPr="00422DDD">
        <w:t xml:space="preserve"> : résolution des tirs</w:t>
      </w:r>
      <w:r w:rsidR="0050704A">
        <w:t xml:space="preserve"> et leurs effets</w:t>
      </w:r>
      <w:r w:rsidRPr="00422DDD">
        <w:t>.</w:t>
      </w:r>
    </w:p>
    <w:p w:rsidR="00777865" w:rsidRPr="00422DDD" w:rsidRDefault="00777865" w:rsidP="00CF0D93">
      <w:pPr>
        <w:numPr>
          <w:ilvl w:val="0"/>
          <w:numId w:val="1"/>
        </w:numPr>
      </w:pPr>
      <w:r w:rsidRPr="00422DDD">
        <w:rPr>
          <w:b/>
        </w:rPr>
        <w:t>Mêlée</w:t>
      </w:r>
      <w:r w:rsidRPr="00422DDD">
        <w:t xml:space="preserve"> : résolution des combats entre les unités.</w:t>
      </w:r>
    </w:p>
    <w:p w:rsidR="00777865" w:rsidRPr="00422DDD" w:rsidRDefault="00777865" w:rsidP="00CF0D93">
      <w:pPr>
        <w:numPr>
          <w:ilvl w:val="0"/>
          <w:numId w:val="1"/>
        </w:numPr>
      </w:pPr>
      <w:r w:rsidRPr="00422DDD">
        <w:rPr>
          <w:b/>
        </w:rPr>
        <w:t>Moral</w:t>
      </w:r>
      <w:r w:rsidRPr="00422DDD">
        <w:t xml:space="preserve"> : </w:t>
      </w:r>
      <w:r w:rsidR="0050704A">
        <w:t xml:space="preserve">modification et </w:t>
      </w:r>
      <w:r w:rsidRPr="00422DDD">
        <w:t xml:space="preserve">test de moral </w:t>
      </w:r>
      <w:r w:rsidR="0050704A">
        <w:t>si nécessaire</w:t>
      </w:r>
      <w:r w:rsidRPr="00422DDD">
        <w:t>, ralliement</w:t>
      </w:r>
      <w:r w:rsidR="00C82D39" w:rsidRPr="00422DDD">
        <w:t>, fin de bataille</w:t>
      </w:r>
      <w:r w:rsidRPr="00422DDD">
        <w:t>.</w:t>
      </w:r>
    </w:p>
    <w:p w:rsidR="00777865" w:rsidRPr="00422DDD" w:rsidRDefault="00CE3E09" w:rsidP="00CE3E09">
      <w:pPr>
        <w:pStyle w:val="Titre3"/>
      </w:pPr>
      <w:bookmarkStart w:id="252" w:name="_Ref380916211"/>
      <w:bookmarkStart w:id="253" w:name="_Ref380917233"/>
      <w:bookmarkStart w:id="254" w:name="_Toc208477920"/>
      <w:r w:rsidRPr="00422DDD">
        <w:t xml:space="preserve">9.3.1 </w:t>
      </w:r>
      <w:r w:rsidR="00157336" w:rsidRPr="00422DDD">
        <w:t>Ordres</w:t>
      </w:r>
      <w:bookmarkEnd w:id="252"/>
      <w:bookmarkEnd w:id="253"/>
      <w:bookmarkEnd w:id="254"/>
    </w:p>
    <w:p w:rsidR="005E227A" w:rsidRDefault="005C7E18">
      <w:r w:rsidRPr="00422DDD">
        <w:t>Seule u</w:t>
      </w:r>
      <w:r w:rsidR="00860F96" w:rsidRPr="00422DDD">
        <w:t xml:space="preserve">ne unité qui </w:t>
      </w:r>
      <w:r w:rsidR="00C82D39" w:rsidRPr="00422DDD">
        <w:rPr>
          <w:b/>
        </w:rPr>
        <w:t>non-e</w:t>
      </w:r>
      <w:r w:rsidR="00860F96" w:rsidRPr="00422DDD">
        <w:rPr>
          <w:b/>
        </w:rPr>
        <w:t>ngagée</w:t>
      </w:r>
      <w:r w:rsidR="00860F96" w:rsidRPr="00422DDD">
        <w:t xml:space="preserve"> peut recevoir un ordre</w:t>
      </w:r>
      <w:r w:rsidRPr="00422DDD">
        <w:t xml:space="preserve"> (exception : unité C engagée contre unité P)</w:t>
      </w:r>
      <w:r w:rsidR="00860F96" w:rsidRPr="00422DDD">
        <w:t xml:space="preserve">. </w:t>
      </w:r>
      <w:r w:rsidR="005E227A">
        <w:t xml:space="preserve">Chaque ordre coûte </w:t>
      </w:r>
      <w:r w:rsidR="00CC3FE1">
        <w:rPr>
          <w:shd w:val="clear" w:color="auto" w:fill="FFFF00"/>
        </w:rPr>
        <w:t>1 C</w:t>
      </w:r>
      <w:r w:rsidR="005E227A" w:rsidRPr="005E227A">
        <w:rPr>
          <w:shd w:val="clear" w:color="auto" w:fill="FFFF00"/>
        </w:rPr>
        <w:t>ompétence +1 par zone à franchir</w:t>
      </w:r>
      <w:r w:rsidR="00CC3FE1" w:rsidRPr="00CC3FE1">
        <w:t xml:space="preserve"> pour atteindre l’unité</w:t>
      </w:r>
      <w:r w:rsidR="005E227A">
        <w:t xml:space="preserve">. </w:t>
      </w:r>
    </w:p>
    <w:p w:rsidR="005C7E18" w:rsidRPr="00422DDD" w:rsidRDefault="005E227A">
      <w:r>
        <w:t xml:space="preserve">Une unité commandée par un Perso-Chef peut </w:t>
      </w:r>
      <w:r w:rsidR="00CC3FE1">
        <w:t>recevoir</w:t>
      </w:r>
      <w:r>
        <w:t xml:space="preserve"> un nouvel ordre avec un </w:t>
      </w:r>
      <w:r w:rsidR="00CC3FE1">
        <w:t>tRC/</w:t>
      </w:r>
      <w:r>
        <w:t xml:space="preserve">tRN </w:t>
      </w:r>
      <w:r w:rsidRPr="00CC3FE1">
        <w:t xml:space="preserve">sur </w:t>
      </w:r>
      <w:r w:rsidR="00CC3FE1">
        <w:t xml:space="preserve">le </w:t>
      </w:r>
      <w:r w:rsidR="00C82D39" w:rsidRPr="00CC3FE1">
        <w:t>T</w:t>
      </w:r>
      <w:r w:rsidRPr="00CC3FE1">
        <w:t>B</w:t>
      </w:r>
      <w:r w:rsidR="00CC3FE1">
        <w:t xml:space="preserve"> du Perso</w:t>
      </w:r>
      <w:r w:rsidR="00C82D39" w:rsidRPr="00422DDD">
        <w:t>.</w:t>
      </w:r>
      <w:r w:rsidR="003A444F" w:rsidRPr="00422DDD">
        <w:t xml:space="preserve"> </w:t>
      </w:r>
    </w:p>
    <w:p w:rsidR="00647F6B" w:rsidRPr="00422DDD" w:rsidRDefault="00647F6B" w:rsidP="00647F6B">
      <w:pPr>
        <w:pStyle w:val="Titre4"/>
      </w:pPr>
      <w:r w:rsidRPr="00422DDD">
        <w:t>Ordre des PNJ</w:t>
      </w:r>
    </w:p>
    <w:p w:rsidR="00777865" w:rsidRPr="00422DDD" w:rsidRDefault="00CE3E09">
      <w:r w:rsidRPr="00422DDD">
        <w:t xml:space="preserve">Un </w:t>
      </w:r>
      <w:r w:rsidR="005E227A">
        <w:t>PNJ GC</w:t>
      </w:r>
      <w:r w:rsidRPr="00422DDD">
        <w:t xml:space="preserve"> donnera les ordres aux unités selon la table suivante, </w:t>
      </w:r>
      <w:r w:rsidR="00CC3FE1" w:rsidRPr="00422DDD">
        <w:t xml:space="preserve">sa qualification </w:t>
      </w:r>
      <w:r w:rsidR="00CC3FE1">
        <w:t>a</w:t>
      </w:r>
      <w:r w:rsidR="00CC3FE1" w:rsidRPr="00422DDD">
        <w:t>ttaquant ou  défenseur </w:t>
      </w:r>
      <w:r w:rsidR="00CC3FE1">
        <w:t xml:space="preserve">et </w:t>
      </w:r>
      <w:r w:rsidRPr="00422DDD">
        <w:t>selon le type d’unité</w:t>
      </w:r>
      <w:r w:rsidR="00CC3FE1">
        <w:t xml:space="preserve"> (le MdJ désigne les cibles des tirs et charges)</w:t>
      </w:r>
      <w:r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618"/>
        <w:gridCol w:w="438"/>
        <w:gridCol w:w="387"/>
        <w:gridCol w:w="387"/>
        <w:gridCol w:w="387"/>
        <w:gridCol w:w="387"/>
        <w:gridCol w:w="275"/>
        <w:gridCol w:w="275"/>
        <w:gridCol w:w="275"/>
        <w:gridCol w:w="254"/>
        <w:gridCol w:w="368"/>
      </w:tblGrid>
      <w:tr w:rsidR="00CC3FE1" w:rsidRPr="00422DDD" w:rsidTr="000B3CDB">
        <w:tc>
          <w:tcPr>
            <w:tcW w:w="0" w:type="auto"/>
            <w:gridSpan w:val="2"/>
            <w:tcBorders>
              <w:top w:val="nil"/>
              <w:left w:val="nil"/>
            </w:tcBorders>
          </w:tcPr>
          <w:p w:rsidR="00CC3FE1" w:rsidRPr="00422DDD" w:rsidRDefault="00CC3FE1" w:rsidP="009A3A15">
            <w:pPr>
              <w:jc w:val="center"/>
              <w:rPr>
                <w:b/>
                <w:bCs/>
                <w:sz w:val="16"/>
              </w:rPr>
            </w:pPr>
          </w:p>
        </w:tc>
        <w:tc>
          <w:tcPr>
            <w:tcW w:w="0" w:type="auto"/>
            <w:gridSpan w:val="10"/>
          </w:tcPr>
          <w:p w:rsidR="00CC3FE1" w:rsidRPr="00422DDD" w:rsidRDefault="00CC3FE1" w:rsidP="009A3A15">
            <w:pPr>
              <w:jc w:val="center"/>
              <w:rPr>
                <w:b/>
                <w:bCs/>
                <w:sz w:val="16"/>
              </w:rPr>
            </w:pPr>
            <w:r>
              <w:rPr>
                <w:b/>
                <w:bCs/>
                <w:sz w:val="16"/>
              </w:rPr>
              <w:t>D10</w:t>
            </w:r>
          </w:p>
        </w:tc>
      </w:tr>
      <w:tr w:rsidR="005E227A" w:rsidRPr="00422DDD" w:rsidTr="009A3298">
        <w:tc>
          <w:tcPr>
            <w:tcW w:w="0" w:type="auto"/>
          </w:tcPr>
          <w:p w:rsidR="005E227A" w:rsidRPr="00422DDD" w:rsidRDefault="005E227A" w:rsidP="00CC3FE1">
            <w:pPr>
              <w:rPr>
                <w:b/>
                <w:bCs/>
                <w:sz w:val="16"/>
              </w:rPr>
            </w:pPr>
            <w:r w:rsidRPr="00422DDD">
              <w:rPr>
                <w:b/>
                <w:bCs/>
                <w:sz w:val="16"/>
              </w:rPr>
              <w:t xml:space="preserve">Camp </w:t>
            </w:r>
          </w:p>
        </w:tc>
        <w:tc>
          <w:tcPr>
            <w:tcW w:w="0" w:type="auto"/>
          </w:tcPr>
          <w:p w:rsidR="005E227A" w:rsidRPr="00422DDD" w:rsidRDefault="005E227A" w:rsidP="009A3A15">
            <w:pPr>
              <w:jc w:val="center"/>
              <w:rPr>
                <w:b/>
                <w:bCs/>
                <w:sz w:val="16"/>
              </w:rPr>
            </w:pPr>
            <w:r w:rsidRPr="00422DDD">
              <w:rPr>
                <w:b/>
                <w:bCs/>
                <w:sz w:val="16"/>
              </w:rPr>
              <w:t>Unité</w:t>
            </w:r>
          </w:p>
        </w:tc>
        <w:tc>
          <w:tcPr>
            <w:tcW w:w="0" w:type="auto"/>
          </w:tcPr>
          <w:p w:rsidR="005E227A" w:rsidRPr="00422DDD" w:rsidRDefault="005E227A" w:rsidP="009A3A15">
            <w:pPr>
              <w:jc w:val="center"/>
              <w:rPr>
                <w:b/>
                <w:bCs/>
                <w:sz w:val="16"/>
              </w:rPr>
            </w:pPr>
            <w:r w:rsidRPr="00422DDD">
              <w:rPr>
                <w:b/>
                <w:bCs/>
                <w:sz w:val="16"/>
              </w:rPr>
              <w:t>1</w:t>
            </w:r>
          </w:p>
        </w:tc>
        <w:tc>
          <w:tcPr>
            <w:tcW w:w="0" w:type="auto"/>
          </w:tcPr>
          <w:p w:rsidR="005E227A" w:rsidRPr="00422DDD" w:rsidRDefault="005E227A" w:rsidP="009A3A15">
            <w:pPr>
              <w:jc w:val="center"/>
              <w:rPr>
                <w:b/>
                <w:bCs/>
                <w:sz w:val="16"/>
              </w:rPr>
            </w:pPr>
            <w:r w:rsidRPr="00422DDD">
              <w:rPr>
                <w:b/>
                <w:bCs/>
                <w:sz w:val="16"/>
              </w:rPr>
              <w:t>2</w:t>
            </w:r>
          </w:p>
        </w:tc>
        <w:tc>
          <w:tcPr>
            <w:tcW w:w="0" w:type="auto"/>
          </w:tcPr>
          <w:p w:rsidR="005E227A" w:rsidRPr="00422DDD" w:rsidRDefault="005E227A" w:rsidP="009A3A15">
            <w:pPr>
              <w:jc w:val="center"/>
              <w:rPr>
                <w:b/>
                <w:bCs/>
                <w:sz w:val="16"/>
              </w:rPr>
            </w:pPr>
            <w:r w:rsidRPr="00422DDD">
              <w:rPr>
                <w:b/>
                <w:bCs/>
                <w:sz w:val="16"/>
              </w:rPr>
              <w:t>3</w:t>
            </w:r>
          </w:p>
        </w:tc>
        <w:tc>
          <w:tcPr>
            <w:tcW w:w="0" w:type="auto"/>
          </w:tcPr>
          <w:p w:rsidR="005E227A" w:rsidRPr="00422DDD" w:rsidRDefault="005E227A" w:rsidP="009A3A15">
            <w:pPr>
              <w:jc w:val="center"/>
              <w:rPr>
                <w:b/>
                <w:bCs/>
                <w:sz w:val="16"/>
              </w:rPr>
            </w:pPr>
            <w:r w:rsidRPr="00422DDD">
              <w:rPr>
                <w:b/>
                <w:bCs/>
                <w:sz w:val="16"/>
              </w:rPr>
              <w:t>4</w:t>
            </w:r>
          </w:p>
        </w:tc>
        <w:tc>
          <w:tcPr>
            <w:tcW w:w="0" w:type="auto"/>
          </w:tcPr>
          <w:p w:rsidR="005E227A" w:rsidRPr="00422DDD" w:rsidRDefault="005E227A" w:rsidP="009A3A15">
            <w:pPr>
              <w:jc w:val="center"/>
              <w:rPr>
                <w:b/>
                <w:bCs/>
                <w:sz w:val="16"/>
              </w:rPr>
            </w:pPr>
            <w:r w:rsidRPr="00422DDD">
              <w:rPr>
                <w:b/>
                <w:bCs/>
                <w:sz w:val="16"/>
              </w:rPr>
              <w:t>5</w:t>
            </w:r>
          </w:p>
        </w:tc>
        <w:tc>
          <w:tcPr>
            <w:tcW w:w="0" w:type="auto"/>
          </w:tcPr>
          <w:p w:rsidR="005E227A" w:rsidRPr="00422DDD" w:rsidRDefault="005E227A" w:rsidP="009A3A15">
            <w:pPr>
              <w:jc w:val="center"/>
              <w:rPr>
                <w:b/>
                <w:bCs/>
                <w:sz w:val="16"/>
              </w:rPr>
            </w:pPr>
            <w:r w:rsidRPr="00422DDD">
              <w:rPr>
                <w:b/>
                <w:bCs/>
                <w:sz w:val="16"/>
              </w:rPr>
              <w:t>6</w:t>
            </w:r>
          </w:p>
        </w:tc>
        <w:tc>
          <w:tcPr>
            <w:tcW w:w="0" w:type="auto"/>
          </w:tcPr>
          <w:p w:rsidR="005E227A" w:rsidRPr="00422DDD" w:rsidRDefault="005E227A" w:rsidP="009A3A15">
            <w:pPr>
              <w:jc w:val="center"/>
              <w:rPr>
                <w:b/>
                <w:bCs/>
                <w:sz w:val="16"/>
              </w:rPr>
            </w:pPr>
            <w:r w:rsidRPr="00422DDD">
              <w:rPr>
                <w:b/>
                <w:bCs/>
                <w:sz w:val="16"/>
              </w:rPr>
              <w:t>7</w:t>
            </w:r>
          </w:p>
        </w:tc>
        <w:tc>
          <w:tcPr>
            <w:tcW w:w="0" w:type="auto"/>
          </w:tcPr>
          <w:p w:rsidR="005E227A" w:rsidRPr="00422DDD" w:rsidRDefault="005E227A" w:rsidP="009A3A15">
            <w:pPr>
              <w:jc w:val="center"/>
              <w:rPr>
                <w:b/>
                <w:bCs/>
                <w:sz w:val="16"/>
              </w:rPr>
            </w:pPr>
            <w:r w:rsidRPr="00422DDD">
              <w:rPr>
                <w:b/>
                <w:bCs/>
                <w:sz w:val="16"/>
              </w:rPr>
              <w:t>8</w:t>
            </w:r>
          </w:p>
        </w:tc>
        <w:tc>
          <w:tcPr>
            <w:tcW w:w="0" w:type="auto"/>
          </w:tcPr>
          <w:p w:rsidR="005E227A" w:rsidRPr="00422DDD" w:rsidRDefault="005E227A" w:rsidP="009A3A15">
            <w:pPr>
              <w:jc w:val="center"/>
              <w:rPr>
                <w:b/>
                <w:bCs/>
                <w:sz w:val="16"/>
              </w:rPr>
            </w:pPr>
            <w:r w:rsidRPr="00422DDD">
              <w:rPr>
                <w:b/>
                <w:bCs/>
                <w:sz w:val="16"/>
              </w:rPr>
              <w:t>9</w:t>
            </w:r>
          </w:p>
        </w:tc>
        <w:tc>
          <w:tcPr>
            <w:tcW w:w="0" w:type="auto"/>
          </w:tcPr>
          <w:p w:rsidR="005E227A" w:rsidRPr="00422DDD" w:rsidRDefault="005E227A" w:rsidP="009A3A15">
            <w:pPr>
              <w:jc w:val="center"/>
              <w:rPr>
                <w:b/>
                <w:bCs/>
                <w:sz w:val="16"/>
              </w:rPr>
            </w:pPr>
            <w:r w:rsidRPr="00422DDD">
              <w:rPr>
                <w:b/>
                <w:bCs/>
                <w:sz w:val="16"/>
              </w:rPr>
              <w:t>10</w:t>
            </w:r>
          </w:p>
        </w:tc>
      </w:tr>
      <w:tr w:rsidR="005E227A" w:rsidRPr="00422DDD" w:rsidTr="009A3298">
        <w:tc>
          <w:tcPr>
            <w:tcW w:w="0" w:type="auto"/>
          </w:tcPr>
          <w:p w:rsidR="005E227A" w:rsidRPr="00422DDD" w:rsidRDefault="005E227A" w:rsidP="005E227A">
            <w:pPr>
              <w:rPr>
                <w:sz w:val="16"/>
              </w:rPr>
            </w:pPr>
            <w:r w:rsidRPr="00422DDD">
              <w:rPr>
                <w:sz w:val="16"/>
              </w:rPr>
              <w:t xml:space="preserve">Attaquant </w:t>
            </w:r>
          </w:p>
        </w:tc>
        <w:tc>
          <w:tcPr>
            <w:tcW w:w="0" w:type="auto"/>
          </w:tcPr>
          <w:p w:rsidR="005E227A" w:rsidRPr="00422DDD" w:rsidRDefault="005E227A" w:rsidP="009A3A15">
            <w:pPr>
              <w:jc w:val="center"/>
              <w:rPr>
                <w:sz w:val="16"/>
              </w:rPr>
            </w:pPr>
            <w:r>
              <w:rPr>
                <w:sz w:val="16"/>
              </w:rPr>
              <w:t>P</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w:t>
            </w:r>
          </w:p>
        </w:tc>
        <w:tc>
          <w:tcPr>
            <w:tcW w:w="0" w:type="auto"/>
          </w:tcPr>
          <w:p w:rsidR="005E227A" w:rsidRPr="00422DDD" w:rsidRDefault="005E227A" w:rsidP="009A3A15">
            <w:pPr>
              <w:jc w:val="center"/>
              <w:rPr>
                <w:sz w:val="16"/>
              </w:rPr>
            </w:pPr>
            <w:r w:rsidRPr="00422DDD">
              <w:rPr>
                <w:sz w:val="16"/>
              </w:rPr>
              <w:t>-</w:t>
            </w:r>
          </w:p>
        </w:tc>
        <w:tc>
          <w:tcPr>
            <w:tcW w:w="0" w:type="auto"/>
          </w:tcPr>
          <w:p w:rsidR="005E227A" w:rsidRPr="00422DDD" w:rsidRDefault="005E227A" w:rsidP="009A3A15">
            <w:pPr>
              <w:jc w:val="center"/>
              <w:rPr>
                <w:sz w:val="16"/>
              </w:rPr>
            </w:pPr>
            <w:r w:rsidRPr="00422DDD">
              <w:rPr>
                <w:sz w:val="16"/>
              </w:rPr>
              <w:t>-</w:t>
            </w:r>
          </w:p>
        </w:tc>
      </w:tr>
      <w:tr w:rsidR="005E227A" w:rsidRPr="00422DDD" w:rsidTr="009A3298">
        <w:tc>
          <w:tcPr>
            <w:tcW w:w="0" w:type="auto"/>
            <w:shd w:val="clear" w:color="auto" w:fill="F2F2F2"/>
          </w:tcPr>
          <w:p w:rsidR="005E227A" w:rsidRPr="00422DDD" w:rsidRDefault="005E227A" w:rsidP="005E227A">
            <w:pPr>
              <w:rPr>
                <w:sz w:val="16"/>
              </w:rPr>
            </w:pPr>
            <w:r w:rsidRPr="00422DDD">
              <w:rPr>
                <w:sz w:val="16"/>
              </w:rPr>
              <w:t xml:space="preserve">Attaquant </w:t>
            </w:r>
          </w:p>
        </w:tc>
        <w:tc>
          <w:tcPr>
            <w:tcW w:w="0" w:type="auto"/>
            <w:shd w:val="clear" w:color="auto" w:fill="F2F2F2"/>
          </w:tcPr>
          <w:p w:rsidR="005E227A" w:rsidRPr="00422DDD" w:rsidRDefault="005E227A" w:rsidP="002C3941">
            <w:pPr>
              <w:jc w:val="center"/>
              <w:rPr>
                <w:sz w:val="16"/>
              </w:rPr>
            </w:pPr>
            <w:r>
              <w:rPr>
                <w:sz w:val="16"/>
              </w:rPr>
              <w:t>Tir</w:t>
            </w:r>
          </w:p>
        </w:tc>
        <w:tc>
          <w:tcPr>
            <w:tcW w:w="0" w:type="auto"/>
            <w:shd w:val="clear" w:color="auto" w:fill="F2F2F2"/>
          </w:tcPr>
          <w:p w:rsidR="005E227A" w:rsidRPr="00422DDD" w:rsidRDefault="005E227A" w:rsidP="009A3A15">
            <w:pPr>
              <w:jc w:val="center"/>
              <w:rPr>
                <w:sz w:val="16"/>
              </w:rPr>
            </w:pPr>
            <w:r>
              <w:rPr>
                <w:sz w:val="16"/>
              </w:rPr>
              <w:t>M</w:t>
            </w:r>
            <w:r w:rsidRPr="00422DDD">
              <w:rPr>
                <w:sz w:val="16"/>
              </w:rPr>
              <w:t>T</w:t>
            </w:r>
            <w:r w:rsidRPr="005E227A">
              <w:rPr>
                <w:sz w:val="16"/>
                <w:vertAlign w:val="superscript"/>
              </w:rPr>
              <w:t>1</w:t>
            </w:r>
          </w:p>
        </w:tc>
        <w:tc>
          <w:tcPr>
            <w:tcW w:w="0" w:type="auto"/>
            <w:shd w:val="clear" w:color="auto" w:fill="F2F2F2"/>
          </w:tcPr>
          <w:p w:rsidR="005E227A" w:rsidRPr="00422DDD" w:rsidRDefault="005E227A" w:rsidP="009A3A15">
            <w:pPr>
              <w:jc w:val="center"/>
              <w:rPr>
                <w:sz w:val="16"/>
              </w:rPr>
            </w:pPr>
            <w:r>
              <w:rPr>
                <w:sz w:val="16"/>
              </w:rPr>
              <w:t>M</w:t>
            </w:r>
            <w:r w:rsidRPr="00422DDD">
              <w:rPr>
                <w:sz w:val="16"/>
              </w:rPr>
              <w:t>T</w:t>
            </w:r>
          </w:p>
        </w:tc>
        <w:tc>
          <w:tcPr>
            <w:tcW w:w="0" w:type="auto"/>
            <w:shd w:val="clear" w:color="auto" w:fill="F2F2F2"/>
          </w:tcPr>
          <w:p w:rsidR="005E227A" w:rsidRPr="00422DDD" w:rsidRDefault="005E227A" w:rsidP="009A3A15">
            <w:pPr>
              <w:jc w:val="center"/>
              <w:rPr>
                <w:sz w:val="16"/>
              </w:rPr>
            </w:pPr>
            <w:r>
              <w:rPr>
                <w:sz w:val="16"/>
              </w:rPr>
              <w:t>M</w:t>
            </w: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MT</w:t>
            </w:r>
          </w:p>
        </w:tc>
        <w:tc>
          <w:tcPr>
            <w:tcW w:w="0" w:type="auto"/>
            <w:shd w:val="clear" w:color="auto" w:fill="F2F2F2"/>
          </w:tcPr>
          <w:p w:rsidR="005E227A" w:rsidRPr="00422DDD" w:rsidRDefault="005E227A" w:rsidP="009A3A15">
            <w:pPr>
              <w:jc w:val="center"/>
              <w:rPr>
                <w:sz w:val="16"/>
              </w:rPr>
            </w:pP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T</w:t>
            </w:r>
          </w:p>
        </w:tc>
        <w:tc>
          <w:tcPr>
            <w:tcW w:w="0" w:type="auto"/>
            <w:shd w:val="clear" w:color="auto" w:fill="F2F2F2"/>
          </w:tcPr>
          <w:p w:rsidR="005E227A" w:rsidRPr="00422DDD" w:rsidRDefault="005E227A" w:rsidP="009A3A15">
            <w:pPr>
              <w:jc w:val="center"/>
              <w:rPr>
                <w:sz w:val="16"/>
              </w:rPr>
            </w:pPr>
            <w:r w:rsidRPr="00422DDD">
              <w:rPr>
                <w:sz w:val="16"/>
              </w:rPr>
              <w:t>-</w:t>
            </w:r>
          </w:p>
        </w:tc>
      </w:tr>
      <w:tr w:rsidR="005E227A" w:rsidRPr="00422DDD" w:rsidTr="009A3298">
        <w:tc>
          <w:tcPr>
            <w:tcW w:w="0" w:type="auto"/>
          </w:tcPr>
          <w:p w:rsidR="005E227A" w:rsidRPr="00422DDD" w:rsidRDefault="005E227A" w:rsidP="005E227A">
            <w:pPr>
              <w:rPr>
                <w:sz w:val="16"/>
              </w:rPr>
            </w:pPr>
            <w:r w:rsidRPr="00422DDD">
              <w:rPr>
                <w:sz w:val="16"/>
              </w:rPr>
              <w:t xml:space="preserve">Attaquant </w:t>
            </w:r>
          </w:p>
        </w:tc>
        <w:tc>
          <w:tcPr>
            <w:tcW w:w="0" w:type="auto"/>
          </w:tcPr>
          <w:p w:rsidR="005E227A" w:rsidRPr="00422DDD" w:rsidRDefault="005E227A" w:rsidP="009A3A15">
            <w:pPr>
              <w:jc w:val="center"/>
              <w:rPr>
                <w:sz w:val="16"/>
              </w:rPr>
            </w:pPr>
            <w:r>
              <w:rPr>
                <w:sz w:val="16"/>
              </w:rPr>
              <w:t>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MC</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w:t>
            </w:r>
          </w:p>
        </w:tc>
        <w:tc>
          <w:tcPr>
            <w:tcW w:w="0" w:type="auto"/>
          </w:tcPr>
          <w:p w:rsidR="005E227A" w:rsidRPr="00422DDD" w:rsidRDefault="005E227A" w:rsidP="009A3A15">
            <w:pPr>
              <w:jc w:val="center"/>
              <w:rPr>
                <w:sz w:val="16"/>
              </w:rPr>
            </w:pPr>
            <w:r w:rsidRPr="00422DDD">
              <w:rPr>
                <w:sz w:val="16"/>
              </w:rPr>
              <w:t>-</w:t>
            </w:r>
          </w:p>
        </w:tc>
      </w:tr>
      <w:tr w:rsidR="005E227A" w:rsidRPr="00422DDD" w:rsidTr="009A3298">
        <w:tc>
          <w:tcPr>
            <w:tcW w:w="0" w:type="auto"/>
            <w:shd w:val="clear" w:color="auto" w:fill="F2F2F2"/>
          </w:tcPr>
          <w:p w:rsidR="005E227A" w:rsidRPr="00422DDD" w:rsidRDefault="005E227A" w:rsidP="005E227A">
            <w:pPr>
              <w:rPr>
                <w:sz w:val="16"/>
              </w:rPr>
            </w:pPr>
            <w:r w:rsidRPr="00422DDD">
              <w:rPr>
                <w:sz w:val="16"/>
              </w:rPr>
              <w:t xml:space="preserve">Défenseur </w:t>
            </w:r>
          </w:p>
        </w:tc>
        <w:tc>
          <w:tcPr>
            <w:tcW w:w="0" w:type="auto"/>
            <w:shd w:val="clear" w:color="auto" w:fill="F2F2F2"/>
          </w:tcPr>
          <w:p w:rsidR="005E227A" w:rsidRPr="00422DDD" w:rsidRDefault="005E227A" w:rsidP="009A3A15">
            <w:pPr>
              <w:jc w:val="center"/>
              <w:rPr>
                <w:sz w:val="16"/>
              </w:rPr>
            </w:pPr>
            <w:r>
              <w:rPr>
                <w:sz w:val="16"/>
              </w:rPr>
              <w:t>P²</w:t>
            </w:r>
          </w:p>
        </w:tc>
        <w:tc>
          <w:tcPr>
            <w:tcW w:w="0" w:type="auto"/>
            <w:shd w:val="clear" w:color="auto" w:fill="F2F2F2"/>
          </w:tcPr>
          <w:p w:rsidR="005E227A" w:rsidRPr="00422DDD" w:rsidRDefault="005E227A" w:rsidP="009A3A15">
            <w:pPr>
              <w:jc w:val="center"/>
              <w:rPr>
                <w:sz w:val="16"/>
              </w:rPr>
            </w:pPr>
            <w:r w:rsidRPr="00422DDD">
              <w:rPr>
                <w:sz w:val="16"/>
              </w:rPr>
              <w:t>MC</w:t>
            </w:r>
          </w:p>
        </w:tc>
        <w:tc>
          <w:tcPr>
            <w:tcW w:w="0" w:type="auto"/>
            <w:shd w:val="clear" w:color="auto" w:fill="F2F2F2"/>
          </w:tcPr>
          <w:p w:rsidR="005E227A" w:rsidRPr="00422DDD" w:rsidRDefault="005E227A" w:rsidP="009A3A15">
            <w:pPr>
              <w:jc w:val="center"/>
              <w:rPr>
                <w:sz w:val="16"/>
              </w:rPr>
            </w:pPr>
            <w:r w:rsidRPr="00422DDD">
              <w:rPr>
                <w:sz w:val="16"/>
              </w:rPr>
              <w:t>M</w:t>
            </w:r>
          </w:p>
        </w:tc>
        <w:tc>
          <w:tcPr>
            <w:tcW w:w="0" w:type="auto"/>
            <w:shd w:val="clear" w:color="auto" w:fill="F2F2F2"/>
          </w:tcPr>
          <w:p w:rsidR="005E227A" w:rsidRPr="00422DDD" w:rsidRDefault="005E227A" w:rsidP="009A3A15">
            <w:pPr>
              <w:jc w:val="center"/>
              <w:rPr>
                <w:sz w:val="16"/>
              </w:rPr>
            </w:pPr>
            <w:r w:rsidRPr="00422DDD">
              <w:rPr>
                <w:sz w:val="16"/>
              </w:rPr>
              <w:t>M</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r>
      <w:tr w:rsidR="005E227A" w:rsidRPr="00422DDD" w:rsidTr="009A3298">
        <w:tc>
          <w:tcPr>
            <w:tcW w:w="0" w:type="auto"/>
          </w:tcPr>
          <w:p w:rsidR="005E227A" w:rsidRPr="00422DDD" w:rsidRDefault="005E227A" w:rsidP="005E227A">
            <w:pPr>
              <w:rPr>
                <w:sz w:val="16"/>
              </w:rPr>
            </w:pPr>
            <w:r w:rsidRPr="00422DDD">
              <w:rPr>
                <w:sz w:val="16"/>
              </w:rPr>
              <w:t xml:space="preserve">Défenseur </w:t>
            </w:r>
          </w:p>
        </w:tc>
        <w:tc>
          <w:tcPr>
            <w:tcW w:w="0" w:type="auto"/>
          </w:tcPr>
          <w:p w:rsidR="005E227A" w:rsidRPr="00422DDD" w:rsidRDefault="005E227A" w:rsidP="002C3941">
            <w:pPr>
              <w:jc w:val="center"/>
              <w:rPr>
                <w:sz w:val="16"/>
              </w:rPr>
            </w:pPr>
            <w:r w:rsidRPr="00422DDD">
              <w:rPr>
                <w:sz w:val="16"/>
              </w:rPr>
              <w:t>Tir³</w:t>
            </w:r>
          </w:p>
        </w:tc>
        <w:tc>
          <w:tcPr>
            <w:tcW w:w="0" w:type="auto"/>
          </w:tcPr>
          <w:p w:rsidR="005E227A" w:rsidRPr="00422DDD" w:rsidRDefault="005E227A" w:rsidP="009A3A15">
            <w:pPr>
              <w:jc w:val="center"/>
              <w:rPr>
                <w:sz w:val="16"/>
              </w:rPr>
            </w:pPr>
            <w:r w:rsidRPr="00422DDD">
              <w:rPr>
                <w:sz w:val="16"/>
              </w:rPr>
              <w:t>M</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T</w:t>
            </w:r>
          </w:p>
        </w:tc>
        <w:tc>
          <w:tcPr>
            <w:tcW w:w="0" w:type="auto"/>
          </w:tcPr>
          <w:p w:rsidR="005E227A" w:rsidRPr="00422DDD" w:rsidRDefault="005E227A" w:rsidP="009A3A15">
            <w:pPr>
              <w:jc w:val="center"/>
              <w:rPr>
                <w:sz w:val="16"/>
              </w:rPr>
            </w:pPr>
            <w:r w:rsidRPr="00422DDD">
              <w:rPr>
                <w:sz w:val="16"/>
              </w:rPr>
              <w:t>-</w:t>
            </w:r>
          </w:p>
        </w:tc>
      </w:tr>
      <w:tr w:rsidR="005E227A" w:rsidRPr="00422DDD" w:rsidTr="009A3298">
        <w:tc>
          <w:tcPr>
            <w:tcW w:w="0" w:type="auto"/>
            <w:shd w:val="clear" w:color="auto" w:fill="F2F2F2"/>
          </w:tcPr>
          <w:p w:rsidR="005E227A" w:rsidRPr="00422DDD" w:rsidRDefault="005E227A" w:rsidP="005E227A">
            <w:pPr>
              <w:rPr>
                <w:sz w:val="16"/>
              </w:rPr>
            </w:pPr>
            <w:r w:rsidRPr="00422DDD">
              <w:rPr>
                <w:sz w:val="16"/>
              </w:rPr>
              <w:t xml:space="preserve">Défenseur </w:t>
            </w:r>
          </w:p>
        </w:tc>
        <w:tc>
          <w:tcPr>
            <w:tcW w:w="0" w:type="auto"/>
            <w:shd w:val="clear" w:color="auto" w:fill="F2F2F2"/>
          </w:tcPr>
          <w:p w:rsidR="005E227A" w:rsidRPr="00422DDD" w:rsidRDefault="005E227A" w:rsidP="009A3A15">
            <w:pPr>
              <w:jc w:val="center"/>
              <w:rPr>
                <w:sz w:val="16"/>
              </w:rPr>
            </w:pPr>
            <w:r>
              <w:rPr>
                <w:sz w:val="16"/>
              </w:rPr>
              <w:t>C</w:t>
            </w:r>
          </w:p>
        </w:tc>
        <w:tc>
          <w:tcPr>
            <w:tcW w:w="0" w:type="auto"/>
            <w:shd w:val="clear" w:color="auto" w:fill="F2F2F2"/>
          </w:tcPr>
          <w:p w:rsidR="005E227A" w:rsidRPr="00422DDD" w:rsidRDefault="005E227A" w:rsidP="009A3A15">
            <w:pPr>
              <w:jc w:val="center"/>
              <w:rPr>
                <w:sz w:val="16"/>
              </w:rPr>
            </w:pPr>
            <w:r w:rsidRPr="00422DDD">
              <w:rPr>
                <w:sz w:val="16"/>
              </w:rPr>
              <w:t>MC</w:t>
            </w:r>
          </w:p>
        </w:tc>
        <w:tc>
          <w:tcPr>
            <w:tcW w:w="0" w:type="auto"/>
            <w:shd w:val="clear" w:color="auto" w:fill="F2F2F2"/>
          </w:tcPr>
          <w:p w:rsidR="005E227A" w:rsidRPr="00422DDD" w:rsidRDefault="005E227A" w:rsidP="009A3A15">
            <w:pPr>
              <w:jc w:val="center"/>
              <w:rPr>
                <w:sz w:val="16"/>
              </w:rPr>
            </w:pPr>
            <w:r w:rsidRPr="00422DDD">
              <w:rPr>
                <w:sz w:val="16"/>
              </w:rPr>
              <w:t>MC</w:t>
            </w:r>
          </w:p>
        </w:tc>
        <w:tc>
          <w:tcPr>
            <w:tcW w:w="0" w:type="auto"/>
            <w:shd w:val="clear" w:color="auto" w:fill="F2F2F2"/>
          </w:tcPr>
          <w:p w:rsidR="005E227A" w:rsidRPr="00422DDD" w:rsidRDefault="005E227A" w:rsidP="009A3A15">
            <w:pPr>
              <w:jc w:val="center"/>
              <w:rPr>
                <w:sz w:val="16"/>
              </w:rPr>
            </w:pPr>
            <w:r w:rsidRPr="00422DDD">
              <w:rPr>
                <w:sz w:val="16"/>
              </w:rPr>
              <w:t>M</w:t>
            </w:r>
          </w:p>
        </w:tc>
        <w:tc>
          <w:tcPr>
            <w:tcW w:w="0" w:type="auto"/>
            <w:shd w:val="clear" w:color="auto" w:fill="F2F2F2"/>
          </w:tcPr>
          <w:p w:rsidR="005E227A" w:rsidRPr="00422DDD" w:rsidRDefault="005E227A" w:rsidP="009A3A15">
            <w:pPr>
              <w:jc w:val="center"/>
              <w:rPr>
                <w:sz w:val="16"/>
              </w:rPr>
            </w:pPr>
            <w:r w:rsidRPr="00422DDD">
              <w:rPr>
                <w:sz w:val="16"/>
              </w:rPr>
              <w:t>M</w:t>
            </w:r>
          </w:p>
        </w:tc>
        <w:tc>
          <w:tcPr>
            <w:tcW w:w="0" w:type="auto"/>
            <w:shd w:val="clear" w:color="auto" w:fill="F2F2F2"/>
          </w:tcPr>
          <w:p w:rsidR="005E227A" w:rsidRPr="00422DDD" w:rsidRDefault="005E227A" w:rsidP="009A3A15">
            <w:pPr>
              <w:jc w:val="center"/>
              <w:rPr>
                <w:sz w:val="16"/>
              </w:rPr>
            </w:pPr>
            <w:r w:rsidRPr="00422DDD">
              <w:rPr>
                <w:sz w:val="16"/>
              </w:rPr>
              <w:t>M</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c>
          <w:tcPr>
            <w:tcW w:w="0" w:type="auto"/>
            <w:shd w:val="clear" w:color="auto" w:fill="F2F2F2"/>
          </w:tcPr>
          <w:p w:rsidR="005E227A" w:rsidRPr="00422DDD" w:rsidRDefault="005E227A" w:rsidP="009A3A15">
            <w:pPr>
              <w:jc w:val="center"/>
              <w:rPr>
                <w:sz w:val="16"/>
              </w:rPr>
            </w:pPr>
            <w:r w:rsidRPr="00422DDD">
              <w:rPr>
                <w:sz w:val="16"/>
              </w:rPr>
              <w:t>-</w:t>
            </w:r>
          </w:p>
        </w:tc>
      </w:tr>
    </w:tbl>
    <w:p w:rsidR="009E3176" w:rsidRPr="00422DDD" w:rsidRDefault="005E227A" w:rsidP="009E3176">
      <w:pPr>
        <w:ind w:left="720"/>
        <w:rPr>
          <w:bCs/>
          <w:sz w:val="16"/>
          <w:szCs w:val="16"/>
        </w:rPr>
      </w:pPr>
      <w:r w:rsidRPr="005E227A">
        <w:rPr>
          <w:sz w:val="16"/>
          <w:vertAlign w:val="superscript"/>
        </w:rPr>
        <w:t>1</w:t>
      </w:r>
      <w:r w:rsidRPr="005E227A">
        <w:rPr>
          <w:sz w:val="16"/>
        </w:rPr>
        <w:t xml:space="preserve"> </w:t>
      </w:r>
      <w:r>
        <w:rPr>
          <w:sz w:val="16"/>
        </w:rPr>
        <w:t>T si ennemi à portée sinon M</w:t>
      </w:r>
      <w:r w:rsidRPr="00422DDD">
        <w:rPr>
          <w:sz w:val="16"/>
        </w:rPr>
        <w:t xml:space="preserve"> </w:t>
      </w:r>
      <w:r>
        <w:rPr>
          <w:sz w:val="16"/>
        </w:rPr>
        <w:t xml:space="preserve">    </w:t>
      </w:r>
      <w:r w:rsidR="003A444F" w:rsidRPr="00422DDD">
        <w:rPr>
          <w:bCs/>
          <w:sz w:val="16"/>
          <w:szCs w:val="16"/>
        </w:rPr>
        <w:t>²</w:t>
      </w:r>
      <w:r w:rsidR="00E16F6A" w:rsidRPr="00422DDD">
        <w:rPr>
          <w:bCs/>
          <w:sz w:val="16"/>
          <w:szCs w:val="16"/>
        </w:rPr>
        <w:t xml:space="preserve"> +</w:t>
      </w:r>
      <w:r w:rsidR="009E3176" w:rsidRPr="00422DDD">
        <w:rPr>
          <w:bCs/>
          <w:sz w:val="16"/>
          <w:szCs w:val="16"/>
        </w:rPr>
        <w:t>2 si unité retranchée</w:t>
      </w:r>
      <w:r w:rsidR="003A444F" w:rsidRPr="00422DDD">
        <w:rPr>
          <w:bCs/>
          <w:sz w:val="16"/>
          <w:szCs w:val="16"/>
        </w:rPr>
        <w:t xml:space="preserve"> </w:t>
      </w:r>
      <w:r>
        <w:rPr>
          <w:bCs/>
          <w:sz w:val="16"/>
          <w:szCs w:val="16"/>
        </w:rPr>
        <w:t xml:space="preserve">   </w:t>
      </w:r>
      <w:r w:rsidR="003A444F" w:rsidRPr="00422DDD">
        <w:rPr>
          <w:bCs/>
          <w:sz w:val="16"/>
          <w:szCs w:val="16"/>
        </w:rPr>
        <w:t>³ +1 si retranchée</w:t>
      </w:r>
    </w:p>
    <w:p w:rsidR="005B5444" w:rsidRDefault="00B71052" w:rsidP="005B5444">
      <w:pPr>
        <w:rPr>
          <w:bCs/>
        </w:rPr>
      </w:pPr>
      <w:r w:rsidRPr="00422DDD">
        <w:rPr>
          <w:b/>
          <w:bCs/>
          <w:highlight w:val="yellow"/>
        </w:rPr>
        <w:t>M</w:t>
      </w:r>
      <w:r w:rsidR="00F231EA" w:rsidRPr="00422DDD">
        <w:rPr>
          <w:b/>
          <w:bCs/>
          <w:highlight w:val="yellow"/>
        </w:rPr>
        <w:t>-ouvement</w:t>
      </w:r>
      <w:r w:rsidRPr="00422DDD">
        <w:rPr>
          <w:bCs/>
        </w:rPr>
        <w:t xml:space="preserve"> : l’unité </w:t>
      </w:r>
      <w:r w:rsidR="005B5444">
        <w:rPr>
          <w:bCs/>
        </w:rPr>
        <w:t>change de zone.</w:t>
      </w:r>
      <w:r w:rsidRPr="00422DDD">
        <w:rPr>
          <w:bCs/>
        </w:rPr>
        <w:t> </w:t>
      </w:r>
    </w:p>
    <w:p w:rsidR="005B5444" w:rsidRPr="00422DDD" w:rsidRDefault="005B5444" w:rsidP="005B5444">
      <w:pPr>
        <w:rPr>
          <w:bCs/>
        </w:rPr>
      </w:pPr>
      <w:r w:rsidRPr="00422DDD">
        <w:rPr>
          <w:bCs/>
        </w:rPr>
        <w:t>Les unités agissant sous les ordres d’un PNJ interprètent les ordres selon les règles suivantes :</w:t>
      </w:r>
    </w:p>
    <w:p w:rsidR="005C7E18" w:rsidRPr="00422DDD" w:rsidRDefault="005C7E18" w:rsidP="00CF0D93">
      <w:pPr>
        <w:numPr>
          <w:ilvl w:val="0"/>
          <w:numId w:val="15"/>
        </w:numPr>
        <w:ind w:left="1080"/>
        <w:rPr>
          <w:bCs/>
        </w:rPr>
      </w:pPr>
      <w:r w:rsidRPr="00422DDD">
        <w:rPr>
          <w:bCs/>
        </w:rPr>
        <w:t xml:space="preserve">Vers sa ligne de réserve si </w:t>
      </w:r>
      <w:r w:rsidR="00EA33FE" w:rsidRPr="00422DDD">
        <w:rPr>
          <w:bCs/>
        </w:rPr>
        <w:t xml:space="preserve">elle est </w:t>
      </w:r>
      <w:r w:rsidRPr="00422DDD">
        <w:rPr>
          <w:bCs/>
        </w:rPr>
        <w:t>occupée par des ennemis non engagés.</w:t>
      </w:r>
    </w:p>
    <w:p w:rsidR="00B71052" w:rsidRPr="00422DDD" w:rsidRDefault="005C7E18" w:rsidP="00CF0D93">
      <w:pPr>
        <w:numPr>
          <w:ilvl w:val="0"/>
          <w:numId w:val="15"/>
        </w:numPr>
        <w:ind w:left="1080"/>
        <w:rPr>
          <w:bCs/>
        </w:rPr>
      </w:pPr>
      <w:r w:rsidRPr="00422DDD">
        <w:rPr>
          <w:bCs/>
        </w:rPr>
        <w:t xml:space="preserve">Vers </w:t>
      </w:r>
      <w:r w:rsidR="00C12E5B" w:rsidRPr="00422DDD">
        <w:rPr>
          <w:bCs/>
        </w:rPr>
        <w:t xml:space="preserve">la zone à prendre (selon </w:t>
      </w:r>
      <w:r w:rsidRPr="00422DDD">
        <w:rPr>
          <w:bCs/>
        </w:rPr>
        <w:t>objectifs de cette armée</w:t>
      </w:r>
      <w:r w:rsidR="00C12E5B" w:rsidRPr="00422DDD">
        <w:rPr>
          <w:bCs/>
        </w:rPr>
        <w:t>).</w:t>
      </w:r>
    </w:p>
    <w:p w:rsidR="005C7E18" w:rsidRPr="00422DDD" w:rsidRDefault="005C7E18" w:rsidP="00CF0D93">
      <w:pPr>
        <w:numPr>
          <w:ilvl w:val="0"/>
          <w:numId w:val="15"/>
        </w:numPr>
        <w:ind w:left="1080"/>
        <w:rPr>
          <w:bCs/>
        </w:rPr>
      </w:pPr>
      <w:r w:rsidRPr="00422DDD">
        <w:rPr>
          <w:bCs/>
        </w:rPr>
        <w:lastRenderedPageBreak/>
        <w:t>Vers la zone de réserve ennemie.</w:t>
      </w:r>
    </w:p>
    <w:p w:rsidR="00B71052" w:rsidRPr="00422DDD" w:rsidRDefault="00B71052" w:rsidP="00CF0D93">
      <w:pPr>
        <w:numPr>
          <w:ilvl w:val="0"/>
          <w:numId w:val="15"/>
        </w:numPr>
        <w:ind w:left="1080"/>
        <w:rPr>
          <w:bCs/>
        </w:rPr>
      </w:pPr>
      <w:r w:rsidRPr="00422DDD">
        <w:rPr>
          <w:bCs/>
        </w:rPr>
        <w:t xml:space="preserve">Vers la zone </w:t>
      </w:r>
      <w:r w:rsidR="00BB3F51" w:rsidRPr="00422DDD">
        <w:rPr>
          <w:bCs/>
        </w:rPr>
        <w:t xml:space="preserve">ennemie </w:t>
      </w:r>
      <w:r w:rsidRPr="00422DDD">
        <w:rPr>
          <w:bCs/>
        </w:rPr>
        <w:t xml:space="preserve">la moins occupée </w:t>
      </w:r>
      <w:r w:rsidR="00BB3F51" w:rsidRPr="00422DDD">
        <w:rPr>
          <w:bCs/>
        </w:rPr>
        <w:t xml:space="preserve">par </w:t>
      </w:r>
      <w:r w:rsidR="009E3176" w:rsidRPr="00422DDD">
        <w:rPr>
          <w:bCs/>
        </w:rPr>
        <w:t>d</w:t>
      </w:r>
      <w:r w:rsidR="00BB3F51" w:rsidRPr="00422DDD">
        <w:rPr>
          <w:bCs/>
        </w:rPr>
        <w:t>es troupes ennemies</w:t>
      </w:r>
      <w:r w:rsidRPr="00422DDD">
        <w:rPr>
          <w:bCs/>
        </w:rPr>
        <w:t>.</w:t>
      </w:r>
    </w:p>
    <w:p w:rsidR="00B71052" w:rsidRPr="00422DDD" w:rsidRDefault="00B71052" w:rsidP="00CF0D93">
      <w:pPr>
        <w:numPr>
          <w:ilvl w:val="0"/>
          <w:numId w:val="15"/>
        </w:numPr>
        <w:ind w:left="1080"/>
        <w:rPr>
          <w:bCs/>
        </w:rPr>
      </w:pPr>
      <w:r w:rsidRPr="00422DDD">
        <w:rPr>
          <w:bCs/>
        </w:rPr>
        <w:t xml:space="preserve">Vers la zone </w:t>
      </w:r>
      <w:r w:rsidR="00BB3F51" w:rsidRPr="00422DDD">
        <w:rPr>
          <w:bCs/>
        </w:rPr>
        <w:t xml:space="preserve">amie </w:t>
      </w:r>
      <w:r w:rsidRPr="00422DDD">
        <w:rPr>
          <w:bCs/>
        </w:rPr>
        <w:t>la moins occupée</w:t>
      </w:r>
      <w:r w:rsidR="00BB3F51" w:rsidRPr="00422DDD">
        <w:rPr>
          <w:bCs/>
        </w:rPr>
        <w:t xml:space="preserve"> par </w:t>
      </w:r>
      <w:r w:rsidR="009E3176" w:rsidRPr="00422DDD">
        <w:rPr>
          <w:bCs/>
        </w:rPr>
        <w:t>des troupes amies</w:t>
      </w:r>
      <w:r w:rsidRPr="00422DDD">
        <w:rPr>
          <w:bCs/>
        </w:rPr>
        <w:t>.</w:t>
      </w:r>
    </w:p>
    <w:p w:rsidR="002C3941" w:rsidRPr="002C3941" w:rsidRDefault="002C3941" w:rsidP="002C3941">
      <w:r>
        <w:t>D’autre part :</w:t>
      </w:r>
    </w:p>
    <w:p w:rsidR="00270991" w:rsidRPr="00422DDD" w:rsidRDefault="009E3176" w:rsidP="002C3941">
      <w:pPr>
        <w:pStyle w:val="Paragraphedeliste"/>
        <w:numPr>
          <w:ilvl w:val="0"/>
          <w:numId w:val="8"/>
        </w:numPr>
      </w:pPr>
      <w:r w:rsidRPr="002C3941">
        <w:rPr>
          <w:bCs/>
        </w:rPr>
        <w:t xml:space="preserve">Une unité </w:t>
      </w:r>
      <w:r w:rsidR="00C9487E" w:rsidRPr="002C3941">
        <w:rPr>
          <w:bCs/>
        </w:rPr>
        <w:t xml:space="preserve">P </w:t>
      </w:r>
      <w:r w:rsidR="00270991" w:rsidRPr="002C3941">
        <w:rPr>
          <w:bCs/>
        </w:rPr>
        <w:t xml:space="preserve">non-engagée </w:t>
      </w:r>
      <w:r w:rsidRPr="002C3941">
        <w:rPr>
          <w:bCs/>
        </w:rPr>
        <w:t xml:space="preserve">ne peut quitter une zone occupée par des ennemis </w:t>
      </w:r>
      <w:r w:rsidR="00270991" w:rsidRPr="002C3941">
        <w:rPr>
          <w:bCs/>
        </w:rPr>
        <w:t xml:space="preserve">non engagés </w:t>
      </w:r>
      <w:r w:rsidR="00C9487E" w:rsidRPr="002C3941">
        <w:rPr>
          <w:bCs/>
        </w:rPr>
        <w:t xml:space="preserve">que </w:t>
      </w:r>
      <w:r w:rsidRPr="002C3941">
        <w:rPr>
          <w:bCs/>
        </w:rPr>
        <w:t xml:space="preserve">si </w:t>
      </w:r>
      <w:r w:rsidR="008D32F7" w:rsidRPr="002C3941">
        <w:rPr>
          <w:bCs/>
        </w:rPr>
        <w:t xml:space="preserve">le rapport </w:t>
      </w:r>
      <w:r w:rsidR="00270991" w:rsidRPr="002C3941">
        <w:rPr>
          <w:bCs/>
        </w:rPr>
        <w:t xml:space="preserve">des NCV entre </w:t>
      </w:r>
      <w:r w:rsidR="005C7E18" w:rsidRPr="002C3941">
        <w:rPr>
          <w:bCs/>
        </w:rPr>
        <w:t xml:space="preserve">cette unité </w:t>
      </w:r>
      <w:r w:rsidR="00270991" w:rsidRPr="002C3941">
        <w:rPr>
          <w:bCs/>
        </w:rPr>
        <w:t xml:space="preserve">et </w:t>
      </w:r>
      <w:r w:rsidR="002C3941" w:rsidRPr="002C3941">
        <w:rPr>
          <w:bCs/>
        </w:rPr>
        <w:t>c</w:t>
      </w:r>
      <w:r w:rsidR="00270991" w:rsidRPr="002C3941">
        <w:rPr>
          <w:bCs/>
        </w:rPr>
        <w:t xml:space="preserve">es </w:t>
      </w:r>
      <w:r w:rsidR="005C7E18" w:rsidRPr="002C3941">
        <w:rPr>
          <w:bCs/>
        </w:rPr>
        <w:t>ennemi</w:t>
      </w:r>
      <w:r w:rsidR="00270991" w:rsidRPr="002C3941">
        <w:rPr>
          <w:bCs/>
        </w:rPr>
        <w:t xml:space="preserve">s est </w:t>
      </w:r>
      <w:r w:rsidR="005C7E18" w:rsidRPr="002C3941">
        <w:rPr>
          <w:bCs/>
        </w:rPr>
        <w:t>&gt;</w:t>
      </w:r>
      <w:r w:rsidR="008D32F7" w:rsidRPr="002C3941">
        <w:rPr>
          <w:bCs/>
        </w:rPr>
        <w:t>2-1</w:t>
      </w:r>
      <w:r w:rsidR="003A444F" w:rsidRPr="002C3941">
        <w:rPr>
          <w:bCs/>
        </w:rPr>
        <w:t xml:space="preserve"> et qu’elle ne laisse pas la zone vide derrière elle</w:t>
      </w:r>
      <w:r w:rsidR="008D32F7" w:rsidRPr="002C3941">
        <w:rPr>
          <w:bCs/>
        </w:rPr>
        <w:t>.</w:t>
      </w:r>
      <w:r w:rsidR="00A9401C" w:rsidRPr="002C3941">
        <w:rPr>
          <w:bCs/>
        </w:rPr>
        <w:t xml:space="preserve"> </w:t>
      </w:r>
    </w:p>
    <w:p w:rsidR="00270991" w:rsidRPr="00422DDD" w:rsidRDefault="008D32F7" w:rsidP="00CF0D93">
      <w:pPr>
        <w:numPr>
          <w:ilvl w:val="0"/>
          <w:numId w:val="8"/>
        </w:numPr>
      </w:pPr>
      <w:r w:rsidRPr="00422DDD">
        <w:t>Si une unité achève son mouvement dans une zone occupée par des ennemis, il y aura combat.</w:t>
      </w:r>
      <w:r w:rsidR="00B655F3" w:rsidRPr="00422DDD">
        <w:t xml:space="preserve"> </w:t>
      </w:r>
    </w:p>
    <w:p w:rsidR="007D0667" w:rsidRPr="00422DDD" w:rsidRDefault="00B655F3" w:rsidP="00CF0D93">
      <w:pPr>
        <w:numPr>
          <w:ilvl w:val="0"/>
          <w:numId w:val="8"/>
        </w:numPr>
      </w:pPr>
      <w:r w:rsidRPr="00422DDD">
        <w:t>Une unité peut charger dans sa propre zone.</w:t>
      </w:r>
      <w:r w:rsidR="007D0667" w:rsidRPr="00422DDD">
        <w:t xml:space="preserve"> </w:t>
      </w:r>
    </w:p>
    <w:p w:rsidR="002C3941" w:rsidRDefault="00B71052" w:rsidP="00E5502A">
      <w:pPr>
        <w:rPr>
          <w:bCs/>
        </w:rPr>
      </w:pPr>
      <w:r w:rsidRPr="00422DDD">
        <w:rPr>
          <w:b/>
          <w:bCs/>
          <w:highlight w:val="yellow"/>
        </w:rPr>
        <w:t>C</w:t>
      </w:r>
      <w:r w:rsidR="00F231EA" w:rsidRPr="00422DDD">
        <w:rPr>
          <w:b/>
          <w:bCs/>
          <w:highlight w:val="yellow"/>
        </w:rPr>
        <w:t>-harge</w:t>
      </w:r>
      <w:r w:rsidRPr="00422DDD">
        <w:rPr>
          <w:bCs/>
        </w:rPr>
        <w:t xml:space="preserve"> : l’unité </w:t>
      </w:r>
      <w:r w:rsidR="005B5444">
        <w:rPr>
          <w:bCs/>
        </w:rPr>
        <w:t xml:space="preserve">peut </w:t>
      </w:r>
      <w:r w:rsidR="002C3941">
        <w:rPr>
          <w:bCs/>
        </w:rPr>
        <w:t>charge</w:t>
      </w:r>
      <w:r w:rsidR="005B5444">
        <w:rPr>
          <w:bCs/>
        </w:rPr>
        <w:t>r</w:t>
      </w:r>
      <w:r w:rsidR="002C3941">
        <w:rPr>
          <w:bCs/>
        </w:rPr>
        <w:t xml:space="preserve"> avec </w:t>
      </w:r>
      <w:r w:rsidRPr="00422DDD">
        <w:rPr>
          <w:bCs/>
        </w:rPr>
        <w:t xml:space="preserve">un </w:t>
      </w:r>
      <w:r w:rsidR="00702368" w:rsidRPr="00422DDD">
        <w:rPr>
          <w:b/>
          <w:bCs/>
        </w:rPr>
        <w:t>D10 &lt;=</w:t>
      </w:r>
      <w:r w:rsidRPr="00422DDD">
        <w:rPr>
          <w:b/>
          <w:bCs/>
        </w:rPr>
        <w:t xml:space="preserve"> Moral</w:t>
      </w:r>
      <w:r w:rsidR="00BC2EAA" w:rsidRPr="00422DDD">
        <w:rPr>
          <w:bCs/>
        </w:rPr>
        <w:t xml:space="preserve"> </w:t>
      </w:r>
      <w:r w:rsidR="004C7E70">
        <w:rPr>
          <w:bCs/>
        </w:rPr>
        <w:t>(</w:t>
      </w:r>
      <w:r w:rsidR="005B17FF" w:rsidRPr="00422DDD">
        <w:rPr>
          <w:bCs/>
        </w:rPr>
        <w:t>-1 si retranchée</w:t>
      </w:r>
      <w:r w:rsidR="004C7E70">
        <w:rPr>
          <w:bCs/>
        </w:rPr>
        <w:t>)</w:t>
      </w:r>
      <w:r w:rsidR="00EA33FE" w:rsidRPr="00422DDD">
        <w:rPr>
          <w:bCs/>
        </w:rPr>
        <w:t xml:space="preserve">. </w:t>
      </w:r>
    </w:p>
    <w:p w:rsidR="002C3941" w:rsidRDefault="00157336" w:rsidP="002C3941">
      <w:pPr>
        <w:pStyle w:val="Paragraphedeliste"/>
        <w:numPr>
          <w:ilvl w:val="0"/>
          <w:numId w:val="8"/>
        </w:numPr>
        <w:rPr>
          <w:bCs/>
        </w:rPr>
      </w:pPr>
      <w:r w:rsidRPr="002C3941">
        <w:rPr>
          <w:bCs/>
        </w:rPr>
        <w:t xml:space="preserve">Une unité qui réussit </w:t>
      </w:r>
      <w:r w:rsidR="00270991" w:rsidRPr="002C3941">
        <w:rPr>
          <w:bCs/>
        </w:rPr>
        <w:t xml:space="preserve">sa charge </w:t>
      </w:r>
      <w:r w:rsidR="00771CFD" w:rsidRPr="002C3941">
        <w:rPr>
          <w:bCs/>
        </w:rPr>
        <w:t xml:space="preserve">aura </w:t>
      </w:r>
      <w:r w:rsidR="0013108C" w:rsidRPr="002C3941">
        <w:rPr>
          <w:bCs/>
        </w:rPr>
        <w:t>sa VO augment</w:t>
      </w:r>
      <w:r w:rsidR="00771CFD" w:rsidRPr="002C3941">
        <w:rPr>
          <w:bCs/>
        </w:rPr>
        <w:t>é</w:t>
      </w:r>
      <w:r w:rsidR="0013108C" w:rsidRPr="002C3941">
        <w:rPr>
          <w:bCs/>
        </w:rPr>
        <w:t>e</w:t>
      </w:r>
      <w:r w:rsidR="00452EE7" w:rsidRPr="002C3941">
        <w:rPr>
          <w:bCs/>
        </w:rPr>
        <w:t xml:space="preserve"> pour le combat qui suit</w:t>
      </w:r>
      <w:r w:rsidR="0013108C" w:rsidRPr="002C3941">
        <w:rPr>
          <w:bCs/>
        </w:rPr>
        <w:t xml:space="preserve">. </w:t>
      </w:r>
    </w:p>
    <w:p w:rsidR="002C3941" w:rsidRDefault="00157336" w:rsidP="002C3941">
      <w:pPr>
        <w:pStyle w:val="Paragraphedeliste"/>
        <w:numPr>
          <w:ilvl w:val="0"/>
          <w:numId w:val="8"/>
        </w:numPr>
        <w:rPr>
          <w:bCs/>
        </w:rPr>
      </w:pPr>
      <w:r w:rsidRPr="002C3941">
        <w:rPr>
          <w:bCs/>
        </w:rPr>
        <w:t xml:space="preserve">Après la </w:t>
      </w:r>
      <w:r w:rsidR="00BC2EAA" w:rsidRPr="002C3941">
        <w:rPr>
          <w:bCs/>
        </w:rPr>
        <w:t>charge</w:t>
      </w:r>
      <w:r w:rsidRPr="002C3941">
        <w:rPr>
          <w:bCs/>
        </w:rPr>
        <w:t xml:space="preserve">, </w:t>
      </w:r>
      <w:r w:rsidR="00702368" w:rsidRPr="002C3941">
        <w:rPr>
          <w:bCs/>
        </w:rPr>
        <w:t xml:space="preserve">une unité </w:t>
      </w:r>
      <w:r w:rsidR="00BC2EAA" w:rsidRPr="002C3941">
        <w:rPr>
          <w:bCs/>
        </w:rPr>
        <w:t>a</w:t>
      </w:r>
      <w:r w:rsidRPr="002C3941">
        <w:rPr>
          <w:bCs/>
        </w:rPr>
        <w:t xml:space="preserve"> </w:t>
      </w:r>
      <w:r w:rsidRPr="002C3941">
        <w:rPr>
          <w:b/>
          <w:bCs/>
        </w:rPr>
        <w:t>VO</w:t>
      </w:r>
      <w:r w:rsidR="00EA33FE" w:rsidRPr="002C3941">
        <w:rPr>
          <w:b/>
          <w:bCs/>
        </w:rPr>
        <w:t>-</w:t>
      </w:r>
      <w:r w:rsidR="002C3941">
        <w:rPr>
          <w:b/>
          <w:bCs/>
        </w:rPr>
        <w:t>2</w:t>
      </w:r>
      <w:r w:rsidR="00D24A99" w:rsidRPr="002C3941">
        <w:rPr>
          <w:bCs/>
        </w:rPr>
        <w:t xml:space="preserve"> si C et </w:t>
      </w:r>
      <w:r w:rsidR="00270991" w:rsidRPr="002C3941">
        <w:rPr>
          <w:b/>
          <w:bCs/>
        </w:rPr>
        <w:t>VO</w:t>
      </w:r>
      <w:r w:rsidR="002C3941">
        <w:rPr>
          <w:b/>
          <w:bCs/>
        </w:rPr>
        <w:t>-2</w:t>
      </w:r>
      <w:r w:rsidR="00EA33FE" w:rsidRPr="002C3941">
        <w:rPr>
          <w:b/>
          <w:bCs/>
        </w:rPr>
        <w:t xml:space="preserve"> &amp; </w:t>
      </w:r>
      <w:r w:rsidR="00270991" w:rsidRPr="002C3941">
        <w:rPr>
          <w:b/>
          <w:bCs/>
        </w:rPr>
        <w:t>VD</w:t>
      </w:r>
      <w:r w:rsidR="00D24A99" w:rsidRPr="002C3941">
        <w:rPr>
          <w:b/>
          <w:bCs/>
        </w:rPr>
        <w:t>-</w:t>
      </w:r>
      <w:r w:rsidR="002C3941">
        <w:rPr>
          <w:b/>
          <w:bCs/>
        </w:rPr>
        <w:t>2</w:t>
      </w:r>
      <w:r w:rsidR="00D24A99" w:rsidRPr="002C3941">
        <w:rPr>
          <w:bCs/>
        </w:rPr>
        <w:t xml:space="preserve"> si unité P</w:t>
      </w:r>
      <w:r w:rsidR="00BC2EAA" w:rsidRPr="002C3941">
        <w:rPr>
          <w:bCs/>
        </w:rPr>
        <w:t>.</w:t>
      </w:r>
      <w:r w:rsidR="00E5389A" w:rsidRPr="002C3941">
        <w:rPr>
          <w:bCs/>
        </w:rPr>
        <w:t xml:space="preserve"> </w:t>
      </w:r>
    </w:p>
    <w:p w:rsidR="002C3941" w:rsidRDefault="00E5502A" w:rsidP="008D32F7">
      <w:pPr>
        <w:pStyle w:val="Paragraphedeliste"/>
        <w:numPr>
          <w:ilvl w:val="0"/>
          <w:numId w:val="8"/>
        </w:numPr>
        <w:rPr>
          <w:bCs/>
        </w:rPr>
      </w:pPr>
      <w:r w:rsidRPr="002C3941">
        <w:rPr>
          <w:bCs/>
        </w:rPr>
        <w:t>Une unité qui annonce une charge est considérée comme chargeant même si elle rate le test.</w:t>
      </w:r>
    </w:p>
    <w:p w:rsidR="00B71052" w:rsidRDefault="00E5389A" w:rsidP="008D32F7">
      <w:pPr>
        <w:pStyle w:val="Paragraphedeliste"/>
        <w:numPr>
          <w:ilvl w:val="0"/>
          <w:numId w:val="8"/>
        </w:numPr>
        <w:rPr>
          <w:bCs/>
        </w:rPr>
      </w:pPr>
      <w:r w:rsidRPr="002C3941">
        <w:rPr>
          <w:bCs/>
        </w:rPr>
        <w:t xml:space="preserve">Une unité </w:t>
      </w:r>
      <w:r w:rsidR="002C3941">
        <w:rPr>
          <w:bCs/>
        </w:rPr>
        <w:t xml:space="preserve">effectivement </w:t>
      </w:r>
      <w:r w:rsidRPr="002C3941">
        <w:rPr>
          <w:bCs/>
        </w:rPr>
        <w:t xml:space="preserve">chargée doit </w:t>
      </w:r>
      <w:r w:rsidRPr="005B5444">
        <w:rPr>
          <w:b/>
          <w:bCs/>
        </w:rPr>
        <w:t xml:space="preserve">tester </w:t>
      </w:r>
      <w:r w:rsidR="00270991" w:rsidRPr="005B5444">
        <w:rPr>
          <w:b/>
          <w:bCs/>
        </w:rPr>
        <w:t xml:space="preserve">son moral </w:t>
      </w:r>
      <w:r w:rsidR="002C3941" w:rsidRPr="005B5444">
        <w:rPr>
          <w:b/>
          <w:bCs/>
        </w:rPr>
        <w:t>sur un D10</w:t>
      </w:r>
      <w:r w:rsidR="002C3941">
        <w:rPr>
          <w:bCs/>
        </w:rPr>
        <w:t xml:space="preserve"> </w:t>
      </w:r>
      <w:r w:rsidR="003A444F" w:rsidRPr="002C3941">
        <w:rPr>
          <w:bCs/>
        </w:rPr>
        <w:t>+2 si retranchée +4 si dans position/fortification</w:t>
      </w:r>
      <w:r w:rsidR="00270991" w:rsidRPr="002C3941">
        <w:rPr>
          <w:bCs/>
        </w:rPr>
        <w:t xml:space="preserve">. </w:t>
      </w:r>
      <w:r w:rsidR="003A444F" w:rsidRPr="002C3941">
        <w:rPr>
          <w:bCs/>
        </w:rPr>
        <w:t>E</w:t>
      </w:r>
      <w:r w:rsidRPr="002C3941">
        <w:rPr>
          <w:bCs/>
        </w:rPr>
        <w:t xml:space="preserve">n cas d’échec elle a </w:t>
      </w:r>
      <w:r w:rsidR="005B5444">
        <w:rPr>
          <w:bCs/>
        </w:rPr>
        <w:t xml:space="preserve">M-1 et </w:t>
      </w:r>
      <w:r w:rsidRPr="002C3941">
        <w:rPr>
          <w:bCs/>
        </w:rPr>
        <w:t>VD-</w:t>
      </w:r>
      <w:r w:rsidR="005B5444">
        <w:rPr>
          <w:bCs/>
        </w:rPr>
        <w:t>2</w:t>
      </w:r>
      <w:r w:rsidRPr="002C3941">
        <w:rPr>
          <w:bCs/>
        </w:rPr>
        <w:t>.</w:t>
      </w:r>
      <w:r w:rsidR="005B5444">
        <w:rPr>
          <w:bCs/>
        </w:rPr>
        <w:t xml:space="preserve"> Un test par charge.</w:t>
      </w:r>
    </w:p>
    <w:p w:rsidR="004C7E70" w:rsidRPr="002C3941" w:rsidRDefault="004C7E70" w:rsidP="004C7E70">
      <w:pPr>
        <w:pStyle w:val="ex"/>
      </w:pPr>
      <w:r>
        <w:t xml:space="preserve">Exemple : … deux unités de Barbares (M=7)  ont reçu l’ordre de charger les Miliciens dans la plaine (ordre MC-Miliciens). Les deux tests (D10=2,3) permettent aux Barbares d’atteindre leurs cibles. </w:t>
      </w:r>
    </w:p>
    <w:p w:rsidR="00D76443" w:rsidRPr="00422DDD" w:rsidRDefault="00B71052" w:rsidP="008D32F7">
      <w:pPr>
        <w:rPr>
          <w:bCs/>
        </w:rPr>
      </w:pPr>
      <w:r w:rsidRPr="00422DDD">
        <w:rPr>
          <w:b/>
          <w:bCs/>
          <w:highlight w:val="yellow"/>
        </w:rPr>
        <w:t>T</w:t>
      </w:r>
      <w:r w:rsidR="00F231EA" w:rsidRPr="00422DDD">
        <w:rPr>
          <w:b/>
          <w:bCs/>
          <w:highlight w:val="yellow"/>
        </w:rPr>
        <w:t>-ir</w:t>
      </w:r>
      <w:r w:rsidRPr="00422DDD">
        <w:rPr>
          <w:bCs/>
        </w:rPr>
        <w:t> :</w:t>
      </w:r>
      <w:r w:rsidR="00D76443" w:rsidRPr="00422DDD">
        <w:rPr>
          <w:bCs/>
        </w:rPr>
        <w:t xml:space="preserve"> l’unité </w:t>
      </w:r>
      <w:r w:rsidR="00E5502A" w:rsidRPr="00422DDD">
        <w:rPr>
          <w:bCs/>
        </w:rPr>
        <w:t>tire</w:t>
      </w:r>
      <w:r w:rsidR="00C9487E" w:rsidRPr="00422DDD">
        <w:rPr>
          <w:bCs/>
        </w:rPr>
        <w:t xml:space="preserve"> sur </w:t>
      </w:r>
      <w:r w:rsidR="00D42700" w:rsidRPr="00422DDD">
        <w:rPr>
          <w:bCs/>
        </w:rPr>
        <w:t>une cible à portée</w:t>
      </w:r>
      <w:r w:rsidR="00B655F3" w:rsidRPr="00422DDD">
        <w:rPr>
          <w:bCs/>
        </w:rPr>
        <w:t xml:space="preserve">. </w:t>
      </w:r>
    </w:p>
    <w:p w:rsidR="00D76443" w:rsidRDefault="00B655F3" w:rsidP="00CF0D93">
      <w:pPr>
        <w:numPr>
          <w:ilvl w:val="0"/>
          <w:numId w:val="8"/>
        </w:numPr>
        <w:rPr>
          <w:bCs/>
        </w:rPr>
      </w:pPr>
      <w:r w:rsidRPr="00422DDD">
        <w:rPr>
          <w:bCs/>
        </w:rPr>
        <w:t xml:space="preserve">Si </w:t>
      </w:r>
      <w:r w:rsidR="005B5444">
        <w:rPr>
          <w:bCs/>
        </w:rPr>
        <w:t xml:space="preserve">la </w:t>
      </w:r>
      <w:r w:rsidRPr="00422DDD">
        <w:rPr>
          <w:bCs/>
        </w:rPr>
        <w:t xml:space="preserve">cible </w:t>
      </w:r>
      <w:r w:rsidR="00D76443" w:rsidRPr="00422DDD">
        <w:rPr>
          <w:bCs/>
        </w:rPr>
        <w:t xml:space="preserve">n’est </w:t>
      </w:r>
      <w:r w:rsidR="005B5444">
        <w:rPr>
          <w:bCs/>
        </w:rPr>
        <w:t xml:space="preserve">plus </w:t>
      </w:r>
      <w:r w:rsidRPr="00422DDD">
        <w:rPr>
          <w:bCs/>
        </w:rPr>
        <w:t xml:space="preserve">à portée </w:t>
      </w:r>
      <w:r w:rsidR="005B5444">
        <w:rPr>
          <w:bCs/>
        </w:rPr>
        <w:t xml:space="preserve">après les mouvements </w:t>
      </w:r>
      <w:r w:rsidRPr="00422DDD">
        <w:rPr>
          <w:bCs/>
        </w:rPr>
        <w:t xml:space="preserve">et </w:t>
      </w:r>
      <w:r w:rsidR="00D76443" w:rsidRPr="00422DDD">
        <w:rPr>
          <w:bCs/>
        </w:rPr>
        <w:t xml:space="preserve">l’unité </w:t>
      </w:r>
      <w:r w:rsidR="005B5444">
        <w:rPr>
          <w:bCs/>
        </w:rPr>
        <w:t xml:space="preserve">de tir </w:t>
      </w:r>
      <w:r w:rsidR="00D76443" w:rsidRPr="00422DDD">
        <w:rPr>
          <w:bCs/>
        </w:rPr>
        <w:t xml:space="preserve">n’est pas </w:t>
      </w:r>
      <w:r w:rsidRPr="00422DDD">
        <w:rPr>
          <w:bCs/>
        </w:rPr>
        <w:t xml:space="preserve">retranchée, elle </w:t>
      </w:r>
      <w:r w:rsidR="006A1CA7" w:rsidRPr="00422DDD">
        <w:rPr>
          <w:bCs/>
        </w:rPr>
        <w:t xml:space="preserve">se déplace </w:t>
      </w:r>
      <w:r w:rsidRPr="005B5444">
        <w:rPr>
          <w:b/>
          <w:bCs/>
        </w:rPr>
        <w:t>latéralement</w:t>
      </w:r>
      <w:r w:rsidRPr="00422DDD">
        <w:rPr>
          <w:bCs/>
        </w:rPr>
        <w:t xml:space="preserve"> si cela la place </w:t>
      </w:r>
      <w:r w:rsidR="006A1CA7" w:rsidRPr="00422DDD">
        <w:rPr>
          <w:bCs/>
        </w:rPr>
        <w:t xml:space="preserve">à portée </w:t>
      </w:r>
      <w:r w:rsidR="005B5444">
        <w:rPr>
          <w:bCs/>
        </w:rPr>
        <w:t xml:space="preserve">de sa cible </w:t>
      </w:r>
      <w:r w:rsidR="006A1CA7" w:rsidRPr="00422DDD">
        <w:rPr>
          <w:bCs/>
        </w:rPr>
        <w:t xml:space="preserve">sinon </w:t>
      </w:r>
      <w:r w:rsidR="00B71052" w:rsidRPr="00422DDD">
        <w:rPr>
          <w:bCs/>
        </w:rPr>
        <w:t>ne fait rien.</w:t>
      </w:r>
      <w:r w:rsidR="00157336" w:rsidRPr="00422DDD">
        <w:rPr>
          <w:bCs/>
        </w:rPr>
        <w:t xml:space="preserve"> </w:t>
      </w:r>
      <w:r w:rsidR="00A114AA" w:rsidRPr="00422DDD">
        <w:rPr>
          <w:bCs/>
        </w:rPr>
        <w:t>L</w:t>
      </w:r>
      <w:r w:rsidR="003A444F" w:rsidRPr="00422DDD">
        <w:rPr>
          <w:bCs/>
        </w:rPr>
        <w:t xml:space="preserve">a zone latérale </w:t>
      </w:r>
      <w:r w:rsidR="005B5444">
        <w:rPr>
          <w:bCs/>
        </w:rPr>
        <w:t xml:space="preserve">ne </w:t>
      </w:r>
      <w:r w:rsidR="00A114AA" w:rsidRPr="00422DDD">
        <w:rPr>
          <w:bCs/>
        </w:rPr>
        <w:t>d</w:t>
      </w:r>
      <w:r w:rsidR="003A444F" w:rsidRPr="00422DDD">
        <w:rPr>
          <w:bCs/>
        </w:rPr>
        <w:t xml:space="preserve">oit </w:t>
      </w:r>
      <w:r w:rsidR="005B5444">
        <w:rPr>
          <w:bCs/>
        </w:rPr>
        <w:t xml:space="preserve">pas </w:t>
      </w:r>
      <w:r w:rsidR="00A114AA" w:rsidRPr="00422DDD">
        <w:rPr>
          <w:bCs/>
        </w:rPr>
        <w:t xml:space="preserve">être </w:t>
      </w:r>
      <w:r w:rsidR="003A444F" w:rsidRPr="00422DDD">
        <w:rPr>
          <w:bCs/>
        </w:rPr>
        <w:t xml:space="preserve">occupée par des unités </w:t>
      </w:r>
      <w:r w:rsidR="005B5444">
        <w:rPr>
          <w:bCs/>
        </w:rPr>
        <w:t>ennemies non engagées</w:t>
      </w:r>
      <w:r w:rsidR="003A444F" w:rsidRPr="00422DDD">
        <w:rPr>
          <w:bCs/>
        </w:rPr>
        <w:t>.</w:t>
      </w:r>
    </w:p>
    <w:p w:rsidR="00D00543" w:rsidRDefault="005635B3" w:rsidP="00CF0D93">
      <w:pPr>
        <w:numPr>
          <w:ilvl w:val="0"/>
          <w:numId w:val="8"/>
        </w:numPr>
        <w:rPr>
          <w:bCs/>
        </w:rPr>
      </w:pPr>
      <w:r w:rsidRPr="00422DDD">
        <w:rPr>
          <w:noProof/>
          <w:lang w:eastAsia="fr-BE"/>
        </w:rPr>
        <w:drawing>
          <wp:anchor distT="0" distB="0" distL="114300" distR="114300" simplePos="0" relativeHeight="251645440" behindDoc="1" locked="0" layoutInCell="1" allowOverlap="1" wp14:anchorId="5531DAF6" wp14:editId="29B32F4E">
            <wp:simplePos x="0" y="0"/>
            <wp:positionH relativeFrom="column">
              <wp:posOffset>5713730</wp:posOffset>
            </wp:positionH>
            <wp:positionV relativeFrom="paragraph">
              <wp:posOffset>186055</wp:posOffset>
            </wp:positionV>
            <wp:extent cx="760095" cy="1914525"/>
            <wp:effectExtent l="0" t="0" r="1905" b="9525"/>
            <wp:wrapTight wrapText="bothSides">
              <wp:wrapPolygon edited="0">
                <wp:start x="0" y="0"/>
                <wp:lineTo x="0" y="21493"/>
                <wp:lineTo x="21113" y="21493"/>
                <wp:lineTo x="21113" y="0"/>
                <wp:lineTo x="0" y="0"/>
              </wp:wrapPolygon>
            </wp:wrapTight>
            <wp:docPr id="97" name="Picture 97" descr="HacheDeGu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acheDeGuer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009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0543">
        <w:rPr>
          <w:bCs/>
        </w:rPr>
        <w:t>Si aucune cible n’est précisée, l’unité tirera sur une unité ennemi rentrant dans la zone, à son choix.</w:t>
      </w:r>
    </w:p>
    <w:p w:rsidR="00D76443" w:rsidRPr="00422DDD" w:rsidRDefault="00157336" w:rsidP="00CF0D93">
      <w:pPr>
        <w:numPr>
          <w:ilvl w:val="0"/>
          <w:numId w:val="8"/>
        </w:numPr>
        <w:rPr>
          <w:bCs/>
        </w:rPr>
      </w:pPr>
      <w:r w:rsidRPr="00422DDD">
        <w:rPr>
          <w:bCs/>
        </w:rPr>
        <w:t xml:space="preserve">Les unités possédant un seul tir l’utiliseront automatiquement à leur premier engagement en </w:t>
      </w:r>
      <w:r w:rsidRPr="00422DDD">
        <w:rPr>
          <w:b/>
          <w:bCs/>
        </w:rPr>
        <w:t>mêlée</w:t>
      </w:r>
      <w:r w:rsidR="00F231EA" w:rsidRPr="00422DDD">
        <w:rPr>
          <w:bCs/>
        </w:rPr>
        <w:t>, inutile de l’indiquer</w:t>
      </w:r>
      <w:r w:rsidR="00CC3BE0" w:rsidRPr="00422DDD">
        <w:rPr>
          <w:bCs/>
        </w:rPr>
        <w:t xml:space="preserve"> (ce tir s’</w:t>
      </w:r>
      <w:r w:rsidR="005B5444" w:rsidRPr="00422DDD">
        <w:rPr>
          <w:bCs/>
        </w:rPr>
        <w:t>insérera</w:t>
      </w:r>
      <w:r w:rsidR="00CC3BE0" w:rsidRPr="00422DDD">
        <w:rPr>
          <w:bCs/>
        </w:rPr>
        <w:t xml:space="preserve"> juste avant l’attaque de mêlée et non pas pendant la phase de tir)</w:t>
      </w:r>
      <w:r w:rsidRPr="00422DDD">
        <w:rPr>
          <w:bCs/>
        </w:rPr>
        <w:t>.</w:t>
      </w:r>
      <w:r w:rsidR="00550EBF" w:rsidRPr="00422DDD">
        <w:rPr>
          <w:bCs/>
        </w:rPr>
        <w:t xml:space="preserve"> </w:t>
      </w:r>
    </w:p>
    <w:p w:rsidR="005B5444" w:rsidRDefault="00D76443" w:rsidP="00CF0D93">
      <w:pPr>
        <w:numPr>
          <w:ilvl w:val="0"/>
          <w:numId w:val="8"/>
        </w:numPr>
        <w:rPr>
          <w:bCs/>
        </w:rPr>
      </w:pPr>
      <w:r w:rsidRPr="00422DDD">
        <w:rPr>
          <w:b/>
          <w:bCs/>
        </w:rPr>
        <w:t>Choix de cible</w:t>
      </w:r>
      <w:r w:rsidR="00E5502A" w:rsidRPr="00422DDD">
        <w:rPr>
          <w:bCs/>
        </w:rPr>
        <w:t> </w:t>
      </w:r>
      <w:r w:rsidR="005B5444">
        <w:rPr>
          <w:bCs/>
        </w:rPr>
        <w:t xml:space="preserve">par le </w:t>
      </w:r>
      <w:r w:rsidRPr="00422DDD">
        <w:rPr>
          <w:bCs/>
        </w:rPr>
        <w:t xml:space="preserve">du Perso-chef, sinon </w:t>
      </w:r>
      <w:r w:rsidR="003A444F" w:rsidRPr="00422DDD">
        <w:rPr>
          <w:bCs/>
        </w:rPr>
        <w:t xml:space="preserve">dans l’ordre de </w:t>
      </w:r>
      <w:r w:rsidR="00550EBF" w:rsidRPr="00422DDD">
        <w:rPr>
          <w:bCs/>
        </w:rPr>
        <w:t>priorit</w:t>
      </w:r>
      <w:r w:rsidR="003A444F" w:rsidRPr="00422DDD">
        <w:rPr>
          <w:bCs/>
        </w:rPr>
        <w:t>é suivant</w:t>
      </w:r>
      <w:r w:rsidR="005B5444">
        <w:rPr>
          <w:bCs/>
        </w:rPr>
        <w:t> :</w:t>
      </w:r>
    </w:p>
    <w:p w:rsidR="005B5444" w:rsidRDefault="00550EBF" w:rsidP="005B5444">
      <w:pPr>
        <w:numPr>
          <w:ilvl w:val="1"/>
          <w:numId w:val="8"/>
        </w:numPr>
        <w:rPr>
          <w:bCs/>
        </w:rPr>
      </w:pPr>
      <w:r w:rsidRPr="00422DDD">
        <w:rPr>
          <w:bCs/>
        </w:rPr>
        <w:t xml:space="preserve">unités </w:t>
      </w:r>
      <w:r w:rsidR="00D76443" w:rsidRPr="00422DDD">
        <w:rPr>
          <w:bCs/>
        </w:rPr>
        <w:t xml:space="preserve">ennemies </w:t>
      </w:r>
      <w:r w:rsidRPr="00422DDD">
        <w:rPr>
          <w:bCs/>
        </w:rPr>
        <w:t>non-engagées</w:t>
      </w:r>
      <w:r w:rsidR="005B5444">
        <w:rPr>
          <w:bCs/>
        </w:rPr>
        <w:t xml:space="preserve"> puis celles engagées sinon</w:t>
      </w:r>
    </w:p>
    <w:p w:rsidR="005B5444" w:rsidRDefault="005B5444" w:rsidP="005B5444">
      <w:pPr>
        <w:numPr>
          <w:ilvl w:val="1"/>
          <w:numId w:val="8"/>
        </w:numPr>
        <w:rPr>
          <w:bCs/>
        </w:rPr>
      </w:pPr>
      <w:r>
        <w:rPr>
          <w:bCs/>
        </w:rPr>
        <w:t xml:space="preserve">départagez par </w:t>
      </w:r>
      <w:r w:rsidR="007A658A">
        <w:rPr>
          <w:bCs/>
        </w:rPr>
        <w:t>le</w:t>
      </w:r>
      <w:r w:rsidR="00550EBF" w:rsidRPr="00422DDD">
        <w:rPr>
          <w:bCs/>
        </w:rPr>
        <w:t xml:space="preserve"> </w:t>
      </w:r>
      <w:r w:rsidR="00550EBF" w:rsidRPr="007A658A">
        <w:rPr>
          <w:b/>
          <w:bCs/>
        </w:rPr>
        <w:t>NCV</w:t>
      </w:r>
      <w:r w:rsidR="00550EBF" w:rsidRPr="00422DDD">
        <w:rPr>
          <w:bCs/>
        </w:rPr>
        <w:t xml:space="preserve"> l</w:t>
      </w:r>
      <w:r w:rsidR="007A658A">
        <w:rPr>
          <w:bCs/>
        </w:rPr>
        <w:t>e plus élevé</w:t>
      </w:r>
      <w:r>
        <w:rPr>
          <w:bCs/>
        </w:rPr>
        <w:t>.</w:t>
      </w:r>
      <w:r w:rsidR="00550EBF" w:rsidRPr="00422DDD">
        <w:rPr>
          <w:bCs/>
        </w:rPr>
        <w:t xml:space="preserve"> </w:t>
      </w:r>
    </w:p>
    <w:p w:rsidR="00B71052" w:rsidRPr="00422DDD" w:rsidRDefault="005B5444" w:rsidP="005B5444">
      <w:pPr>
        <w:numPr>
          <w:ilvl w:val="1"/>
          <w:numId w:val="8"/>
        </w:numPr>
        <w:rPr>
          <w:bCs/>
        </w:rPr>
      </w:pPr>
      <w:r>
        <w:rPr>
          <w:bCs/>
        </w:rPr>
        <w:t xml:space="preserve">départagez </w:t>
      </w:r>
      <w:r w:rsidR="007A658A">
        <w:rPr>
          <w:bCs/>
        </w:rPr>
        <w:t xml:space="preserve">ensuite </w:t>
      </w:r>
      <w:r>
        <w:rPr>
          <w:bCs/>
        </w:rPr>
        <w:t xml:space="preserve">par </w:t>
      </w:r>
      <w:r w:rsidRPr="00422DDD">
        <w:rPr>
          <w:bCs/>
        </w:rPr>
        <w:t xml:space="preserve">la </w:t>
      </w:r>
      <w:r w:rsidR="00550EBF" w:rsidRPr="007A658A">
        <w:rPr>
          <w:b/>
          <w:bCs/>
        </w:rPr>
        <w:t>VO</w:t>
      </w:r>
      <w:r w:rsidR="00550EBF" w:rsidRPr="00422DDD">
        <w:rPr>
          <w:bCs/>
        </w:rPr>
        <w:t xml:space="preserve"> la plus </w:t>
      </w:r>
      <w:r w:rsidRPr="00422DDD">
        <w:rPr>
          <w:bCs/>
        </w:rPr>
        <w:t>élevée</w:t>
      </w:r>
      <w:r w:rsidR="00550EBF" w:rsidRPr="00422DDD">
        <w:rPr>
          <w:bCs/>
        </w:rPr>
        <w:t>.</w:t>
      </w:r>
    </w:p>
    <w:p w:rsidR="00157336" w:rsidRPr="00422DDD" w:rsidRDefault="00157336" w:rsidP="00157336">
      <w:pPr>
        <w:pStyle w:val="Titre3"/>
      </w:pPr>
      <w:bookmarkStart w:id="255" w:name="_Toc208477921"/>
      <w:r w:rsidRPr="00422DDD">
        <w:t>9.3.2 Magie</w:t>
      </w:r>
      <w:bookmarkEnd w:id="255"/>
      <w:r w:rsidRPr="00422DDD">
        <w:t xml:space="preserve"> </w:t>
      </w:r>
    </w:p>
    <w:p w:rsidR="00157336" w:rsidRPr="00422DDD" w:rsidRDefault="001A64D5" w:rsidP="00157336">
      <w:r w:rsidRPr="00422DDD">
        <w:t>Les effets de la magie dépenden</w:t>
      </w:r>
      <w:r w:rsidR="007A658A">
        <w:t>t des sorts et reliques utilisé</w:t>
      </w:r>
      <w:r w:rsidRPr="00422DDD">
        <w:t xml:space="preserve">s. Leur intégration dans la bataille </w:t>
      </w:r>
      <w:r w:rsidR="00E5502A" w:rsidRPr="00422DDD">
        <w:t>se fait selon le M</w:t>
      </w:r>
      <w:r w:rsidRPr="00422DDD">
        <w:t xml:space="preserve">dJ. L’effet sur les combattants </w:t>
      </w:r>
      <w:r w:rsidR="00241171" w:rsidRPr="00422DDD">
        <w:t xml:space="preserve">affecte </w:t>
      </w:r>
      <w:r w:rsidRPr="00422DDD">
        <w:t xml:space="preserve">le </w:t>
      </w:r>
      <w:r w:rsidRPr="007A658A">
        <w:rPr>
          <w:b/>
        </w:rPr>
        <w:t>moral</w:t>
      </w:r>
      <w:r w:rsidR="00A24B9D" w:rsidRPr="00422DDD">
        <w:t xml:space="preserve"> (sorts d’altération/restauration) et le </w:t>
      </w:r>
      <w:r w:rsidR="00A24B9D" w:rsidRPr="007A658A">
        <w:rPr>
          <w:b/>
        </w:rPr>
        <w:t>NCV</w:t>
      </w:r>
      <w:r w:rsidR="00A24B9D" w:rsidRPr="00422DDD">
        <w:t xml:space="preserve"> (sorts de restauration/destruction)</w:t>
      </w:r>
      <w:r w:rsidRPr="00422DDD">
        <w:t>.</w:t>
      </w:r>
    </w:p>
    <w:p w:rsidR="00BB3F51" w:rsidRPr="00422DDD" w:rsidRDefault="00BB3F51" w:rsidP="00BB3F51">
      <w:pPr>
        <w:pStyle w:val="Titre3"/>
      </w:pPr>
      <w:bookmarkStart w:id="256" w:name="_Toc208477922"/>
      <w:r w:rsidRPr="00422DDD">
        <w:t>9.3.</w:t>
      </w:r>
      <w:r w:rsidR="00C11F9A" w:rsidRPr="00422DDD">
        <w:t>3</w:t>
      </w:r>
      <w:r w:rsidRPr="00422DDD">
        <w:t xml:space="preserve"> Mouvements</w:t>
      </w:r>
      <w:bookmarkEnd w:id="256"/>
    </w:p>
    <w:p w:rsidR="007A658A" w:rsidRDefault="003A2AB2">
      <w:r w:rsidRPr="00422DDD">
        <w:t xml:space="preserve">Les mouvements sont exécutés </w:t>
      </w:r>
      <w:r w:rsidR="008D32F7" w:rsidRPr="00422DDD">
        <w:t>dans l’ordre suivant</w:t>
      </w:r>
      <w:r w:rsidRPr="00422DDD">
        <w:t>:</w:t>
      </w:r>
      <w:r w:rsidR="008D32F7" w:rsidRPr="00422DDD">
        <w:t xml:space="preserve"> </w:t>
      </w:r>
    </w:p>
    <w:p w:rsidR="007A658A" w:rsidRPr="007A658A" w:rsidRDefault="008D32F7" w:rsidP="007A658A">
      <w:pPr>
        <w:pStyle w:val="Paragraphedeliste"/>
        <w:numPr>
          <w:ilvl w:val="0"/>
          <w:numId w:val="8"/>
        </w:numPr>
      </w:pPr>
      <w:r w:rsidRPr="00422DDD">
        <w:t xml:space="preserve">les </w:t>
      </w:r>
      <w:r w:rsidRPr="007A658A">
        <w:rPr>
          <w:b/>
        </w:rPr>
        <w:t>C avant les P</w:t>
      </w:r>
    </w:p>
    <w:p w:rsidR="007A658A" w:rsidRDefault="008D32F7" w:rsidP="007A658A">
      <w:pPr>
        <w:pStyle w:val="Paragraphedeliste"/>
        <w:numPr>
          <w:ilvl w:val="0"/>
          <w:numId w:val="8"/>
        </w:numPr>
      </w:pPr>
      <w:r w:rsidRPr="00422DDD">
        <w:t xml:space="preserve">départagez </w:t>
      </w:r>
      <w:r w:rsidR="00647F6B" w:rsidRPr="00422DDD">
        <w:t xml:space="preserve">ensuite </w:t>
      </w:r>
      <w:r w:rsidRPr="00422DDD">
        <w:t xml:space="preserve">les </w:t>
      </w:r>
      <w:r w:rsidR="00E91774" w:rsidRPr="00422DDD">
        <w:t xml:space="preserve">unités </w:t>
      </w:r>
      <w:r w:rsidRPr="00422DDD">
        <w:t xml:space="preserve">selon </w:t>
      </w:r>
      <w:r w:rsidR="007A658A">
        <w:t xml:space="preserve">la plus importante </w:t>
      </w:r>
      <w:r w:rsidR="003A444F" w:rsidRPr="00422DDD">
        <w:t>VO</w:t>
      </w:r>
      <w:r w:rsidR="007A658A">
        <w:t>…</w:t>
      </w:r>
      <w:r w:rsidR="003A444F" w:rsidRPr="00422DDD">
        <w:t xml:space="preserve"> </w:t>
      </w:r>
    </w:p>
    <w:p w:rsidR="003A2AB2" w:rsidRDefault="007A658A" w:rsidP="007A658A">
      <w:pPr>
        <w:pStyle w:val="Paragraphedeliste"/>
        <w:numPr>
          <w:ilvl w:val="0"/>
          <w:numId w:val="8"/>
        </w:numPr>
      </w:pPr>
      <w:r>
        <w:t>…</w:t>
      </w:r>
      <w:r w:rsidR="003A444F" w:rsidRPr="00422DDD">
        <w:t xml:space="preserve">et ensuite </w:t>
      </w:r>
      <w:r>
        <w:t xml:space="preserve">avec </w:t>
      </w:r>
      <w:r w:rsidR="003A444F" w:rsidRPr="00422DDD">
        <w:t>D10</w:t>
      </w:r>
    </w:p>
    <w:p w:rsidR="007A658A" w:rsidRPr="00422DDD" w:rsidRDefault="007A658A" w:rsidP="007A658A">
      <w:r>
        <w:t>Un mouvement exécuté a les effets suivants :</w:t>
      </w:r>
    </w:p>
    <w:p w:rsidR="00BB3F51" w:rsidRPr="00422DDD" w:rsidRDefault="00BB3F51" w:rsidP="00CF0D93">
      <w:pPr>
        <w:numPr>
          <w:ilvl w:val="0"/>
          <w:numId w:val="16"/>
        </w:numPr>
      </w:pPr>
      <w:r w:rsidRPr="00422DDD">
        <w:t>Une unité C annule le mouvement d</w:t>
      </w:r>
      <w:r w:rsidR="008D32F7" w:rsidRPr="00422DDD">
        <w:t>’un</w:t>
      </w:r>
      <w:r w:rsidRPr="00422DDD">
        <w:t xml:space="preserve">e </w:t>
      </w:r>
      <w:r w:rsidR="008D32F7" w:rsidRPr="00422DDD">
        <w:t xml:space="preserve">unité </w:t>
      </w:r>
      <w:r w:rsidR="003A444F" w:rsidRPr="00422DDD">
        <w:t xml:space="preserve">qu’elle a ciblé </w:t>
      </w:r>
      <w:r w:rsidR="00647F6B" w:rsidRPr="00422DDD">
        <w:t>avec une charge</w:t>
      </w:r>
      <w:r w:rsidR="007A658A">
        <w:t xml:space="preserve"> réussie</w:t>
      </w:r>
      <w:r w:rsidR="00647F6B" w:rsidRPr="00422DDD">
        <w:t xml:space="preserve">, </w:t>
      </w:r>
      <w:r w:rsidR="003A444F" w:rsidRPr="00422DDD">
        <w:t xml:space="preserve">si elle </w:t>
      </w:r>
      <w:r w:rsidR="007A658A">
        <w:t xml:space="preserve">se déplace </w:t>
      </w:r>
      <w:r w:rsidR="003A444F" w:rsidRPr="00422DDD">
        <w:t>avant elle</w:t>
      </w:r>
      <w:r w:rsidRPr="00422DDD">
        <w:t>.</w:t>
      </w:r>
      <w:r w:rsidR="003A444F" w:rsidRPr="00422DDD">
        <w:t xml:space="preserve"> </w:t>
      </w:r>
    </w:p>
    <w:p w:rsidR="00BB3F51" w:rsidRPr="00422DDD" w:rsidRDefault="007A658A" w:rsidP="00CF0D93">
      <w:pPr>
        <w:numPr>
          <w:ilvl w:val="0"/>
          <w:numId w:val="16"/>
        </w:numPr>
      </w:pPr>
      <w:r>
        <w:t>En dehors</w:t>
      </w:r>
      <w:r w:rsidR="00D61637" w:rsidRPr="00422DDD">
        <w:t xml:space="preserve"> de </w:t>
      </w:r>
      <w:r w:rsidR="00D76443" w:rsidRPr="00422DDD">
        <w:t xml:space="preserve">cette </w:t>
      </w:r>
      <w:r w:rsidR="00D61637" w:rsidRPr="00422DDD">
        <w:t>exception</w:t>
      </w:r>
      <w:r w:rsidR="00D76443" w:rsidRPr="00422DDD">
        <w:t>, s</w:t>
      </w:r>
      <w:r w:rsidR="00D61637" w:rsidRPr="00422DDD">
        <w:t>i</w:t>
      </w:r>
      <w:r w:rsidR="003A2AB2" w:rsidRPr="00422DDD">
        <w:t xml:space="preserve"> u</w:t>
      </w:r>
      <w:r w:rsidR="00BB3F51" w:rsidRPr="00422DDD">
        <w:t>ne unité avan</w:t>
      </w:r>
      <w:r w:rsidR="003A2AB2" w:rsidRPr="00422DDD">
        <w:t>ce</w:t>
      </w:r>
      <w:r w:rsidR="00BB3F51" w:rsidRPr="00422DDD">
        <w:t xml:space="preserve"> </w:t>
      </w:r>
      <w:r w:rsidR="00D61637" w:rsidRPr="00422DDD">
        <w:t xml:space="preserve">vers </w:t>
      </w:r>
      <w:r w:rsidR="00BB3F51" w:rsidRPr="00422DDD">
        <w:t xml:space="preserve">une zone </w:t>
      </w:r>
      <w:r w:rsidR="00D61637" w:rsidRPr="00422DDD">
        <w:t>d’</w:t>
      </w:r>
      <w:r w:rsidR="00BB3F51" w:rsidRPr="00422DDD">
        <w:t xml:space="preserve">où </w:t>
      </w:r>
      <w:r w:rsidR="003A2AB2" w:rsidRPr="00422DDD">
        <w:t xml:space="preserve">une </w:t>
      </w:r>
      <w:r w:rsidR="00D61637" w:rsidRPr="00422DDD">
        <w:t xml:space="preserve">ou plusieurs </w:t>
      </w:r>
      <w:r w:rsidR="00BB3F51" w:rsidRPr="00422DDD">
        <w:t>unité</w:t>
      </w:r>
      <w:r w:rsidR="00D61637" w:rsidRPr="00422DDD">
        <w:t>s</w:t>
      </w:r>
      <w:r w:rsidR="00BB3F51" w:rsidRPr="00422DDD">
        <w:t xml:space="preserve"> ennemie</w:t>
      </w:r>
      <w:r w:rsidR="00D61637" w:rsidRPr="00422DDD">
        <w:t>s</w:t>
      </w:r>
      <w:r w:rsidR="00BB3F51" w:rsidRPr="00422DDD">
        <w:t xml:space="preserve"> avance</w:t>
      </w:r>
      <w:r w:rsidR="00D61637" w:rsidRPr="00422DDD">
        <w:t>nt</w:t>
      </w:r>
      <w:r w:rsidR="00BB3F51" w:rsidRPr="00422DDD">
        <w:t xml:space="preserve"> </w:t>
      </w:r>
      <w:r>
        <w:t xml:space="preserve">également </w:t>
      </w:r>
      <w:r w:rsidR="00D61637" w:rsidRPr="00422DDD">
        <w:t>dans le sens opposé</w:t>
      </w:r>
      <w:r w:rsidR="003A2AB2" w:rsidRPr="00422DDD">
        <w:t xml:space="preserve">, </w:t>
      </w:r>
      <w:r>
        <w:t xml:space="preserve">testez son </w:t>
      </w:r>
      <w:r w:rsidRPr="007A658A">
        <w:rPr>
          <w:b/>
        </w:rPr>
        <w:t>Moral</w:t>
      </w:r>
      <w:r>
        <w:t xml:space="preserve"> sur un D10</w:t>
      </w:r>
      <w:r w:rsidR="00647F6B" w:rsidRPr="00422DDD">
        <w:t xml:space="preserve">. </w:t>
      </w:r>
      <w:r>
        <w:t>Un échec annule son ordre de mouvement.</w:t>
      </w:r>
    </w:p>
    <w:p w:rsidR="003A2AB2" w:rsidRPr="00422DDD" w:rsidRDefault="003A2AB2" w:rsidP="003A2AB2">
      <w:r w:rsidRPr="00422DDD">
        <w:t xml:space="preserve">Une fois les mouvements achevés, les </w:t>
      </w:r>
      <w:r w:rsidR="003A444F" w:rsidRPr="00422DDD">
        <w:t>tirs ont lieu (</w:t>
      </w:r>
      <w:r w:rsidR="003A444F" w:rsidRPr="00422DDD">
        <w:rPr>
          <w:i/>
        </w:rPr>
        <w:t xml:space="preserve">voir </w:t>
      </w:r>
      <w:r w:rsidR="003A444F" w:rsidRPr="00422DDD">
        <w:rPr>
          <w:i/>
        </w:rPr>
        <w:fldChar w:fldCharType="begin"/>
      </w:r>
      <w:r w:rsidR="003A444F" w:rsidRPr="00422DDD">
        <w:rPr>
          <w:i/>
        </w:rPr>
        <w:instrText xml:space="preserve"> REF _Ref380919116 \h  \* MERGEFORMAT </w:instrText>
      </w:r>
      <w:r w:rsidR="003A444F" w:rsidRPr="00422DDD">
        <w:rPr>
          <w:i/>
        </w:rPr>
      </w:r>
      <w:r w:rsidR="003A444F" w:rsidRPr="00422DDD">
        <w:rPr>
          <w:i/>
        </w:rPr>
        <w:fldChar w:fldCharType="separate"/>
      </w:r>
      <w:r w:rsidR="00DD1A28" w:rsidRPr="00DD1A28">
        <w:rPr>
          <w:i/>
        </w:rPr>
        <w:t>9.3.4 Tirs</w:t>
      </w:r>
      <w:r w:rsidR="003A444F" w:rsidRPr="00422DDD">
        <w:rPr>
          <w:i/>
        </w:rPr>
        <w:fldChar w:fldCharType="end"/>
      </w:r>
      <w:r w:rsidR="00C11F9A" w:rsidRPr="00422DDD">
        <w:t xml:space="preserve">). Les </w:t>
      </w:r>
      <w:r w:rsidRPr="00422DDD">
        <w:t xml:space="preserve">mêlées </w:t>
      </w:r>
      <w:r w:rsidR="00E5502A" w:rsidRPr="00422DDD">
        <w:t>s</w:t>
      </w:r>
      <w:r w:rsidR="00647F6B" w:rsidRPr="00422DDD">
        <w:t xml:space="preserve">ont ensuite </w:t>
      </w:r>
      <w:r w:rsidR="00E5502A" w:rsidRPr="00422DDD">
        <w:t xml:space="preserve">résolues </w:t>
      </w:r>
      <w:r w:rsidRPr="00422DDD">
        <w:t>dans les zones où se trouvent des unités des deux camps.</w:t>
      </w:r>
    </w:p>
    <w:p w:rsidR="00C11F9A" w:rsidRPr="00422DDD" w:rsidRDefault="00C11F9A" w:rsidP="00C11F9A">
      <w:pPr>
        <w:pStyle w:val="Titre3"/>
      </w:pPr>
      <w:bookmarkStart w:id="257" w:name="_Ref380919116"/>
      <w:bookmarkStart w:id="258" w:name="_Toc208477923"/>
      <w:r w:rsidRPr="00422DDD">
        <w:t>9.3.4 Tirs</w:t>
      </w:r>
      <w:bookmarkEnd w:id="257"/>
      <w:bookmarkEnd w:id="258"/>
    </w:p>
    <w:p w:rsidR="00BE5795" w:rsidRDefault="00C11F9A" w:rsidP="00C11F9A">
      <w:r w:rsidRPr="00422DDD">
        <w:t>Le défenseur choisit la première unité qui va tirer, ensuite l’attaquant et ainsi de suite.</w:t>
      </w:r>
      <w:r w:rsidR="0093493B" w:rsidRPr="00422DDD">
        <w:t xml:space="preserve"> </w:t>
      </w:r>
      <w:r w:rsidRPr="00422DDD">
        <w:t xml:space="preserve"> Les tirs se font uniquement </w:t>
      </w:r>
      <w:r w:rsidR="0093493B" w:rsidRPr="00422DDD">
        <w:t>à portée</w:t>
      </w:r>
      <w:r w:rsidR="007A658A">
        <w:t xml:space="preserve"> de l’arme</w:t>
      </w:r>
      <w:r w:rsidRPr="00422DDD">
        <w:t xml:space="preserve">. </w:t>
      </w:r>
    </w:p>
    <w:p w:rsidR="00BE5795" w:rsidRDefault="00BE5795" w:rsidP="00BE5795">
      <w:r w:rsidRPr="00422DDD">
        <w:t>Une attaque consiste à lancer un</w:t>
      </w:r>
      <w:r>
        <w:t xml:space="preserve"> D100 sur la </w:t>
      </w:r>
      <w:r w:rsidRPr="0076061F">
        <w:rPr>
          <w:i/>
        </w:rPr>
        <w:fldChar w:fldCharType="begin"/>
      </w:r>
      <w:r w:rsidRPr="0076061F">
        <w:rPr>
          <w:i/>
        </w:rPr>
        <w:instrText xml:space="preserve"> REF _Ref408411482 \h </w:instrText>
      </w:r>
      <w:r>
        <w:rPr>
          <w:i/>
        </w:rPr>
        <w:instrText xml:space="preserve"> \* MERGEFORMAT </w:instrText>
      </w:r>
      <w:r w:rsidRPr="0076061F">
        <w:rPr>
          <w:i/>
        </w:rPr>
      </w:r>
      <w:r w:rsidRPr="0076061F">
        <w:rPr>
          <w:i/>
        </w:rPr>
        <w:fldChar w:fldCharType="separate"/>
      </w:r>
      <w:r w:rsidR="00DD1A28" w:rsidRPr="00DD1A28">
        <w:rPr>
          <w:i/>
        </w:rPr>
        <w:t>4.7 Table de combat</w:t>
      </w:r>
      <w:r w:rsidRPr="0076061F">
        <w:rPr>
          <w:i/>
        </w:rPr>
        <w:fldChar w:fldCharType="end"/>
      </w:r>
      <w:r>
        <w:t xml:space="preserve"> selon la </w:t>
      </w:r>
      <w:r w:rsidRPr="0076061F">
        <w:rPr>
          <w:b/>
        </w:rPr>
        <w:t>VA</w:t>
      </w:r>
      <w:r>
        <w:t xml:space="preserve"> = </w:t>
      </w:r>
      <w:r w:rsidRPr="00422DDD">
        <w:rPr>
          <w:b/>
        </w:rPr>
        <w:t>VO(attaquant)</w:t>
      </w:r>
      <w:r>
        <w:rPr>
          <w:b/>
        </w:rPr>
        <w:t>-</w:t>
      </w:r>
      <w:r w:rsidRPr="00422DDD">
        <w:rPr>
          <w:b/>
        </w:rPr>
        <w:t>VD(défenseur)</w:t>
      </w:r>
      <w:r w:rsidR="00B21DE5">
        <w:rPr>
          <w:b/>
        </w:rPr>
        <w:t xml:space="preserve">. </w:t>
      </w:r>
      <w:r w:rsidR="00B21DE5" w:rsidRPr="00B21DE5">
        <w:t>Les VA/VO/VD sont</w:t>
      </w:r>
      <w:r w:rsidR="00B21DE5">
        <w:rPr>
          <w:b/>
        </w:rPr>
        <w:t xml:space="preserve"> </w:t>
      </w:r>
      <w:r w:rsidR="00B21DE5">
        <w:t xml:space="preserve">modifiées par le </w:t>
      </w:r>
      <w:r w:rsidR="00B21DE5" w:rsidRPr="00B21DE5">
        <w:rPr>
          <w:shd w:val="clear" w:color="auto" w:fill="FFFF00"/>
        </w:rPr>
        <w:t>terrain</w:t>
      </w:r>
      <w:r w:rsidRPr="00422DDD">
        <w:rPr>
          <w:b/>
        </w:rPr>
        <w:t xml:space="preserve">. </w:t>
      </w:r>
      <w:r w:rsidRPr="00FE1273">
        <w:rPr>
          <w:b/>
        </w:rPr>
        <w:t>Réduisez VA-1 par tranche de N10 blessés</w:t>
      </w:r>
      <w:r>
        <w:rPr>
          <w:b/>
        </w:rPr>
        <w:t xml:space="preserve"> ! </w:t>
      </w:r>
      <w:r>
        <w:t xml:space="preserve">L’échec critique et le coup critique s’évaluent par </w:t>
      </w:r>
      <w:r w:rsidRPr="0076061F">
        <w:rPr>
          <w:shd w:val="clear" w:color="auto" w:fill="FFFF00"/>
        </w:rPr>
        <w:t xml:space="preserve">rapport au </w:t>
      </w:r>
      <w:r>
        <w:rPr>
          <w:shd w:val="clear" w:color="auto" w:fill="FFFF00"/>
        </w:rPr>
        <w:t>N</w:t>
      </w:r>
      <w:r w:rsidRPr="0076061F">
        <w:rPr>
          <w:shd w:val="clear" w:color="auto" w:fill="FFFF00"/>
        </w:rPr>
        <w:t>E(TB)</w:t>
      </w:r>
      <w:r>
        <w:t xml:space="preserve">. </w:t>
      </w:r>
      <w:r w:rsidRPr="00AC11BB">
        <w:t>Déterminez</w:t>
      </w:r>
      <w:r w:rsidRPr="00422DDD">
        <w:t xml:space="preserve"> </w:t>
      </w:r>
      <w:r>
        <w:t xml:space="preserve">les </w:t>
      </w:r>
      <w:r w:rsidRPr="00E70AEC">
        <w:rPr>
          <w:b/>
        </w:rPr>
        <w:t>pertes de base</w:t>
      </w:r>
      <w:r>
        <w:t xml:space="preserve"> infligées à l’ennemi selon le résultat obtenu</w:t>
      </w:r>
      <w:r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41"/>
      </w:tblGrid>
      <w:tr w:rsidR="00BE5795" w:rsidRPr="00422DDD" w:rsidTr="000B3CDB">
        <w:tc>
          <w:tcPr>
            <w:tcW w:w="0" w:type="auto"/>
          </w:tcPr>
          <w:p w:rsidR="00BE5795" w:rsidRPr="00422DDD" w:rsidRDefault="00BE5795" w:rsidP="000B3CDB">
            <w:pPr>
              <w:rPr>
                <w:b/>
                <w:sz w:val="16"/>
                <w:szCs w:val="16"/>
              </w:rPr>
            </w:pPr>
            <w:r w:rsidRPr="00422DDD">
              <w:rPr>
                <w:b/>
                <w:sz w:val="16"/>
                <w:szCs w:val="16"/>
              </w:rPr>
              <w:t>Résultat</w:t>
            </w:r>
          </w:p>
        </w:tc>
        <w:tc>
          <w:tcPr>
            <w:tcW w:w="0" w:type="auto"/>
          </w:tcPr>
          <w:p w:rsidR="00BE5795" w:rsidRPr="00422DDD" w:rsidRDefault="00BE5795" w:rsidP="000B3CDB">
            <w:pPr>
              <w:jc w:val="center"/>
              <w:rPr>
                <w:b/>
                <w:sz w:val="16"/>
                <w:szCs w:val="16"/>
              </w:rPr>
            </w:pPr>
            <w:r>
              <w:rPr>
                <w:b/>
                <w:sz w:val="16"/>
                <w:szCs w:val="16"/>
              </w:rPr>
              <w:t>Pertes de base</w:t>
            </w:r>
          </w:p>
        </w:tc>
      </w:tr>
      <w:tr w:rsidR="00BE5795" w:rsidRPr="00422DDD" w:rsidTr="000B3CDB">
        <w:tc>
          <w:tcPr>
            <w:tcW w:w="0" w:type="auto"/>
            <w:shd w:val="clear" w:color="auto" w:fill="B3B3B3"/>
          </w:tcPr>
          <w:p w:rsidR="00BE5795" w:rsidRPr="00422DDD" w:rsidRDefault="00BE5795" w:rsidP="000B3CDB">
            <w:pPr>
              <w:rPr>
                <w:b/>
                <w:sz w:val="16"/>
                <w:szCs w:val="16"/>
              </w:rPr>
            </w:pPr>
            <w:r w:rsidRPr="00422DDD">
              <w:rPr>
                <w:b/>
                <w:sz w:val="16"/>
                <w:szCs w:val="16"/>
              </w:rPr>
              <w:t>Echec critique</w:t>
            </w:r>
          </w:p>
        </w:tc>
        <w:tc>
          <w:tcPr>
            <w:tcW w:w="0" w:type="auto"/>
            <w:shd w:val="clear" w:color="auto" w:fill="B3B3B3"/>
          </w:tcPr>
          <w:p w:rsidR="00BE5795" w:rsidRPr="00422DDD" w:rsidRDefault="00BE5795" w:rsidP="000B3CDB">
            <w:pPr>
              <w:jc w:val="center"/>
              <w:rPr>
                <w:sz w:val="16"/>
                <w:szCs w:val="16"/>
              </w:rPr>
            </w:pPr>
            <w:r>
              <w:rPr>
                <w:sz w:val="16"/>
                <w:szCs w:val="16"/>
              </w:rPr>
              <w:t>1</w:t>
            </w:r>
          </w:p>
        </w:tc>
      </w:tr>
      <w:tr w:rsidR="00BE5795" w:rsidRPr="00422DDD" w:rsidTr="000B3CDB">
        <w:tc>
          <w:tcPr>
            <w:tcW w:w="0" w:type="auto"/>
          </w:tcPr>
          <w:p w:rsidR="00BE5795" w:rsidRPr="00422DDD" w:rsidRDefault="00BE5795" w:rsidP="000B3CDB">
            <w:pPr>
              <w:rPr>
                <w:b/>
                <w:sz w:val="16"/>
                <w:szCs w:val="16"/>
              </w:rPr>
            </w:pPr>
            <w:r w:rsidRPr="00422DDD">
              <w:rPr>
                <w:b/>
                <w:sz w:val="16"/>
                <w:szCs w:val="16"/>
              </w:rPr>
              <w:lastRenderedPageBreak/>
              <w:t>Raté</w:t>
            </w:r>
          </w:p>
        </w:tc>
        <w:tc>
          <w:tcPr>
            <w:tcW w:w="0" w:type="auto"/>
          </w:tcPr>
          <w:p w:rsidR="00BE5795" w:rsidRPr="00422DDD" w:rsidRDefault="00BE5795" w:rsidP="000B3CDB">
            <w:pPr>
              <w:jc w:val="center"/>
              <w:rPr>
                <w:sz w:val="16"/>
                <w:szCs w:val="16"/>
              </w:rPr>
            </w:pPr>
            <w:r>
              <w:rPr>
                <w:sz w:val="16"/>
                <w:szCs w:val="16"/>
              </w:rPr>
              <w:t>5</w:t>
            </w:r>
          </w:p>
        </w:tc>
      </w:tr>
      <w:tr w:rsidR="00BE5795" w:rsidRPr="00422DDD" w:rsidTr="000B3CDB">
        <w:tc>
          <w:tcPr>
            <w:tcW w:w="0" w:type="auto"/>
            <w:shd w:val="clear" w:color="auto" w:fill="00CCFF"/>
          </w:tcPr>
          <w:p w:rsidR="00BE5795" w:rsidRPr="00422DDD" w:rsidRDefault="00BE5795" w:rsidP="000B3CDB">
            <w:pPr>
              <w:rPr>
                <w:b/>
                <w:sz w:val="16"/>
                <w:szCs w:val="16"/>
              </w:rPr>
            </w:pPr>
            <w:r w:rsidRPr="00422DDD">
              <w:rPr>
                <w:b/>
                <w:sz w:val="16"/>
                <w:szCs w:val="16"/>
              </w:rPr>
              <w:t>Bouclier</w:t>
            </w:r>
          </w:p>
        </w:tc>
        <w:tc>
          <w:tcPr>
            <w:tcW w:w="0" w:type="auto"/>
            <w:shd w:val="clear" w:color="auto" w:fill="00CCFF"/>
          </w:tcPr>
          <w:p w:rsidR="00BE5795" w:rsidRPr="00422DDD" w:rsidRDefault="00BE5795" w:rsidP="000B3CDB">
            <w:pPr>
              <w:jc w:val="center"/>
              <w:rPr>
                <w:sz w:val="16"/>
                <w:szCs w:val="16"/>
              </w:rPr>
            </w:pPr>
            <w:r>
              <w:rPr>
                <w:sz w:val="16"/>
                <w:szCs w:val="16"/>
              </w:rPr>
              <w:t>10</w:t>
            </w:r>
          </w:p>
        </w:tc>
      </w:tr>
      <w:tr w:rsidR="00BE5795" w:rsidRPr="00422DDD" w:rsidTr="000B3CDB">
        <w:tc>
          <w:tcPr>
            <w:tcW w:w="0" w:type="auto"/>
            <w:shd w:val="clear" w:color="auto" w:fill="FFFF66"/>
          </w:tcPr>
          <w:p w:rsidR="00BE5795" w:rsidRPr="00422DDD" w:rsidRDefault="00BE5795" w:rsidP="000B3CDB">
            <w:pPr>
              <w:rPr>
                <w:b/>
                <w:sz w:val="16"/>
                <w:szCs w:val="16"/>
              </w:rPr>
            </w:pPr>
            <w:r w:rsidRPr="00422DDD">
              <w:rPr>
                <w:b/>
                <w:sz w:val="16"/>
                <w:szCs w:val="16"/>
              </w:rPr>
              <w:t>Coup Normal</w:t>
            </w:r>
          </w:p>
        </w:tc>
        <w:tc>
          <w:tcPr>
            <w:tcW w:w="0" w:type="auto"/>
            <w:shd w:val="clear" w:color="auto" w:fill="FFFF66"/>
          </w:tcPr>
          <w:p w:rsidR="00BE5795" w:rsidRPr="00422DDD" w:rsidRDefault="00BE5795" w:rsidP="000B3CDB">
            <w:pPr>
              <w:jc w:val="center"/>
              <w:rPr>
                <w:sz w:val="16"/>
                <w:szCs w:val="16"/>
              </w:rPr>
            </w:pPr>
            <w:r>
              <w:rPr>
                <w:sz w:val="16"/>
                <w:szCs w:val="16"/>
              </w:rPr>
              <w:t>30</w:t>
            </w:r>
          </w:p>
        </w:tc>
      </w:tr>
      <w:tr w:rsidR="00BE5795" w:rsidRPr="00422DDD" w:rsidTr="000B3CDB">
        <w:tc>
          <w:tcPr>
            <w:tcW w:w="0" w:type="auto"/>
            <w:shd w:val="clear" w:color="auto" w:fill="FFCC00"/>
          </w:tcPr>
          <w:p w:rsidR="00BE5795" w:rsidRPr="00422DDD" w:rsidRDefault="00BE5795" w:rsidP="000B3CDB">
            <w:pPr>
              <w:rPr>
                <w:b/>
                <w:sz w:val="16"/>
                <w:szCs w:val="16"/>
              </w:rPr>
            </w:pPr>
            <w:r w:rsidRPr="00422DDD">
              <w:rPr>
                <w:b/>
                <w:sz w:val="16"/>
                <w:szCs w:val="16"/>
              </w:rPr>
              <w:t>Coup Sévère</w:t>
            </w:r>
          </w:p>
        </w:tc>
        <w:tc>
          <w:tcPr>
            <w:tcW w:w="0" w:type="auto"/>
            <w:shd w:val="clear" w:color="auto" w:fill="FFCC00"/>
          </w:tcPr>
          <w:p w:rsidR="00BE5795" w:rsidRPr="00422DDD" w:rsidRDefault="00BE5795" w:rsidP="000B3CDB">
            <w:pPr>
              <w:jc w:val="center"/>
              <w:rPr>
                <w:sz w:val="16"/>
                <w:szCs w:val="16"/>
              </w:rPr>
            </w:pPr>
            <w:r>
              <w:rPr>
                <w:sz w:val="16"/>
                <w:szCs w:val="16"/>
              </w:rPr>
              <w:t>60</w:t>
            </w:r>
          </w:p>
        </w:tc>
      </w:tr>
      <w:tr w:rsidR="00BE5795" w:rsidRPr="00422DDD" w:rsidTr="000B3CDB">
        <w:tc>
          <w:tcPr>
            <w:tcW w:w="0" w:type="auto"/>
            <w:shd w:val="clear" w:color="auto" w:fill="FF6600"/>
          </w:tcPr>
          <w:p w:rsidR="00BE5795" w:rsidRPr="00422DDD" w:rsidRDefault="00BE5795" w:rsidP="000B3CDB">
            <w:pPr>
              <w:rPr>
                <w:b/>
                <w:sz w:val="16"/>
                <w:szCs w:val="16"/>
              </w:rPr>
            </w:pPr>
            <w:r w:rsidRPr="00422DDD">
              <w:rPr>
                <w:b/>
                <w:sz w:val="16"/>
                <w:szCs w:val="16"/>
              </w:rPr>
              <w:t>Coup Mortel</w:t>
            </w:r>
          </w:p>
        </w:tc>
        <w:tc>
          <w:tcPr>
            <w:tcW w:w="0" w:type="auto"/>
            <w:shd w:val="clear" w:color="auto" w:fill="FF6600"/>
          </w:tcPr>
          <w:p w:rsidR="00BE5795" w:rsidRPr="00422DDD" w:rsidRDefault="00BE5795" w:rsidP="000B3CDB">
            <w:pPr>
              <w:jc w:val="center"/>
              <w:rPr>
                <w:sz w:val="16"/>
                <w:szCs w:val="16"/>
              </w:rPr>
            </w:pPr>
            <w:r>
              <w:rPr>
                <w:sz w:val="16"/>
                <w:szCs w:val="16"/>
              </w:rPr>
              <w:t>100</w:t>
            </w:r>
          </w:p>
        </w:tc>
      </w:tr>
      <w:tr w:rsidR="00BE5795" w:rsidRPr="00422DDD" w:rsidTr="000B3CDB">
        <w:tc>
          <w:tcPr>
            <w:tcW w:w="0" w:type="auto"/>
            <w:shd w:val="clear" w:color="auto" w:fill="B3B3B3"/>
          </w:tcPr>
          <w:p w:rsidR="00BE5795" w:rsidRPr="00422DDD" w:rsidRDefault="00BE5795" w:rsidP="000B3CDB">
            <w:pPr>
              <w:rPr>
                <w:b/>
                <w:sz w:val="16"/>
                <w:szCs w:val="16"/>
              </w:rPr>
            </w:pPr>
            <w:r w:rsidRPr="00422DDD">
              <w:rPr>
                <w:b/>
                <w:sz w:val="16"/>
                <w:szCs w:val="16"/>
              </w:rPr>
              <w:t>Coup critique</w:t>
            </w:r>
          </w:p>
        </w:tc>
        <w:tc>
          <w:tcPr>
            <w:tcW w:w="0" w:type="auto"/>
            <w:shd w:val="clear" w:color="auto" w:fill="B3B3B3"/>
          </w:tcPr>
          <w:p w:rsidR="00BE5795" w:rsidRPr="00422DDD" w:rsidRDefault="00BE5795" w:rsidP="000B3CDB">
            <w:pPr>
              <w:jc w:val="center"/>
              <w:rPr>
                <w:sz w:val="16"/>
                <w:szCs w:val="16"/>
              </w:rPr>
            </w:pPr>
            <w:r>
              <w:rPr>
                <w:sz w:val="16"/>
                <w:szCs w:val="16"/>
              </w:rPr>
              <w:t>150</w:t>
            </w:r>
          </w:p>
        </w:tc>
      </w:tr>
    </w:tbl>
    <w:p w:rsidR="0081350E" w:rsidRDefault="00BE5795" w:rsidP="0081350E">
      <w:pPr>
        <w:pStyle w:val="Paragraphedeliste"/>
        <w:widowControl/>
        <w:numPr>
          <w:ilvl w:val="0"/>
          <w:numId w:val="8"/>
        </w:numPr>
        <w:tabs>
          <w:tab w:val="left" w:pos="886"/>
          <w:tab w:val="left" w:pos="4181"/>
          <w:tab w:val="left" w:pos="5463"/>
          <w:tab w:val="left" w:pos="5832"/>
          <w:tab w:val="left" w:pos="6201"/>
          <w:tab w:val="left" w:pos="6570"/>
          <w:tab w:val="left" w:pos="6939"/>
          <w:tab w:val="left" w:pos="7308"/>
          <w:tab w:val="left" w:pos="7677"/>
          <w:tab w:val="left" w:pos="8046"/>
          <w:tab w:val="left" w:pos="8415"/>
        </w:tabs>
      </w:pPr>
      <w:r>
        <w:t xml:space="preserve">Ces </w:t>
      </w:r>
      <w:r w:rsidRPr="0081350E">
        <w:rPr>
          <w:b/>
        </w:rPr>
        <w:t xml:space="preserve">pertes de base </w:t>
      </w:r>
      <w:r>
        <w:t xml:space="preserve">sont modifiées : </w:t>
      </w:r>
      <w:r w:rsidRPr="0081350E">
        <w:rPr>
          <w:shd w:val="clear" w:color="auto" w:fill="FFFF00"/>
        </w:rPr>
        <w:t>Pertes de base + VA%</w:t>
      </w:r>
      <w:r w:rsidRPr="0089609F">
        <w:t xml:space="preserve"> (</w:t>
      </w:r>
      <w:r w:rsidR="0081350E">
        <w:t xml:space="preserve">VA </w:t>
      </w:r>
      <w:r w:rsidRPr="0089609F">
        <w:t>arrondi</w:t>
      </w:r>
      <w:r w:rsidR="0081350E">
        <w:t>e</w:t>
      </w:r>
      <w:r w:rsidRPr="0089609F">
        <w:t xml:space="preserve"> à la dizaine la plus proche)</w:t>
      </w:r>
      <w:r w:rsidRPr="004C0AED">
        <w:t>.</w:t>
      </w:r>
      <w:r w:rsidRPr="00BE5795">
        <w:t xml:space="preserve"> </w:t>
      </w:r>
    </w:p>
    <w:p w:rsidR="00BE5795" w:rsidRDefault="00BE5795" w:rsidP="0081350E">
      <w:pPr>
        <w:pStyle w:val="Paragraphedeliste"/>
        <w:widowControl/>
        <w:numPr>
          <w:ilvl w:val="0"/>
          <w:numId w:val="8"/>
        </w:numPr>
        <w:tabs>
          <w:tab w:val="left" w:pos="886"/>
          <w:tab w:val="left" w:pos="4181"/>
          <w:tab w:val="left" w:pos="5463"/>
          <w:tab w:val="left" w:pos="5832"/>
          <w:tab w:val="left" w:pos="6201"/>
          <w:tab w:val="left" w:pos="6570"/>
          <w:tab w:val="left" w:pos="6939"/>
          <w:tab w:val="left" w:pos="7308"/>
          <w:tab w:val="left" w:pos="7677"/>
          <w:tab w:val="left" w:pos="8046"/>
          <w:tab w:val="left" w:pos="8415"/>
        </w:tabs>
      </w:pPr>
      <w:r w:rsidRPr="00422DDD">
        <w:t xml:space="preserve">Les </w:t>
      </w:r>
      <w:r w:rsidRPr="0081350E">
        <w:rPr>
          <w:b/>
        </w:rPr>
        <w:t>pertes réelles</w:t>
      </w:r>
      <w:r>
        <w:t xml:space="preserve"> </w:t>
      </w:r>
      <w:r w:rsidRPr="00422DDD">
        <w:t xml:space="preserve">infligées à l’ennemi </w:t>
      </w:r>
      <w:r>
        <w:t xml:space="preserve">sont donc = </w:t>
      </w:r>
      <w:r w:rsidRPr="0081350E">
        <w:rPr>
          <w:shd w:val="clear" w:color="auto" w:fill="FFFF00"/>
        </w:rPr>
        <w:t>Pertes</w:t>
      </w:r>
      <w:r w:rsidR="0081350E" w:rsidRPr="0081350E">
        <w:rPr>
          <w:shd w:val="clear" w:color="auto" w:fill="FFFF00"/>
        </w:rPr>
        <w:t xml:space="preserve"> de base</w:t>
      </w:r>
      <w:r w:rsidRPr="0081350E">
        <w:rPr>
          <w:shd w:val="clear" w:color="auto" w:fill="FFFF00"/>
        </w:rPr>
        <w:t>% x NCV(attaquant).</w:t>
      </w:r>
      <w:r>
        <w:t xml:space="preserve"> </w:t>
      </w:r>
      <w:r w:rsidR="0081350E" w:rsidRPr="00422DDD">
        <w:t>La NCV en mêlée est limitée d’abord par</w:t>
      </w:r>
      <w:r w:rsidR="0081350E">
        <w:t> </w:t>
      </w:r>
      <w:r w:rsidR="0081350E" w:rsidRPr="00422DDD">
        <w:t xml:space="preserve">le terrain </w:t>
      </w:r>
      <w:r w:rsidR="0081350E" w:rsidRPr="0081350E">
        <w:rPr>
          <w:i/>
        </w:rPr>
        <w:t xml:space="preserve">(voir </w:t>
      </w:r>
      <w:r w:rsidR="0081350E" w:rsidRPr="0081350E">
        <w:rPr>
          <w:i/>
        </w:rPr>
        <w:fldChar w:fldCharType="begin"/>
      </w:r>
      <w:r w:rsidR="0081350E" w:rsidRPr="0081350E">
        <w:rPr>
          <w:i/>
        </w:rPr>
        <w:instrText xml:space="preserve"> REF _Ref327186964 \h  \* MERGEFORMAT </w:instrText>
      </w:r>
      <w:r w:rsidR="0081350E" w:rsidRPr="0081350E">
        <w:rPr>
          <w:i/>
        </w:rPr>
      </w:r>
      <w:r w:rsidR="0081350E" w:rsidRPr="0081350E">
        <w:rPr>
          <w:i/>
        </w:rPr>
        <w:fldChar w:fldCharType="separate"/>
      </w:r>
      <w:r w:rsidR="00DD1A28" w:rsidRPr="00DD1A28">
        <w:rPr>
          <w:i/>
        </w:rPr>
        <w:t>9.1.6 Terrain et NCV</w:t>
      </w:r>
      <w:r w:rsidR="0081350E" w:rsidRPr="0081350E">
        <w:rPr>
          <w:i/>
        </w:rPr>
        <w:fldChar w:fldCharType="end"/>
      </w:r>
      <w:r w:rsidR="0081350E">
        <w:t>).</w:t>
      </w:r>
    </w:p>
    <w:p w:rsidR="00BE5795" w:rsidRDefault="00BE5795" w:rsidP="0081350E">
      <w:pPr>
        <w:pStyle w:val="Paragraphedeliste"/>
        <w:numPr>
          <w:ilvl w:val="0"/>
          <w:numId w:val="8"/>
        </w:numPr>
      </w:pPr>
      <w:r>
        <w:t xml:space="preserve">Les </w:t>
      </w:r>
      <w:r w:rsidRPr="0081350E">
        <w:rPr>
          <w:b/>
        </w:rPr>
        <w:t>pertes finales</w:t>
      </w:r>
      <w:r>
        <w:t xml:space="preserve"> = </w:t>
      </w:r>
      <w:r w:rsidRPr="0081350E">
        <w:rPr>
          <w:shd w:val="clear" w:color="auto" w:fill="FFFF00"/>
        </w:rPr>
        <w:t>Pertes réelles - AR%.</w:t>
      </w:r>
    </w:p>
    <w:p w:rsidR="00C11F9A" w:rsidRPr="00422DDD" w:rsidRDefault="00BE5795" w:rsidP="00C11F9A">
      <w:r>
        <w:t>Pour le Tir, m</w:t>
      </w:r>
      <w:r w:rsidR="00C11F9A" w:rsidRPr="00422DDD">
        <w:t xml:space="preserve">odifiez </w:t>
      </w:r>
      <w:r w:rsidR="00A24B9D" w:rsidRPr="00422DDD">
        <w:t>l</w:t>
      </w:r>
      <w:r w:rsidR="00C11F9A" w:rsidRPr="00422DDD">
        <w:t xml:space="preserve">es </w:t>
      </w:r>
      <w:r w:rsidR="00C11F9A" w:rsidRPr="00422DDD">
        <w:rPr>
          <w:b/>
        </w:rPr>
        <w:t>pertes</w:t>
      </w:r>
      <w:r>
        <w:rPr>
          <w:b/>
        </w:rPr>
        <w:t xml:space="preserve"> finales </w:t>
      </w:r>
      <w:r w:rsidR="00C11F9A" w:rsidRPr="00422DDD">
        <w:t xml:space="preserve"> </w:t>
      </w:r>
      <w:r w:rsidR="00A24B9D" w:rsidRPr="00422DDD">
        <w:t xml:space="preserve">subies </w:t>
      </w:r>
      <w:r w:rsidR="00C11F9A" w:rsidRPr="00422DDD">
        <w:t xml:space="preserve">selon </w:t>
      </w:r>
      <w:r w:rsidRPr="00422DDD">
        <w:t>les circonstances suivantes (</w:t>
      </w:r>
      <w:r>
        <w:t>cumulatives</w:t>
      </w:r>
      <w:r w:rsidR="00C11F9A" w:rsidRPr="00422DDD">
        <w:t xml:space="preserv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926"/>
      </w:tblGrid>
      <w:tr w:rsidR="00C11F9A" w:rsidRPr="00422DDD" w:rsidTr="00BE5795">
        <w:tc>
          <w:tcPr>
            <w:tcW w:w="0" w:type="auto"/>
            <w:shd w:val="clear" w:color="auto" w:fill="F2F2F2" w:themeFill="background1" w:themeFillShade="F2"/>
          </w:tcPr>
          <w:p w:rsidR="00C11F9A" w:rsidRPr="00422DDD" w:rsidRDefault="00C11F9A" w:rsidP="0093493B">
            <w:pPr>
              <w:rPr>
                <w:sz w:val="16"/>
                <w:szCs w:val="16"/>
              </w:rPr>
            </w:pPr>
            <w:r w:rsidRPr="00422DDD">
              <w:rPr>
                <w:sz w:val="16"/>
                <w:szCs w:val="16"/>
              </w:rPr>
              <w:t xml:space="preserve">Tir </w:t>
            </w:r>
            <w:r w:rsidR="0093493B" w:rsidRPr="00422DDD">
              <w:rPr>
                <w:sz w:val="16"/>
                <w:szCs w:val="16"/>
              </w:rPr>
              <w:t xml:space="preserve">hors même </w:t>
            </w:r>
            <w:r w:rsidRPr="00422DDD">
              <w:rPr>
                <w:sz w:val="16"/>
                <w:szCs w:val="16"/>
              </w:rPr>
              <w:t>zone</w:t>
            </w:r>
            <w:r w:rsidRPr="00422DDD">
              <w:rPr>
                <w:b/>
                <w:sz w:val="16"/>
                <w:szCs w:val="16"/>
              </w:rPr>
              <w:t xml:space="preserve"> </w:t>
            </w:r>
            <w:r w:rsidR="0093493B" w:rsidRPr="00422DDD">
              <w:rPr>
                <w:b/>
                <w:sz w:val="16"/>
                <w:szCs w:val="16"/>
              </w:rPr>
              <w:t>²</w:t>
            </w:r>
          </w:p>
        </w:tc>
        <w:tc>
          <w:tcPr>
            <w:tcW w:w="0" w:type="auto"/>
            <w:shd w:val="clear" w:color="auto" w:fill="F2F2F2" w:themeFill="background1" w:themeFillShade="F2"/>
          </w:tcPr>
          <w:p w:rsidR="00C11F9A" w:rsidRPr="00422DDD" w:rsidRDefault="00C11F9A" w:rsidP="00C11F9A">
            <w:pPr>
              <w:jc w:val="left"/>
              <w:rPr>
                <w:sz w:val="16"/>
                <w:szCs w:val="16"/>
              </w:rPr>
            </w:pPr>
            <w:r w:rsidRPr="00422DDD">
              <w:rPr>
                <w:sz w:val="16"/>
                <w:szCs w:val="16"/>
              </w:rPr>
              <w:t xml:space="preserve"> -20%</w:t>
            </w:r>
          </w:p>
        </w:tc>
      </w:tr>
      <w:tr w:rsidR="00C11F9A" w:rsidRPr="00422DDD" w:rsidTr="00E5502A">
        <w:tc>
          <w:tcPr>
            <w:tcW w:w="0" w:type="auto"/>
          </w:tcPr>
          <w:p w:rsidR="00C11F9A" w:rsidRPr="00422DDD" w:rsidRDefault="00C11F9A" w:rsidP="00C11F9A">
            <w:pPr>
              <w:rPr>
                <w:sz w:val="16"/>
                <w:szCs w:val="16"/>
              </w:rPr>
            </w:pPr>
            <w:r w:rsidRPr="00422DDD">
              <w:rPr>
                <w:sz w:val="16"/>
                <w:szCs w:val="16"/>
              </w:rPr>
              <w:t xml:space="preserve">Cible </w:t>
            </w:r>
            <w:r w:rsidRPr="00422DDD">
              <w:rPr>
                <w:b/>
                <w:sz w:val="16"/>
                <w:szCs w:val="16"/>
              </w:rPr>
              <w:t>retranchée</w:t>
            </w:r>
            <w:r w:rsidRPr="00422DDD">
              <w:rPr>
                <w:sz w:val="16"/>
                <w:szCs w:val="16"/>
              </w:rPr>
              <w:t> </w:t>
            </w:r>
            <w:r w:rsidR="0093493B" w:rsidRPr="00422DDD">
              <w:rPr>
                <w:sz w:val="16"/>
                <w:szCs w:val="16"/>
              </w:rPr>
              <w:t>²</w:t>
            </w:r>
          </w:p>
        </w:tc>
        <w:tc>
          <w:tcPr>
            <w:tcW w:w="0" w:type="auto"/>
          </w:tcPr>
          <w:p w:rsidR="00C11F9A" w:rsidRPr="00422DDD" w:rsidRDefault="00C11F9A" w:rsidP="00C11F9A">
            <w:pPr>
              <w:jc w:val="left"/>
              <w:rPr>
                <w:sz w:val="16"/>
                <w:szCs w:val="16"/>
              </w:rPr>
            </w:pPr>
            <w:r w:rsidRPr="00422DDD">
              <w:rPr>
                <w:sz w:val="16"/>
                <w:szCs w:val="16"/>
              </w:rPr>
              <w:t xml:space="preserve"> -30%</w:t>
            </w:r>
          </w:p>
        </w:tc>
      </w:tr>
      <w:tr w:rsidR="00C11F9A" w:rsidRPr="00422DDD" w:rsidTr="00BE5795">
        <w:tc>
          <w:tcPr>
            <w:tcW w:w="0" w:type="auto"/>
            <w:shd w:val="clear" w:color="auto" w:fill="F2F2F2" w:themeFill="background1" w:themeFillShade="F2"/>
          </w:tcPr>
          <w:p w:rsidR="00C11F9A" w:rsidRPr="00422DDD" w:rsidRDefault="00C11F9A" w:rsidP="00C11F9A">
            <w:pPr>
              <w:rPr>
                <w:sz w:val="16"/>
                <w:szCs w:val="16"/>
              </w:rPr>
            </w:pPr>
            <w:r w:rsidRPr="00422DDD">
              <w:rPr>
                <w:sz w:val="16"/>
                <w:szCs w:val="16"/>
              </w:rPr>
              <w:t>Cible</w:t>
            </w:r>
            <w:r w:rsidRPr="00422DDD">
              <w:rPr>
                <w:b/>
                <w:sz w:val="16"/>
                <w:szCs w:val="16"/>
              </w:rPr>
              <w:t xml:space="preserve"> charge </w:t>
            </w:r>
          </w:p>
        </w:tc>
        <w:tc>
          <w:tcPr>
            <w:tcW w:w="0" w:type="auto"/>
            <w:shd w:val="clear" w:color="auto" w:fill="F2F2F2" w:themeFill="background1" w:themeFillShade="F2"/>
          </w:tcPr>
          <w:p w:rsidR="00C11F9A" w:rsidRPr="00422DDD" w:rsidRDefault="00C11F9A" w:rsidP="00C11F9A">
            <w:pPr>
              <w:jc w:val="left"/>
              <w:rPr>
                <w:sz w:val="16"/>
                <w:szCs w:val="16"/>
              </w:rPr>
            </w:pPr>
            <w:r w:rsidRPr="00422DDD">
              <w:rPr>
                <w:sz w:val="16"/>
                <w:szCs w:val="16"/>
              </w:rPr>
              <w:t xml:space="preserve"> +10%</w:t>
            </w:r>
          </w:p>
        </w:tc>
      </w:tr>
      <w:tr w:rsidR="00DC0D7F" w:rsidRPr="00422DDD" w:rsidTr="00E5502A">
        <w:tc>
          <w:tcPr>
            <w:tcW w:w="0" w:type="auto"/>
            <w:shd w:val="clear" w:color="auto" w:fill="auto"/>
          </w:tcPr>
          <w:p w:rsidR="00DC0D7F" w:rsidRPr="00422DDD" w:rsidRDefault="00DC0D7F" w:rsidP="00C11F9A">
            <w:pPr>
              <w:rPr>
                <w:b/>
                <w:sz w:val="16"/>
                <w:szCs w:val="16"/>
              </w:rPr>
            </w:pPr>
            <w:r w:rsidRPr="00422DDD">
              <w:rPr>
                <w:sz w:val="16"/>
                <w:szCs w:val="16"/>
              </w:rPr>
              <w:t>Cible</w:t>
            </w:r>
            <w:r w:rsidRPr="00422DDD">
              <w:rPr>
                <w:b/>
                <w:sz w:val="16"/>
                <w:szCs w:val="16"/>
              </w:rPr>
              <w:t xml:space="preserve"> Pique</w:t>
            </w:r>
          </w:p>
        </w:tc>
        <w:tc>
          <w:tcPr>
            <w:tcW w:w="0" w:type="auto"/>
            <w:shd w:val="clear" w:color="auto" w:fill="auto"/>
          </w:tcPr>
          <w:p w:rsidR="00DC0D7F" w:rsidRPr="00422DDD" w:rsidRDefault="007A658A" w:rsidP="00C11F9A">
            <w:pPr>
              <w:jc w:val="left"/>
              <w:rPr>
                <w:sz w:val="16"/>
                <w:szCs w:val="16"/>
              </w:rPr>
            </w:pPr>
            <w:r>
              <w:rPr>
                <w:sz w:val="16"/>
                <w:szCs w:val="16"/>
              </w:rPr>
              <w:t>+1</w:t>
            </w:r>
            <w:r w:rsidR="00DC0D7F" w:rsidRPr="00422DDD">
              <w:rPr>
                <w:sz w:val="16"/>
                <w:szCs w:val="16"/>
              </w:rPr>
              <w:t>0%</w:t>
            </w:r>
          </w:p>
        </w:tc>
      </w:tr>
      <w:tr w:rsidR="0093493B" w:rsidRPr="00422DDD" w:rsidTr="00BE5795">
        <w:tc>
          <w:tcPr>
            <w:tcW w:w="0" w:type="auto"/>
            <w:shd w:val="clear" w:color="auto" w:fill="F2F2F2" w:themeFill="background1" w:themeFillShade="F2"/>
          </w:tcPr>
          <w:p w:rsidR="0093493B" w:rsidRPr="00422DDD" w:rsidRDefault="00BE5795" w:rsidP="00BE5795">
            <w:pPr>
              <w:rPr>
                <w:b/>
                <w:sz w:val="16"/>
                <w:szCs w:val="16"/>
              </w:rPr>
            </w:pPr>
            <w:r>
              <w:rPr>
                <w:b/>
                <w:sz w:val="16"/>
                <w:szCs w:val="16"/>
              </w:rPr>
              <w:t>Tireur = Engins</w:t>
            </w:r>
          </w:p>
        </w:tc>
        <w:tc>
          <w:tcPr>
            <w:tcW w:w="0" w:type="auto"/>
            <w:shd w:val="clear" w:color="auto" w:fill="F2F2F2" w:themeFill="background1" w:themeFillShade="F2"/>
          </w:tcPr>
          <w:p w:rsidR="0093493B" w:rsidRPr="00422DDD" w:rsidRDefault="0098783E" w:rsidP="00C11F9A">
            <w:pPr>
              <w:jc w:val="left"/>
              <w:rPr>
                <w:sz w:val="16"/>
                <w:szCs w:val="16"/>
              </w:rPr>
            </w:pPr>
            <w:r w:rsidRPr="00422DDD">
              <w:rPr>
                <w:sz w:val="16"/>
                <w:szCs w:val="16"/>
              </w:rPr>
              <w:t>+100%</w:t>
            </w:r>
          </w:p>
        </w:tc>
      </w:tr>
      <w:tr w:rsidR="00BE5795" w:rsidRPr="00422DDD" w:rsidTr="00E5502A">
        <w:tc>
          <w:tcPr>
            <w:tcW w:w="0" w:type="auto"/>
            <w:shd w:val="clear" w:color="auto" w:fill="auto"/>
          </w:tcPr>
          <w:p w:rsidR="00BE5795" w:rsidRPr="00422DDD" w:rsidRDefault="00BE5795" w:rsidP="000B3CDB">
            <w:pPr>
              <w:rPr>
                <w:b/>
                <w:sz w:val="16"/>
                <w:szCs w:val="16"/>
              </w:rPr>
            </w:pPr>
            <w:r>
              <w:rPr>
                <w:b/>
                <w:sz w:val="16"/>
                <w:szCs w:val="16"/>
              </w:rPr>
              <w:t xml:space="preserve">Tireur = </w:t>
            </w:r>
            <w:r w:rsidRPr="00422DDD">
              <w:rPr>
                <w:b/>
                <w:sz w:val="16"/>
                <w:szCs w:val="16"/>
              </w:rPr>
              <w:t>Fronde</w:t>
            </w:r>
          </w:p>
        </w:tc>
        <w:tc>
          <w:tcPr>
            <w:tcW w:w="0" w:type="auto"/>
            <w:shd w:val="clear" w:color="auto" w:fill="auto"/>
          </w:tcPr>
          <w:p w:rsidR="00BE5795" w:rsidRPr="00422DDD" w:rsidRDefault="00BE5795" w:rsidP="00BE5795">
            <w:pPr>
              <w:jc w:val="left"/>
              <w:rPr>
                <w:sz w:val="16"/>
                <w:szCs w:val="16"/>
              </w:rPr>
            </w:pPr>
            <w:r>
              <w:rPr>
                <w:sz w:val="16"/>
                <w:szCs w:val="16"/>
              </w:rPr>
              <w:t>A</w:t>
            </w:r>
            <w:r w:rsidRPr="00422DDD">
              <w:rPr>
                <w:sz w:val="16"/>
                <w:szCs w:val="16"/>
              </w:rPr>
              <w:t>rmure</w:t>
            </w:r>
            <w:r>
              <w:rPr>
                <w:sz w:val="16"/>
                <w:szCs w:val="16"/>
              </w:rPr>
              <w:t xml:space="preserve"> cible doublée</w:t>
            </w:r>
          </w:p>
        </w:tc>
      </w:tr>
      <w:tr w:rsidR="00BE5795" w:rsidRPr="00422DDD" w:rsidTr="00BE5795">
        <w:tc>
          <w:tcPr>
            <w:tcW w:w="0" w:type="auto"/>
            <w:shd w:val="clear" w:color="auto" w:fill="F2F2F2" w:themeFill="background1" w:themeFillShade="F2"/>
          </w:tcPr>
          <w:p w:rsidR="00BE5795" w:rsidRPr="00422DDD" w:rsidRDefault="00BE5795" w:rsidP="000B3CDB">
            <w:pPr>
              <w:rPr>
                <w:b/>
                <w:sz w:val="16"/>
                <w:szCs w:val="16"/>
              </w:rPr>
            </w:pPr>
            <w:r>
              <w:rPr>
                <w:b/>
                <w:sz w:val="16"/>
                <w:szCs w:val="16"/>
              </w:rPr>
              <w:t xml:space="preserve">Tireur = </w:t>
            </w:r>
            <w:r w:rsidRPr="00422DDD">
              <w:rPr>
                <w:b/>
                <w:sz w:val="16"/>
                <w:szCs w:val="16"/>
              </w:rPr>
              <w:t>Arbalète</w:t>
            </w:r>
          </w:p>
        </w:tc>
        <w:tc>
          <w:tcPr>
            <w:tcW w:w="0" w:type="auto"/>
            <w:shd w:val="clear" w:color="auto" w:fill="F2F2F2" w:themeFill="background1" w:themeFillShade="F2"/>
          </w:tcPr>
          <w:p w:rsidR="00BE5795" w:rsidRPr="00422DDD" w:rsidRDefault="00BE5795" w:rsidP="00BE5795">
            <w:pPr>
              <w:jc w:val="left"/>
              <w:rPr>
                <w:sz w:val="16"/>
                <w:szCs w:val="16"/>
              </w:rPr>
            </w:pPr>
            <w:r w:rsidRPr="00422DDD">
              <w:rPr>
                <w:sz w:val="16"/>
                <w:szCs w:val="16"/>
              </w:rPr>
              <w:t xml:space="preserve">Armure </w:t>
            </w:r>
            <w:r>
              <w:rPr>
                <w:sz w:val="16"/>
                <w:szCs w:val="16"/>
              </w:rPr>
              <w:t>cible ignorée</w:t>
            </w:r>
          </w:p>
        </w:tc>
      </w:tr>
    </w:tbl>
    <w:p w:rsidR="0093493B" w:rsidRPr="00422DDD" w:rsidRDefault="0093493B" w:rsidP="0093493B">
      <w:pPr>
        <w:rPr>
          <w:sz w:val="16"/>
        </w:rPr>
      </w:pPr>
      <w:r w:rsidRPr="00422DDD">
        <w:rPr>
          <w:sz w:val="16"/>
        </w:rPr>
        <w:tab/>
        <w:t>² catapulte</w:t>
      </w:r>
      <w:r w:rsidR="00647F6B" w:rsidRPr="00422DDD">
        <w:rPr>
          <w:sz w:val="16"/>
        </w:rPr>
        <w:t>/trébuchet</w:t>
      </w:r>
      <w:r w:rsidRPr="00422DDD">
        <w:rPr>
          <w:sz w:val="16"/>
        </w:rPr>
        <w:t xml:space="preserve"> </w:t>
      </w:r>
      <w:r w:rsidR="0098783E" w:rsidRPr="00422DDD">
        <w:rPr>
          <w:sz w:val="16"/>
        </w:rPr>
        <w:t>ignore</w:t>
      </w:r>
      <w:r w:rsidR="00647F6B" w:rsidRPr="00422DDD">
        <w:rPr>
          <w:sz w:val="16"/>
        </w:rPr>
        <w:t>nt</w:t>
      </w:r>
      <w:r w:rsidR="0098783E" w:rsidRPr="00422DDD">
        <w:rPr>
          <w:sz w:val="16"/>
        </w:rPr>
        <w:t xml:space="preserve"> </w:t>
      </w:r>
      <w:r w:rsidRPr="00422DDD">
        <w:rPr>
          <w:sz w:val="16"/>
        </w:rPr>
        <w:t>ces effets</w:t>
      </w:r>
    </w:p>
    <w:p w:rsidR="00C11F9A" w:rsidRPr="00422DDD" w:rsidRDefault="00BE5795" w:rsidP="00BE5795">
      <w:r>
        <w:t xml:space="preserve">Réduisez le NCV de la cible. </w:t>
      </w:r>
    </w:p>
    <w:p w:rsidR="00657FE9" w:rsidRDefault="0081350E" w:rsidP="00C11F9A">
      <w:r>
        <w:t>Gérez</w:t>
      </w:r>
      <w:r w:rsidR="00657FE9" w:rsidRPr="00422DDD">
        <w:t xml:space="preserve"> les munitions</w:t>
      </w:r>
      <w:r>
        <w:t xml:space="preserve"> : </w:t>
      </w:r>
      <w:r w:rsidR="00657FE9" w:rsidRPr="00422DDD">
        <w:t xml:space="preserve"> une par tir.</w:t>
      </w:r>
    </w:p>
    <w:p w:rsidR="00D00543" w:rsidRPr="00422DDD" w:rsidRDefault="00D00543" w:rsidP="00D00543">
      <w:pPr>
        <w:pStyle w:val="ex"/>
      </w:pPr>
      <w:r>
        <w:t>Exemple : …les Archers tirent sur une des deux unités de Barbares rentrées dans la zone de plaine. La VA=0-0=0. Un D100=71 sur la table de combat indique un Raté=5+VA(0)=5 x NCV(200)=10 – AR%(0) +10%(charge) = 11 Barbares HC, reste 89.</w:t>
      </w:r>
    </w:p>
    <w:p w:rsidR="00777865" w:rsidRPr="00422DDD" w:rsidRDefault="0079236A" w:rsidP="007945DE">
      <w:pPr>
        <w:pStyle w:val="Titre3"/>
      </w:pPr>
      <w:bookmarkStart w:id="259" w:name="_Ref380919544"/>
      <w:bookmarkStart w:id="260" w:name="_Toc208477924"/>
      <w:r w:rsidRPr="00422DDD">
        <w:t>9</w:t>
      </w:r>
      <w:r w:rsidR="005E42B1" w:rsidRPr="00422DDD">
        <w:t>.</w:t>
      </w:r>
      <w:r w:rsidR="007945DE" w:rsidRPr="00422DDD">
        <w:t>3.</w:t>
      </w:r>
      <w:r w:rsidR="00AF348E" w:rsidRPr="00422DDD">
        <w:t>5</w:t>
      </w:r>
      <w:r w:rsidR="005E42B1" w:rsidRPr="00422DDD">
        <w:t xml:space="preserve"> </w:t>
      </w:r>
      <w:r w:rsidR="00777865" w:rsidRPr="00422DDD">
        <w:t>Mêlée</w:t>
      </w:r>
      <w:bookmarkEnd w:id="259"/>
      <w:bookmarkEnd w:id="260"/>
    </w:p>
    <w:p w:rsidR="007945DE" w:rsidRPr="00422DDD" w:rsidRDefault="007945DE" w:rsidP="000F07E1">
      <w:pPr>
        <w:pStyle w:val="Titre6"/>
      </w:pPr>
      <w:r w:rsidRPr="00422DDD">
        <w:t xml:space="preserve">Initiative </w:t>
      </w:r>
    </w:p>
    <w:p w:rsidR="008A1A4F" w:rsidRPr="00422DDD" w:rsidRDefault="00777865">
      <w:r w:rsidRPr="00422DDD">
        <w:t xml:space="preserve">Les mêlées sont résolues </w:t>
      </w:r>
      <w:r w:rsidR="00640313" w:rsidRPr="00422DDD">
        <w:t>pour chacune des zones dans lesquelles des unités des deux camps se trouvent</w:t>
      </w:r>
      <w:r w:rsidR="00657FE9" w:rsidRPr="00422DDD">
        <w:t>, une zone à la fois</w:t>
      </w:r>
      <w:r w:rsidR="005D6B20" w:rsidRPr="00422DDD">
        <w:t xml:space="preserve">. </w:t>
      </w:r>
      <w:r w:rsidR="003A2AB2" w:rsidRPr="00422DDD">
        <w:t xml:space="preserve">Chaque </w:t>
      </w:r>
      <w:r w:rsidR="003519B9">
        <w:t>GC</w:t>
      </w:r>
      <w:r w:rsidR="003A2AB2" w:rsidRPr="00422DDD">
        <w:t xml:space="preserve"> détermine alternativement quelle zone </w:t>
      </w:r>
      <w:r w:rsidR="005D6B20" w:rsidRPr="00422DDD">
        <w:t xml:space="preserve">est </w:t>
      </w:r>
      <w:r w:rsidR="003A2AB2" w:rsidRPr="00422DDD">
        <w:t>à résoudre</w:t>
      </w:r>
      <w:r w:rsidR="0063212D" w:rsidRPr="00422DDD">
        <w:t xml:space="preserve"> en </w:t>
      </w:r>
      <w:r w:rsidR="0063212D" w:rsidRPr="00422DDD">
        <w:rPr>
          <w:b/>
        </w:rPr>
        <w:t>commençant par l’attaquant</w:t>
      </w:r>
      <w:r w:rsidR="00640313" w:rsidRPr="00422DDD">
        <w:t xml:space="preserve">. </w:t>
      </w:r>
      <w:r w:rsidR="00657FE9" w:rsidRPr="00422DDD">
        <w:t>Une fois la zone déterminée, résolvez les mêlées dans l’ordre suivant :</w:t>
      </w:r>
    </w:p>
    <w:p w:rsidR="00096ECA" w:rsidRPr="00422DDD" w:rsidRDefault="00096ECA" w:rsidP="00CF0D93">
      <w:pPr>
        <w:numPr>
          <w:ilvl w:val="0"/>
          <w:numId w:val="6"/>
        </w:numPr>
      </w:pPr>
      <w:r w:rsidRPr="00422DDD">
        <w:t>Les unités déjà engagées au tour précédent.</w:t>
      </w:r>
    </w:p>
    <w:p w:rsidR="00657FE9" w:rsidRPr="00422DDD" w:rsidRDefault="00657FE9" w:rsidP="00CF0D93">
      <w:pPr>
        <w:numPr>
          <w:ilvl w:val="0"/>
          <w:numId w:val="6"/>
        </w:numPr>
      </w:pPr>
      <w:r w:rsidRPr="00422DDD">
        <w:t xml:space="preserve">Les unités </w:t>
      </w:r>
      <w:r w:rsidRPr="00422DDD">
        <w:rPr>
          <w:b/>
        </w:rPr>
        <w:t>retranchées</w:t>
      </w:r>
      <w:r w:rsidRPr="00422DDD">
        <w:t>.</w:t>
      </w:r>
    </w:p>
    <w:p w:rsidR="00657FE9" w:rsidRPr="00422DDD" w:rsidRDefault="00657FE9" w:rsidP="00CF0D93">
      <w:pPr>
        <w:numPr>
          <w:ilvl w:val="0"/>
          <w:numId w:val="6"/>
        </w:numPr>
      </w:pPr>
      <w:r w:rsidRPr="00422DDD">
        <w:t xml:space="preserve">Les unités </w:t>
      </w:r>
      <w:r w:rsidRPr="00422DDD">
        <w:rPr>
          <w:b/>
        </w:rPr>
        <w:t>C qui chargent</w:t>
      </w:r>
      <w:r w:rsidRPr="00422DDD">
        <w:t>.</w:t>
      </w:r>
    </w:p>
    <w:p w:rsidR="00657FE9" w:rsidRPr="00422DDD" w:rsidRDefault="00657FE9" w:rsidP="00CF0D93">
      <w:pPr>
        <w:numPr>
          <w:ilvl w:val="0"/>
          <w:numId w:val="6"/>
        </w:numPr>
      </w:pPr>
      <w:r w:rsidRPr="00422DDD">
        <w:t xml:space="preserve">Les unités </w:t>
      </w:r>
      <w:r w:rsidRPr="00422DDD">
        <w:rPr>
          <w:b/>
        </w:rPr>
        <w:t>C qui ne chargent pas</w:t>
      </w:r>
      <w:r w:rsidRPr="00422DDD">
        <w:t>.</w:t>
      </w:r>
    </w:p>
    <w:p w:rsidR="00657FE9" w:rsidRPr="00422DDD" w:rsidRDefault="00657FE9" w:rsidP="00CF0D93">
      <w:pPr>
        <w:numPr>
          <w:ilvl w:val="0"/>
          <w:numId w:val="6"/>
        </w:numPr>
      </w:pPr>
      <w:r w:rsidRPr="00422DDD">
        <w:t xml:space="preserve">Les unités au choix du </w:t>
      </w:r>
      <w:r w:rsidR="003519B9">
        <w:t>GC</w:t>
      </w:r>
      <w:r w:rsidRPr="00422DDD">
        <w:t xml:space="preserve"> ou dans l’ordre </w:t>
      </w:r>
      <w:r w:rsidR="00E5502A" w:rsidRPr="00422DDD">
        <w:t xml:space="preserve">descendant </w:t>
      </w:r>
      <w:r w:rsidRPr="00422DDD">
        <w:t>de la VO.</w:t>
      </w:r>
    </w:p>
    <w:p w:rsidR="00657FE9" w:rsidRPr="00422DDD" w:rsidRDefault="00A3058E" w:rsidP="00A3058E">
      <w:pPr>
        <w:pStyle w:val="Titre6"/>
      </w:pPr>
      <w:r w:rsidRPr="00422DDD">
        <w:t>Cibles</w:t>
      </w:r>
    </w:p>
    <w:p w:rsidR="00657FE9" w:rsidRPr="00422DDD" w:rsidRDefault="00640313" w:rsidP="00CF0D93">
      <w:pPr>
        <w:numPr>
          <w:ilvl w:val="0"/>
          <w:numId w:val="17"/>
        </w:numPr>
      </w:pPr>
      <w:r w:rsidRPr="00422DDD">
        <w:t>Une attaque se fait d’une unité</w:t>
      </w:r>
      <w:r w:rsidR="00A83827" w:rsidRPr="00422DDD">
        <w:t xml:space="preserve"> amie</w:t>
      </w:r>
      <w:r w:rsidRPr="00422DDD">
        <w:t xml:space="preserve"> vers une unité ennemie </w:t>
      </w:r>
      <w:r w:rsidR="00A83827" w:rsidRPr="00422DDD">
        <w:t xml:space="preserve">appelée </w:t>
      </w:r>
      <w:r w:rsidRPr="00422DDD">
        <w:rPr>
          <w:b/>
        </w:rPr>
        <w:t>cible</w:t>
      </w:r>
      <w:r w:rsidRPr="00422DDD">
        <w:t xml:space="preserve">. </w:t>
      </w:r>
    </w:p>
    <w:p w:rsidR="008A1A4F" w:rsidRPr="00422DDD" w:rsidRDefault="00657FE9" w:rsidP="00CF0D93">
      <w:pPr>
        <w:numPr>
          <w:ilvl w:val="0"/>
          <w:numId w:val="17"/>
        </w:numPr>
      </w:pPr>
      <w:r w:rsidRPr="00422DDD">
        <w:t xml:space="preserve">Une </w:t>
      </w:r>
      <w:r w:rsidR="002F0025" w:rsidRPr="00422DDD">
        <w:t xml:space="preserve">unité engagée </w:t>
      </w:r>
      <w:r w:rsidRPr="00422DDD">
        <w:t xml:space="preserve">doit continuer à combattre </w:t>
      </w:r>
      <w:r w:rsidR="00570A9A" w:rsidRPr="00422DDD">
        <w:t>la même cible</w:t>
      </w:r>
      <w:r w:rsidR="003519B9">
        <w:t xml:space="preserve"> jusqu’à reddition/mort/recul</w:t>
      </w:r>
      <w:r w:rsidR="00570A9A" w:rsidRPr="00422DDD">
        <w:t>.</w:t>
      </w:r>
    </w:p>
    <w:p w:rsidR="001C35AD" w:rsidRPr="00422DDD" w:rsidRDefault="001C35AD" w:rsidP="00CF0D93">
      <w:pPr>
        <w:numPr>
          <w:ilvl w:val="0"/>
          <w:numId w:val="17"/>
        </w:numPr>
      </w:pPr>
      <w:r w:rsidRPr="00422DDD">
        <w:t xml:space="preserve">Les unités ayant </w:t>
      </w:r>
      <w:r w:rsidR="003519B9">
        <w:t>réussi leur charge</w:t>
      </w:r>
      <w:r w:rsidRPr="00422DDD">
        <w:t xml:space="preserve"> ce tour doivent combattre leur cible si celle-ci est </w:t>
      </w:r>
      <w:r w:rsidR="003519B9">
        <w:t xml:space="preserve">encore </w:t>
      </w:r>
      <w:r w:rsidRPr="00422DDD">
        <w:t xml:space="preserve">dans la zone. </w:t>
      </w:r>
    </w:p>
    <w:p w:rsidR="008A1A4F" w:rsidRPr="00422DDD" w:rsidRDefault="00640313" w:rsidP="00CF0D93">
      <w:pPr>
        <w:numPr>
          <w:ilvl w:val="0"/>
          <w:numId w:val="17"/>
        </w:numPr>
      </w:pPr>
      <w:r w:rsidRPr="00422DDD">
        <w:t xml:space="preserve">Pas plus de </w:t>
      </w:r>
      <w:r w:rsidR="00A83827" w:rsidRPr="00422DDD">
        <w:t>4</w:t>
      </w:r>
      <w:r w:rsidRPr="00422DDD">
        <w:t xml:space="preserve"> unités peuvent attaquer la même cible</w:t>
      </w:r>
      <w:r w:rsidR="0063212D" w:rsidRPr="00422DDD">
        <w:t xml:space="preserve"> dans une même </w:t>
      </w:r>
      <w:r w:rsidR="000F07E1" w:rsidRPr="00422DDD">
        <w:t>mêlée</w:t>
      </w:r>
      <w:r w:rsidRPr="00422DDD">
        <w:t xml:space="preserve">. </w:t>
      </w:r>
    </w:p>
    <w:p w:rsidR="008A1A4F" w:rsidRPr="00422DDD" w:rsidRDefault="008A1A4F" w:rsidP="00CF0D93">
      <w:pPr>
        <w:numPr>
          <w:ilvl w:val="0"/>
          <w:numId w:val="17"/>
        </w:numPr>
      </w:pPr>
      <w:r w:rsidRPr="00422DDD">
        <w:t xml:space="preserve">Il est interdit </w:t>
      </w:r>
      <w:r w:rsidR="003519B9">
        <w:t>d’engager</w:t>
      </w:r>
      <w:r w:rsidRPr="00422DDD">
        <w:t xml:space="preserve"> une unité de </w:t>
      </w:r>
      <w:r w:rsidR="003519B9">
        <w:t>T</w:t>
      </w:r>
      <w:r w:rsidRPr="00422DDD">
        <w:t>ir tant que toutes les autres unités ennemies n’ont pas été engagées</w:t>
      </w:r>
      <w:r w:rsidR="00B21DE5">
        <w:t xml:space="preserve"> avec au moins deux fois plus de troupes</w:t>
      </w:r>
      <w:r w:rsidR="00655A79">
        <w:t xml:space="preserve"> en termes de NCV</w:t>
      </w:r>
      <w:r w:rsidR="003519B9">
        <w:t>.</w:t>
      </w:r>
    </w:p>
    <w:p w:rsidR="00777865" w:rsidRPr="00422DDD" w:rsidRDefault="00777865" w:rsidP="000F07E1">
      <w:pPr>
        <w:pStyle w:val="Titre6"/>
      </w:pPr>
      <w:r w:rsidRPr="00422DDD">
        <w:t>Résolution</w:t>
      </w:r>
    </w:p>
    <w:p w:rsidR="00364975" w:rsidRPr="00422DDD" w:rsidRDefault="003519B9" w:rsidP="007945DE">
      <w:r>
        <w:t>L’attaque est résolue comme le Tir en tenant compte des modifications suivantes :</w:t>
      </w:r>
    </w:p>
    <w:p w:rsidR="006E6A3C" w:rsidRDefault="00BD2FFE" w:rsidP="000122B4">
      <w:pPr>
        <w:pStyle w:val="Titre6"/>
      </w:pPr>
      <w:r w:rsidRPr="00422DDD">
        <w:t xml:space="preserve">Comparaison des </w:t>
      </w:r>
      <w:r w:rsidR="000122B4" w:rsidRPr="00422DDD">
        <w:t>type d’</w:t>
      </w:r>
      <w:r w:rsidRPr="00422DDD">
        <w:t>a</w:t>
      </w:r>
      <w:r w:rsidR="006E6A3C" w:rsidRPr="00422DDD">
        <w:t>rmes</w:t>
      </w:r>
    </w:p>
    <w:p w:rsidR="003519B9" w:rsidRPr="003519B9" w:rsidRDefault="003519B9" w:rsidP="003519B9">
      <w:r>
        <w:t>Modifiez la VA selon les armes :</w:t>
      </w:r>
    </w:p>
    <w:p w:rsidR="00517351" w:rsidRPr="00422DDD" w:rsidRDefault="00517351" w:rsidP="00667F52">
      <w:pPr>
        <w:tabs>
          <w:tab w:val="left" w:pos="1673"/>
        </w:tabs>
        <w:ind w:left="720"/>
        <w:jc w:val="left"/>
        <w:rPr>
          <w:b/>
          <w:sz w:val="16"/>
        </w:rPr>
      </w:pPr>
      <w:r w:rsidRPr="00422DDD">
        <w:rPr>
          <w:b/>
          <w:sz w:val="16"/>
        </w:rPr>
        <w:tab/>
        <w:t>Défenseur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3"/>
        <w:gridCol w:w="391"/>
        <w:gridCol w:w="572"/>
        <w:gridCol w:w="448"/>
        <w:gridCol w:w="565"/>
        <w:gridCol w:w="553"/>
        <w:gridCol w:w="522"/>
        <w:gridCol w:w="549"/>
        <w:gridCol w:w="493"/>
        <w:gridCol w:w="521"/>
      </w:tblGrid>
      <w:tr w:rsidR="00517351" w:rsidRPr="00422DDD" w:rsidTr="004432BE">
        <w:trPr>
          <w:cantSplit/>
        </w:trPr>
        <w:tc>
          <w:tcPr>
            <w:tcW w:w="0" w:type="auto"/>
          </w:tcPr>
          <w:p w:rsidR="00517351" w:rsidRPr="00422DDD" w:rsidRDefault="00517351" w:rsidP="00667F52">
            <w:pPr>
              <w:rPr>
                <w:b/>
                <w:sz w:val="16"/>
              </w:rPr>
            </w:pPr>
            <w:r w:rsidRPr="00422DDD">
              <w:rPr>
                <w:b/>
                <w:sz w:val="16"/>
              </w:rPr>
              <w:t>Attaquant</w:t>
            </w:r>
          </w:p>
        </w:tc>
        <w:tc>
          <w:tcPr>
            <w:tcW w:w="0" w:type="auto"/>
          </w:tcPr>
          <w:p w:rsidR="00517351" w:rsidRPr="00422DDD" w:rsidRDefault="00517351" w:rsidP="004446BD">
            <w:pPr>
              <w:jc w:val="center"/>
              <w:rPr>
                <w:sz w:val="16"/>
              </w:rPr>
            </w:pPr>
            <w:r w:rsidRPr="00422DDD">
              <w:rPr>
                <w:sz w:val="16"/>
              </w:rPr>
              <w:t>Tir</w:t>
            </w:r>
          </w:p>
        </w:tc>
        <w:tc>
          <w:tcPr>
            <w:tcW w:w="0" w:type="auto"/>
          </w:tcPr>
          <w:p w:rsidR="00517351" w:rsidRPr="00422DDD" w:rsidRDefault="00517351" w:rsidP="004446BD">
            <w:pPr>
              <w:jc w:val="center"/>
              <w:rPr>
                <w:sz w:val="16"/>
              </w:rPr>
            </w:pPr>
            <w:r w:rsidRPr="00422DDD">
              <w:rPr>
                <w:sz w:val="16"/>
              </w:rPr>
              <w:t>Dague</w:t>
            </w:r>
          </w:p>
        </w:tc>
        <w:tc>
          <w:tcPr>
            <w:tcW w:w="0" w:type="auto"/>
          </w:tcPr>
          <w:p w:rsidR="00517351" w:rsidRPr="00422DDD" w:rsidRDefault="00517351" w:rsidP="004446BD">
            <w:pPr>
              <w:jc w:val="center"/>
              <w:rPr>
                <w:sz w:val="16"/>
              </w:rPr>
            </w:pPr>
            <w:r w:rsidRPr="00422DDD">
              <w:rPr>
                <w:sz w:val="16"/>
              </w:rPr>
              <w:t>Épée</w:t>
            </w:r>
          </w:p>
        </w:tc>
        <w:tc>
          <w:tcPr>
            <w:tcW w:w="0" w:type="auto"/>
          </w:tcPr>
          <w:p w:rsidR="00517351" w:rsidRPr="00422DDD" w:rsidRDefault="00517351" w:rsidP="004446BD">
            <w:pPr>
              <w:jc w:val="center"/>
              <w:rPr>
                <w:sz w:val="16"/>
              </w:rPr>
            </w:pPr>
            <w:r w:rsidRPr="00422DDD">
              <w:rPr>
                <w:sz w:val="16"/>
              </w:rPr>
              <w:t>Divers</w:t>
            </w:r>
          </w:p>
        </w:tc>
        <w:tc>
          <w:tcPr>
            <w:tcW w:w="0" w:type="auto"/>
          </w:tcPr>
          <w:p w:rsidR="00517351" w:rsidRPr="00422DDD" w:rsidRDefault="00517351" w:rsidP="004446BD">
            <w:pPr>
              <w:jc w:val="center"/>
              <w:rPr>
                <w:sz w:val="16"/>
              </w:rPr>
            </w:pPr>
            <w:r w:rsidRPr="00422DDD">
              <w:rPr>
                <w:sz w:val="16"/>
              </w:rPr>
              <w:t>Hache</w:t>
            </w:r>
          </w:p>
        </w:tc>
        <w:tc>
          <w:tcPr>
            <w:tcW w:w="0" w:type="auto"/>
          </w:tcPr>
          <w:p w:rsidR="00517351" w:rsidRPr="00422DDD" w:rsidRDefault="00517351" w:rsidP="004446BD">
            <w:pPr>
              <w:jc w:val="center"/>
              <w:rPr>
                <w:sz w:val="16"/>
              </w:rPr>
            </w:pPr>
            <w:r w:rsidRPr="00422DDD">
              <w:rPr>
                <w:sz w:val="16"/>
              </w:rPr>
              <w:t>Lance</w:t>
            </w:r>
          </w:p>
        </w:tc>
        <w:tc>
          <w:tcPr>
            <w:tcW w:w="0" w:type="auto"/>
          </w:tcPr>
          <w:p w:rsidR="00517351" w:rsidRPr="00422DDD" w:rsidRDefault="00517351" w:rsidP="004446BD">
            <w:pPr>
              <w:jc w:val="center"/>
              <w:rPr>
                <w:sz w:val="16"/>
              </w:rPr>
            </w:pPr>
            <w:r w:rsidRPr="00422DDD">
              <w:rPr>
                <w:sz w:val="16"/>
              </w:rPr>
              <w:t>Masse</w:t>
            </w:r>
          </w:p>
        </w:tc>
        <w:tc>
          <w:tcPr>
            <w:tcW w:w="0" w:type="auto"/>
          </w:tcPr>
          <w:p w:rsidR="00517351" w:rsidRPr="00422DDD" w:rsidRDefault="00517351" w:rsidP="004446BD">
            <w:pPr>
              <w:jc w:val="center"/>
              <w:rPr>
                <w:sz w:val="16"/>
              </w:rPr>
            </w:pPr>
            <w:r w:rsidRPr="00422DDD">
              <w:rPr>
                <w:sz w:val="16"/>
              </w:rPr>
              <w:t>Pique</w:t>
            </w:r>
          </w:p>
        </w:tc>
        <w:tc>
          <w:tcPr>
            <w:tcW w:w="0" w:type="auto"/>
          </w:tcPr>
          <w:p w:rsidR="00517351" w:rsidRPr="00422DDD" w:rsidRDefault="00517351" w:rsidP="004446BD">
            <w:pPr>
              <w:jc w:val="center"/>
              <w:rPr>
                <w:sz w:val="16"/>
              </w:rPr>
            </w:pPr>
            <w:r w:rsidRPr="00422DDD">
              <w:rPr>
                <w:sz w:val="16"/>
              </w:rPr>
              <w:t>Mêlée</w:t>
            </w:r>
          </w:p>
        </w:tc>
      </w:tr>
      <w:tr w:rsidR="00517351" w:rsidRPr="00422DDD" w:rsidTr="006F2223">
        <w:trPr>
          <w:cantSplit/>
        </w:trPr>
        <w:tc>
          <w:tcPr>
            <w:tcW w:w="0" w:type="auto"/>
            <w:shd w:val="clear" w:color="auto" w:fill="F2F2F2"/>
          </w:tcPr>
          <w:p w:rsidR="00517351" w:rsidRPr="00422DDD" w:rsidRDefault="00517351" w:rsidP="00F07DA3">
            <w:pPr>
              <w:rPr>
                <w:sz w:val="16"/>
                <w:szCs w:val="16"/>
              </w:rPr>
            </w:pPr>
            <w:r w:rsidRPr="00422DDD">
              <w:rPr>
                <w:sz w:val="16"/>
                <w:szCs w:val="16"/>
              </w:rPr>
              <w:t>Tir</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r>
      <w:tr w:rsidR="00517351" w:rsidRPr="00422DDD" w:rsidTr="004432BE">
        <w:trPr>
          <w:cantSplit/>
        </w:trPr>
        <w:tc>
          <w:tcPr>
            <w:tcW w:w="0" w:type="auto"/>
          </w:tcPr>
          <w:p w:rsidR="00517351" w:rsidRPr="00422DDD" w:rsidRDefault="00517351" w:rsidP="00F07DA3">
            <w:pPr>
              <w:rPr>
                <w:sz w:val="16"/>
                <w:szCs w:val="16"/>
              </w:rPr>
            </w:pPr>
            <w:r w:rsidRPr="00422DDD">
              <w:rPr>
                <w:sz w:val="16"/>
                <w:szCs w:val="16"/>
              </w:rPr>
              <w:t>Dague</w:t>
            </w:r>
          </w:p>
        </w:tc>
        <w:tc>
          <w:tcPr>
            <w:tcW w:w="0" w:type="auto"/>
          </w:tcPr>
          <w:p w:rsidR="00517351" w:rsidRPr="00422DDD" w:rsidRDefault="004446BD" w:rsidP="004446BD">
            <w:pPr>
              <w:jc w:val="center"/>
              <w:rPr>
                <w:sz w:val="16"/>
                <w:szCs w:val="16"/>
              </w:rPr>
            </w:pPr>
            <w:r w:rsidRPr="00422DDD">
              <w:rPr>
                <w:sz w:val="16"/>
                <w:szCs w:val="16"/>
              </w:rPr>
              <w:t>0</w:t>
            </w:r>
          </w:p>
        </w:tc>
        <w:tc>
          <w:tcPr>
            <w:tcW w:w="0" w:type="auto"/>
          </w:tcPr>
          <w:p w:rsidR="00517351" w:rsidRPr="00422DDD" w:rsidRDefault="004446BD" w:rsidP="004446BD">
            <w:pPr>
              <w:jc w:val="center"/>
              <w:rPr>
                <w:sz w:val="16"/>
                <w:szCs w:val="16"/>
              </w:rPr>
            </w:pPr>
            <w:r w:rsidRPr="00422DDD">
              <w:rPr>
                <w:sz w:val="16"/>
                <w:szCs w:val="16"/>
              </w:rPr>
              <w:t>0</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-3</w:t>
            </w:r>
          </w:p>
        </w:tc>
        <w:tc>
          <w:tcPr>
            <w:tcW w:w="0" w:type="auto"/>
          </w:tcPr>
          <w:p w:rsidR="00517351" w:rsidRPr="00422DDD" w:rsidRDefault="004446BD" w:rsidP="004446BD">
            <w:pPr>
              <w:jc w:val="center"/>
              <w:rPr>
                <w:sz w:val="16"/>
                <w:szCs w:val="16"/>
              </w:rPr>
            </w:pPr>
            <w:r w:rsidRPr="00422DDD">
              <w:rPr>
                <w:sz w:val="16"/>
                <w:szCs w:val="16"/>
              </w:rPr>
              <w:t>0</w:t>
            </w:r>
          </w:p>
        </w:tc>
      </w:tr>
      <w:tr w:rsidR="00517351" w:rsidRPr="00422DDD" w:rsidTr="006F2223">
        <w:trPr>
          <w:cantSplit/>
        </w:trPr>
        <w:tc>
          <w:tcPr>
            <w:tcW w:w="0" w:type="auto"/>
            <w:shd w:val="clear" w:color="auto" w:fill="F2F2F2"/>
          </w:tcPr>
          <w:p w:rsidR="00517351" w:rsidRPr="00422DDD" w:rsidRDefault="00517351" w:rsidP="00F07DA3">
            <w:pPr>
              <w:rPr>
                <w:sz w:val="16"/>
                <w:szCs w:val="16"/>
              </w:rPr>
            </w:pPr>
            <w:r w:rsidRPr="00422DDD">
              <w:rPr>
                <w:sz w:val="16"/>
                <w:szCs w:val="16"/>
              </w:rPr>
              <w:t>Épée</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r>
      <w:tr w:rsidR="00517351" w:rsidRPr="00422DDD" w:rsidTr="004432BE">
        <w:trPr>
          <w:cantSplit/>
        </w:trPr>
        <w:tc>
          <w:tcPr>
            <w:tcW w:w="0" w:type="auto"/>
            <w:shd w:val="clear" w:color="auto" w:fill="auto"/>
          </w:tcPr>
          <w:p w:rsidR="00517351" w:rsidRPr="00422DDD" w:rsidRDefault="00517351" w:rsidP="00F07DA3">
            <w:pPr>
              <w:rPr>
                <w:sz w:val="16"/>
                <w:szCs w:val="16"/>
              </w:rPr>
            </w:pPr>
            <w:r w:rsidRPr="00422DDD">
              <w:rPr>
                <w:sz w:val="16"/>
                <w:szCs w:val="16"/>
              </w:rPr>
              <w:t>Divers</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4446BD" w:rsidP="004446BD">
            <w:pPr>
              <w:jc w:val="center"/>
              <w:rPr>
                <w:sz w:val="16"/>
                <w:szCs w:val="16"/>
              </w:rPr>
            </w:pPr>
            <w:r w:rsidRPr="00422DDD">
              <w:rPr>
                <w:sz w:val="16"/>
                <w:szCs w:val="16"/>
              </w:rPr>
              <w:t>0</w:t>
            </w:r>
          </w:p>
        </w:tc>
        <w:tc>
          <w:tcPr>
            <w:tcW w:w="0" w:type="auto"/>
          </w:tcPr>
          <w:p w:rsidR="00517351" w:rsidRPr="00422DDD" w:rsidRDefault="004446BD" w:rsidP="004446BD">
            <w:pPr>
              <w:jc w:val="center"/>
              <w:rPr>
                <w:sz w:val="16"/>
                <w:szCs w:val="16"/>
              </w:rPr>
            </w:pPr>
            <w:r w:rsidRPr="00422DDD">
              <w:rPr>
                <w:sz w:val="16"/>
                <w:szCs w:val="16"/>
              </w:rPr>
              <w:t>0</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0</w:t>
            </w:r>
          </w:p>
        </w:tc>
      </w:tr>
      <w:tr w:rsidR="00517351" w:rsidRPr="00422DDD" w:rsidTr="006F2223">
        <w:trPr>
          <w:cantSplit/>
        </w:trPr>
        <w:tc>
          <w:tcPr>
            <w:tcW w:w="0" w:type="auto"/>
            <w:shd w:val="clear" w:color="auto" w:fill="F2F2F2"/>
          </w:tcPr>
          <w:p w:rsidR="00517351" w:rsidRPr="00422DDD" w:rsidRDefault="00517351" w:rsidP="00F07DA3">
            <w:pPr>
              <w:rPr>
                <w:sz w:val="16"/>
                <w:szCs w:val="16"/>
              </w:rPr>
            </w:pPr>
            <w:r w:rsidRPr="00422DDD">
              <w:rPr>
                <w:sz w:val="16"/>
                <w:szCs w:val="16"/>
              </w:rPr>
              <w:t>Hache</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10</w:t>
            </w:r>
          </w:p>
        </w:tc>
      </w:tr>
      <w:tr w:rsidR="00517351" w:rsidRPr="00422DDD" w:rsidTr="004432BE">
        <w:trPr>
          <w:cantSplit/>
        </w:trPr>
        <w:tc>
          <w:tcPr>
            <w:tcW w:w="0" w:type="auto"/>
          </w:tcPr>
          <w:p w:rsidR="00517351" w:rsidRPr="00422DDD" w:rsidRDefault="00517351" w:rsidP="00F07DA3">
            <w:pPr>
              <w:rPr>
                <w:sz w:val="16"/>
                <w:szCs w:val="16"/>
              </w:rPr>
            </w:pPr>
            <w:r w:rsidRPr="00422DDD">
              <w:rPr>
                <w:sz w:val="16"/>
                <w:szCs w:val="16"/>
              </w:rPr>
              <w:t>Lance</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4446BD" w:rsidP="004446BD">
            <w:pPr>
              <w:jc w:val="center"/>
              <w:rPr>
                <w:sz w:val="16"/>
                <w:szCs w:val="16"/>
              </w:rPr>
            </w:pPr>
            <w:r w:rsidRPr="00422DDD">
              <w:rPr>
                <w:sz w:val="16"/>
                <w:szCs w:val="16"/>
              </w:rPr>
              <w:t>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+3</w:t>
            </w:r>
          </w:p>
        </w:tc>
      </w:tr>
      <w:tr w:rsidR="00517351" w:rsidRPr="00422DDD" w:rsidTr="006F2223">
        <w:trPr>
          <w:cantSplit/>
        </w:trPr>
        <w:tc>
          <w:tcPr>
            <w:tcW w:w="0" w:type="auto"/>
            <w:shd w:val="clear" w:color="auto" w:fill="F2F2F2"/>
          </w:tcPr>
          <w:p w:rsidR="00517351" w:rsidRPr="00422DDD" w:rsidRDefault="00517351" w:rsidP="00F07DA3">
            <w:pPr>
              <w:rPr>
                <w:sz w:val="16"/>
                <w:szCs w:val="16"/>
              </w:rPr>
            </w:pPr>
            <w:r w:rsidRPr="00422DDD">
              <w:rPr>
                <w:sz w:val="16"/>
                <w:szCs w:val="16"/>
              </w:rPr>
              <w:t>Masse</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0</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D75704" w:rsidP="004446BD">
            <w:pPr>
              <w:jc w:val="center"/>
              <w:rPr>
                <w:sz w:val="16"/>
                <w:szCs w:val="16"/>
              </w:rPr>
            </w:pPr>
            <w:r w:rsidRPr="00422DDD">
              <w:rPr>
                <w:sz w:val="16"/>
                <w:szCs w:val="16"/>
              </w:rPr>
              <w:t>+</w:t>
            </w:r>
            <w:r w:rsidR="003519B9">
              <w:rPr>
                <w:sz w:val="16"/>
                <w:szCs w:val="16"/>
              </w:rPr>
              <w:t>5</w:t>
            </w:r>
          </w:p>
        </w:tc>
      </w:tr>
      <w:tr w:rsidR="00517351" w:rsidRPr="00422DDD" w:rsidTr="004432BE">
        <w:trPr>
          <w:cantSplit/>
        </w:trPr>
        <w:tc>
          <w:tcPr>
            <w:tcW w:w="0" w:type="auto"/>
          </w:tcPr>
          <w:p w:rsidR="00517351" w:rsidRPr="00422DDD" w:rsidRDefault="00517351" w:rsidP="00F07DA3">
            <w:pPr>
              <w:rPr>
                <w:sz w:val="16"/>
                <w:szCs w:val="16"/>
              </w:rPr>
            </w:pPr>
            <w:r w:rsidRPr="00422DDD">
              <w:rPr>
                <w:sz w:val="16"/>
                <w:szCs w:val="16"/>
              </w:rPr>
              <w:t>Pique</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10</w:t>
            </w:r>
          </w:p>
        </w:tc>
        <w:tc>
          <w:tcPr>
            <w:tcW w:w="0" w:type="auto"/>
          </w:tcPr>
          <w:p w:rsidR="00517351" w:rsidRPr="00422DDD" w:rsidRDefault="00D75704" w:rsidP="004446BD">
            <w:pPr>
              <w:jc w:val="center"/>
              <w:rPr>
                <w:sz w:val="16"/>
                <w:szCs w:val="16"/>
              </w:rPr>
            </w:pPr>
            <w:r w:rsidRPr="00422DDD">
              <w:rPr>
                <w:sz w:val="16"/>
                <w:szCs w:val="16"/>
              </w:rPr>
              <w:t>0</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tcPr>
          <w:p w:rsidR="00517351" w:rsidRPr="00422DDD" w:rsidRDefault="00D75704" w:rsidP="004446BD">
            <w:pPr>
              <w:jc w:val="center"/>
              <w:rPr>
                <w:sz w:val="16"/>
                <w:szCs w:val="16"/>
              </w:rPr>
            </w:pPr>
            <w:r w:rsidRPr="00422DDD">
              <w:rPr>
                <w:sz w:val="16"/>
                <w:szCs w:val="16"/>
              </w:rPr>
              <w:t>+</w:t>
            </w:r>
            <w:r w:rsidR="003519B9">
              <w:rPr>
                <w:sz w:val="16"/>
                <w:szCs w:val="16"/>
              </w:rPr>
              <w:t>10</w:t>
            </w:r>
          </w:p>
        </w:tc>
      </w:tr>
      <w:tr w:rsidR="00517351" w:rsidRPr="00422DDD" w:rsidTr="006F2223">
        <w:trPr>
          <w:cantSplit/>
        </w:trPr>
        <w:tc>
          <w:tcPr>
            <w:tcW w:w="0" w:type="auto"/>
            <w:shd w:val="clear" w:color="auto" w:fill="F2F2F2"/>
          </w:tcPr>
          <w:p w:rsidR="00517351" w:rsidRPr="00422DDD" w:rsidRDefault="00517351" w:rsidP="00F07DA3">
            <w:pPr>
              <w:rPr>
                <w:sz w:val="16"/>
                <w:szCs w:val="16"/>
              </w:rPr>
            </w:pPr>
            <w:r w:rsidRPr="00422DDD">
              <w:rPr>
                <w:sz w:val="16"/>
                <w:szCs w:val="16"/>
              </w:rPr>
              <w:t>Mêlée</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5</w:t>
            </w:r>
          </w:p>
        </w:tc>
        <w:tc>
          <w:tcPr>
            <w:tcW w:w="0" w:type="auto"/>
            <w:shd w:val="clear" w:color="auto" w:fill="F2F2F2"/>
          </w:tcPr>
          <w:p w:rsidR="00517351" w:rsidRPr="00422DDD" w:rsidRDefault="004446BD" w:rsidP="004446BD">
            <w:pPr>
              <w:jc w:val="center"/>
              <w:rPr>
                <w:sz w:val="16"/>
                <w:szCs w:val="16"/>
              </w:rPr>
            </w:pPr>
            <w:r w:rsidRPr="00422DDD">
              <w:rPr>
                <w:sz w:val="16"/>
                <w:szCs w:val="16"/>
              </w:rPr>
              <w:t>-</w:t>
            </w:r>
            <w:r w:rsidR="003519B9">
              <w:rPr>
                <w:sz w:val="16"/>
                <w:szCs w:val="16"/>
              </w:rPr>
              <w:t>10</w:t>
            </w:r>
          </w:p>
        </w:tc>
        <w:tc>
          <w:tcPr>
            <w:tcW w:w="0" w:type="auto"/>
            <w:shd w:val="clear" w:color="auto" w:fill="F2F2F2"/>
          </w:tcPr>
          <w:p w:rsidR="00517351" w:rsidRPr="00422DDD" w:rsidRDefault="004446BD" w:rsidP="004446BD">
            <w:pPr>
              <w:jc w:val="center"/>
              <w:rPr>
                <w:sz w:val="16"/>
                <w:szCs w:val="16"/>
              </w:rPr>
            </w:pPr>
            <w:r w:rsidRPr="00422DDD">
              <w:rPr>
                <w:sz w:val="16"/>
                <w:szCs w:val="16"/>
              </w:rPr>
              <w:t>0</w:t>
            </w:r>
          </w:p>
        </w:tc>
      </w:tr>
    </w:tbl>
    <w:p w:rsidR="006E6A3C" w:rsidRPr="00422DDD" w:rsidRDefault="006E6A3C" w:rsidP="000122B4">
      <w:pPr>
        <w:pStyle w:val="Titre6"/>
      </w:pPr>
      <w:r w:rsidRPr="00422DDD">
        <w:t>Autres</w:t>
      </w:r>
      <w:r w:rsidR="000122B4" w:rsidRPr="00422DDD">
        <w:t xml:space="preserve"> modifications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7"/>
        <w:gridCol w:w="3969"/>
      </w:tblGrid>
      <w:tr w:rsidR="00364975" w:rsidRPr="00422DDD" w:rsidTr="00364975">
        <w:tc>
          <w:tcPr>
            <w:tcW w:w="0" w:type="auto"/>
          </w:tcPr>
          <w:p w:rsidR="00364975" w:rsidRPr="00422DDD" w:rsidRDefault="00364975" w:rsidP="00D24A99">
            <w:pPr>
              <w:rPr>
                <w:sz w:val="16"/>
              </w:rPr>
            </w:pPr>
            <w:r w:rsidRPr="00422DDD">
              <w:rPr>
                <w:sz w:val="16"/>
              </w:rPr>
              <w:t>Terrain fermé</w:t>
            </w:r>
            <w:r w:rsidR="000122B4" w:rsidRPr="00422DDD">
              <w:rPr>
                <w:sz w:val="16"/>
              </w:rPr>
              <w:t>/très fermé</w:t>
            </w:r>
          </w:p>
        </w:tc>
        <w:tc>
          <w:tcPr>
            <w:tcW w:w="0" w:type="auto"/>
          </w:tcPr>
          <w:p w:rsidR="00364975" w:rsidRPr="00422DDD" w:rsidRDefault="00364975" w:rsidP="00641055">
            <w:pPr>
              <w:jc w:val="left"/>
              <w:rPr>
                <w:sz w:val="16"/>
                <w:szCs w:val="16"/>
              </w:rPr>
            </w:pPr>
            <w:r w:rsidRPr="00422DDD">
              <w:rPr>
                <w:sz w:val="16"/>
                <w:szCs w:val="16"/>
              </w:rPr>
              <w:t>VO-</w:t>
            </w:r>
            <w:r w:rsidR="003519B9">
              <w:rPr>
                <w:sz w:val="16"/>
                <w:szCs w:val="16"/>
              </w:rPr>
              <w:t>5/-10</w:t>
            </w:r>
            <w:r w:rsidRPr="00422DDD">
              <w:rPr>
                <w:sz w:val="16"/>
                <w:szCs w:val="16"/>
              </w:rPr>
              <w:t xml:space="preserve"> pour l’unité qui </w:t>
            </w:r>
            <w:r w:rsidRPr="00422DDD">
              <w:rPr>
                <w:b/>
                <w:sz w:val="16"/>
                <w:szCs w:val="16"/>
              </w:rPr>
              <w:t>rentre</w:t>
            </w:r>
            <w:r w:rsidRPr="00422DDD">
              <w:rPr>
                <w:sz w:val="16"/>
                <w:szCs w:val="16"/>
              </w:rPr>
              <w:t xml:space="preserve"> dans la zone</w:t>
            </w:r>
          </w:p>
        </w:tc>
      </w:tr>
      <w:tr w:rsidR="00364975" w:rsidRPr="00422DDD" w:rsidTr="00771CFD">
        <w:tc>
          <w:tcPr>
            <w:tcW w:w="0" w:type="auto"/>
            <w:shd w:val="clear" w:color="auto" w:fill="EAF1DD"/>
          </w:tcPr>
          <w:p w:rsidR="00364975" w:rsidRPr="00422DDD" w:rsidRDefault="00364975" w:rsidP="005C3703">
            <w:pPr>
              <w:rPr>
                <w:sz w:val="16"/>
              </w:rPr>
            </w:pPr>
            <w:r w:rsidRPr="00422DDD">
              <w:rPr>
                <w:sz w:val="16"/>
              </w:rPr>
              <w:t>Position tactique/fortification</w:t>
            </w:r>
          </w:p>
        </w:tc>
        <w:tc>
          <w:tcPr>
            <w:tcW w:w="0" w:type="auto"/>
            <w:shd w:val="clear" w:color="auto" w:fill="EAF1DD"/>
          </w:tcPr>
          <w:p w:rsidR="00364975" w:rsidRPr="00422DDD" w:rsidRDefault="00364975" w:rsidP="003519B9">
            <w:pPr>
              <w:jc w:val="left"/>
              <w:rPr>
                <w:sz w:val="16"/>
                <w:szCs w:val="16"/>
              </w:rPr>
            </w:pPr>
            <w:r w:rsidRPr="00422DDD">
              <w:rPr>
                <w:sz w:val="16"/>
                <w:szCs w:val="16"/>
              </w:rPr>
              <w:t>VD+</w:t>
            </w:r>
            <w:r w:rsidR="003519B9">
              <w:rPr>
                <w:sz w:val="16"/>
                <w:szCs w:val="16"/>
              </w:rPr>
              <w:t>10</w:t>
            </w:r>
            <w:r w:rsidRPr="00422DDD">
              <w:rPr>
                <w:sz w:val="16"/>
                <w:szCs w:val="16"/>
              </w:rPr>
              <w:t>/+</w:t>
            </w:r>
            <w:r w:rsidR="003519B9">
              <w:rPr>
                <w:sz w:val="16"/>
                <w:szCs w:val="16"/>
              </w:rPr>
              <w:t>20</w:t>
            </w:r>
            <w:r w:rsidRPr="00422DDD">
              <w:rPr>
                <w:sz w:val="16"/>
                <w:szCs w:val="16"/>
              </w:rPr>
              <w:t xml:space="preserve"> pour l’unité propriétaire de la zone</w:t>
            </w:r>
          </w:p>
        </w:tc>
      </w:tr>
      <w:tr w:rsidR="00364975" w:rsidRPr="00422DDD" w:rsidTr="00364975">
        <w:tc>
          <w:tcPr>
            <w:tcW w:w="0" w:type="auto"/>
          </w:tcPr>
          <w:p w:rsidR="00364975" w:rsidRPr="00422DDD" w:rsidRDefault="00D437C1" w:rsidP="005C3703">
            <w:pPr>
              <w:rPr>
                <w:sz w:val="16"/>
              </w:rPr>
            </w:pPr>
            <w:r w:rsidRPr="00422DDD">
              <w:rPr>
                <w:sz w:val="16"/>
              </w:rPr>
              <w:t>Retranché</w:t>
            </w:r>
          </w:p>
        </w:tc>
        <w:tc>
          <w:tcPr>
            <w:tcW w:w="0" w:type="auto"/>
          </w:tcPr>
          <w:p w:rsidR="00364975" w:rsidRPr="00422DDD" w:rsidRDefault="00364975" w:rsidP="00641055">
            <w:pPr>
              <w:jc w:val="left"/>
              <w:rPr>
                <w:sz w:val="16"/>
                <w:szCs w:val="16"/>
              </w:rPr>
            </w:pPr>
            <w:r w:rsidRPr="00422DDD">
              <w:rPr>
                <w:sz w:val="16"/>
                <w:szCs w:val="16"/>
              </w:rPr>
              <w:t>V</w:t>
            </w:r>
            <w:r w:rsidR="003519B9">
              <w:rPr>
                <w:sz w:val="16"/>
                <w:szCs w:val="16"/>
              </w:rPr>
              <w:t>D+5</w:t>
            </w:r>
            <w:r w:rsidR="00D437C1" w:rsidRPr="00422DDD">
              <w:rPr>
                <w:sz w:val="16"/>
                <w:szCs w:val="16"/>
              </w:rPr>
              <w:t xml:space="preserve"> </w:t>
            </w:r>
          </w:p>
        </w:tc>
      </w:tr>
      <w:tr w:rsidR="00364975" w:rsidRPr="00422DDD" w:rsidTr="00771CFD">
        <w:tc>
          <w:tcPr>
            <w:tcW w:w="0" w:type="auto"/>
            <w:shd w:val="clear" w:color="auto" w:fill="EAF1DD"/>
          </w:tcPr>
          <w:p w:rsidR="00364975" w:rsidRPr="00422DDD" w:rsidRDefault="00364975" w:rsidP="005C3703">
            <w:pPr>
              <w:rPr>
                <w:sz w:val="16"/>
              </w:rPr>
            </w:pPr>
            <w:r w:rsidRPr="00422DDD">
              <w:rPr>
                <w:sz w:val="16"/>
              </w:rPr>
              <w:t>Charge</w:t>
            </w:r>
          </w:p>
        </w:tc>
        <w:tc>
          <w:tcPr>
            <w:tcW w:w="0" w:type="auto"/>
            <w:shd w:val="clear" w:color="auto" w:fill="EAF1DD"/>
          </w:tcPr>
          <w:p w:rsidR="00364975" w:rsidRPr="00422DDD" w:rsidRDefault="00D437C1" w:rsidP="00D437C1">
            <w:pPr>
              <w:jc w:val="left"/>
              <w:rPr>
                <w:sz w:val="16"/>
                <w:szCs w:val="16"/>
              </w:rPr>
            </w:pPr>
            <w:r w:rsidRPr="00422DDD">
              <w:rPr>
                <w:sz w:val="16"/>
                <w:szCs w:val="16"/>
              </w:rPr>
              <w:t>VO x 1,5 pour C et VO x 1,2 pour P</w:t>
            </w:r>
          </w:p>
        </w:tc>
      </w:tr>
      <w:tr w:rsidR="00D437C1" w:rsidRPr="00422DDD" w:rsidTr="00364975">
        <w:tc>
          <w:tcPr>
            <w:tcW w:w="0" w:type="auto"/>
          </w:tcPr>
          <w:p w:rsidR="00D437C1" w:rsidRPr="00422DDD" w:rsidRDefault="00A129C8" w:rsidP="005C3703">
            <w:pPr>
              <w:rPr>
                <w:sz w:val="16"/>
              </w:rPr>
            </w:pPr>
            <w:r w:rsidRPr="00422DDD">
              <w:rPr>
                <w:sz w:val="16"/>
              </w:rPr>
              <w:lastRenderedPageBreak/>
              <w:t>Pique</w:t>
            </w:r>
          </w:p>
        </w:tc>
        <w:tc>
          <w:tcPr>
            <w:tcW w:w="0" w:type="auto"/>
          </w:tcPr>
          <w:p w:rsidR="00D437C1" w:rsidRPr="00422DDD" w:rsidRDefault="00A129C8" w:rsidP="00D24A99">
            <w:pPr>
              <w:jc w:val="left"/>
              <w:rPr>
                <w:sz w:val="16"/>
                <w:szCs w:val="16"/>
              </w:rPr>
            </w:pPr>
            <w:r w:rsidRPr="00422DDD">
              <w:rPr>
                <w:sz w:val="16"/>
                <w:szCs w:val="16"/>
              </w:rPr>
              <w:t xml:space="preserve">Annule bonus charge de </w:t>
            </w:r>
            <w:r w:rsidR="00771CFD" w:rsidRPr="00422DDD">
              <w:rPr>
                <w:sz w:val="16"/>
                <w:szCs w:val="16"/>
              </w:rPr>
              <w:t>C</w:t>
            </w:r>
            <w:r w:rsidR="00667F52" w:rsidRPr="00422DDD">
              <w:rPr>
                <w:sz w:val="16"/>
                <w:szCs w:val="16"/>
              </w:rPr>
              <w:t xml:space="preserve"> sauf si </w:t>
            </w:r>
            <w:r w:rsidR="003519B9">
              <w:rPr>
                <w:sz w:val="16"/>
                <w:szCs w:val="16"/>
              </w:rPr>
              <w:t xml:space="preserve">déjà </w:t>
            </w:r>
            <w:r w:rsidR="00667F52" w:rsidRPr="00422DDD">
              <w:rPr>
                <w:sz w:val="16"/>
                <w:szCs w:val="16"/>
              </w:rPr>
              <w:t>engagée</w:t>
            </w:r>
          </w:p>
        </w:tc>
      </w:tr>
      <w:tr w:rsidR="00A3058E" w:rsidRPr="00422DDD" w:rsidTr="00D9775D">
        <w:tc>
          <w:tcPr>
            <w:tcW w:w="0" w:type="auto"/>
            <w:shd w:val="clear" w:color="auto" w:fill="FDE9D9"/>
          </w:tcPr>
          <w:p w:rsidR="00A3058E" w:rsidRPr="00422DDD" w:rsidRDefault="00A3058E" w:rsidP="005C3703">
            <w:pPr>
              <w:rPr>
                <w:sz w:val="16"/>
              </w:rPr>
            </w:pPr>
            <w:r w:rsidRPr="00422DDD">
              <w:rPr>
                <w:sz w:val="16"/>
              </w:rPr>
              <w:t>Attaqué par plusieurs ennemis</w:t>
            </w:r>
          </w:p>
        </w:tc>
        <w:tc>
          <w:tcPr>
            <w:tcW w:w="0" w:type="auto"/>
            <w:shd w:val="clear" w:color="auto" w:fill="FDE9D9"/>
          </w:tcPr>
          <w:p w:rsidR="00A3058E" w:rsidRPr="00422DDD" w:rsidRDefault="00667F52" w:rsidP="00B21DE5">
            <w:pPr>
              <w:jc w:val="left"/>
              <w:rPr>
                <w:sz w:val="16"/>
                <w:szCs w:val="16"/>
              </w:rPr>
            </w:pPr>
            <w:r w:rsidRPr="00422DDD">
              <w:rPr>
                <w:sz w:val="16"/>
                <w:szCs w:val="16"/>
              </w:rPr>
              <w:t>V</w:t>
            </w:r>
            <w:r w:rsidR="00B21DE5">
              <w:rPr>
                <w:sz w:val="16"/>
                <w:szCs w:val="16"/>
              </w:rPr>
              <w:t>O&amp;VD</w:t>
            </w:r>
            <w:r w:rsidR="003519B9">
              <w:rPr>
                <w:sz w:val="16"/>
                <w:szCs w:val="16"/>
              </w:rPr>
              <w:t>-5</w:t>
            </w:r>
            <w:r w:rsidR="00A3058E" w:rsidRPr="00422DDD">
              <w:rPr>
                <w:sz w:val="16"/>
                <w:szCs w:val="16"/>
              </w:rPr>
              <w:t xml:space="preserve"> par mêlée après la première</w:t>
            </w:r>
          </w:p>
        </w:tc>
      </w:tr>
    </w:tbl>
    <w:p w:rsidR="003519B9" w:rsidRPr="003519B9" w:rsidRDefault="003519B9" w:rsidP="007945DE">
      <w:pPr>
        <w:rPr>
          <w:u w:val="single"/>
        </w:rPr>
      </w:pPr>
      <w:r w:rsidRPr="003519B9">
        <w:rPr>
          <w:u w:val="single"/>
        </w:rPr>
        <w:t>Chef</w:t>
      </w:r>
    </w:p>
    <w:p w:rsidR="00BD2FFE" w:rsidRPr="00422DDD" w:rsidRDefault="00771CFD" w:rsidP="007945DE">
      <w:r w:rsidRPr="00422DDD">
        <w:t xml:space="preserve">Un chef attaché à l’unité </w:t>
      </w:r>
      <w:r w:rsidRPr="00422DDD">
        <w:rPr>
          <w:b/>
        </w:rPr>
        <w:t>peut</w:t>
      </w:r>
      <w:r w:rsidRPr="00422DDD">
        <w:t xml:space="preserve"> m</w:t>
      </w:r>
      <w:r w:rsidR="007945DE" w:rsidRPr="00422DDD">
        <w:t>odifi</w:t>
      </w:r>
      <w:r w:rsidRPr="00422DDD">
        <w:t xml:space="preserve">er le résultat en testant son </w:t>
      </w:r>
      <w:r w:rsidR="00BD2FFE" w:rsidRPr="00422DDD">
        <w:t>TG</w:t>
      </w:r>
      <w:r w:rsidR="00667F52" w:rsidRPr="00422DDD">
        <w:t> :</w:t>
      </w:r>
      <w:r w:rsidR="000122B4" w:rsidRPr="00422DDD">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551"/>
        <w:gridCol w:w="620"/>
      </w:tblGrid>
      <w:tr w:rsidR="000122B4" w:rsidRPr="00422DDD" w:rsidTr="0011548A">
        <w:tc>
          <w:tcPr>
            <w:tcW w:w="0" w:type="auto"/>
          </w:tcPr>
          <w:p w:rsidR="000122B4" w:rsidRPr="00422DDD" w:rsidRDefault="000122B4" w:rsidP="0081350E">
            <w:pPr>
              <w:jc w:val="center"/>
              <w:rPr>
                <w:b/>
                <w:sz w:val="16"/>
                <w:szCs w:val="16"/>
              </w:rPr>
            </w:pPr>
            <w:r w:rsidRPr="00422DDD">
              <w:rPr>
                <w:b/>
                <w:sz w:val="16"/>
                <w:szCs w:val="16"/>
              </w:rPr>
              <w:t>Résultat</w:t>
            </w:r>
          </w:p>
        </w:tc>
        <w:tc>
          <w:tcPr>
            <w:tcW w:w="0" w:type="auto"/>
          </w:tcPr>
          <w:p w:rsidR="000122B4" w:rsidRPr="00422DDD" w:rsidRDefault="003519B9" w:rsidP="0081350E">
            <w:pPr>
              <w:jc w:val="center"/>
              <w:rPr>
                <w:b/>
                <w:sz w:val="16"/>
                <w:szCs w:val="16"/>
              </w:rPr>
            </w:pPr>
            <w:r>
              <w:rPr>
                <w:b/>
                <w:sz w:val="16"/>
                <w:szCs w:val="16"/>
              </w:rPr>
              <w:t>VA</w:t>
            </w:r>
          </w:p>
        </w:tc>
        <w:tc>
          <w:tcPr>
            <w:tcW w:w="0" w:type="auto"/>
          </w:tcPr>
          <w:p w:rsidR="000122B4" w:rsidRPr="00422DDD" w:rsidRDefault="000122B4" w:rsidP="0081350E">
            <w:pPr>
              <w:jc w:val="center"/>
              <w:rPr>
                <w:b/>
                <w:sz w:val="16"/>
                <w:szCs w:val="16"/>
              </w:rPr>
            </w:pPr>
            <w:r w:rsidRPr="00422DDD">
              <w:rPr>
                <w:b/>
                <w:sz w:val="16"/>
                <w:szCs w:val="16"/>
              </w:rPr>
              <w:t>Chef</w:t>
            </w:r>
          </w:p>
        </w:tc>
      </w:tr>
      <w:tr w:rsidR="000122B4" w:rsidRPr="00422DDD" w:rsidTr="0011548A">
        <w:tc>
          <w:tcPr>
            <w:tcW w:w="0" w:type="auto"/>
          </w:tcPr>
          <w:p w:rsidR="000122B4" w:rsidRPr="00422DDD" w:rsidRDefault="000122B4" w:rsidP="0081350E">
            <w:pPr>
              <w:jc w:val="center"/>
              <w:rPr>
                <w:sz w:val="16"/>
                <w:szCs w:val="16"/>
              </w:rPr>
            </w:pPr>
            <w:r w:rsidRPr="00422DDD">
              <w:rPr>
                <w:sz w:val="16"/>
                <w:szCs w:val="16"/>
              </w:rPr>
              <w:t>tRC</w:t>
            </w:r>
          </w:p>
        </w:tc>
        <w:tc>
          <w:tcPr>
            <w:tcW w:w="0" w:type="auto"/>
          </w:tcPr>
          <w:p w:rsidR="000122B4" w:rsidRPr="00422DDD" w:rsidRDefault="003519B9" w:rsidP="0081350E">
            <w:pPr>
              <w:jc w:val="center"/>
              <w:rPr>
                <w:sz w:val="16"/>
                <w:szCs w:val="16"/>
              </w:rPr>
            </w:pPr>
            <w:r>
              <w:rPr>
                <w:sz w:val="16"/>
                <w:szCs w:val="16"/>
              </w:rPr>
              <w:t>+10</w:t>
            </w:r>
          </w:p>
        </w:tc>
        <w:tc>
          <w:tcPr>
            <w:tcW w:w="0" w:type="auto"/>
          </w:tcPr>
          <w:p w:rsidR="000122B4" w:rsidRPr="00422DDD" w:rsidRDefault="003519B9" w:rsidP="0081350E">
            <w:pPr>
              <w:jc w:val="center"/>
              <w:rPr>
                <w:sz w:val="16"/>
                <w:szCs w:val="16"/>
              </w:rPr>
            </w:pPr>
            <w:r>
              <w:rPr>
                <w:sz w:val="16"/>
                <w:szCs w:val="16"/>
              </w:rPr>
              <w:t>1</w:t>
            </w:r>
          </w:p>
        </w:tc>
      </w:tr>
      <w:tr w:rsidR="000122B4" w:rsidRPr="00422DDD" w:rsidTr="0011548A">
        <w:tc>
          <w:tcPr>
            <w:tcW w:w="0" w:type="auto"/>
            <w:shd w:val="clear" w:color="auto" w:fill="E6E6E6"/>
          </w:tcPr>
          <w:p w:rsidR="000122B4" w:rsidRPr="00422DDD" w:rsidRDefault="000122B4" w:rsidP="0081350E">
            <w:pPr>
              <w:jc w:val="center"/>
              <w:rPr>
                <w:sz w:val="16"/>
                <w:szCs w:val="16"/>
              </w:rPr>
            </w:pPr>
            <w:r w:rsidRPr="00422DDD">
              <w:rPr>
                <w:sz w:val="16"/>
                <w:szCs w:val="16"/>
              </w:rPr>
              <w:t>tRN</w:t>
            </w:r>
          </w:p>
        </w:tc>
        <w:tc>
          <w:tcPr>
            <w:tcW w:w="0" w:type="auto"/>
            <w:shd w:val="clear" w:color="auto" w:fill="E6E6E6"/>
          </w:tcPr>
          <w:p w:rsidR="000122B4" w:rsidRPr="00422DDD" w:rsidRDefault="003519B9" w:rsidP="0081350E">
            <w:pPr>
              <w:jc w:val="center"/>
              <w:rPr>
                <w:sz w:val="16"/>
                <w:szCs w:val="16"/>
              </w:rPr>
            </w:pPr>
            <w:r>
              <w:rPr>
                <w:sz w:val="16"/>
                <w:szCs w:val="16"/>
              </w:rPr>
              <w:t>+5</w:t>
            </w:r>
          </w:p>
        </w:tc>
        <w:tc>
          <w:tcPr>
            <w:tcW w:w="0" w:type="auto"/>
            <w:shd w:val="clear" w:color="auto" w:fill="E6E6E6"/>
          </w:tcPr>
          <w:p w:rsidR="000122B4" w:rsidRPr="00422DDD" w:rsidRDefault="003519B9" w:rsidP="0081350E">
            <w:pPr>
              <w:jc w:val="center"/>
              <w:rPr>
                <w:sz w:val="16"/>
                <w:szCs w:val="16"/>
              </w:rPr>
            </w:pPr>
            <w:r>
              <w:rPr>
                <w:sz w:val="16"/>
                <w:szCs w:val="16"/>
              </w:rPr>
              <w:t>2</w:t>
            </w:r>
          </w:p>
        </w:tc>
      </w:tr>
      <w:tr w:rsidR="000122B4" w:rsidRPr="00422DDD" w:rsidTr="0011548A">
        <w:tc>
          <w:tcPr>
            <w:tcW w:w="0" w:type="auto"/>
            <w:shd w:val="clear" w:color="auto" w:fill="D9D9D9"/>
          </w:tcPr>
          <w:p w:rsidR="000122B4" w:rsidRPr="00422DDD" w:rsidRDefault="000122B4" w:rsidP="0081350E">
            <w:pPr>
              <w:jc w:val="center"/>
              <w:rPr>
                <w:sz w:val="16"/>
                <w:szCs w:val="16"/>
              </w:rPr>
            </w:pPr>
            <w:r w:rsidRPr="00422DDD">
              <w:rPr>
                <w:sz w:val="16"/>
                <w:szCs w:val="16"/>
              </w:rPr>
              <w:t>tRP</w:t>
            </w:r>
          </w:p>
        </w:tc>
        <w:tc>
          <w:tcPr>
            <w:tcW w:w="0" w:type="auto"/>
            <w:shd w:val="clear" w:color="auto" w:fill="D9D9D9"/>
          </w:tcPr>
          <w:p w:rsidR="000122B4" w:rsidRPr="00422DDD" w:rsidRDefault="000122B4" w:rsidP="0081350E">
            <w:pPr>
              <w:jc w:val="center"/>
              <w:rPr>
                <w:sz w:val="16"/>
                <w:szCs w:val="16"/>
              </w:rPr>
            </w:pPr>
            <w:r w:rsidRPr="00422DDD">
              <w:rPr>
                <w:sz w:val="16"/>
                <w:szCs w:val="16"/>
              </w:rPr>
              <w:t>0</w:t>
            </w:r>
          </w:p>
        </w:tc>
        <w:tc>
          <w:tcPr>
            <w:tcW w:w="0" w:type="auto"/>
            <w:shd w:val="clear" w:color="auto" w:fill="D9D9D9"/>
          </w:tcPr>
          <w:p w:rsidR="000122B4" w:rsidRPr="00422DDD" w:rsidRDefault="003519B9" w:rsidP="0081350E">
            <w:pPr>
              <w:jc w:val="center"/>
              <w:rPr>
                <w:sz w:val="16"/>
                <w:szCs w:val="16"/>
              </w:rPr>
            </w:pPr>
            <w:r>
              <w:rPr>
                <w:sz w:val="16"/>
                <w:szCs w:val="16"/>
              </w:rPr>
              <w:t>3</w:t>
            </w:r>
          </w:p>
        </w:tc>
      </w:tr>
      <w:tr w:rsidR="000122B4" w:rsidRPr="00422DDD" w:rsidTr="0011548A">
        <w:tc>
          <w:tcPr>
            <w:tcW w:w="0" w:type="auto"/>
            <w:shd w:val="clear" w:color="auto" w:fill="C0C0C0"/>
          </w:tcPr>
          <w:p w:rsidR="000122B4" w:rsidRPr="00422DDD" w:rsidRDefault="000122B4" w:rsidP="0081350E">
            <w:pPr>
              <w:jc w:val="center"/>
              <w:rPr>
                <w:sz w:val="16"/>
                <w:szCs w:val="16"/>
              </w:rPr>
            </w:pPr>
            <w:r w:rsidRPr="00422DDD">
              <w:rPr>
                <w:sz w:val="16"/>
                <w:szCs w:val="16"/>
              </w:rPr>
              <w:t>tEN</w:t>
            </w:r>
          </w:p>
        </w:tc>
        <w:tc>
          <w:tcPr>
            <w:tcW w:w="0" w:type="auto"/>
            <w:shd w:val="clear" w:color="auto" w:fill="C0C0C0"/>
          </w:tcPr>
          <w:p w:rsidR="000122B4" w:rsidRPr="00422DDD" w:rsidRDefault="003519B9" w:rsidP="0081350E">
            <w:pPr>
              <w:jc w:val="center"/>
              <w:rPr>
                <w:sz w:val="16"/>
                <w:szCs w:val="16"/>
              </w:rPr>
            </w:pPr>
            <w:r>
              <w:rPr>
                <w:sz w:val="16"/>
                <w:szCs w:val="16"/>
              </w:rPr>
              <w:t>-5</w:t>
            </w:r>
          </w:p>
        </w:tc>
        <w:tc>
          <w:tcPr>
            <w:tcW w:w="0" w:type="auto"/>
            <w:shd w:val="clear" w:color="auto" w:fill="C0C0C0"/>
          </w:tcPr>
          <w:p w:rsidR="000122B4" w:rsidRPr="00422DDD" w:rsidRDefault="003519B9" w:rsidP="0081350E">
            <w:pPr>
              <w:jc w:val="center"/>
              <w:rPr>
                <w:sz w:val="16"/>
                <w:szCs w:val="16"/>
              </w:rPr>
            </w:pPr>
            <w:r>
              <w:rPr>
                <w:sz w:val="16"/>
                <w:szCs w:val="16"/>
              </w:rPr>
              <w:t>4</w:t>
            </w:r>
          </w:p>
        </w:tc>
      </w:tr>
      <w:tr w:rsidR="000122B4" w:rsidRPr="00422DDD" w:rsidTr="0011548A">
        <w:tc>
          <w:tcPr>
            <w:tcW w:w="0" w:type="auto"/>
            <w:shd w:val="clear" w:color="auto" w:fill="A6A6A6"/>
          </w:tcPr>
          <w:p w:rsidR="000122B4" w:rsidRPr="00422DDD" w:rsidRDefault="000122B4" w:rsidP="0081350E">
            <w:pPr>
              <w:jc w:val="center"/>
              <w:rPr>
                <w:sz w:val="16"/>
                <w:szCs w:val="16"/>
              </w:rPr>
            </w:pPr>
            <w:r w:rsidRPr="00422DDD">
              <w:rPr>
                <w:sz w:val="16"/>
                <w:szCs w:val="16"/>
              </w:rPr>
              <w:t>tEC</w:t>
            </w:r>
          </w:p>
        </w:tc>
        <w:tc>
          <w:tcPr>
            <w:tcW w:w="0" w:type="auto"/>
            <w:shd w:val="clear" w:color="auto" w:fill="A6A6A6"/>
          </w:tcPr>
          <w:p w:rsidR="000122B4" w:rsidRPr="00422DDD" w:rsidRDefault="000122B4" w:rsidP="0081350E">
            <w:pPr>
              <w:jc w:val="center"/>
              <w:rPr>
                <w:sz w:val="16"/>
                <w:szCs w:val="16"/>
              </w:rPr>
            </w:pPr>
            <w:r w:rsidRPr="00422DDD">
              <w:rPr>
                <w:sz w:val="16"/>
                <w:szCs w:val="16"/>
              </w:rPr>
              <w:t>-20</w:t>
            </w:r>
          </w:p>
        </w:tc>
        <w:tc>
          <w:tcPr>
            <w:tcW w:w="0" w:type="auto"/>
            <w:shd w:val="clear" w:color="auto" w:fill="A6A6A6"/>
          </w:tcPr>
          <w:p w:rsidR="000122B4" w:rsidRPr="00422DDD" w:rsidRDefault="003519B9" w:rsidP="0081350E">
            <w:pPr>
              <w:jc w:val="center"/>
              <w:rPr>
                <w:sz w:val="16"/>
                <w:szCs w:val="16"/>
              </w:rPr>
            </w:pPr>
            <w:r>
              <w:rPr>
                <w:sz w:val="16"/>
                <w:szCs w:val="16"/>
              </w:rPr>
              <w:t>5</w:t>
            </w:r>
          </w:p>
        </w:tc>
      </w:tr>
    </w:tbl>
    <w:p w:rsidR="00D24A99" w:rsidRPr="00422DDD" w:rsidRDefault="000122B4" w:rsidP="007945DE">
      <w:r w:rsidRPr="00422DDD">
        <w:t xml:space="preserve">Le chef est </w:t>
      </w:r>
      <w:r w:rsidR="00B21DE5">
        <w:t>HC</w:t>
      </w:r>
      <w:r w:rsidRPr="00422DDD">
        <w:t xml:space="preserve"> si le </w:t>
      </w:r>
      <w:r w:rsidRPr="00422DDD">
        <w:rPr>
          <w:b/>
        </w:rPr>
        <w:t>dé unité</w:t>
      </w:r>
      <w:r w:rsidRPr="00422DDD">
        <w:t xml:space="preserve"> </w:t>
      </w:r>
      <w:r w:rsidR="0081350E">
        <w:t xml:space="preserve">de ce test </w:t>
      </w:r>
      <w:r w:rsidR="003519B9">
        <w:t>est inférieur ou égal au nombre indiqué</w:t>
      </w:r>
      <w:r w:rsidRPr="00422DDD">
        <w:t>.</w:t>
      </w:r>
    </w:p>
    <w:p w:rsidR="0081350E" w:rsidRDefault="007945DE" w:rsidP="004F2EFE">
      <w:pPr>
        <w:widowControl/>
        <w:tabs>
          <w:tab w:val="left" w:pos="886"/>
          <w:tab w:val="left" w:pos="4181"/>
          <w:tab w:val="left" w:pos="5463"/>
          <w:tab w:val="left" w:pos="5832"/>
          <w:tab w:val="left" w:pos="6201"/>
          <w:tab w:val="left" w:pos="6570"/>
          <w:tab w:val="left" w:pos="6939"/>
          <w:tab w:val="left" w:pos="7308"/>
          <w:tab w:val="left" w:pos="7677"/>
          <w:tab w:val="left" w:pos="8046"/>
          <w:tab w:val="left" w:pos="8415"/>
        </w:tabs>
      </w:pPr>
      <w:r w:rsidRPr="00422DDD">
        <w:t xml:space="preserve">La NCV </w:t>
      </w:r>
      <w:r w:rsidR="00204ABA" w:rsidRPr="00422DDD">
        <w:t xml:space="preserve">en mêlée </w:t>
      </w:r>
      <w:r w:rsidRPr="00422DDD">
        <w:t xml:space="preserve">est limitée </w:t>
      </w:r>
      <w:r w:rsidR="00204ABA" w:rsidRPr="00422DDD">
        <w:t xml:space="preserve">d’abord </w:t>
      </w:r>
      <w:r w:rsidR="00D91650" w:rsidRPr="00422DDD">
        <w:t>par</w:t>
      </w:r>
      <w:r w:rsidR="0081350E">
        <w:t> :</w:t>
      </w:r>
    </w:p>
    <w:p w:rsidR="0081350E" w:rsidRDefault="00D91650" w:rsidP="0081350E">
      <w:pPr>
        <w:pStyle w:val="Paragraphedeliste"/>
        <w:widowControl/>
        <w:numPr>
          <w:ilvl w:val="0"/>
          <w:numId w:val="17"/>
        </w:numPr>
        <w:tabs>
          <w:tab w:val="left" w:pos="886"/>
          <w:tab w:val="left" w:pos="4181"/>
          <w:tab w:val="left" w:pos="5463"/>
          <w:tab w:val="left" w:pos="5832"/>
          <w:tab w:val="left" w:pos="6201"/>
          <w:tab w:val="left" w:pos="6570"/>
          <w:tab w:val="left" w:pos="6939"/>
          <w:tab w:val="left" w:pos="7308"/>
          <w:tab w:val="left" w:pos="7677"/>
          <w:tab w:val="left" w:pos="8046"/>
          <w:tab w:val="left" w:pos="8415"/>
        </w:tabs>
      </w:pPr>
      <w:r w:rsidRPr="00422DDD">
        <w:t xml:space="preserve">le terrain </w:t>
      </w:r>
      <w:r w:rsidR="001C1F90" w:rsidRPr="0081350E">
        <w:rPr>
          <w:i/>
        </w:rPr>
        <w:t xml:space="preserve">(voir </w:t>
      </w:r>
      <w:r w:rsidR="001C1F90" w:rsidRPr="0081350E">
        <w:rPr>
          <w:i/>
        </w:rPr>
        <w:fldChar w:fldCharType="begin"/>
      </w:r>
      <w:r w:rsidR="001C1F90" w:rsidRPr="0081350E">
        <w:rPr>
          <w:i/>
        </w:rPr>
        <w:instrText xml:space="preserve"> REF _Ref327186964 \h  \* MERGEFORMAT </w:instrText>
      </w:r>
      <w:r w:rsidR="001C1F90" w:rsidRPr="0081350E">
        <w:rPr>
          <w:i/>
        </w:rPr>
      </w:r>
      <w:r w:rsidR="001C1F90" w:rsidRPr="0081350E">
        <w:rPr>
          <w:i/>
        </w:rPr>
        <w:fldChar w:fldCharType="separate"/>
      </w:r>
      <w:r w:rsidR="00DD1A28" w:rsidRPr="00DD1A28">
        <w:rPr>
          <w:i/>
        </w:rPr>
        <w:t>9.1.6 Terrain et NCV</w:t>
      </w:r>
      <w:r w:rsidR="001C1F90" w:rsidRPr="0081350E">
        <w:rPr>
          <w:i/>
        </w:rPr>
        <w:fldChar w:fldCharType="end"/>
      </w:r>
      <w:r w:rsidR="001C1F90" w:rsidRPr="00422DDD">
        <w:t xml:space="preserve">) </w:t>
      </w:r>
    </w:p>
    <w:p w:rsidR="0081350E" w:rsidRDefault="004F2EFE" w:rsidP="0081350E">
      <w:pPr>
        <w:pStyle w:val="Paragraphedeliste"/>
        <w:widowControl/>
        <w:numPr>
          <w:ilvl w:val="0"/>
          <w:numId w:val="17"/>
        </w:numPr>
        <w:tabs>
          <w:tab w:val="left" w:pos="886"/>
          <w:tab w:val="left" w:pos="4181"/>
          <w:tab w:val="left" w:pos="5463"/>
          <w:tab w:val="left" w:pos="5832"/>
          <w:tab w:val="left" w:pos="6201"/>
          <w:tab w:val="left" w:pos="6570"/>
          <w:tab w:val="left" w:pos="6939"/>
          <w:tab w:val="left" w:pos="7308"/>
          <w:tab w:val="left" w:pos="7677"/>
          <w:tab w:val="left" w:pos="8046"/>
          <w:tab w:val="left" w:pos="8415"/>
        </w:tabs>
      </w:pPr>
      <w:r w:rsidRPr="00422DDD">
        <w:t xml:space="preserve">à </w:t>
      </w:r>
      <w:r w:rsidR="001C1F90" w:rsidRPr="00422DDD">
        <w:t xml:space="preserve">maximum </w:t>
      </w:r>
      <w:r w:rsidR="007945DE" w:rsidRPr="0081350E">
        <w:rPr>
          <w:b/>
        </w:rPr>
        <w:t>4x NCV(ennemie)</w:t>
      </w:r>
      <w:r w:rsidR="007945DE" w:rsidRPr="00422DDD">
        <w:t> </w:t>
      </w:r>
    </w:p>
    <w:p w:rsidR="009C4EC1" w:rsidRPr="00422DDD" w:rsidRDefault="009875AC" w:rsidP="0081350E">
      <w:pPr>
        <w:widowControl/>
        <w:tabs>
          <w:tab w:val="left" w:pos="886"/>
          <w:tab w:val="left" w:pos="4181"/>
          <w:tab w:val="left" w:pos="5463"/>
          <w:tab w:val="left" w:pos="5832"/>
          <w:tab w:val="left" w:pos="6201"/>
          <w:tab w:val="left" w:pos="6570"/>
          <w:tab w:val="left" w:pos="6939"/>
          <w:tab w:val="left" w:pos="7308"/>
          <w:tab w:val="left" w:pos="7677"/>
          <w:tab w:val="left" w:pos="8046"/>
          <w:tab w:val="left" w:pos="8415"/>
        </w:tabs>
      </w:pPr>
      <w:r w:rsidRPr="00422DDD">
        <w:t xml:space="preserve">Indiquez </w:t>
      </w:r>
      <w:r w:rsidR="007945DE" w:rsidRPr="00422DDD">
        <w:t>les pertes</w:t>
      </w:r>
      <w:r w:rsidRPr="00422DDD">
        <w:t xml:space="preserve"> et réduisez le NCV</w:t>
      </w:r>
      <w:r w:rsidR="007945DE" w:rsidRPr="00422DDD">
        <w:t xml:space="preserve">. </w:t>
      </w:r>
      <w:r w:rsidR="009C4EC1" w:rsidRPr="00422DDD">
        <w:t xml:space="preserve">Une </w:t>
      </w:r>
      <w:r w:rsidR="009C4EC1" w:rsidRPr="0081350E">
        <w:rPr>
          <w:b/>
        </w:rPr>
        <w:t>mêlée est gagnée</w:t>
      </w:r>
      <w:r w:rsidR="009C4EC1" w:rsidRPr="00422DDD">
        <w:t xml:space="preserve"> si les pertes infligées </w:t>
      </w:r>
      <w:r w:rsidRPr="00422DDD">
        <w:t>aux</w:t>
      </w:r>
      <w:r w:rsidR="009C4EC1" w:rsidRPr="00422DDD">
        <w:t xml:space="preserve"> ennemi</w:t>
      </w:r>
      <w:r w:rsidRPr="00422DDD">
        <w:t>s</w:t>
      </w:r>
      <w:r w:rsidR="009C4EC1" w:rsidRPr="00422DDD">
        <w:t xml:space="preserve"> sont supérieures à celles subies</w:t>
      </w:r>
      <w:r w:rsidR="00FD3500" w:rsidRPr="00422DDD">
        <w:t xml:space="preserve"> </w:t>
      </w:r>
      <w:r w:rsidRPr="00422DDD">
        <w:t xml:space="preserve">ce </w:t>
      </w:r>
      <w:r w:rsidR="00FD3500" w:rsidRPr="00422DDD">
        <w:t>même tour</w:t>
      </w:r>
      <w:r w:rsidR="009C4EC1" w:rsidRPr="00422DDD">
        <w:t>.</w:t>
      </w:r>
    </w:p>
    <w:p w:rsidR="00655A79" w:rsidRDefault="00655A79" w:rsidP="00655A79">
      <w:pPr>
        <w:pStyle w:val="ex"/>
      </w:pPr>
      <w:r>
        <w:t xml:space="preserve">Exemple : … les deux unités de Barbares (NCV 89 et 100) engagent les 250 Miliciens. Ces derniers frappent les premiers car retranchés. Miliciens = 0/15/10/4 TB=10 et Barbares = 35/0/0/5 TB=20. VA(Miliciens)= VO 0 – VD 0 = 0. Un D100=94 indique un Echec Critique = 1 perte +10% (VA) = 1 x NCV(250)=3 -0(AR)=3 pertes finales. Les Barbares passent à 86. </w:t>
      </w:r>
      <w:r w:rsidR="00D023BA">
        <w:t>Ils ont perdu 1xN10.</w:t>
      </w:r>
    </w:p>
    <w:p w:rsidR="00655A79" w:rsidRDefault="00655A79" w:rsidP="00655A79">
      <w:pPr>
        <w:pStyle w:val="ex"/>
      </w:pPr>
      <w:r>
        <w:t xml:space="preserve">Leur attaque suit. VA = </w:t>
      </w:r>
      <w:r w:rsidR="006D6894">
        <w:t>VO</w:t>
      </w:r>
      <w:r>
        <w:t>35</w:t>
      </w:r>
      <w:r w:rsidR="006D6894">
        <w:t xml:space="preserve"> x 1,2 = 42 +5 (Hache contre masse) contre VD </w:t>
      </w:r>
      <w:r>
        <w:t xml:space="preserve">15 </w:t>
      </w:r>
      <w:r w:rsidR="006D6894">
        <w:t>+</w:t>
      </w:r>
      <w:r>
        <w:t>5 (retranché)</w:t>
      </w:r>
      <w:r w:rsidR="006D6894">
        <w:t xml:space="preserve">= +27. Un D100=26 = Coup Normal = 30 + (VA arrondi à la dizaine)30% = 39 x NCV 86 = 34 pertes réelles- 10% (AR)= 31 pertes finales. Les Miliciens passent à NCV 219. À cause de la charge, les VO/VD des Barbares passent à 33/-2. La seconde unité de Barbare a une VA = +27. Un D100=03 donne un Coup Mortel = 100 + 30% =130% x NCV100 = 130 pertes réelles – 10% (AR) = 117 pertes finales. Les miliciens sont ravagés et passent à </w:t>
      </w:r>
      <w:r w:rsidR="00D023BA">
        <w:t>NCV102 et ont perdu 5xN10.</w:t>
      </w:r>
    </w:p>
    <w:p w:rsidR="00777865" w:rsidRPr="00422DDD" w:rsidRDefault="00E37E4F" w:rsidP="001C1F90">
      <w:pPr>
        <w:pStyle w:val="Titre6"/>
      </w:pPr>
      <w:r w:rsidRPr="00422DDD">
        <w:t>Chef</w:t>
      </w:r>
      <w:r w:rsidR="0081350E">
        <w:t>/Héros/Perso/Magicien</w:t>
      </w:r>
      <w:r w:rsidR="00275359">
        <w:t xml:space="preserve"> </w:t>
      </w:r>
      <w:r w:rsidR="00777865" w:rsidRPr="00422DDD">
        <w:t>blessé</w:t>
      </w:r>
    </w:p>
    <w:p w:rsidR="00275359" w:rsidRDefault="00275359" w:rsidP="00275359">
      <w:r w:rsidRPr="00422DDD">
        <w:t>Lorsqu’un</w:t>
      </w:r>
      <w:r>
        <w:t xml:space="preserve">e unité </w:t>
      </w:r>
      <w:r w:rsidRPr="00422DDD">
        <w:t>comprenant un Chef</w:t>
      </w:r>
      <w:r>
        <w:t xml:space="preserve"> </w:t>
      </w:r>
      <w:r w:rsidRPr="00422DDD">
        <w:t>/</w:t>
      </w:r>
      <w:r>
        <w:t xml:space="preserve"> </w:t>
      </w:r>
      <w:r w:rsidRPr="00422DDD">
        <w:t>Héros</w:t>
      </w:r>
      <w:r>
        <w:t xml:space="preserve"> </w:t>
      </w:r>
      <w:r w:rsidRPr="00422DDD">
        <w:t>/</w:t>
      </w:r>
      <w:r>
        <w:t xml:space="preserve"> </w:t>
      </w:r>
      <w:r w:rsidRPr="00422DDD">
        <w:t xml:space="preserve">Perso </w:t>
      </w:r>
      <w:r>
        <w:t xml:space="preserve">/ Magicien </w:t>
      </w:r>
      <w:r w:rsidRPr="00422DDD">
        <w:t>subit des pertes</w:t>
      </w:r>
      <w:r>
        <w:t xml:space="preserve"> &gt;N10</w:t>
      </w:r>
      <w:r w:rsidR="00B21DE5">
        <w:t xml:space="preserve"> pendant un tour de combat</w:t>
      </w:r>
      <w:r w:rsidRPr="00422DDD">
        <w:t xml:space="preserve">, lancez </w:t>
      </w:r>
      <w:r>
        <w:t>un</w:t>
      </w:r>
      <w:r w:rsidR="00B21DE5">
        <w:t xml:space="preserve"> </w:t>
      </w:r>
      <w:r w:rsidRPr="00422DDD">
        <w:rPr>
          <w:b/>
        </w:rPr>
        <w:t>D10</w:t>
      </w:r>
      <w:r>
        <w:rPr>
          <w:b/>
        </w:rPr>
        <w:t xml:space="preserve">. </w:t>
      </w:r>
      <w:r w:rsidRPr="00136E81">
        <w:t>Si</w:t>
      </w:r>
      <w:r>
        <w:rPr>
          <w:b/>
        </w:rPr>
        <w:t xml:space="preserve"> </w:t>
      </w:r>
      <w:r w:rsidRPr="00136E81">
        <w:t xml:space="preserve">le dé </w:t>
      </w:r>
      <w:r>
        <w:t xml:space="preserve">&lt; </w:t>
      </w:r>
      <w:r>
        <w:rPr>
          <w:b/>
        </w:rPr>
        <w:t xml:space="preserve">nombre de N10 déjà perdus </w:t>
      </w:r>
      <w:r w:rsidRPr="00590AAE">
        <w:t>par ce</w:t>
      </w:r>
      <w:r>
        <w:t xml:space="preserve">tte unité, une blessure est infligée au Perso </w:t>
      </w:r>
      <w:r w:rsidRPr="00422DDD">
        <w:t xml:space="preserve">(voir </w:t>
      </w:r>
      <w:r w:rsidRPr="00422DDD">
        <w:rPr>
          <w:i/>
        </w:rPr>
        <w:fldChar w:fldCharType="begin"/>
      </w:r>
      <w:r w:rsidRPr="00422DDD">
        <w:rPr>
          <w:i/>
        </w:rPr>
        <w:instrText xml:space="preserve"> REF _Ref373398866 \h  \* MERGEFORMAT </w:instrText>
      </w:r>
      <w:r w:rsidRPr="00422DDD">
        <w:rPr>
          <w:i/>
        </w:rPr>
      </w:r>
      <w:r w:rsidRPr="00422DDD">
        <w:rPr>
          <w:i/>
        </w:rPr>
        <w:fldChar w:fldCharType="separate"/>
      </w:r>
      <w:r w:rsidR="00DD1A28" w:rsidRPr="00DD1A28">
        <w:rPr>
          <w:i/>
        </w:rPr>
        <w:t>8.3 Blessures</w:t>
      </w:r>
      <w:r w:rsidRPr="00422DDD">
        <w:rPr>
          <w:i/>
        </w:rPr>
        <w:fldChar w:fldCharType="end"/>
      </w:r>
      <w:r w:rsidRPr="00422DDD">
        <w:t>)</w:t>
      </w:r>
      <w:r>
        <w:t>, le PNJ est HC.</w:t>
      </w:r>
      <w:r w:rsidR="000E3212">
        <w:t xml:space="preserve"> Dans ce dernier cas, le MdJ précise si remplacement il y a. Une unité peut ne pas avoir de chef ou un chef sans TB.</w:t>
      </w:r>
    </w:p>
    <w:p w:rsidR="00D023BA" w:rsidRDefault="00D023BA" w:rsidP="00D023BA">
      <w:pPr>
        <w:pStyle w:val="ex"/>
      </w:pPr>
      <w:r>
        <w:t>Exemple : …les Miliciens ont un niveau de perte= 5, un D10=10 permet au chef de survivre. Les Barbares à NCV86 ont un niveau de perte=1, ils ne peuvent pas perdre le chef.</w:t>
      </w:r>
    </w:p>
    <w:p w:rsidR="00777865" w:rsidRPr="00422DDD" w:rsidRDefault="0079236A" w:rsidP="007945DE">
      <w:pPr>
        <w:pStyle w:val="Titre3"/>
      </w:pPr>
      <w:bookmarkStart w:id="261" w:name="_Toc208477925"/>
      <w:r w:rsidRPr="00422DDD">
        <w:t>9</w:t>
      </w:r>
      <w:r w:rsidR="007945DE" w:rsidRPr="00422DDD">
        <w:t>.3</w:t>
      </w:r>
      <w:r w:rsidR="005E42B1" w:rsidRPr="00422DDD">
        <w:t>.</w:t>
      </w:r>
      <w:r w:rsidR="00AF348E" w:rsidRPr="00422DDD">
        <w:t>6</w:t>
      </w:r>
      <w:r w:rsidR="005E42B1" w:rsidRPr="00422DDD">
        <w:t xml:space="preserve"> </w:t>
      </w:r>
      <w:r w:rsidR="00777865" w:rsidRPr="00422DDD">
        <w:t>Moral</w:t>
      </w:r>
      <w:bookmarkEnd w:id="261"/>
    </w:p>
    <w:p w:rsidR="00777865" w:rsidRPr="00422DDD" w:rsidRDefault="0050704A">
      <w:r>
        <w:t>M</w:t>
      </w:r>
      <w:r w:rsidR="00A51E53" w:rsidRPr="00422DDD">
        <w:t xml:space="preserve">odifiez le </w:t>
      </w:r>
      <w:r w:rsidR="00777865" w:rsidRPr="00422DDD">
        <w:t xml:space="preserve">Moral </w:t>
      </w:r>
      <w:r w:rsidR="00A51E53" w:rsidRPr="00422DDD">
        <w:t>de</w:t>
      </w:r>
      <w:r w:rsidR="00D10EE9" w:rsidRPr="00422DDD">
        <w:t xml:space="preserve"> toute</w:t>
      </w:r>
      <w:r w:rsidR="00A51E53" w:rsidRPr="00422DDD">
        <w:t xml:space="preserve">s </w:t>
      </w:r>
      <w:r w:rsidR="00D10EE9" w:rsidRPr="00422DDD">
        <w:t xml:space="preserve">les </w:t>
      </w:r>
      <w:r w:rsidR="00A51E53" w:rsidRPr="00422DDD">
        <w:t xml:space="preserve">unités selon la </w:t>
      </w:r>
      <w:r w:rsidR="00777865" w:rsidRPr="00422DDD">
        <w:t xml:space="preserve">table </w:t>
      </w:r>
      <w:r w:rsidR="00A51E53" w:rsidRPr="00422DDD">
        <w:t xml:space="preserve">suivante </w:t>
      </w:r>
      <w:r w:rsidR="00777865"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1"/>
      </w:tblGrid>
      <w:tr w:rsidR="0050704A" w:rsidRPr="00422DDD" w:rsidTr="000B3CDB">
        <w:tc>
          <w:tcPr>
            <w:tcW w:w="0" w:type="auto"/>
          </w:tcPr>
          <w:p w:rsidR="0050704A" w:rsidRPr="00422DDD" w:rsidRDefault="0050704A">
            <w:pPr>
              <w:rPr>
                <w:b/>
                <w:bCs/>
                <w:sz w:val="16"/>
              </w:rPr>
            </w:pPr>
            <w:r w:rsidRPr="00422DDD">
              <w:rPr>
                <w:b/>
                <w:bCs/>
                <w:sz w:val="16"/>
              </w:rPr>
              <w:t>Modification Moral de l’unité</w:t>
            </w:r>
          </w:p>
        </w:tc>
      </w:tr>
      <w:tr w:rsidR="0050704A" w:rsidRPr="00422DDD" w:rsidTr="000B3CDB">
        <w:tc>
          <w:tcPr>
            <w:tcW w:w="0" w:type="auto"/>
            <w:shd w:val="clear" w:color="auto" w:fill="E0E0E0"/>
          </w:tcPr>
          <w:p w:rsidR="0050704A" w:rsidRPr="00422DDD" w:rsidRDefault="0050704A" w:rsidP="0050704A">
            <w:pPr>
              <w:rPr>
                <w:sz w:val="16"/>
              </w:rPr>
            </w:pPr>
            <w:r w:rsidRPr="00422DDD">
              <w:rPr>
                <w:sz w:val="16"/>
              </w:rPr>
              <w:t xml:space="preserve">Chef </w:t>
            </w:r>
            <w:r>
              <w:rPr>
                <w:sz w:val="16"/>
              </w:rPr>
              <w:t xml:space="preserve">HC </w:t>
            </w:r>
            <w:r w:rsidRPr="00422DDD">
              <w:rPr>
                <w:sz w:val="16"/>
              </w:rPr>
              <w:t>: –2</w:t>
            </w:r>
          </w:p>
        </w:tc>
      </w:tr>
      <w:tr w:rsidR="0050704A" w:rsidRPr="00422DDD" w:rsidTr="000B3CDB">
        <w:tc>
          <w:tcPr>
            <w:tcW w:w="0" w:type="auto"/>
          </w:tcPr>
          <w:p w:rsidR="0050704A" w:rsidRPr="00422DDD" w:rsidRDefault="0050704A" w:rsidP="009C4EC1">
            <w:pPr>
              <w:rPr>
                <w:sz w:val="16"/>
              </w:rPr>
            </w:pPr>
            <w:r w:rsidRPr="00422DDD">
              <w:rPr>
                <w:sz w:val="16"/>
              </w:rPr>
              <w:t>Dernière mêlée gagnée : +1</w:t>
            </w:r>
          </w:p>
        </w:tc>
      </w:tr>
      <w:tr w:rsidR="0050704A" w:rsidRPr="00422DDD" w:rsidTr="000B3CDB">
        <w:tc>
          <w:tcPr>
            <w:tcW w:w="0" w:type="auto"/>
            <w:shd w:val="clear" w:color="auto" w:fill="E0E0E0"/>
          </w:tcPr>
          <w:p w:rsidR="0050704A" w:rsidRPr="00422DDD" w:rsidRDefault="0050704A" w:rsidP="009C4EC1">
            <w:pPr>
              <w:rPr>
                <w:sz w:val="16"/>
              </w:rPr>
            </w:pPr>
            <w:r w:rsidRPr="00422DDD">
              <w:rPr>
                <w:sz w:val="16"/>
              </w:rPr>
              <w:t>Dernière mêlée perdue : -1 (-2 si après une charge)</w:t>
            </w:r>
          </w:p>
        </w:tc>
      </w:tr>
    </w:tbl>
    <w:p w:rsidR="000E3212" w:rsidRDefault="000E3212" w:rsidP="000E3212">
      <w:r>
        <w:t xml:space="preserve">Pour connaître le </w:t>
      </w:r>
      <w:r w:rsidRPr="000E3212">
        <w:rPr>
          <w:b/>
        </w:rPr>
        <w:t>moral réel</w:t>
      </w:r>
      <w:r>
        <w:t xml:space="preserve"> d’une unité, </w:t>
      </w:r>
      <w:r w:rsidRPr="000E3212">
        <w:rPr>
          <w:b/>
        </w:rPr>
        <w:t>enlevez 1 par tranche de N10 pertes</w:t>
      </w:r>
      <w:r>
        <w:t>.</w:t>
      </w:r>
    </w:p>
    <w:p w:rsidR="001C1F90" w:rsidRPr="00422DDD" w:rsidRDefault="0050704A" w:rsidP="001C1F90">
      <w:pPr>
        <w:pStyle w:val="Titre6"/>
      </w:pPr>
      <w:r>
        <w:t>Effets</w:t>
      </w:r>
    </w:p>
    <w:p w:rsidR="0050704A" w:rsidRPr="00422DDD" w:rsidRDefault="0050704A" w:rsidP="0050704A">
      <w:r>
        <w:t>Le niveau de Moral de la troupe affecte directement son comportement sur le champ de bataille</w:t>
      </w:r>
      <w:r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1005"/>
        <w:gridCol w:w="3418"/>
      </w:tblGrid>
      <w:tr w:rsidR="0050704A" w:rsidRPr="00422DDD" w:rsidTr="000B3CDB">
        <w:tc>
          <w:tcPr>
            <w:tcW w:w="0" w:type="auto"/>
          </w:tcPr>
          <w:p w:rsidR="0050704A" w:rsidRPr="00422DDD" w:rsidRDefault="0050704A" w:rsidP="000B3CDB">
            <w:pPr>
              <w:rPr>
                <w:b/>
                <w:bCs/>
                <w:sz w:val="16"/>
              </w:rPr>
            </w:pPr>
            <w:r w:rsidRPr="00422DDD">
              <w:rPr>
                <w:b/>
                <w:bCs/>
                <w:sz w:val="16"/>
              </w:rPr>
              <w:t xml:space="preserve">Moral </w:t>
            </w:r>
            <w:r w:rsidR="000E3212">
              <w:rPr>
                <w:b/>
                <w:bCs/>
                <w:sz w:val="16"/>
              </w:rPr>
              <w:t>réel</w:t>
            </w:r>
          </w:p>
        </w:tc>
        <w:tc>
          <w:tcPr>
            <w:tcW w:w="0" w:type="auto"/>
          </w:tcPr>
          <w:p w:rsidR="0050704A" w:rsidRPr="00422DDD" w:rsidRDefault="0050704A" w:rsidP="000B3CDB">
            <w:pPr>
              <w:rPr>
                <w:b/>
                <w:bCs/>
                <w:sz w:val="16"/>
              </w:rPr>
            </w:pPr>
            <w:r>
              <w:rPr>
                <w:b/>
                <w:bCs/>
                <w:sz w:val="16"/>
              </w:rPr>
              <w:t>Niveau</w:t>
            </w:r>
          </w:p>
        </w:tc>
        <w:tc>
          <w:tcPr>
            <w:tcW w:w="0" w:type="auto"/>
          </w:tcPr>
          <w:p w:rsidR="0050704A" w:rsidRPr="00422DDD" w:rsidRDefault="0050704A" w:rsidP="000B3CDB">
            <w:pPr>
              <w:rPr>
                <w:b/>
                <w:bCs/>
                <w:sz w:val="16"/>
              </w:rPr>
            </w:pPr>
            <w:r w:rsidRPr="00422DDD">
              <w:rPr>
                <w:b/>
                <w:bCs/>
                <w:sz w:val="16"/>
              </w:rPr>
              <w:t>Effet</w:t>
            </w:r>
            <w:r>
              <w:rPr>
                <w:b/>
                <w:bCs/>
                <w:sz w:val="16"/>
              </w:rPr>
              <w:t>s</w:t>
            </w:r>
            <w:r w:rsidRPr="00422DDD">
              <w:rPr>
                <w:sz w:val="16"/>
              </w:rPr>
              <w:t xml:space="preserve"> </w:t>
            </w:r>
          </w:p>
        </w:tc>
      </w:tr>
      <w:tr w:rsidR="0050704A" w:rsidRPr="00422DDD" w:rsidTr="000B3CDB">
        <w:tc>
          <w:tcPr>
            <w:tcW w:w="0" w:type="auto"/>
            <w:shd w:val="clear" w:color="auto" w:fill="B2B2B2"/>
          </w:tcPr>
          <w:p w:rsidR="0050704A" w:rsidRPr="00422DDD" w:rsidRDefault="0050704A" w:rsidP="000B3CDB">
            <w:pPr>
              <w:rPr>
                <w:sz w:val="16"/>
              </w:rPr>
            </w:pPr>
            <w:r>
              <w:rPr>
                <w:sz w:val="16"/>
              </w:rPr>
              <w:t>-16 et moins</w:t>
            </w:r>
          </w:p>
        </w:tc>
        <w:tc>
          <w:tcPr>
            <w:tcW w:w="0" w:type="auto"/>
            <w:shd w:val="clear" w:color="auto" w:fill="B2B2B2"/>
          </w:tcPr>
          <w:p w:rsidR="0050704A" w:rsidRPr="00422DDD" w:rsidRDefault="0050704A" w:rsidP="000B3CDB">
            <w:pPr>
              <w:rPr>
                <w:sz w:val="16"/>
              </w:rPr>
            </w:pPr>
            <w:r>
              <w:rPr>
                <w:sz w:val="16"/>
              </w:rPr>
              <w:t>Déroute</w:t>
            </w:r>
          </w:p>
        </w:tc>
        <w:tc>
          <w:tcPr>
            <w:tcW w:w="0" w:type="auto"/>
            <w:shd w:val="clear" w:color="auto" w:fill="B2B2B2"/>
          </w:tcPr>
          <w:p w:rsidR="0050704A" w:rsidRPr="00422DDD" w:rsidRDefault="0050704A" w:rsidP="000B3CDB">
            <w:pPr>
              <w:rPr>
                <w:sz w:val="16"/>
              </w:rPr>
            </w:pPr>
            <w:r>
              <w:rPr>
                <w:sz w:val="16"/>
              </w:rPr>
              <w:t>VA-20, 1D10xN10 NCV se rendent (HC)</w:t>
            </w:r>
          </w:p>
        </w:tc>
      </w:tr>
      <w:tr w:rsidR="0050704A" w:rsidRPr="00422DDD" w:rsidTr="000B3CDB">
        <w:tc>
          <w:tcPr>
            <w:tcW w:w="0" w:type="auto"/>
            <w:shd w:val="clear" w:color="auto" w:fill="C0C0C0"/>
          </w:tcPr>
          <w:p w:rsidR="0050704A" w:rsidRPr="00422DDD" w:rsidRDefault="0050704A" w:rsidP="000B3CDB">
            <w:pPr>
              <w:rPr>
                <w:sz w:val="16"/>
              </w:rPr>
            </w:pPr>
            <w:r>
              <w:rPr>
                <w:sz w:val="16"/>
              </w:rPr>
              <w:t>-11 à -15</w:t>
            </w:r>
          </w:p>
        </w:tc>
        <w:tc>
          <w:tcPr>
            <w:tcW w:w="0" w:type="auto"/>
            <w:shd w:val="clear" w:color="auto" w:fill="C0C0C0"/>
          </w:tcPr>
          <w:p w:rsidR="0050704A" w:rsidRPr="00422DDD" w:rsidRDefault="0050704A" w:rsidP="000B3CDB">
            <w:pPr>
              <w:rPr>
                <w:sz w:val="16"/>
              </w:rPr>
            </w:pPr>
            <w:r>
              <w:rPr>
                <w:sz w:val="16"/>
              </w:rPr>
              <w:t>Fuite</w:t>
            </w:r>
          </w:p>
        </w:tc>
        <w:tc>
          <w:tcPr>
            <w:tcW w:w="0" w:type="auto"/>
            <w:shd w:val="clear" w:color="auto" w:fill="C0C0C0"/>
          </w:tcPr>
          <w:p w:rsidR="0050704A" w:rsidRPr="00422DDD" w:rsidRDefault="0050704A" w:rsidP="000B3CDB">
            <w:pPr>
              <w:rPr>
                <w:sz w:val="16"/>
              </w:rPr>
            </w:pPr>
            <w:r>
              <w:rPr>
                <w:sz w:val="16"/>
              </w:rPr>
              <w:t>VA-15, 1d6xN10 NCV fuient (HC)</w:t>
            </w:r>
          </w:p>
        </w:tc>
      </w:tr>
      <w:tr w:rsidR="0050704A" w:rsidRPr="00422DDD" w:rsidTr="000B3CDB">
        <w:tc>
          <w:tcPr>
            <w:tcW w:w="0" w:type="auto"/>
            <w:shd w:val="clear" w:color="auto" w:fill="DDDDDD"/>
          </w:tcPr>
          <w:p w:rsidR="0050704A" w:rsidRPr="00422DDD" w:rsidRDefault="0050704A" w:rsidP="000B3CDB">
            <w:pPr>
              <w:rPr>
                <w:sz w:val="16"/>
              </w:rPr>
            </w:pPr>
            <w:r>
              <w:rPr>
                <w:sz w:val="16"/>
              </w:rPr>
              <w:t>-6 à -10</w:t>
            </w:r>
          </w:p>
        </w:tc>
        <w:tc>
          <w:tcPr>
            <w:tcW w:w="0" w:type="auto"/>
            <w:shd w:val="clear" w:color="auto" w:fill="DDDDDD"/>
          </w:tcPr>
          <w:p w:rsidR="0050704A" w:rsidRPr="00422DDD" w:rsidRDefault="0050704A" w:rsidP="000B3CDB">
            <w:pPr>
              <w:rPr>
                <w:sz w:val="16"/>
              </w:rPr>
            </w:pPr>
            <w:r>
              <w:rPr>
                <w:sz w:val="16"/>
              </w:rPr>
              <w:t>Recul</w:t>
            </w:r>
          </w:p>
        </w:tc>
        <w:tc>
          <w:tcPr>
            <w:tcW w:w="0" w:type="auto"/>
            <w:shd w:val="clear" w:color="auto" w:fill="DDDDDD"/>
          </w:tcPr>
          <w:p w:rsidR="0050704A" w:rsidRPr="00422DDD" w:rsidRDefault="0050704A" w:rsidP="000B3CDB">
            <w:pPr>
              <w:rPr>
                <w:sz w:val="16"/>
              </w:rPr>
            </w:pPr>
            <w:r>
              <w:rPr>
                <w:sz w:val="16"/>
              </w:rPr>
              <w:t>VA-10</w:t>
            </w:r>
          </w:p>
        </w:tc>
      </w:tr>
      <w:tr w:rsidR="0050704A" w:rsidRPr="00422DDD" w:rsidTr="000B3CDB">
        <w:tc>
          <w:tcPr>
            <w:tcW w:w="0" w:type="auto"/>
            <w:shd w:val="clear" w:color="auto" w:fill="EAEAEA"/>
          </w:tcPr>
          <w:p w:rsidR="0050704A" w:rsidRPr="00422DDD" w:rsidRDefault="0050704A" w:rsidP="000B3CDB">
            <w:pPr>
              <w:rPr>
                <w:sz w:val="16"/>
              </w:rPr>
            </w:pPr>
            <w:r>
              <w:rPr>
                <w:sz w:val="16"/>
              </w:rPr>
              <w:t>-5 à 0</w:t>
            </w:r>
          </w:p>
        </w:tc>
        <w:tc>
          <w:tcPr>
            <w:tcW w:w="0" w:type="auto"/>
            <w:shd w:val="clear" w:color="auto" w:fill="EAEAEA"/>
          </w:tcPr>
          <w:p w:rsidR="0050704A" w:rsidRPr="00422DDD" w:rsidRDefault="0050704A" w:rsidP="000B3CDB">
            <w:pPr>
              <w:rPr>
                <w:sz w:val="16"/>
              </w:rPr>
            </w:pPr>
            <w:r>
              <w:rPr>
                <w:sz w:val="16"/>
              </w:rPr>
              <w:t>Défense</w:t>
            </w:r>
          </w:p>
        </w:tc>
        <w:tc>
          <w:tcPr>
            <w:tcW w:w="0" w:type="auto"/>
            <w:shd w:val="clear" w:color="auto" w:fill="EAEAEA"/>
          </w:tcPr>
          <w:p w:rsidR="0050704A" w:rsidRPr="00422DDD" w:rsidRDefault="0050704A" w:rsidP="000B3CDB">
            <w:pPr>
              <w:rPr>
                <w:sz w:val="16"/>
              </w:rPr>
            </w:pPr>
            <w:r>
              <w:rPr>
                <w:sz w:val="16"/>
              </w:rPr>
              <w:t>VA-5</w:t>
            </w:r>
          </w:p>
        </w:tc>
      </w:tr>
      <w:tr w:rsidR="0050704A" w:rsidRPr="00422DDD" w:rsidTr="000B3CDB">
        <w:tc>
          <w:tcPr>
            <w:tcW w:w="0" w:type="auto"/>
          </w:tcPr>
          <w:p w:rsidR="0050704A" w:rsidRPr="00422DDD" w:rsidRDefault="0050704A" w:rsidP="000B3CDB">
            <w:pPr>
              <w:rPr>
                <w:sz w:val="16"/>
              </w:rPr>
            </w:pPr>
            <w:r>
              <w:rPr>
                <w:sz w:val="16"/>
              </w:rPr>
              <w:t>1 à 5</w:t>
            </w:r>
          </w:p>
        </w:tc>
        <w:tc>
          <w:tcPr>
            <w:tcW w:w="0" w:type="auto"/>
          </w:tcPr>
          <w:p w:rsidR="0050704A" w:rsidRPr="00422DDD" w:rsidRDefault="0050704A" w:rsidP="000B3CDB">
            <w:pPr>
              <w:rPr>
                <w:sz w:val="16"/>
              </w:rPr>
            </w:pPr>
            <w:r>
              <w:rPr>
                <w:sz w:val="16"/>
              </w:rPr>
              <w:t>Neutre</w:t>
            </w:r>
          </w:p>
        </w:tc>
        <w:tc>
          <w:tcPr>
            <w:tcW w:w="0" w:type="auto"/>
          </w:tcPr>
          <w:p w:rsidR="0050704A" w:rsidRPr="00422DDD" w:rsidRDefault="0050704A" w:rsidP="000B3CDB">
            <w:pPr>
              <w:rPr>
                <w:sz w:val="16"/>
              </w:rPr>
            </w:pPr>
            <w:r w:rsidRPr="00422DDD">
              <w:rPr>
                <w:sz w:val="16"/>
              </w:rPr>
              <w:t>Pas d’effet</w:t>
            </w:r>
          </w:p>
        </w:tc>
      </w:tr>
      <w:tr w:rsidR="0050704A" w:rsidRPr="00422DDD" w:rsidTr="000B3CDB">
        <w:tc>
          <w:tcPr>
            <w:tcW w:w="0" w:type="auto"/>
            <w:shd w:val="clear" w:color="auto" w:fill="EAEAEA"/>
          </w:tcPr>
          <w:p w:rsidR="0050704A" w:rsidRPr="00422DDD" w:rsidRDefault="0050704A" w:rsidP="000B3CDB">
            <w:pPr>
              <w:rPr>
                <w:sz w:val="16"/>
              </w:rPr>
            </w:pPr>
            <w:r>
              <w:rPr>
                <w:sz w:val="16"/>
              </w:rPr>
              <w:t>6 à 10</w:t>
            </w:r>
          </w:p>
        </w:tc>
        <w:tc>
          <w:tcPr>
            <w:tcW w:w="0" w:type="auto"/>
            <w:shd w:val="clear" w:color="auto" w:fill="EAEAEA"/>
          </w:tcPr>
          <w:p w:rsidR="0050704A" w:rsidRPr="00422DDD" w:rsidRDefault="0050704A" w:rsidP="000B3CDB">
            <w:pPr>
              <w:rPr>
                <w:sz w:val="16"/>
              </w:rPr>
            </w:pPr>
            <w:r>
              <w:rPr>
                <w:sz w:val="16"/>
              </w:rPr>
              <w:t>Offensif</w:t>
            </w:r>
          </w:p>
        </w:tc>
        <w:tc>
          <w:tcPr>
            <w:tcW w:w="0" w:type="auto"/>
            <w:shd w:val="clear" w:color="auto" w:fill="EAEAEA"/>
          </w:tcPr>
          <w:p w:rsidR="0050704A" w:rsidRPr="00422DDD" w:rsidRDefault="0050704A" w:rsidP="000B3CDB">
            <w:pPr>
              <w:rPr>
                <w:sz w:val="16"/>
              </w:rPr>
            </w:pPr>
            <w:r w:rsidRPr="00422DDD">
              <w:rPr>
                <w:sz w:val="16"/>
              </w:rPr>
              <w:t>V</w:t>
            </w:r>
            <w:r>
              <w:rPr>
                <w:sz w:val="16"/>
              </w:rPr>
              <w:t>A</w:t>
            </w:r>
            <w:r w:rsidRPr="00422DDD">
              <w:rPr>
                <w:sz w:val="16"/>
              </w:rPr>
              <w:t>+</w:t>
            </w:r>
            <w:r>
              <w:rPr>
                <w:sz w:val="16"/>
              </w:rPr>
              <w:t>3</w:t>
            </w:r>
            <w:r w:rsidRPr="00422DDD">
              <w:rPr>
                <w:sz w:val="16"/>
              </w:rPr>
              <w:t xml:space="preserve"> </w:t>
            </w:r>
          </w:p>
        </w:tc>
      </w:tr>
      <w:tr w:rsidR="0050704A" w:rsidRPr="00422DDD" w:rsidTr="000B3CDB">
        <w:tc>
          <w:tcPr>
            <w:tcW w:w="0" w:type="auto"/>
            <w:shd w:val="clear" w:color="auto" w:fill="DDDDDD"/>
          </w:tcPr>
          <w:p w:rsidR="0050704A" w:rsidRPr="00422DDD" w:rsidRDefault="0050704A" w:rsidP="000B3CDB">
            <w:pPr>
              <w:rPr>
                <w:sz w:val="16"/>
              </w:rPr>
            </w:pPr>
            <w:r>
              <w:rPr>
                <w:sz w:val="16"/>
              </w:rPr>
              <w:t>11 à 15</w:t>
            </w:r>
          </w:p>
        </w:tc>
        <w:tc>
          <w:tcPr>
            <w:tcW w:w="0" w:type="auto"/>
            <w:shd w:val="clear" w:color="auto" w:fill="DDDDDD"/>
          </w:tcPr>
          <w:p w:rsidR="0050704A" w:rsidRPr="00422DDD" w:rsidRDefault="0050704A" w:rsidP="000B3CDB">
            <w:pPr>
              <w:rPr>
                <w:sz w:val="16"/>
              </w:rPr>
            </w:pPr>
            <w:r>
              <w:rPr>
                <w:sz w:val="16"/>
              </w:rPr>
              <w:t>Courage</w:t>
            </w:r>
          </w:p>
        </w:tc>
        <w:tc>
          <w:tcPr>
            <w:tcW w:w="0" w:type="auto"/>
            <w:shd w:val="clear" w:color="auto" w:fill="DDDDDD"/>
          </w:tcPr>
          <w:p w:rsidR="0050704A" w:rsidRPr="00422DDD" w:rsidRDefault="0050704A" w:rsidP="000B3CDB">
            <w:pPr>
              <w:rPr>
                <w:sz w:val="16"/>
              </w:rPr>
            </w:pPr>
            <w:r>
              <w:rPr>
                <w:sz w:val="16"/>
              </w:rPr>
              <w:t>VA</w:t>
            </w:r>
            <w:r w:rsidRPr="00422DDD">
              <w:rPr>
                <w:sz w:val="16"/>
              </w:rPr>
              <w:t>+</w:t>
            </w:r>
            <w:r>
              <w:rPr>
                <w:sz w:val="16"/>
              </w:rPr>
              <w:t xml:space="preserve">5 </w:t>
            </w:r>
            <w:r w:rsidRPr="00422DDD">
              <w:rPr>
                <w:sz w:val="16"/>
              </w:rPr>
              <w:t xml:space="preserve"> </w:t>
            </w:r>
          </w:p>
        </w:tc>
      </w:tr>
      <w:tr w:rsidR="0050704A" w:rsidRPr="00422DDD" w:rsidTr="000B3CDB">
        <w:tc>
          <w:tcPr>
            <w:tcW w:w="0" w:type="auto"/>
            <w:shd w:val="clear" w:color="auto" w:fill="C0C0C0"/>
          </w:tcPr>
          <w:p w:rsidR="0050704A" w:rsidRPr="00422DDD" w:rsidRDefault="0050704A" w:rsidP="000B3CDB">
            <w:pPr>
              <w:rPr>
                <w:sz w:val="16"/>
              </w:rPr>
            </w:pPr>
            <w:r>
              <w:rPr>
                <w:sz w:val="16"/>
              </w:rPr>
              <w:t>16 et plus</w:t>
            </w:r>
          </w:p>
        </w:tc>
        <w:tc>
          <w:tcPr>
            <w:tcW w:w="0" w:type="auto"/>
            <w:shd w:val="clear" w:color="auto" w:fill="C0C0C0"/>
          </w:tcPr>
          <w:p w:rsidR="0050704A" w:rsidRPr="00422DDD" w:rsidRDefault="0050704A" w:rsidP="000B3CDB">
            <w:pPr>
              <w:rPr>
                <w:sz w:val="16"/>
              </w:rPr>
            </w:pPr>
            <w:r>
              <w:rPr>
                <w:sz w:val="16"/>
              </w:rPr>
              <w:t>Fanatique</w:t>
            </w:r>
          </w:p>
        </w:tc>
        <w:tc>
          <w:tcPr>
            <w:tcW w:w="0" w:type="auto"/>
            <w:shd w:val="clear" w:color="auto" w:fill="C0C0C0"/>
          </w:tcPr>
          <w:p w:rsidR="0050704A" w:rsidRPr="00422DDD" w:rsidRDefault="0050704A" w:rsidP="000B3CDB">
            <w:pPr>
              <w:rPr>
                <w:sz w:val="16"/>
              </w:rPr>
            </w:pPr>
            <w:r w:rsidRPr="00422DDD">
              <w:rPr>
                <w:sz w:val="16"/>
              </w:rPr>
              <w:t>V</w:t>
            </w:r>
            <w:r>
              <w:rPr>
                <w:sz w:val="16"/>
              </w:rPr>
              <w:t>A</w:t>
            </w:r>
            <w:r w:rsidRPr="00422DDD">
              <w:rPr>
                <w:sz w:val="16"/>
              </w:rPr>
              <w:t>+</w:t>
            </w:r>
            <w:r>
              <w:rPr>
                <w:sz w:val="16"/>
              </w:rPr>
              <w:t>10</w:t>
            </w:r>
          </w:p>
        </w:tc>
      </w:tr>
    </w:tbl>
    <w:p w:rsidR="00B758F0" w:rsidRPr="00422DDD" w:rsidRDefault="00E874C7" w:rsidP="00D023BA">
      <w:pPr>
        <w:pStyle w:val="ex"/>
      </w:pPr>
      <w:r w:rsidRPr="00422DDD">
        <w:rPr>
          <w:noProof/>
          <w:lang w:eastAsia="fr-BE"/>
        </w:rPr>
        <w:drawing>
          <wp:anchor distT="0" distB="0" distL="114300" distR="114300" simplePos="0" relativeHeight="251651584" behindDoc="1" locked="0" layoutInCell="1" allowOverlap="1" wp14:anchorId="26E2A211" wp14:editId="5A2A9801">
            <wp:simplePos x="0" y="0"/>
            <wp:positionH relativeFrom="column">
              <wp:posOffset>5458460</wp:posOffset>
            </wp:positionH>
            <wp:positionV relativeFrom="paragraph">
              <wp:posOffset>53975</wp:posOffset>
            </wp:positionV>
            <wp:extent cx="854710" cy="1271270"/>
            <wp:effectExtent l="19050" t="19050" r="21590" b="24130"/>
            <wp:wrapTight wrapText="bothSides">
              <wp:wrapPolygon edited="0">
                <wp:start x="-481" y="-324"/>
                <wp:lineTo x="-481" y="21686"/>
                <wp:lineTo x="21664" y="21686"/>
                <wp:lineTo x="21664" y="-324"/>
                <wp:lineTo x="-481" y="-324"/>
              </wp:wrapPolygon>
            </wp:wrapTight>
            <wp:docPr id="105" name="Picture 105" descr="TN_MRL_13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N_MRL_137B"/>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4710" cy="1271270"/>
                    </a:xfrm>
                    <a:prstGeom prst="rect">
                      <a:avLst/>
                    </a:prstGeom>
                    <a:noFill/>
                    <a:ln w="19050" cap="rnd">
                      <a:solidFill>
                        <a:srgbClr val="5A5A5A"/>
                      </a:solidFill>
                      <a:prstDash val="sysDot"/>
                      <a:miter lim="800000"/>
                      <a:headEnd/>
                      <a:tailEnd/>
                    </a:ln>
                  </pic:spPr>
                </pic:pic>
              </a:graphicData>
            </a:graphic>
            <wp14:sizeRelH relativeFrom="page">
              <wp14:pctWidth>0</wp14:pctWidth>
            </wp14:sizeRelH>
            <wp14:sizeRelV relativeFrom="page">
              <wp14:pctHeight>0</wp14:pctHeight>
            </wp14:sizeRelV>
          </wp:anchor>
        </w:drawing>
      </w:r>
      <w:r w:rsidR="00D023BA">
        <w:t xml:space="preserve">Exemple : … les Miliciens passent de M4 à M2 (mêlée perdue après charge) -5 niveaux de pertes= </w:t>
      </w:r>
      <w:r w:rsidR="00C06779">
        <w:t xml:space="preserve">moral réel = </w:t>
      </w:r>
      <w:r w:rsidR="00D023BA">
        <w:t>-3 donc leur VA diminue de 5. Les Barbares à NCV 86 ont M+1 à M6 mais -1 niveau de perte,</w:t>
      </w:r>
      <w:r w:rsidR="00C06779">
        <w:t xml:space="preserve"> moral réel=5</w:t>
      </w:r>
      <w:r w:rsidR="00D023BA">
        <w:t xml:space="preserve"> donc pas d’effet.</w:t>
      </w:r>
    </w:p>
    <w:p w:rsidR="001C1F90" w:rsidRPr="00422DDD" w:rsidRDefault="001C1F90" w:rsidP="001C1F90">
      <w:pPr>
        <w:pStyle w:val="Titre6"/>
      </w:pPr>
      <w:r w:rsidRPr="00422DDD">
        <w:t>Armée</w:t>
      </w:r>
    </w:p>
    <w:p w:rsidR="00D91650" w:rsidRPr="00422DDD" w:rsidRDefault="00D91650" w:rsidP="00D91650">
      <w:r w:rsidRPr="00422DDD">
        <w:t xml:space="preserve">Modifiez ensuite le </w:t>
      </w:r>
      <w:r w:rsidRPr="00422DDD">
        <w:rPr>
          <w:b/>
        </w:rPr>
        <w:t>Moral de l’armée</w:t>
      </w:r>
      <w:r w:rsidRPr="00422DDD">
        <w:t xml:space="preserve">(MA) selon ce qui s’est passé </w:t>
      </w:r>
      <w:r w:rsidRPr="0050704A">
        <w:rPr>
          <w:b/>
          <w:shd w:val="clear" w:color="auto" w:fill="FFFF00"/>
        </w:rPr>
        <w:t>dans le tour</w:t>
      </w:r>
      <w:r w:rsidRPr="00422DDD">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492"/>
      </w:tblGrid>
      <w:tr w:rsidR="00D91650" w:rsidRPr="00422DDD" w:rsidTr="00F7216A">
        <w:tc>
          <w:tcPr>
            <w:tcW w:w="0" w:type="auto"/>
          </w:tcPr>
          <w:p w:rsidR="00D91650" w:rsidRPr="00422DDD" w:rsidRDefault="00D91650" w:rsidP="00F7216A">
            <w:pPr>
              <w:rPr>
                <w:b/>
                <w:bCs/>
                <w:sz w:val="16"/>
              </w:rPr>
            </w:pPr>
            <w:r w:rsidRPr="00422DDD">
              <w:rPr>
                <w:b/>
                <w:bCs/>
                <w:sz w:val="16"/>
              </w:rPr>
              <w:t>Modification Moral de l’armée </w:t>
            </w:r>
          </w:p>
        </w:tc>
        <w:tc>
          <w:tcPr>
            <w:tcW w:w="0" w:type="auto"/>
          </w:tcPr>
          <w:p w:rsidR="00D91650" w:rsidRPr="00422DDD" w:rsidRDefault="00D91650" w:rsidP="00204ABA">
            <w:pPr>
              <w:jc w:val="center"/>
              <w:rPr>
                <w:b/>
                <w:bCs/>
                <w:sz w:val="16"/>
              </w:rPr>
            </w:pPr>
            <w:r w:rsidRPr="00422DDD">
              <w:rPr>
                <w:b/>
                <w:bCs/>
                <w:sz w:val="16"/>
              </w:rPr>
              <w:t>MA</w:t>
            </w:r>
          </w:p>
        </w:tc>
      </w:tr>
      <w:tr w:rsidR="00D91650" w:rsidRPr="00422DDD" w:rsidTr="00F7216A">
        <w:tc>
          <w:tcPr>
            <w:tcW w:w="0" w:type="auto"/>
          </w:tcPr>
          <w:p w:rsidR="00D91650" w:rsidRPr="00422DDD" w:rsidRDefault="00D91650" w:rsidP="00204ABA">
            <w:pPr>
              <w:rPr>
                <w:sz w:val="16"/>
              </w:rPr>
            </w:pPr>
            <w:r w:rsidRPr="00422DDD">
              <w:rPr>
                <w:sz w:val="16"/>
              </w:rPr>
              <w:t xml:space="preserve">Chaque unité </w:t>
            </w:r>
            <w:r w:rsidR="00576E4B" w:rsidRPr="00422DDD">
              <w:rPr>
                <w:sz w:val="16"/>
              </w:rPr>
              <w:t xml:space="preserve">détruite, </w:t>
            </w:r>
            <w:r w:rsidRPr="00422DDD">
              <w:rPr>
                <w:sz w:val="16"/>
              </w:rPr>
              <w:t xml:space="preserve">en reddition ou </w:t>
            </w:r>
            <w:r w:rsidR="00204ABA" w:rsidRPr="00422DDD">
              <w:rPr>
                <w:sz w:val="16"/>
              </w:rPr>
              <w:t>ayant quitté le champ de bataille</w:t>
            </w:r>
          </w:p>
        </w:tc>
        <w:tc>
          <w:tcPr>
            <w:tcW w:w="0" w:type="auto"/>
          </w:tcPr>
          <w:p w:rsidR="00D91650" w:rsidRPr="00422DDD" w:rsidRDefault="00D91650" w:rsidP="00204ABA">
            <w:pPr>
              <w:jc w:val="center"/>
              <w:rPr>
                <w:sz w:val="16"/>
              </w:rPr>
            </w:pPr>
            <w:r w:rsidRPr="00422DDD">
              <w:rPr>
                <w:sz w:val="16"/>
              </w:rPr>
              <w:t>-1</w:t>
            </w:r>
          </w:p>
        </w:tc>
      </w:tr>
      <w:tr w:rsidR="00D91650" w:rsidRPr="00422DDD" w:rsidTr="00F7216A">
        <w:tc>
          <w:tcPr>
            <w:tcW w:w="0" w:type="auto"/>
            <w:shd w:val="clear" w:color="auto" w:fill="DDDDDD"/>
          </w:tcPr>
          <w:p w:rsidR="00D91650" w:rsidRPr="00422DDD" w:rsidRDefault="00D91650" w:rsidP="0050704A">
            <w:pPr>
              <w:rPr>
                <w:sz w:val="16"/>
              </w:rPr>
            </w:pPr>
            <w:r w:rsidRPr="00422DDD">
              <w:rPr>
                <w:sz w:val="16"/>
              </w:rPr>
              <w:t>Chaque zone ennemie conquise </w:t>
            </w:r>
            <w:r w:rsidR="0050704A" w:rsidRPr="00422DDD">
              <w:rPr>
                <w:sz w:val="16"/>
              </w:rPr>
              <w:t xml:space="preserve"> </w:t>
            </w:r>
            <w:r w:rsidR="00CD48E7" w:rsidRPr="00422DDD">
              <w:rPr>
                <w:sz w:val="16"/>
              </w:rPr>
              <w:t>(sans unité ennemie présente)</w:t>
            </w:r>
            <w:r w:rsidRPr="00422DDD">
              <w:rPr>
                <w:sz w:val="16"/>
              </w:rPr>
              <w:t xml:space="preserve"> </w:t>
            </w:r>
          </w:p>
        </w:tc>
        <w:tc>
          <w:tcPr>
            <w:tcW w:w="0" w:type="auto"/>
            <w:shd w:val="clear" w:color="auto" w:fill="DDDDDD"/>
          </w:tcPr>
          <w:p w:rsidR="00D91650" w:rsidRPr="00422DDD" w:rsidRDefault="00D91650" w:rsidP="00204ABA">
            <w:pPr>
              <w:jc w:val="center"/>
              <w:rPr>
                <w:sz w:val="16"/>
              </w:rPr>
            </w:pPr>
            <w:r w:rsidRPr="00422DDD">
              <w:rPr>
                <w:sz w:val="16"/>
              </w:rPr>
              <w:t>+1</w:t>
            </w:r>
          </w:p>
        </w:tc>
      </w:tr>
      <w:tr w:rsidR="00D91650" w:rsidRPr="00422DDD" w:rsidTr="00F7216A">
        <w:tc>
          <w:tcPr>
            <w:tcW w:w="0" w:type="auto"/>
          </w:tcPr>
          <w:p w:rsidR="00D91650" w:rsidRPr="00422DDD" w:rsidRDefault="00D91650" w:rsidP="00A3058E">
            <w:pPr>
              <w:rPr>
                <w:sz w:val="16"/>
              </w:rPr>
            </w:pPr>
            <w:r w:rsidRPr="00422DDD">
              <w:rPr>
                <w:sz w:val="16"/>
              </w:rPr>
              <w:t xml:space="preserve">Chaque zone amie perdue </w:t>
            </w:r>
            <w:r w:rsidR="00CD48E7" w:rsidRPr="00422DDD">
              <w:rPr>
                <w:sz w:val="16"/>
              </w:rPr>
              <w:t>(sans unité alliée présente)</w:t>
            </w:r>
          </w:p>
        </w:tc>
        <w:tc>
          <w:tcPr>
            <w:tcW w:w="0" w:type="auto"/>
          </w:tcPr>
          <w:p w:rsidR="00D91650" w:rsidRPr="00422DDD" w:rsidRDefault="00D91650" w:rsidP="00204ABA">
            <w:pPr>
              <w:jc w:val="center"/>
              <w:rPr>
                <w:sz w:val="16"/>
              </w:rPr>
            </w:pPr>
            <w:r w:rsidRPr="00422DDD">
              <w:rPr>
                <w:sz w:val="16"/>
              </w:rPr>
              <w:t>-1</w:t>
            </w:r>
          </w:p>
        </w:tc>
      </w:tr>
      <w:tr w:rsidR="00D91650" w:rsidRPr="00422DDD" w:rsidTr="00F7216A">
        <w:tc>
          <w:tcPr>
            <w:tcW w:w="0" w:type="auto"/>
            <w:shd w:val="clear" w:color="auto" w:fill="DDDDDD"/>
          </w:tcPr>
          <w:p w:rsidR="00D91650" w:rsidRPr="00422DDD" w:rsidRDefault="00D91650" w:rsidP="00D023BA">
            <w:pPr>
              <w:rPr>
                <w:sz w:val="16"/>
              </w:rPr>
            </w:pPr>
            <w:r w:rsidRPr="00422DDD">
              <w:rPr>
                <w:sz w:val="16"/>
              </w:rPr>
              <w:t xml:space="preserve">Grand chef ennemi </w:t>
            </w:r>
            <w:r w:rsidR="00D023BA">
              <w:rPr>
                <w:sz w:val="16"/>
              </w:rPr>
              <w:t>HC</w:t>
            </w:r>
            <w:r w:rsidRPr="00422DDD">
              <w:rPr>
                <w:sz w:val="16"/>
              </w:rPr>
              <w:t>/en fuite </w:t>
            </w:r>
          </w:p>
        </w:tc>
        <w:tc>
          <w:tcPr>
            <w:tcW w:w="0" w:type="auto"/>
            <w:shd w:val="clear" w:color="auto" w:fill="DDDDDD"/>
          </w:tcPr>
          <w:p w:rsidR="00D91650" w:rsidRPr="00422DDD" w:rsidRDefault="00D91650" w:rsidP="00204ABA">
            <w:pPr>
              <w:jc w:val="center"/>
              <w:rPr>
                <w:sz w:val="16"/>
              </w:rPr>
            </w:pPr>
            <w:r w:rsidRPr="00422DDD">
              <w:rPr>
                <w:sz w:val="16"/>
              </w:rPr>
              <w:t>+1</w:t>
            </w:r>
          </w:p>
        </w:tc>
      </w:tr>
      <w:tr w:rsidR="00D91650" w:rsidRPr="00422DDD" w:rsidTr="00F7216A">
        <w:tc>
          <w:tcPr>
            <w:tcW w:w="0" w:type="auto"/>
          </w:tcPr>
          <w:p w:rsidR="00D91650" w:rsidRPr="00422DDD" w:rsidRDefault="00D91650" w:rsidP="00D023BA">
            <w:pPr>
              <w:rPr>
                <w:sz w:val="16"/>
              </w:rPr>
            </w:pPr>
            <w:r w:rsidRPr="00422DDD">
              <w:rPr>
                <w:sz w:val="16"/>
              </w:rPr>
              <w:t xml:space="preserve">Grand chef </w:t>
            </w:r>
            <w:r w:rsidR="00D023BA">
              <w:rPr>
                <w:sz w:val="16"/>
              </w:rPr>
              <w:t>HC</w:t>
            </w:r>
            <w:r w:rsidRPr="00422DDD">
              <w:rPr>
                <w:sz w:val="16"/>
              </w:rPr>
              <w:t>/ en fuite</w:t>
            </w:r>
            <w:r w:rsidR="00204ABA" w:rsidRPr="00422DDD">
              <w:rPr>
                <w:sz w:val="16"/>
              </w:rPr>
              <w:t>²</w:t>
            </w:r>
          </w:p>
        </w:tc>
        <w:tc>
          <w:tcPr>
            <w:tcW w:w="0" w:type="auto"/>
          </w:tcPr>
          <w:p w:rsidR="00D91650" w:rsidRPr="00422DDD" w:rsidRDefault="00204ABA" w:rsidP="00204ABA">
            <w:pPr>
              <w:jc w:val="center"/>
              <w:rPr>
                <w:sz w:val="16"/>
              </w:rPr>
            </w:pPr>
            <w:r w:rsidRPr="00422DDD">
              <w:rPr>
                <w:sz w:val="16"/>
              </w:rPr>
              <w:t>-3</w:t>
            </w:r>
          </w:p>
        </w:tc>
      </w:tr>
      <w:tr w:rsidR="00D91650" w:rsidRPr="00422DDD" w:rsidTr="00F7216A">
        <w:tc>
          <w:tcPr>
            <w:tcW w:w="0" w:type="auto"/>
            <w:shd w:val="clear" w:color="auto" w:fill="DDDDDD"/>
          </w:tcPr>
          <w:p w:rsidR="00D91650" w:rsidRPr="00422DDD" w:rsidRDefault="00D91650" w:rsidP="00F7216A">
            <w:pPr>
              <w:rPr>
                <w:sz w:val="16"/>
              </w:rPr>
            </w:pPr>
            <w:r w:rsidRPr="00422DDD">
              <w:rPr>
                <w:sz w:val="16"/>
              </w:rPr>
              <w:t>Renforts alliés (d’au moins 10% des troupes</w:t>
            </w:r>
            <w:r w:rsidR="00A3058E" w:rsidRPr="00422DDD">
              <w:rPr>
                <w:sz w:val="16"/>
              </w:rPr>
              <w:t xml:space="preserve"> amies sur le terrain</w:t>
            </w:r>
            <w:r w:rsidRPr="00422DDD">
              <w:rPr>
                <w:sz w:val="16"/>
              </w:rPr>
              <w:t>)</w:t>
            </w:r>
          </w:p>
        </w:tc>
        <w:tc>
          <w:tcPr>
            <w:tcW w:w="0" w:type="auto"/>
            <w:shd w:val="clear" w:color="auto" w:fill="DDDDDD"/>
          </w:tcPr>
          <w:p w:rsidR="00D91650" w:rsidRPr="00422DDD" w:rsidRDefault="00D91650" w:rsidP="00204ABA">
            <w:pPr>
              <w:jc w:val="center"/>
              <w:rPr>
                <w:sz w:val="16"/>
              </w:rPr>
            </w:pPr>
            <w:r w:rsidRPr="00422DDD">
              <w:rPr>
                <w:sz w:val="16"/>
              </w:rPr>
              <w:t>+1</w:t>
            </w:r>
          </w:p>
        </w:tc>
      </w:tr>
      <w:tr w:rsidR="00D91650" w:rsidRPr="00422DDD" w:rsidTr="00F7216A">
        <w:tc>
          <w:tcPr>
            <w:tcW w:w="0" w:type="auto"/>
          </w:tcPr>
          <w:p w:rsidR="00D91650" w:rsidRPr="00422DDD" w:rsidRDefault="00D91650" w:rsidP="00F7216A">
            <w:pPr>
              <w:rPr>
                <w:sz w:val="16"/>
              </w:rPr>
            </w:pPr>
            <w:r w:rsidRPr="00422DDD">
              <w:rPr>
                <w:sz w:val="16"/>
              </w:rPr>
              <w:t>Renforts ennemis (d’au moins 10% des troupes</w:t>
            </w:r>
            <w:r w:rsidR="00A3058E" w:rsidRPr="00422DDD">
              <w:rPr>
                <w:sz w:val="16"/>
              </w:rPr>
              <w:t xml:space="preserve"> amies sur le terrain</w:t>
            </w:r>
            <w:r w:rsidRPr="00422DDD">
              <w:rPr>
                <w:sz w:val="16"/>
              </w:rPr>
              <w:t>)</w:t>
            </w:r>
          </w:p>
        </w:tc>
        <w:tc>
          <w:tcPr>
            <w:tcW w:w="0" w:type="auto"/>
          </w:tcPr>
          <w:p w:rsidR="00D91650" w:rsidRPr="00422DDD" w:rsidRDefault="00D91650" w:rsidP="00204ABA">
            <w:pPr>
              <w:jc w:val="center"/>
              <w:rPr>
                <w:sz w:val="16"/>
              </w:rPr>
            </w:pPr>
            <w:r w:rsidRPr="00422DDD">
              <w:rPr>
                <w:sz w:val="16"/>
              </w:rPr>
              <w:t>-1</w:t>
            </w:r>
          </w:p>
        </w:tc>
      </w:tr>
    </w:tbl>
    <w:p w:rsidR="00D91650" w:rsidRPr="00422DDD" w:rsidRDefault="00204ABA" w:rsidP="00204ABA">
      <w:pPr>
        <w:ind w:left="720"/>
        <w:rPr>
          <w:sz w:val="16"/>
          <w:szCs w:val="16"/>
        </w:rPr>
      </w:pPr>
      <w:r w:rsidRPr="00422DDD">
        <w:rPr>
          <w:sz w:val="16"/>
          <w:szCs w:val="16"/>
        </w:rPr>
        <w:t>² déterminez un nouveau chef</w:t>
      </w:r>
    </w:p>
    <w:p w:rsidR="00777865" w:rsidRPr="00422DDD" w:rsidRDefault="00A51E53" w:rsidP="001C1F90">
      <w:pPr>
        <w:pStyle w:val="Titre6"/>
      </w:pPr>
      <w:r w:rsidRPr="00422DDD">
        <w:t>R</w:t>
      </w:r>
      <w:r w:rsidR="00777865" w:rsidRPr="00422DDD">
        <w:t>alliement</w:t>
      </w:r>
    </w:p>
    <w:p w:rsidR="00D91650" w:rsidRDefault="00A51E53" w:rsidP="00B758F0">
      <w:r w:rsidRPr="00422DDD">
        <w:t xml:space="preserve">Les unités </w:t>
      </w:r>
      <w:r w:rsidR="00204ABA" w:rsidRPr="00422DDD">
        <w:t xml:space="preserve">peuvent regagner </w:t>
      </w:r>
      <w:r w:rsidR="0050704A">
        <w:t xml:space="preserve">du </w:t>
      </w:r>
      <w:r w:rsidR="00204ABA" w:rsidRPr="00422DDD">
        <w:t xml:space="preserve">moral s’ils elles n’ont pas </w:t>
      </w:r>
      <w:r w:rsidR="00DC4507" w:rsidRPr="00422DDD">
        <w:t xml:space="preserve">combattu, </w:t>
      </w:r>
      <w:r w:rsidR="00204ABA" w:rsidRPr="00422DDD">
        <w:t xml:space="preserve">bougé </w:t>
      </w:r>
      <w:r w:rsidR="00DC4507" w:rsidRPr="00422DDD">
        <w:t xml:space="preserve">ou </w:t>
      </w:r>
      <w:r w:rsidR="008175D2" w:rsidRPr="00422DDD">
        <w:t xml:space="preserve">subit de tir </w:t>
      </w:r>
      <w:r w:rsidR="00204ABA" w:rsidRPr="00422DDD">
        <w:t xml:space="preserve">pendant </w:t>
      </w:r>
      <w:r w:rsidR="00204ABA" w:rsidRPr="00422DDD">
        <w:lastRenderedPageBreak/>
        <w:t>le tour</w:t>
      </w:r>
      <w:r w:rsidR="000E3212">
        <w:t>,</w:t>
      </w:r>
      <w:r w:rsidR="00C81421" w:rsidRPr="00422DDD">
        <w:t xml:space="preserve"> l</w:t>
      </w:r>
      <w:r w:rsidR="0026238A" w:rsidRPr="00422DDD">
        <w:t>’</w:t>
      </w:r>
      <w:r w:rsidR="00777865" w:rsidRPr="00422DDD">
        <w:t xml:space="preserve">unité </w:t>
      </w:r>
      <w:r w:rsidR="00B758F0" w:rsidRPr="00422DDD">
        <w:t xml:space="preserve">a </w:t>
      </w:r>
      <w:r w:rsidR="00B758F0" w:rsidRPr="00422DDD">
        <w:rPr>
          <w:b/>
        </w:rPr>
        <w:t>M+1</w:t>
      </w:r>
      <w:r w:rsidR="00204ABA" w:rsidRPr="00422DDD">
        <w:rPr>
          <w:b/>
        </w:rPr>
        <w:t xml:space="preserve"> </w:t>
      </w:r>
      <w:r w:rsidR="00B758F0" w:rsidRPr="00422DDD">
        <w:rPr>
          <w:b/>
        </w:rPr>
        <w:t>et 5</w:t>
      </w:r>
      <w:r w:rsidR="008C3ECD" w:rsidRPr="00422DDD">
        <w:rPr>
          <w:b/>
        </w:rPr>
        <w:t xml:space="preserve">% </w:t>
      </w:r>
      <w:r w:rsidR="008C3ECD" w:rsidRPr="00422DDD">
        <w:t xml:space="preserve">des pertes reviennent </w:t>
      </w:r>
      <w:r w:rsidR="0050704A">
        <w:t xml:space="preserve">dans l’unité. </w:t>
      </w:r>
      <w:r w:rsidR="00441895" w:rsidRPr="00422DDD">
        <w:t xml:space="preserve">Ne </w:t>
      </w:r>
      <w:r w:rsidR="008175D2" w:rsidRPr="00422DDD">
        <w:t xml:space="preserve">dépassez </w:t>
      </w:r>
      <w:r w:rsidR="00441895" w:rsidRPr="00422DDD">
        <w:t xml:space="preserve">pas </w:t>
      </w:r>
      <w:r w:rsidR="008175D2" w:rsidRPr="00422DDD">
        <w:t>le moral initial</w:t>
      </w:r>
      <w:r w:rsidR="0026238A" w:rsidRPr="00422DDD">
        <w:t xml:space="preserve">. </w:t>
      </w:r>
    </w:p>
    <w:p w:rsidR="000E3212" w:rsidRPr="00422DDD" w:rsidRDefault="000E3212" w:rsidP="000E3212">
      <w:pPr>
        <w:pStyle w:val="ex"/>
      </w:pPr>
      <w:r>
        <w:t xml:space="preserve">Exemple : … les 107 Miliciens ont reculé dans la réserve et n’ont pas été attaqués depuis. Elle regagne M+1 et 5%x 143 = 7 NCV. </w:t>
      </w:r>
    </w:p>
    <w:p w:rsidR="00777865" w:rsidRPr="00422DDD" w:rsidRDefault="007945DE" w:rsidP="002A261A">
      <w:pPr>
        <w:pStyle w:val="Titre2"/>
      </w:pPr>
      <w:bookmarkStart w:id="262" w:name="_Toc208477926"/>
      <w:r w:rsidRPr="00422DDD">
        <w:t xml:space="preserve">9.4 </w:t>
      </w:r>
      <w:r w:rsidR="00777865" w:rsidRPr="00422DDD">
        <w:t>Fin de la bataille</w:t>
      </w:r>
      <w:bookmarkEnd w:id="262"/>
      <w:r w:rsidR="00777865" w:rsidRPr="00422DDD">
        <w:t> </w:t>
      </w:r>
    </w:p>
    <w:p w:rsidR="00777865" w:rsidRPr="00422DDD" w:rsidRDefault="00777865">
      <w:r w:rsidRPr="00422DDD">
        <w:t xml:space="preserve">Trois possibilités : </w:t>
      </w:r>
    </w:p>
    <w:p w:rsidR="00777865" w:rsidRPr="00422DDD" w:rsidRDefault="00777865" w:rsidP="00CF0D93">
      <w:pPr>
        <w:numPr>
          <w:ilvl w:val="0"/>
          <w:numId w:val="7"/>
        </w:numPr>
      </w:pPr>
      <w:r w:rsidRPr="00422DDD">
        <w:t xml:space="preserve">Un des deux camps se rend, décision du MdJ ou </w:t>
      </w:r>
      <w:r w:rsidR="00204ABA" w:rsidRPr="00422DDD">
        <w:t xml:space="preserve">du </w:t>
      </w:r>
      <w:r w:rsidR="0050704A">
        <w:t>GC</w:t>
      </w:r>
      <w:r w:rsidR="001C1F90" w:rsidRPr="00422DDD">
        <w:t xml:space="preserve"> du camp où sont les Perso</w:t>
      </w:r>
      <w:r w:rsidRPr="00422DDD">
        <w:t>.</w:t>
      </w:r>
    </w:p>
    <w:p w:rsidR="00777865" w:rsidRPr="00422DDD" w:rsidRDefault="002A6CAA" w:rsidP="00CF0D93">
      <w:pPr>
        <w:numPr>
          <w:ilvl w:val="0"/>
          <w:numId w:val="7"/>
        </w:numPr>
      </w:pPr>
      <w:r w:rsidRPr="00422DDD">
        <w:t>La ligne de réserve est occupée uniquement par des unités ennemies</w:t>
      </w:r>
      <w:r w:rsidR="00C84F90" w:rsidRPr="00422DDD">
        <w:t xml:space="preserve"> ayant un NCV </w:t>
      </w:r>
      <w:r w:rsidR="0050704A">
        <w:t xml:space="preserve">deux fois supérieur au </w:t>
      </w:r>
      <w:r w:rsidR="008175D2" w:rsidRPr="00422DDD">
        <w:t xml:space="preserve">NCV des unités </w:t>
      </w:r>
      <w:r w:rsidR="0050704A">
        <w:t>alliées</w:t>
      </w:r>
      <w:r w:rsidR="007D0667" w:rsidRPr="00422DDD">
        <w:t>.</w:t>
      </w:r>
    </w:p>
    <w:p w:rsidR="00441895" w:rsidRPr="00422DDD" w:rsidRDefault="00777865" w:rsidP="00CF0D93">
      <w:pPr>
        <w:numPr>
          <w:ilvl w:val="0"/>
          <w:numId w:val="7"/>
        </w:numPr>
      </w:pPr>
      <w:r w:rsidRPr="00422DDD">
        <w:t xml:space="preserve">Quand toutes les unités d’un camp sont à moins de </w:t>
      </w:r>
      <w:r w:rsidR="007D0667" w:rsidRPr="00422DDD">
        <w:t>20</w:t>
      </w:r>
      <w:r w:rsidRPr="00422DDD">
        <w:t xml:space="preserve">% du </w:t>
      </w:r>
      <w:r w:rsidR="002A6CAA" w:rsidRPr="00422DDD">
        <w:t>NCV</w:t>
      </w:r>
      <w:r w:rsidRPr="00422DDD">
        <w:t xml:space="preserve"> initial.</w:t>
      </w:r>
    </w:p>
    <w:p w:rsidR="00777865" w:rsidRPr="00422DDD" w:rsidRDefault="001C1F90" w:rsidP="001C1F90">
      <w:pPr>
        <w:pStyle w:val="Titre3"/>
      </w:pPr>
      <w:bookmarkStart w:id="263" w:name="_Toc208477927"/>
      <w:r w:rsidRPr="00422DDD">
        <w:t xml:space="preserve">9.4.1 </w:t>
      </w:r>
      <w:r w:rsidR="00777865" w:rsidRPr="00422DDD">
        <w:t>Expérience et expertise</w:t>
      </w:r>
      <w:bookmarkEnd w:id="263"/>
      <w:r w:rsidR="00777865" w:rsidRPr="00422DDD">
        <w:t xml:space="preserve"> </w:t>
      </w:r>
    </w:p>
    <w:p w:rsidR="002A6CAA" w:rsidRDefault="002A6CAA" w:rsidP="002A6CAA">
      <w:r w:rsidRPr="00422DDD">
        <w:t xml:space="preserve">Les points d’ExC gagnés par un Perso </w:t>
      </w:r>
      <w:r w:rsidR="00667223">
        <w:t xml:space="preserve">= </w:t>
      </w:r>
      <w:r w:rsidR="00E739EE" w:rsidRPr="00E739EE">
        <w:rPr>
          <w:b/>
        </w:rPr>
        <w:t>5x</w:t>
      </w:r>
      <w:r w:rsidR="00E739EE">
        <w:rPr>
          <w:b/>
        </w:rPr>
        <w:t>(</w:t>
      </w:r>
      <w:r w:rsidR="00667223">
        <w:rPr>
          <w:b/>
        </w:rPr>
        <w:t>nombre d’unités des deux camp</w:t>
      </w:r>
      <w:r w:rsidR="00E739EE">
        <w:rPr>
          <w:b/>
        </w:rPr>
        <w:t>)</w:t>
      </w:r>
      <w:r w:rsidR="00667223">
        <w:rPr>
          <w:b/>
        </w:rPr>
        <w:t xml:space="preserve"> </w:t>
      </w:r>
      <w:r w:rsidR="007858D2" w:rsidRPr="00422DDD">
        <w:rPr>
          <w:b/>
        </w:rPr>
        <w:t>par tour de combat</w:t>
      </w:r>
      <w:r w:rsidRPr="00422DDD">
        <w:t>, la moitié si l’unité du  Perso a fui ou si son camp a perdu la bataille</w:t>
      </w:r>
      <w:r w:rsidR="008A0DB8" w:rsidRPr="00422DDD">
        <w:t xml:space="preserve"> (utilisez les NCV initiaux</w:t>
      </w:r>
      <w:r w:rsidR="00667223">
        <w:t xml:space="preserve"> des deux armées</w:t>
      </w:r>
      <w:r w:rsidR="008A0DB8" w:rsidRPr="00422DDD">
        <w:t>)</w:t>
      </w:r>
      <w:r w:rsidRPr="00422DDD">
        <w:t>.</w:t>
      </w:r>
      <w:r w:rsidR="007858D2" w:rsidRPr="00422DDD">
        <w:t xml:space="preserve"> </w:t>
      </w:r>
      <w:r w:rsidR="00C84F90" w:rsidRPr="00422DDD">
        <w:t>L</w:t>
      </w:r>
      <w:r w:rsidR="007858D2" w:rsidRPr="00422DDD">
        <w:t xml:space="preserve">e </w:t>
      </w:r>
      <w:r w:rsidR="00E739EE">
        <w:t>cinquième</w:t>
      </w:r>
      <w:r w:rsidR="007858D2" w:rsidRPr="00422DDD">
        <w:t xml:space="preserve"> </w:t>
      </w:r>
      <w:r w:rsidRPr="00422DDD">
        <w:t xml:space="preserve">de ces points d’ExC sont ensuite distribués également dans les </w:t>
      </w:r>
      <w:r w:rsidR="00667223">
        <w:t xml:space="preserve">TC </w:t>
      </w:r>
      <w:r w:rsidR="00C84F90" w:rsidRPr="00422DDD">
        <w:t xml:space="preserve">normalement </w:t>
      </w:r>
      <w:r w:rsidRPr="00422DDD">
        <w:t>utilisés pendant l’affrontement</w:t>
      </w:r>
      <w:r w:rsidR="00E739EE">
        <w:t>, sans compter les tests effectués</w:t>
      </w:r>
      <w:r w:rsidRPr="00422DDD">
        <w:t>.</w:t>
      </w:r>
    </w:p>
    <w:p w:rsidR="000E3212" w:rsidRPr="00422DDD" w:rsidRDefault="000E3212" w:rsidP="000E3212">
      <w:pPr>
        <w:pStyle w:val="ex"/>
      </w:pPr>
      <w:r>
        <w:t>Exemple : … un Perso était dans l’armée royale défaite après 5 tours , il gagne 5x (4 + 1 unité royales + 6 unités barbares) x5 = 275 /2= 138 ExC et 138/5=28 ExT dans les TC.</w:t>
      </w:r>
    </w:p>
    <w:p w:rsidR="0062365F" w:rsidRPr="00422DDD" w:rsidRDefault="001C1F90" w:rsidP="001C1F90">
      <w:pPr>
        <w:pStyle w:val="Titre3"/>
      </w:pPr>
      <w:bookmarkStart w:id="264" w:name="_Toc208477928"/>
      <w:r w:rsidRPr="00422DDD">
        <w:t xml:space="preserve">9.4.2 </w:t>
      </w:r>
      <w:r w:rsidR="0062365F" w:rsidRPr="00422DDD">
        <w:t>Pertes réelles</w:t>
      </w:r>
      <w:bookmarkEnd w:id="264"/>
    </w:p>
    <w:p w:rsidR="0062365F" w:rsidRPr="00422DDD" w:rsidRDefault="00667223" w:rsidP="00E42EC2">
      <w:r>
        <w:t>Après la bataille, l</w:t>
      </w:r>
      <w:r w:rsidR="0062365F" w:rsidRPr="00422DDD">
        <w:t xml:space="preserve">es </w:t>
      </w:r>
      <w:r w:rsidR="00C84F90" w:rsidRPr="00422DDD">
        <w:t xml:space="preserve">pertes </w:t>
      </w:r>
      <w:r w:rsidR="00E739EE">
        <w:t xml:space="preserve">(HC) </w:t>
      </w:r>
      <w:r w:rsidR="00441895" w:rsidRPr="00422DDD">
        <w:t>d</w:t>
      </w:r>
      <w:r w:rsidR="0062365F" w:rsidRPr="00422DDD">
        <w:t xml:space="preserve">es unités </w:t>
      </w:r>
      <w:r w:rsidR="00C84F90" w:rsidRPr="00422DDD">
        <w:t>(</w:t>
      </w:r>
      <w:r w:rsidR="00E739EE">
        <w:t xml:space="preserve">sans compter les </w:t>
      </w:r>
      <w:r w:rsidR="00C84F90" w:rsidRPr="00422DDD">
        <w:t xml:space="preserve">fuyards et </w:t>
      </w:r>
      <w:r w:rsidR="00E739EE">
        <w:t>ceux qui se sont rendus</w:t>
      </w:r>
      <w:r w:rsidR="00C84F90" w:rsidRPr="00422DDD">
        <w:t xml:space="preserve">) </w:t>
      </w:r>
      <w:r w:rsidR="00441895" w:rsidRPr="00422DDD">
        <w:t xml:space="preserve">sont </w:t>
      </w:r>
      <w:r w:rsidR="00C84F90" w:rsidRPr="00422DDD">
        <w:t xml:space="preserve">réparties entre </w:t>
      </w:r>
      <w:r>
        <w:t>1</w:t>
      </w:r>
      <w:r w:rsidR="00C84F90" w:rsidRPr="00422DDD">
        <w:t xml:space="preserve">0% de blessés </w:t>
      </w:r>
      <w:r>
        <w:t>l</w:t>
      </w:r>
      <w:r w:rsidR="00C84F90" w:rsidRPr="00422DDD">
        <w:t>éger</w:t>
      </w:r>
      <w:r w:rsidR="008D0E6B" w:rsidRPr="00422DDD">
        <w:t>s</w:t>
      </w:r>
      <w:r w:rsidR="00C84F90" w:rsidRPr="00422DDD">
        <w:t xml:space="preserve">, </w:t>
      </w:r>
      <w:r>
        <w:t>2</w:t>
      </w:r>
      <w:r w:rsidR="00C84F90" w:rsidRPr="00422DDD">
        <w:t xml:space="preserve">0% de blessés </w:t>
      </w:r>
      <w:r>
        <w:t>m</w:t>
      </w:r>
      <w:r w:rsidR="00C84F90" w:rsidRPr="00422DDD">
        <w:t xml:space="preserve">oyens, </w:t>
      </w:r>
      <w:r>
        <w:t>3</w:t>
      </w:r>
      <w:r w:rsidR="00C84F90" w:rsidRPr="00422DDD">
        <w:t>0%</w:t>
      </w:r>
      <w:r>
        <w:t xml:space="preserve"> </w:t>
      </w:r>
      <w:r w:rsidR="00C84F90" w:rsidRPr="00422DDD">
        <w:t>d</w:t>
      </w:r>
      <w:r>
        <w:t>e blessés graves et 4</w:t>
      </w:r>
      <w:r w:rsidR="00C84F90" w:rsidRPr="00422DDD">
        <w:t xml:space="preserve">0% de morts. </w:t>
      </w:r>
      <w:r>
        <w:t>Le MdJ détaille si nécessaire.</w:t>
      </w:r>
    </w:p>
    <w:p w:rsidR="00777865" w:rsidRPr="00422DDD" w:rsidRDefault="001C1F90" w:rsidP="001C1F90">
      <w:pPr>
        <w:pStyle w:val="Titre3"/>
      </w:pPr>
      <w:bookmarkStart w:id="265" w:name="_Toc208477929"/>
      <w:r w:rsidRPr="00422DDD">
        <w:t xml:space="preserve">9.4.3 </w:t>
      </w:r>
      <w:r w:rsidR="00777865" w:rsidRPr="00422DDD">
        <w:t>Remarque générale</w:t>
      </w:r>
      <w:bookmarkEnd w:id="265"/>
    </w:p>
    <w:p w:rsidR="00777865" w:rsidRPr="00422DDD" w:rsidRDefault="00777865">
      <w:r w:rsidRPr="00422DDD">
        <w:t xml:space="preserve">L’utilisation des talents des Perso pendant la bataille est laissée à l’appréciation du MdJ qui peut privilégier l’application de ces règles ou de celle du </w:t>
      </w:r>
      <w:r w:rsidRPr="00422DDD">
        <w:rPr>
          <w:i/>
        </w:rPr>
        <w:t xml:space="preserve">Livre </w:t>
      </w:r>
      <w:r w:rsidR="008D0E6B" w:rsidRPr="00422DDD">
        <w:rPr>
          <w:i/>
        </w:rPr>
        <w:t>1</w:t>
      </w:r>
      <w:r w:rsidRPr="00422DDD">
        <w:t>.</w:t>
      </w:r>
    </w:p>
    <w:p w:rsidR="00441895" w:rsidRPr="00422DDD" w:rsidRDefault="00441895" w:rsidP="00441895">
      <w:pPr>
        <w:pStyle w:val="Titre3"/>
      </w:pPr>
      <w:bookmarkStart w:id="266" w:name="_Toc208477930"/>
      <w:r w:rsidRPr="00422DDD">
        <w:t>9.4.4 Poursuite</w:t>
      </w:r>
      <w:bookmarkEnd w:id="266"/>
    </w:p>
    <w:p w:rsidR="00441895" w:rsidRPr="00422DDD" w:rsidRDefault="00441895" w:rsidP="008D0E6B">
      <w:r w:rsidRPr="00422DDD">
        <w:t xml:space="preserve">Le gagnant peut poursuivre l’ennemi vaincu avec chacune de ses unités si elle réussit un test de </w:t>
      </w:r>
      <w:r w:rsidRPr="00422DDD">
        <w:rPr>
          <w:b/>
        </w:rPr>
        <w:t>Moral -2</w:t>
      </w:r>
      <w:r w:rsidR="00667223">
        <w:rPr>
          <w:b/>
        </w:rPr>
        <w:t>/+1</w:t>
      </w:r>
      <w:r w:rsidRPr="00422DDD">
        <w:rPr>
          <w:b/>
        </w:rPr>
        <w:t xml:space="preserve"> si P</w:t>
      </w:r>
      <w:r w:rsidR="00667223">
        <w:rPr>
          <w:b/>
        </w:rPr>
        <w:t>/</w:t>
      </w:r>
      <w:r w:rsidRPr="00422DDD">
        <w:rPr>
          <w:b/>
        </w:rPr>
        <w:t xml:space="preserve">C + </w:t>
      </w:r>
      <w:r w:rsidR="00667223">
        <w:rPr>
          <w:b/>
        </w:rPr>
        <w:t>TB/20</w:t>
      </w:r>
      <w:r w:rsidR="00667223">
        <w:t xml:space="preserve">. </w:t>
      </w:r>
      <w:r w:rsidRPr="00422DDD">
        <w:t xml:space="preserve">Chaque réussite permet d’attaquer une cible ennemie au hasard avec une VO/2 </w:t>
      </w:r>
      <w:r w:rsidR="008D0E6B" w:rsidRPr="00422DDD">
        <w:t xml:space="preserve">contre une </w:t>
      </w:r>
      <w:r w:rsidRPr="00422DDD">
        <w:t>VD/2. Aucun tir n’est possible durant la poursuite.</w:t>
      </w:r>
    </w:p>
    <w:p w:rsidR="00A07D6B" w:rsidRPr="00422DDD" w:rsidRDefault="00A07D6B" w:rsidP="002A261A">
      <w:pPr>
        <w:pStyle w:val="Titre2"/>
      </w:pPr>
      <w:bookmarkStart w:id="267" w:name="_Toc208477931"/>
      <w:r w:rsidRPr="00422DDD">
        <w:t>9.</w:t>
      </w:r>
      <w:r w:rsidR="006A5FA9" w:rsidRPr="00422DDD">
        <w:t>5</w:t>
      </w:r>
      <w:r w:rsidRPr="00422DDD">
        <w:t xml:space="preserve"> Sièges</w:t>
      </w:r>
      <w:bookmarkEnd w:id="267"/>
    </w:p>
    <w:p w:rsidR="00984C82" w:rsidRDefault="00A07D6B" w:rsidP="008D0E6B">
      <w:r w:rsidRPr="00422DDD">
        <w:t>Les règles de sièges sont à gérer par le MdJ.</w:t>
      </w:r>
      <w:r w:rsidR="008D0E6B" w:rsidRPr="00422DDD">
        <w:t xml:space="preserve"> Les trébuchets peuvent infliger des pertes de résistance aux fortifications pour les détruire. Ces dernières ont un Résistance = 10/20/30</w:t>
      </w:r>
      <w:r w:rsidR="00130EED" w:rsidRPr="00422DDD">
        <w:t xml:space="preserve"> par zone</w:t>
      </w:r>
      <w:r w:rsidR="008D0E6B" w:rsidRPr="00422DDD">
        <w:t xml:space="preserve"> selon leur ampleur. Chaque attaque réussie inflige </w:t>
      </w:r>
      <w:r w:rsidR="00667223">
        <w:rPr>
          <w:b/>
        </w:rPr>
        <w:t>VA</w:t>
      </w:r>
      <w:r w:rsidR="008D0E6B" w:rsidRPr="00422DDD">
        <w:rPr>
          <w:b/>
        </w:rPr>
        <w:t>/5</w:t>
      </w:r>
      <w:r w:rsidR="008D0E6B" w:rsidRPr="00422DDD">
        <w:t xml:space="preserve"> pertes de R. </w:t>
      </w:r>
      <w:r w:rsidR="00130EED" w:rsidRPr="00422DDD">
        <w:t>L</w:t>
      </w:r>
      <w:r w:rsidR="008D0E6B" w:rsidRPr="00422DDD">
        <w:t>es unités présentes dans une fortification qui s’écroule subissent immédiatement 1d6x10% de pertes.</w:t>
      </w:r>
    </w:p>
    <w:p w:rsidR="00217025" w:rsidRPr="00422DDD" w:rsidRDefault="00217025" w:rsidP="008D0E6B"/>
    <w:p w:rsidR="00516768" w:rsidRDefault="00516768">
      <w:pPr>
        <w:widowControl/>
        <w:jc w:val="left"/>
        <w:rPr>
          <w:b/>
          <w:kern w:val="28"/>
          <w:sz w:val="28"/>
        </w:rPr>
      </w:pPr>
      <w:bookmarkStart w:id="268" w:name="_Toc92166490"/>
      <w:r>
        <w:br w:type="page"/>
      </w:r>
    </w:p>
    <w:p w:rsidR="00516768" w:rsidRDefault="00516768">
      <w:pPr>
        <w:widowControl/>
        <w:jc w:val="left"/>
        <w:rPr>
          <w:b/>
          <w:kern w:val="28"/>
          <w:sz w:val="28"/>
        </w:rPr>
      </w:pPr>
      <w:r>
        <w:lastRenderedPageBreak/>
        <w:br w:type="page"/>
      </w:r>
    </w:p>
    <w:p w:rsidR="00777865" w:rsidRPr="00422DDD" w:rsidRDefault="005E42B1">
      <w:pPr>
        <w:pStyle w:val="Titre1"/>
      </w:pPr>
      <w:bookmarkStart w:id="269" w:name="_Toc208477932"/>
      <w:r w:rsidRPr="00422DDD">
        <w:lastRenderedPageBreak/>
        <w:t xml:space="preserve">10. </w:t>
      </w:r>
      <w:r w:rsidR="00777865" w:rsidRPr="00422DDD">
        <w:t>Niveaux d’Expérience en Combat (NEC)</w:t>
      </w:r>
      <w:bookmarkEnd w:id="268"/>
      <w:bookmarkEnd w:id="269"/>
    </w:p>
    <w:p w:rsidR="00777865" w:rsidRPr="00422DDD" w:rsidRDefault="00130EED">
      <w:r w:rsidRPr="00422DDD">
        <w:t>Le N</w:t>
      </w:r>
      <w:r w:rsidR="00777865" w:rsidRPr="00422DDD">
        <w:t xml:space="preserve">EC définit </w:t>
      </w:r>
      <w:r w:rsidRPr="00422DDD">
        <w:t>l’</w:t>
      </w:r>
      <w:r w:rsidR="00777865" w:rsidRPr="00422DDD">
        <w:t>expérience générale au combat</w:t>
      </w:r>
      <w:r w:rsidR="00EB78BF" w:rsidRPr="00422DDD">
        <w:t xml:space="preserve"> et</w:t>
      </w:r>
      <w:r w:rsidR="00777865" w:rsidRPr="00422DDD">
        <w:t xml:space="preserve"> </w:t>
      </w:r>
      <w:r w:rsidRPr="00422DDD">
        <w:t>l</w:t>
      </w:r>
      <w:r w:rsidR="00777865" w:rsidRPr="00422DDD">
        <w:t>a capacité à gérer des situations liées au combat</w:t>
      </w:r>
      <w:r w:rsidR="009225E7" w:rsidRPr="00422DDD">
        <w:t>. Elle</w:t>
      </w:r>
      <w:r w:rsidR="00777865" w:rsidRPr="00422DDD">
        <w:t xml:space="preserve"> est utilisée dans de nombreuses formules et peut être testé</w:t>
      </w:r>
      <w:r w:rsidR="009225E7" w:rsidRPr="00422DDD">
        <w:t>e en multipliant NECx1</w:t>
      </w:r>
      <w:r w:rsidR="00EB78BF" w:rsidRPr="00422DDD">
        <w:t xml:space="preserve"> x3 x5 x1</w:t>
      </w:r>
      <w:r w:rsidR="009225E7" w:rsidRPr="00422DDD">
        <w:t>0</w:t>
      </w:r>
      <w:r w:rsidR="00EB78BF" w:rsidRPr="00422DDD">
        <w:t xml:space="preserve"> x20 (selon la difficulté)</w:t>
      </w:r>
      <w:r w:rsidR="00777865" w:rsidRPr="00422DDD">
        <w:t xml:space="preserve">. Ce NEC </w:t>
      </w:r>
      <w:r w:rsidR="00EB78BF" w:rsidRPr="00422DDD">
        <w:t xml:space="preserve">dépend de </w:t>
      </w:r>
      <w:r w:rsidR="00777865" w:rsidRPr="00422DDD">
        <w:t>l’accumulation de points d’expérience au combat</w:t>
      </w:r>
      <w:r w:rsidR="00BD5025" w:rsidRPr="00422DDD">
        <w:t xml:space="preserve"> </w:t>
      </w:r>
      <w:r w:rsidR="00777865" w:rsidRPr="00422DDD">
        <w:t>(</w:t>
      </w:r>
      <w:r w:rsidR="00777865" w:rsidRPr="00422DDD">
        <w:rPr>
          <w:b/>
          <w:bCs/>
        </w:rPr>
        <w:t>ExC</w:t>
      </w:r>
      <w:r w:rsidR="00777865" w:rsidRPr="00422DDD">
        <w:t>)</w:t>
      </w:r>
      <w:r w:rsidR="00694C70">
        <w:t xml:space="preserve">. Les points d’ExC </w:t>
      </w:r>
      <w:r w:rsidR="00C01091">
        <w:t>pour accéder au NEC suivant = NECx100 en plus des ExC acquis</w:t>
      </w:r>
      <w:r w:rsidR="00EB78BF" w:rsidRPr="00422DDD">
        <w:t>:</w:t>
      </w:r>
      <w:r w:rsidR="00777865" w:rsidRPr="00422DDD">
        <w:t xml:space="preserve"> </w:t>
      </w:r>
    </w:p>
    <w:tbl>
      <w:tblPr>
        <w:tblW w:w="857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
        <w:gridCol w:w="691"/>
        <w:gridCol w:w="1892"/>
        <w:gridCol w:w="725"/>
        <w:gridCol w:w="691"/>
        <w:gridCol w:w="947"/>
        <w:gridCol w:w="827"/>
        <w:gridCol w:w="691"/>
        <w:gridCol w:w="1386"/>
      </w:tblGrid>
      <w:tr w:rsidR="00777865" w:rsidRPr="00422DDD" w:rsidTr="00DD1A28">
        <w:tc>
          <w:tcPr>
            <w:tcW w:w="726" w:type="dxa"/>
            <w:tcBorders>
              <w:top w:val="single" w:sz="12" w:space="0" w:color="auto"/>
              <w:left w:val="single" w:sz="12" w:space="0" w:color="auto"/>
            </w:tcBorders>
            <w:shd w:val="clear" w:color="auto" w:fill="FFFFFF" w:themeFill="background1"/>
          </w:tcPr>
          <w:p w:rsidR="00777865" w:rsidRPr="00422DDD" w:rsidRDefault="00777865">
            <w:pPr>
              <w:rPr>
                <w:b/>
                <w:bCs/>
                <w:sz w:val="16"/>
              </w:rPr>
            </w:pPr>
            <w:r w:rsidRPr="00422DDD">
              <w:rPr>
                <w:b/>
                <w:bCs/>
                <w:sz w:val="16"/>
              </w:rPr>
              <w:t>ExC</w:t>
            </w:r>
          </w:p>
        </w:tc>
        <w:tc>
          <w:tcPr>
            <w:tcW w:w="691" w:type="dxa"/>
            <w:tcBorders>
              <w:top w:val="single" w:sz="12" w:space="0" w:color="auto"/>
            </w:tcBorders>
            <w:shd w:val="clear" w:color="auto" w:fill="FFFFFF" w:themeFill="background1"/>
          </w:tcPr>
          <w:p w:rsidR="00777865" w:rsidRPr="00422DDD" w:rsidRDefault="00777865">
            <w:pPr>
              <w:jc w:val="center"/>
              <w:rPr>
                <w:b/>
                <w:bCs/>
                <w:sz w:val="16"/>
              </w:rPr>
            </w:pPr>
            <w:r w:rsidRPr="00422DDD">
              <w:rPr>
                <w:b/>
                <w:bCs/>
                <w:sz w:val="16"/>
              </w:rPr>
              <w:t>NEC</w:t>
            </w:r>
          </w:p>
        </w:tc>
        <w:tc>
          <w:tcPr>
            <w:tcW w:w="1892" w:type="dxa"/>
            <w:tcBorders>
              <w:top w:val="single" w:sz="12" w:space="0" w:color="auto"/>
              <w:right w:val="single" w:sz="12" w:space="0" w:color="auto"/>
            </w:tcBorders>
            <w:shd w:val="clear" w:color="auto" w:fill="FFFFFF" w:themeFill="background1"/>
          </w:tcPr>
          <w:p w:rsidR="00777865" w:rsidRPr="00422DDD" w:rsidRDefault="00777865">
            <w:pPr>
              <w:rPr>
                <w:b/>
                <w:bCs/>
                <w:sz w:val="16"/>
              </w:rPr>
            </w:pPr>
            <w:r w:rsidRPr="00422DDD">
              <w:rPr>
                <w:b/>
                <w:bCs/>
                <w:sz w:val="16"/>
              </w:rPr>
              <w:t>Titre</w:t>
            </w:r>
          </w:p>
        </w:tc>
        <w:tc>
          <w:tcPr>
            <w:tcW w:w="725" w:type="dxa"/>
            <w:tcBorders>
              <w:top w:val="single" w:sz="12" w:space="0" w:color="auto"/>
              <w:left w:val="single" w:sz="12" w:space="0" w:color="auto"/>
            </w:tcBorders>
            <w:shd w:val="clear" w:color="auto" w:fill="FFFFFF" w:themeFill="background1"/>
          </w:tcPr>
          <w:p w:rsidR="00777865" w:rsidRPr="00422DDD" w:rsidRDefault="00777865">
            <w:pPr>
              <w:rPr>
                <w:b/>
                <w:bCs/>
                <w:sz w:val="16"/>
              </w:rPr>
            </w:pPr>
            <w:r w:rsidRPr="00422DDD">
              <w:rPr>
                <w:b/>
                <w:bCs/>
                <w:sz w:val="16"/>
              </w:rPr>
              <w:t>ExC</w:t>
            </w:r>
          </w:p>
        </w:tc>
        <w:tc>
          <w:tcPr>
            <w:tcW w:w="691" w:type="dxa"/>
            <w:tcBorders>
              <w:top w:val="single" w:sz="12" w:space="0" w:color="auto"/>
            </w:tcBorders>
            <w:shd w:val="clear" w:color="auto" w:fill="FFFFFF" w:themeFill="background1"/>
          </w:tcPr>
          <w:p w:rsidR="00777865" w:rsidRPr="00422DDD" w:rsidRDefault="00777865">
            <w:pPr>
              <w:jc w:val="center"/>
              <w:rPr>
                <w:b/>
                <w:bCs/>
                <w:sz w:val="16"/>
              </w:rPr>
            </w:pPr>
            <w:r w:rsidRPr="00422DDD">
              <w:rPr>
                <w:b/>
                <w:bCs/>
                <w:sz w:val="16"/>
              </w:rPr>
              <w:t>NEC</w:t>
            </w:r>
          </w:p>
        </w:tc>
        <w:tc>
          <w:tcPr>
            <w:tcW w:w="947" w:type="dxa"/>
            <w:tcBorders>
              <w:top w:val="single" w:sz="12" w:space="0" w:color="auto"/>
              <w:right w:val="single" w:sz="12" w:space="0" w:color="auto"/>
            </w:tcBorders>
            <w:shd w:val="clear" w:color="auto" w:fill="FFFFFF" w:themeFill="background1"/>
          </w:tcPr>
          <w:p w:rsidR="00777865" w:rsidRPr="00422DDD" w:rsidRDefault="00777865">
            <w:pPr>
              <w:rPr>
                <w:b/>
                <w:bCs/>
                <w:sz w:val="16"/>
              </w:rPr>
            </w:pPr>
            <w:r w:rsidRPr="00422DDD">
              <w:rPr>
                <w:b/>
                <w:bCs/>
                <w:sz w:val="16"/>
              </w:rPr>
              <w:t>Titre</w:t>
            </w:r>
          </w:p>
        </w:tc>
        <w:tc>
          <w:tcPr>
            <w:tcW w:w="827" w:type="dxa"/>
            <w:tcBorders>
              <w:top w:val="single" w:sz="12" w:space="0" w:color="auto"/>
              <w:left w:val="single" w:sz="12" w:space="0" w:color="auto"/>
            </w:tcBorders>
            <w:shd w:val="clear" w:color="auto" w:fill="FFFFFF" w:themeFill="background1"/>
          </w:tcPr>
          <w:p w:rsidR="00777865" w:rsidRPr="00422DDD" w:rsidRDefault="00777865">
            <w:pPr>
              <w:rPr>
                <w:b/>
                <w:bCs/>
                <w:sz w:val="16"/>
              </w:rPr>
            </w:pPr>
            <w:r w:rsidRPr="00422DDD">
              <w:rPr>
                <w:b/>
                <w:bCs/>
                <w:sz w:val="16"/>
              </w:rPr>
              <w:t>ExC</w:t>
            </w:r>
          </w:p>
        </w:tc>
        <w:tc>
          <w:tcPr>
            <w:tcW w:w="691" w:type="dxa"/>
            <w:tcBorders>
              <w:top w:val="single" w:sz="12" w:space="0" w:color="auto"/>
            </w:tcBorders>
            <w:shd w:val="clear" w:color="auto" w:fill="FFFFFF" w:themeFill="background1"/>
          </w:tcPr>
          <w:p w:rsidR="00777865" w:rsidRPr="00422DDD" w:rsidRDefault="00777865">
            <w:pPr>
              <w:jc w:val="center"/>
              <w:rPr>
                <w:b/>
                <w:bCs/>
                <w:sz w:val="16"/>
              </w:rPr>
            </w:pPr>
            <w:r w:rsidRPr="00422DDD">
              <w:rPr>
                <w:b/>
                <w:bCs/>
                <w:sz w:val="16"/>
              </w:rPr>
              <w:t>NEC</w:t>
            </w:r>
          </w:p>
        </w:tc>
        <w:tc>
          <w:tcPr>
            <w:tcW w:w="1386" w:type="dxa"/>
            <w:tcBorders>
              <w:top w:val="single" w:sz="12" w:space="0" w:color="auto"/>
              <w:right w:val="single" w:sz="12" w:space="0" w:color="auto"/>
            </w:tcBorders>
            <w:shd w:val="clear" w:color="auto" w:fill="FFFFFF" w:themeFill="background1"/>
          </w:tcPr>
          <w:p w:rsidR="00777865" w:rsidRPr="00422DDD" w:rsidRDefault="00777865">
            <w:pPr>
              <w:rPr>
                <w:b/>
                <w:bCs/>
                <w:sz w:val="16"/>
              </w:rPr>
            </w:pPr>
            <w:r w:rsidRPr="00422DDD">
              <w:rPr>
                <w:b/>
                <w:bCs/>
                <w:sz w:val="16"/>
              </w:rPr>
              <w:t>Titre</w:t>
            </w:r>
          </w:p>
        </w:tc>
      </w:tr>
      <w:tr w:rsidR="00777865" w:rsidRPr="00422DDD" w:rsidTr="00DD1A28">
        <w:tc>
          <w:tcPr>
            <w:tcW w:w="726" w:type="dxa"/>
            <w:tcBorders>
              <w:left w:val="single" w:sz="12" w:space="0" w:color="auto"/>
            </w:tcBorders>
            <w:shd w:val="clear" w:color="auto" w:fill="FFFFFF" w:themeFill="background1"/>
          </w:tcPr>
          <w:p w:rsidR="00777865" w:rsidRPr="00422DDD" w:rsidRDefault="00ED2868">
            <w:pPr>
              <w:rPr>
                <w:sz w:val="16"/>
              </w:rPr>
            </w:pPr>
            <w:r>
              <w:rPr>
                <w:sz w:val="16"/>
              </w:rPr>
              <w:t>0</w:t>
            </w:r>
          </w:p>
        </w:tc>
        <w:tc>
          <w:tcPr>
            <w:tcW w:w="691" w:type="dxa"/>
            <w:shd w:val="clear" w:color="auto" w:fill="FFFFFF" w:themeFill="background1"/>
          </w:tcPr>
          <w:p w:rsidR="00777865" w:rsidRPr="00422DDD" w:rsidRDefault="00777865">
            <w:pPr>
              <w:jc w:val="center"/>
              <w:rPr>
                <w:sz w:val="16"/>
              </w:rPr>
            </w:pPr>
            <w:r w:rsidRPr="00422DDD">
              <w:rPr>
                <w:sz w:val="16"/>
              </w:rPr>
              <w:t>0</w:t>
            </w:r>
          </w:p>
        </w:tc>
        <w:tc>
          <w:tcPr>
            <w:tcW w:w="1892" w:type="dxa"/>
            <w:tcBorders>
              <w:right w:val="single" w:sz="12" w:space="0" w:color="auto"/>
            </w:tcBorders>
            <w:shd w:val="clear" w:color="auto" w:fill="FFFFFF" w:themeFill="background1"/>
          </w:tcPr>
          <w:p w:rsidR="00777865" w:rsidRPr="00422DDD" w:rsidRDefault="00777865">
            <w:pPr>
              <w:rPr>
                <w:sz w:val="16"/>
              </w:rPr>
            </w:pPr>
            <w:r w:rsidRPr="00422DDD">
              <w:rPr>
                <w:sz w:val="16"/>
              </w:rPr>
              <w:t>Débutant</w:t>
            </w:r>
          </w:p>
        </w:tc>
        <w:tc>
          <w:tcPr>
            <w:tcW w:w="725" w:type="dxa"/>
            <w:tcBorders>
              <w:left w:val="single" w:sz="12" w:space="0" w:color="auto"/>
            </w:tcBorders>
            <w:shd w:val="clear" w:color="auto" w:fill="F2F2F2" w:themeFill="background1" w:themeFillShade="F2"/>
          </w:tcPr>
          <w:p w:rsidR="00777865" w:rsidRPr="00422DDD" w:rsidRDefault="00ED2868">
            <w:pPr>
              <w:rPr>
                <w:sz w:val="16"/>
              </w:rPr>
            </w:pPr>
            <w:r>
              <w:rPr>
                <w:sz w:val="16"/>
              </w:rPr>
              <w:t>2800</w:t>
            </w:r>
          </w:p>
        </w:tc>
        <w:tc>
          <w:tcPr>
            <w:tcW w:w="691" w:type="dxa"/>
            <w:shd w:val="clear" w:color="auto" w:fill="F2F2F2" w:themeFill="background1" w:themeFillShade="F2"/>
          </w:tcPr>
          <w:p w:rsidR="00777865" w:rsidRPr="00422DDD" w:rsidRDefault="00777865">
            <w:pPr>
              <w:jc w:val="center"/>
              <w:rPr>
                <w:sz w:val="16"/>
              </w:rPr>
            </w:pPr>
            <w:r w:rsidRPr="00422DDD">
              <w:rPr>
                <w:sz w:val="16"/>
              </w:rPr>
              <w:t>7</w:t>
            </w:r>
          </w:p>
        </w:tc>
        <w:tc>
          <w:tcPr>
            <w:tcW w:w="947"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Vétéran</w:t>
            </w:r>
          </w:p>
        </w:tc>
        <w:tc>
          <w:tcPr>
            <w:tcW w:w="827" w:type="dxa"/>
            <w:tcBorders>
              <w:left w:val="single" w:sz="12" w:space="0" w:color="auto"/>
            </w:tcBorders>
            <w:shd w:val="clear" w:color="auto" w:fill="auto"/>
          </w:tcPr>
          <w:p w:rsidR="00777865" w:rsidRPr="00422DDD" w:rsidRDefault="00ED2868">
            <w:pPr>
              <w:rPr>
                <w:sz w:val="16"/>
              </w:rPr>
            </w:pPr>
            <w:r>
              <w:rPr>
                <w:sz w:val="16"/>
              </w:rPr>
              <w:t>10400</w:t>
            </w:r>
          </w:p>
        </w:tc>
        <w:tc>
          <w:tcPr>
            <w:tcW w:w="691" w:type="dxa"/>
            <w:shd w:val="clear" w:color="auto" w:fill="auto"/>
          </w:tcPr>
          <w:p w:rsidR="00777865" w:rsidRPr="00422DDD" w:rsidRDefault="00777865">
            <w:pPr>
              <w:jc w:val="center"/>
              <w:rPr>
                <w:sz w:val="16"/>
              </w:rPr>
            </w:pPr>
            <w:r w:rsidRPr="00422DDD">
              <w:rPr>
                <w:sz w:val="16"/>
              </w:rPr>
              <w:t>14</w:t>
            </w:r>
          </w:p>
        </w:tc>
        <w:tc>
          <w:tcPr>
            <w:tcW w:w="1386" w:type="dxa"/>
            <w:tcBorders>
              <w:right w:val="single" w:sz="12" w:space="0" w:color="auto"/>
            </w:tcBorders>
            <w:shd w:val="clear" w:color="auto" w:fill="auto"/>
          </w:tcPr>
          <w:p w:rsidR="00777865" w:rsidRPr="00422DDD" w:rsidRDefault="00777865">
            <w:pPr>
              <w:rPr>
                <w:sz w:val="16"/>
              </w:rPr>
            </w:pPr>
            <w:r w:rsidRPr="00422DDD">
              <w:rPr>
                <w:sz w:val="16"/>
              </w:rPr>
              <w:t>Grand maître</w:t>
            </w:r>
          </w:p>
        </w:tc>
      </w:tr>
      <w:tr w:rsidR="00777865" w:rsidRPr="00422DDD" w:rsidTr="00DD1A28">
        <w:tc>
          <w:tcPr>
            <w:tcW w:w="726" w:type="dxa"/>
            <w:tcBorders>
              <w:left w:val="single" w:sz="12" w:space="0" w:color="auto"/>
            </w:tcBorders>
            <w:shd w:val="clear" w:color="auto" w:fill="FFFFFF" w:themeFill="background1"/>
          </w:tcPr>
          <w:p w:rsidR="00777865" w:rsidRPr="00422DDD" w:rsidRDefault="00ED2868">
            <w:pPr>
              <w:rPr>
                <w:sz w:val="16"/>
              </w:rPr>
            </w:pPr>
            <w:r>
              <w:rPr>
                <w:sz w:val="16"/>
              </w:rPr>
              <w:t>100</w:t>
            </w:r>
          </w:p>
        </w:tc>
        <w:tc>
          <w:tcPr>
            <w:tcW w:w="691" w:type="dxa"/>
            <w:shd w:val="clear" w:color="auto" w:fill="FFFFFF" w:themeFill="background1"/>
          </w:tcPr>
          <w:p w:rsidR="00777865" w:rsidRPr="00422DDD" w:rsidRDefault="00777865">
            <w:pPr>
              <w:jc w:val="center"/>
              <w:rPr>
                <w:sz w:val="16"/>
              </w:rPr>
            </w:pPr>
            <w:r w:rsidRPr="00422DDD">
              <w:rPr>
                <w:sz w:val="16"/>
              </w:rPr>
              <w:t>1</w:t>
            </w:r>
          </w:p>
        </w:tc>
        <w:tc>
          <w:tcPr>
            <w:tcW w:w="1892" w:type="dxa"/>
            <w:tcBorders>
              <w:right w:val="single" w:sz="12" w:space="0" w:color="auto"/>
            </w:tcBorders>
            <w:shd w:val="clear" w:color="auto" w:fill="FFFFFF" w:themeFill="background1"/>
          </w:tcPr>
          <w:p w:rsidR="00777865" w:rsidRPr="00422DDD" w:rsidRDefault="00777865">
            <w:pPr>
              <w:rPr>
                <w:sz w:val="16"/>
              </w:rPr>
            </w:pPr>
            <w:r w:rsidRPr="00422DDD">
              <w:rPr>
                <w:sz w:val="16"/>
              </w:rPr>
              <w:t>Débutant</w:t>
            </w:r>
          </w:p>
        </w:tc>
        <w:tc>
          <w:tcPr>
            <w:tcW w:w="725" w:type="dxa"/>
            <w:tcBorders>
              <w:left w:val="single" w:sz="12" w:space="0" w:color="auto"/>
            </w:tcBorders>
            <w:shd w:val="clear" w:color="auto" w:fill="F2F2F2" w:themeFill="background1" w:themeFillShade="F2"/>
          </w:tcPr>
          <w:p w:rsidR="00777865" w:rsidRPr="00422DDD" w:rsidRDefault="00ED2868">
            <w:pPr>
              <w:rPr>
                <w:sz w:val="16"/>
              </w:rPr>
            </w:pPr>
            <w:r>
              <w:rPr>
                <w:sz w:val="16"/>
              </w:rPr>
              <w:t>3500</w:t>
            </w:r>
          </w:p>
        </w:tc>
        <w:tc>
          <w:tcPr>
            <w:tcW w:w="691" w:type="dxa"/>
            <w:shd w:val="clear" w:color="auto" w:fill="F2F2F2" w:themeFill="background1" w:themeFillShade="F2"/>
          </w:tcPr>
          <w:p w:rsidR="00777865" w:rsidRPr="00422DDD" w:rsidRDefault="00777865">
            <w:pPr>
              <w:jc w:val="center"/>
              <w:rPr>
                <w:sz w:val="16"/>
              </w:rPr>
            </w:pPr>
            <w:r w:rsidRPr="00422DDD">
              <w:rPr>
                <w:sz w:val="16"/>
              </w:rPr>
              <w:t>8</w:t>
            </w:r>
          </w:p>
        </w:tc>
        <w:tc>
          <w:tcPr>
            <w:tcW w:w="947"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Vétéran</w:t>
            </w:r>
          </w:p>
        </w:tc>
        <w:tc>
          <w:tcPr>
            <w:tcW w:w="827" w:type="dxa"/>
            <w:tcBorders>
              <w:left w:val="single" w:sz="12" w:space="0" w:color="auto"/>
            </w:tcBorders>
            <w:shd w:val="clear" w:color="auto" w:fill="auto"/>
          </w:tcPr>
          <w:p w:rsidR="00777865" w:rsidRPr="00422DDD" w:rsidRDefault="00ED2868">
            <w:pPr>
              <w:rPr>
                <w:sz w:val="16"/>
              </w:rPr>
            </w:pPr>
            <w:r>
              <w:rPr>
                <w:sz w:val="16"/>
              </w:rPr>
              <w:t>11900</w:t>
            </w:r>
          </w:p>
        </w:tc>
        <w:tc>
          <w:tcPr>
            <w:tcW w:w="691" w:type="dxa"/>
            <w:shd w:val="clear" w:color="auto" w:fill="auto"/>
          </w:tcPr>
          <w:p w:rsidR="00777865" w:rsidRPr="00422DDD" w:rsidRDefault="00777865">
            <w:pPr>
              <w:jc w:val="center"/>
              <w:rPr>
                <w:sz w:val="16"/>
              </w:rPr>
            </w:pPr>
            <w:r w:rsidRPr="00422DDD">
              <w:rPr>
                <w:sz w:val="16"/>
              </w:rPr>
              <w:t>15</w:t>
            </w:r>
          </w:p>
        </w:tc>
        <w:tc>
          <w:tcPr>
            <w:tcW w:w="1386" w:type="dxa"/>
            <w:tcBorders>
              <w:right w:val="single" w:sz="12" w:space="0" w:color="auto"/>
            </w:tcBorders>
            <w:shd w:val="clear" w:color="auto" w:fill="auto"/>
          </w:tcPr>
          <w:p w:rsidR="00777865" w:rsidRPr="00422DDD" w:rsidRDefault="00777865">
            <w:pPr>
              <w:rPr>
                <w:sz w:val="16"/>
              </w:rPr>
            </w:pPr>
            <w:r w:rsidRPr="00422DDD">
              <w:rPr>
                <w:sz w:val="16"/>
              </w:rPr>
              <w:t>Grand maître</w:t>
            </w:r>
          </w:p>
        </w:tc>
      </w:tr>
      <w:tr w:rsidR="00777865" w:rsidRPr="00422DDD" w:rsidTr="00DD1A28">
        <w:tc>
          <w:tcPr>
            <w:tcW w:w="726" w:type="dxa"/>
            <w:tcBorders>
              <w:left w:val="single" w:sz="12" w:space="0" w:color="auto"/>
            </w:tcBorders>
            <w:shd w:val="clear" w:color="auto" w:fill="FFFFFF" w:themeFill="background1"/>
          </w:tcPr>
          <w:p w:rsidR="00777865" w:rsidRPr="00422DDD" w:rsidRDefault="00ED2868" w:rsidP="00ED2868">
            <w:pPr>
              <w:rPr>
                <w:sz w:val="16"/>
              </w:rPr>
            </w:pPr>
            <w:r>
              <w:rPr>
                <w:sz w:val="16"/>
              </w:rPr>
              <w:t>300</w:t>
            </w:r>
          </w:p>
        </w:tc>
        <w:tc>
          <w:tcPr>
            <w:tcW w:w="691" w:type="dxa"/>
            <w:shd w:val="clear" w:color="auto" w:fill="FFFFFF" w:themeFill="background1"/>
          </w:tcPr>
          <w:p w:rsidR="00777865" w:rsidRPr="00422DDD" w:rsidRDefault="00777865">
            <w:pPr>
              <w:jc w:val="center"/>
              <w:rPr>
                <w:sz w:val="16"/>
              </w:rPr>
            </w:pPr>
            <w:r w:rsidRPr="00422DDD">
              <w:rPr>
                <w:sz w:val="16"/>
              </w:rPr>
              <w:t>2</w:t>
            </w:r>
          </w:p>
        </w:tc>
        <w:tc>
          <w:tcPr>
            <w:tcW w:w="1892" w:type="dxa"/>
            <w:tcBorders>
              <w:right w:val="single" w:sz="12" w:space="0" w:color="auto"/>
            </w:tcBorders>
            <w:shd w:val="clear" w:color="auto" w:fill="FFFFFF" w:themeFill="background1"/>
          </w:tcPr>
          <w:p w:rsidR="00777865" w:rsidRPr="00422DDD" w:rsidRDefault="00777865">
            <w:pPr>
              <w:rPr>
                <w:sz w:val="16"/>
              </w:rPr>
            </w:pPr>
            <w:r w:rsidRPr="00422DDD">
              <w:rPr>
                <w:sz w:val="16"/>
              </w:rPr>
              <w:t>Débutant</w:t>
            </w:r>
          </w:p>
        </w:tc>
        <w:tc>
          <w:tcPr>
            <w:tcW w:w="725" w:type="dxa"/>
            <w:tcBorders>
              <w:left w:val="single" w:sz="12" w:space="0" w:color="auto"/>
            </w:tcBorders>
            <w:shd w:val="clear" w:color="auto" w:fill="F2F2F2" w:themeFill="background1" w:themeFillShade="F2"/>
          </w:tcPr>
          <w:p w:rsidR="00777865" w:rsidRPr="00422DDD" w:rsidRDefault="00ED2868">
            <w:pPr>
              <w:rPr>
                <w:sz w:val="16"/>
              </w:rPr>
            </w:pPr>
            <w:r>
              <w:rPr>
                <w:sz w:val="16"/>
              </w:rPr>
              <w:t>4400</w:t>
            </w:r>
          </w:p>
        </w:tc>
        <w:tc>
          <w:tcPr>
            <w:tcW w:w="691" w:type="dxa"/>
            <w:shd w:val="clear" w:color="auto" w:fill="F2F2F2" w:themeFill="background1" w:themeFillShade="F2"/>
          </w:tcPr>
          <w:p w:rsidR="00777865" w:rsidRPr="00422DDD" w:rsidRDefault="00777865">
            <w:pPr>
              <w:jc w:val="center"/>
              <w:rPr>
                <w:sz w:val="16"/>
              </w:rPr>
            </w:pPr>
            <w:r w:rsidRPr="00422DDD">
              <w:rPr>
                <w:sz w:val="16"/>
              </w:rPr>
              <w:t>9</w:t>
            </w:r>
          </w:p>
        </w:tc>
        <w:tc>
          <w:tcPr>
            <w:tcW w:w="947"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Vétéran</w:t>
            </w:r>
          </w:p>
        </w:tc>
        <w:tc>
          <w:tcPr>
            <w:tcW w:w="827" w:type="dxa"/>
            <w:tcBorders>
              <w:left w:val="single" w:sz="12" w:space="0" w:color="auto"/>
            </w:tcBorders>
            <w:shd w:val="clear" w:color="auto" w:fill="auto"/>
          </w:tcPr>
          <w:p w:rsidR="00777865" w:rsidRPr="00422DDD" w:rsidRDefault="00ED2868">
            <w:pPr>
              <w:rPr>
                <w:sz w:val="16"/>
              </w:rPr>
            </w:pPr>
            <w:r>
              <w:rPr>
                <w:sz w:val="16"/>
              </w:rPr>
              <w:t>13500</w:t>
            </w:r>
          </w:p>
        </w:tc>
        <w:tc>
          <w:tcPr>
            <w:tcW w:w="691" w:type="dxa"/>
            <w:shd w:val="clear" w:color="auto" w:fill="auto"/>
          </w:tcPr>
          <w:p w:rsidR="00777865" w:rsidRPr="00422DDD" w:rsidRDefault="00777865">
            <w:pPr>
              <w:jc w:val="center"/>
              <w:rPr>
                <w:sz w:val="16"/>
              </w:rPr>
            </w:pPr>
            <w:r w:rsidRPr="00422DDD">
              <w:rPr>
                <w:sz w:val="16"/>
              </w:rPr>
              <w:t>16</w:t>
            </w:r>
          </w:p>
        </w:tc>
        <w:tc>
          <w:tcPr>
            <w:tcW w:w="1386" w:type="dxa"/>
            <w:tcBorders>
              <w:right w:val="single" w:sz="12" w:space="0" w:color="auto"/>
            </w:tcBorders>
            <w:shd w:val="clear" w:color="auto" w:fill="auto"/>
          </w:tcPr>
          <w:p w:rsidR="00777865" w:rsidRPr="00422DDD" w:rsidRDefault="00777865">
            <w:pPr>
              <w:rPr>
                <w:sz w:val="16"/>
              </w:rPr>
            </w:pPr>
            <w:r w:rsidRPr="00422DDD">
              <w:rPr>
                <w:sz w:val="16"/>
              </w:rPr>
              <w:t>Grand maître</w:t>
            </w:r>
          </w:p>
        </w:tc>
      </w:tr>
      <w:tr w:rsidR="00777865" w:rsidRPr="00422DDD" w:rsidTr="00DD1A28">
        <w:tc>
          <w:tcPr>
            <w:tcW w:w="726" w:type="dxa"/>
            <w:tcBorders>
              <w:left w:val="single" w:sz="12" w:space="0" w:color="auto"/>
            </w:tcBorders>
            <w:shd w:val="clear" w:color="auto" w:fill="F2F2F2" w:themeFill="background1" w:themeFillShade="F2"/>
          </w:tcPr>
          <w:p w:rsidR="00777865" w:rsidRPr="00422DDD" w:rsidRDefault="00ED2868">
            <w:pPr>
              <w:rPr>
                <w:sz w:val="16"/>
              </w:rPr>
            </w:pPr>
            <w:r>
              <w:rPr>
                <w:sz w:val="16"/>
              </w:rPr>
              <w:t>600</w:t>
            </w:r>
          </w:p>
        </w:tc>
        <w:tc>
          <w:tcPr>
            <w:tcW w:w="691" w:type="dxa"/>
            <w:shd w:val="clear" w:color="auto" w:fill="F2F2F2" w:themeFill="background1" w:themeFillShade="F2"/>
          </w:tcPr>
          <w:p w:rsidR="00777865" w:rsidRPr="00422DDD" w:rsidRDefault="00777865">
            <w:pPr>
              <w:jc w:val="center"/>
              <w:rPr>
                <w:sz w:val="16"/>
              </w:rPr>
            </w:pPr>
            <w:r w:rsidRPr="00422DDD">
              <w:rPr>
                <w:sz w:val="16"/>
              </w:rPr>
              <w:t>3</w:t>
            </w:r>
          </w:p>
        </w:tc>
        <w:tc>
          <w:tcPr>
            <w:tcW w:w="1892"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Compagnon d’arme</w:t>
            </w:r>
          </w:p>
        </w:tc>
        <w:tc>
          <w:tcPr>
            <w:tcW w:w="725" w:type="dxa"/>
            <w:tcBorders>
              <w:left w:val="single" w:sz="12" w:space="0" w:color="auto"/>
            </w:tcBorders>
            <w:shd w:val="clear" w:color="auto" w:fill="auto"/>
          </w:tcPr>
          <w:p w:rsidR="00777865" w:rsidRPr="00422DDD" w:rsidRDefault="00ED2868">
            <w:pPr>
              <w:rPr>
                <w:sz w:val="16"/>
              </w:rPr>
            </w:pPr>
            <w:r>
              <w:rPr>
                <w:sz w:val="16"/>
              </w:rPr>
              <w:t>5400</w:t>
            </w:r>
          </w:p>
        </w:tc>
        <w:tc>
          <w:tcPr>
            <w:tcW w:w="691" w:type="dxa"/>
            <w:shd w:val="clear" w:color="auto" w:fill="auto"/>
          </w:tcPr>
          <w:p w:rsidR="00777865" w:rsidRPr="00422DDD" w:rsidRDefault="00777865">
            <w:pPr>
              <w:jc w:val="center"/>
              <w:rPr>
                <w:sz w:val="16"/>
              </w:rPr>
            </w:pPr>
            <w:r w:rsidRPr="00422DDD">
              <w:rPr>
                <w:sz w:val="16"/>
              </w:rPr>
              <w:t>10</w:t>
            </w:r>
          </w:p>
        </w:tc>
        <w:tc>
          <w:tcPr>
            <w:tcW w:w="947" w:type="dxa"/>
            <w:tcBorders>
              <w:right w:val="single" w:sz="12" w:space="0" w:color="auto"/>
            </w:tcBorders>
            <w:shd w:val="clear" w:color="auto" w:fill="auto"/>
          </w:tcPr>
          <w:p w:rsidR="00777865" w:rsidRPr="00422DDD" w:rsidRDefault="00777865">
            <w:pPr>
              <w:rPr>
                <w:sz w:val="16"/>
              </w:rPr>
            </w:pPr>
            <w:r w:rsidRPr="00422DDD">
              <w:rPr>
                <w:sz w:val="16"/>
              </w:rPr>
              <w:t>Maître</w:t>
            </w:r>
          </w:p>
        </w:tc>
        <w:tc>
          <w:tcPr>
            <w:tcW w:w="827" w:type="dxa"/>
            <w:tcBorders>
              <w:left w:val="single" w:sz="12" w:space="0" w:color="auto"/>
            </w:tcBorders>
            <w:shd w:val="clear" w:color="auto" w:fill="auto"/>
          </w:tcPr>
          <w:p w:rsidR="00777865" w:rsidRPr="00422DDD" w:rsidRDefault="00ED2868">
            <w:pPr>
              <w:rPr>
                <w:sz w:val="16"/>
              </w:rPr>
            </w:pPr>
            <w:r>
              <w:rPr>
                <w:sz w:val="16"/>
              </w:rPr>
              <w:t>15200</w:t>
            </w:r>
          </w:p>
        </w:tc>
        <w:tc>
          <w:tcPr>
            <w:tcW w:w="691" w:type="dxa"/>
            <w:shd w:val="clear" w:color="auto" w:fill="auto"/>
          </w:tcPr>
          <w:p w:rsidR="00777865" w:rsidRPr="00422DDD" w:rsidRDefault="00777865">
            <w:pPr>
              <w:jc w:val="center"/>
              <w:rPr>
                <w:sz w:val="16"/>
              </w:rPr>
            </w:pPr>
            <w:r w:rsidRPr="00422DDD">
              <w:rPr>
                <w:sz w:val="16"/>
              </w:rPr>
              <w:t>17</w:t>
            </w:r>
          </w:p>
        </w:tc>
        <w:tc>
          <w:tcPr>
            <w:tcW w:w="1386" w:type="dxa"/>
            <w:tcBorders>
              <w:right w:val="single" w:sz="12" w:space="0" w:color="auto"/>
            </w:tcBorders>
            <w:shd w:val="clear" w:color="auto" w:fill="auto"/>
          </w:tcPr>
          <w:p w:rsidR="00777865" w:rsidRPr="00422DDD" w:rsidRDefault="00777865">
            <w:pPr>
              <w:rPr>
                <w:sz w:val="16"/>
              </w:rPr>
            </w:pPr>
            <w:r w:rsidRPr="00422DDD">
              <w:rPr>
                <w:sz w:val="16"/>
              </w:rPr>
              <w:t>Grand maître</w:t>
            </w:r>
          </w:p>
        </w:tc>
      </w:tr>
      <w:tr w:rsidR="00777865" w:rsidRPr="00422DDD" w:rsidTr="00DD1A28">
        <w:tc>
          <w:tcPr>
            <w:tcW w:w="726" w:type="dxa"/>
            <w:tcBorders>
              <w:left w:val="single" w:sz="12" w:space="0" w:color="auto"/>
            </w:tcBorders>
            <w:shd w:val="clear" w:color="auto" w:fill="F2F2F2" w:themeFill="background1" w:themeFillShade="F2"/>
          </w:tcPr>
          <w:p w:rsidR="00777865" w:rsidRPr="00422DDD" w:rsidRDefault="00ED2868">
            <w:pPr>
              <w:rPr>
                <w:sz w:val="16"/>
              </w:rPr>
            </w:pPr>
            <w:r>
              <w:rPr>
                <w:sz w:val="16"/>
              </w:rPr>
              <w:t>1000</w:t>
            </w:r>
          </w:p>
        </w:tc>
        <w:tc>
          <w:tcPr>
            <w:tcW w:w="691" w:type="dxa"/>
            <w:shd w:val="clear" w:color="auto" w:fill="F2F2F2" w:themeFill="background1" w:themeFillShade="F2"/>
          </w:tcPr>
          <w:p w:rsidR="00777865" w:rsidRPr="00422DDD" w:rsidRDefault="00777865">
            <w:pPr>
              <w:jc w:val="center"/>
              <w:rPr>
                <w:sz w:val="16"/>
              </w:rPr>
            </w:pPr>
            <w:r w:rsidRPr="00422DDD">
              <w:rPr>
                <w:sz w:val="16"/>
              </w:rPr>
              <w:t>4</w:t>
            </w:r>
          </w:p>
        </w:tc>
        <w:tc>
          <w:tcPr>
            <w:tcW w:w="1892"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Compagnon d’arme</w:t>
            </w:r>
          </w:p>
        </w:tc>
        <w:tc>
          <w:tcPr>
            <w:tcW w:w="725" w:type="dxa"/>
            <w:tcBorders>
              <w:left w:val="single" w:sz="12" w:space="0" w:color="auto"/>
            </w:tcBorders>
            <w:shd w:val="clear" w:color="auto" w:fill="auto"/>
          </w:tcPr>
          <w:p w:rsidR="00777865" w:rsidRPr="00422DDD" w:rsidRDefault="00ED2868">
            <w:pPr>
              <w:rPr>
                <w:sz w:val="16"/>
              </w:rPr>
            </w:pPr>
            <w:r>
              <w:rPr>
                <w:sz w:val="16"/>
              </w:rPr>
              <w:t>6500</w:t>
            </w:r>
          </w:p>
        </w:tc>
        <w:tc>
          <w:tcPr>
            <w:tcW w:w="691" w:type="dxa"/>
            <w:shd w:val="clear" w:color="auto" w:fill="auto"/>
          </w:tcPr>
          <w:p w:rsidR="00777865" w:rsidRPr="00422DDD" w:rsidRDefault="00777865">
            <w:pPr>
              <w:jc w:val="center"/>
              <w:rPr>
                <w:sz w:val="16"/>
              </w:rPr>
            </w:pPr>
            <w:r w:rsidRPr="00422DDD">
              <w:rPr>
                <w:sz w:val="16"/>
              </w:rPr>
              <w:t>11</w:t>
            </w:r>
          </w:p>
        </w:tc>
        <w:tc>
          <w:tcPr>
            <w:tcW w:w="947" w:type="dxa"/>
            <w:tcBorders>
              <w:right w:val="single" w:sz="12" w:space="0" w:color="auto"/>
            </w:tcBorders>
            <w:shd w:val="clear" w:color="auto" w:fill="auto"/>
          </w:tcPr>
          <w:p w:rsidR="00777865" w:rsidRPr="00422DDD" w:rsidRDefault="00777865">
            <w:pPr>
              <w:rPr>
                <w:sz w:val="16"/>
              </w:rPr>
            </w:pPr>
            <w:r w:rsidRPr="00422DDD">
              <w:rPr>
                <w:sz w:val="16"/>
              </w:rPr>
              <w:t>Maître</w:t>
            </w:r>
          </w:p>
        </w:tc>
        <w:tc>
          <w:tcPr>
            <w:tcW w:w="827" w:type="dxa"/>
            <w:tcBorders>
              <w:left w:val="single" w:sz="12" w:space="0" w:color="auto"/>
            </w:tcBorders>
            <w:shd w:val="clear" w:color="auto" w:fill="F2F2F2" w:themeFill="background1" w:themeFillShade="F2"/>
          </w:tcPr>
          <w:p w:rsidR="00777865" w:rsidRPr="00422DDD" w:rsidRDefault="00ED2868">
            <w:pPr>
              <w:rPr>
                <w:sz w:val="16"/>
              </w:rPr>
            </w:pPr>
            <w:r>
              <w:rPr>
                <w:sz w:val="16"/>
              </w:rPr>
              <w:t>17000</w:t>
            </w:r>
          </w:p>
        </w:tc>
        <w:tc>
          <w:tcPr>
            <w:tcW w:w="691" w:type="dxa"/>
            <w:shd w:val="clear" w:color="auto" w:fill="F2F2F2" w:themeFill="background1" w:themeFillShade="F2"/>
          </w:tcPr>
          <w:p w:rsidR="00777865" w:rsidRPr="00422DDD" w:rsidRDefault="00777865">
            <w:pPr>
              <w:jc w:val="center"/>
              <w:rPr>
                <w:sz w:val="16"/>
              </w:rPr>
            </w:pPr>
            <w:r w:rsidRPr="00422DDD">
              <w:rPr>
                <w:sz w:val="16"/>
              </w:rPr>
              <w:t>18</w:t>
            </w:r>
          </w:p>
        </w:tc>
        <w:tc>
          <w:tcPr>
            <w:tcW w:w="1386"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Champion</w:t>
            </w:r>
          </w:p>
        </w:tc>
      </w:tr>
      <w:tr w:rsidR="00777865" w:rsidRPr="00422DDD" w:rsidTr="00DD1A28">
        <w:tc>
          <w:tcPr>
            <w:tcW w:w="726" w:type="dxa"/>
            <w:tcBorders>
              <w:left w:val="single" w:sz="12" w:space="0" w:color="auto"/>
            </w:tcBorders>
            <w:shd w:val="clear" w:color="auto" w:fill="F2F2F2" w:themeFill="background1" w:themeFillShade="F2"/>
          </w:tcPr>
          <w:p w:rsidR="00777865" w:rsidRPr="00422DDD" w:rsidRDefault="00ED2868">
            <w:pPr>
              <w:rPr>
                <w:sz w:val="16"/>
              </w:rPr>
            </w:pPr>
            <w:r>
              <w:rPr>
                <w:sz w:val="16"/>
              </w:rPr>
              <w:t>1500</w:t>
            </w:r>
          </w:p>
        </w:tc>
        <w:tc>
          <w:tcPr>
            <w:tcW w:w="691" w:type="dxa"/>
            <w:shd w:val="clear" w:color="auto" w:fill="F2F2F2" w:themeFill="background1" w:themeFillShade="F2"/>
          </w:tcPr>
          <w:p w:rsidR="00777865" w:rsidRPr="00422DDD" w:rsidRDefault="00777865">
            <w:pPr>
              <w:jc w:val="center"/>
              <w:rPr>
                <w:sz w:val="16"/>
              </w:rPr>
            </w:pPr>
            <w:r w:rsidRPr="00422DDD">
              <w:rPr>
                <w:sz w:val="16"/>
              </w:rPr>
              <w:t>5</w:t>
            </w:r>
          </w:p>
        </w:tc>
        <w:tc>
          <w:tcPr>
            <w:tcW w:w="1892"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Compagnon d’arme</w:t>
            </w:r>
          </w:p>
        </w:tc>
        <w:tc>
          <w:tcPr>
            <w:tcW w:w="725" w:type="dxa"/>
            <w:tcBorders>
              <w:left w:val="single" w:sz="12" w:space="0" w:color="auto"/>
            </w:tcBorders>
            <w:shd w:val="clear" w:color="auto" w:fill="auto"/>
          </w:tcPr>
          <w:p w:rsidR="00777865" w:rsidRPr="00422DDD" w:rsidRDefault="00ED2868">
            <w:pPr>
              <w:rPr>
                <w:sz w:val="16"/>
              </w:rPr>
            </w:pPr>
            <w:r>
              <w:rPr>
                <w:sz w:val="16"/>
              </w:rPr>
              <w:t>7700</w:t>
            </w:r>
          </w:p>
        </w:tc>
        <w:tc>
          <w:tcPr>
            <w:tcW w:w="691" w:type="dxa"/>
            <w:shd w:val="clear" w:color="auto" w:fill="auto"/>
          </w:tcPr>
          <w:p w:rsidR="00777865" w:rsidRPr="00422DDD" w:rsidRDefault="00777865">
            <w:pPr>
              <w:jc w:val="center"/>
              <w:rPr>
                <w:sz w:val="16"/>
              </w:rPr>
            </w:pPr>
            <w:r w:rsidRPr="00422DDD">
              <w:rPr>
                <w:sz w:val="16"/>
              </w:rPr>
              <w:t>12</w:t>
            </w:r>
          </w:p>
        </w:tc>
        <w:tc>
          <w:tcPr>
            <w:tcW w:w="947" w:type="dxa"/>
            <w:tcBorders>
              <w:right w:val="single" w:sz="12" w:space="0" w:color="auto"/>
            </w:tcBorders>
            <w:shd w:val="clear" w:color="auto" w:fill="auto"/>
          </w:tcPr>
          <w:p w:rsidR="00777865" w:rsidRPr="00422DDD" w:rsidRDefault="00777865">
            <w:pPr>
              <w:rPr>
                <w:sz w:val="16"/>
              </w:rPr>
            </w:pPr>
            <w:r w:rsidRPr="00422DDD">
              <w:rPr>
                <w:sz w:val="16"/>
              </w:rPr>
              <w:t>Maître</w:t>
            </w:r>
          </w:p>
        </w:tc>
        <w:tc>
          <w:tcPr>
            <w:tcW w:w="827" w:type="dxa"/>
            <w:tcBorders>
              <w:left w:val="single" w:sz="12" w:space="0" w:color="auto"/>
            </w:tcBorders>
            <w:shd w:val="clear" w:color="auto" w:fill="F2F2F2" w:themeFill="background1" w:themeFillShade="F2"/>
          </w:tcPr>
          <w:p w:rsidR="00777865" w:rsidRPr="00422DDD" w:rsidRDefault="00ED2868">
            <w:pPr>
              <w:rPr>
                <w:sz w:val="16"/>
              </w:rPr>
            </w:pPr>
            <w:r>
              <w:rPr>
                <w:sz w:val="16"/>
              </w:rPr>
              <w:t>18900</w:t>
            </w:r>
          </w:p>
        </w:tc>
        <w:tc>
          <w:tcPr>
            <w:tcW w:w="691" w:type="dxa"/>
            <w:shd w:val="clear" w:color="auto" w:fill="F2F2F2" w:themeFill="background1" w:themeFillShade="F2"/>
          </w:tcPr>
          <w:p w:rsidR="00777865" w:rsidRPr="00422DDD" w:rsidRDefault="00777865">
            <w:pPr>
              <w:jc w:val="center"/>
              <w:rPr>
                <w:sz w:val="16"/>
              </w:rPr>
            </w:pPr>
            <w:r w:rsidRPr="00422DDD">
              <w:rPr>
                <w:sz w:val="16"/>
              </w:rPr>
              <w:t>19</w:t>
            </w:r>
          </w:p>
        </w:tc>
        <w:tc>
          <w:tcPr>
            <w:tcW w:w="1386" w:type="dxa"/>
            <w:tcBorders>
              <w:right w:val="single" w:sz="12" w:space="0" w:color="auto"/>
            </w:tcBorders>
            <w:shd w:val="clear" w:color="auto" w:fill="F2F2F2" w:themeFill="background1" w:themeFillShade="F2"/>
          </w:tcPr>
          <w:p w:rsidR="00777865" w:rsidRPr="00422DDD" w:rsidRDefault="00777865">
            <w:pPr>
              <w:rPr>
                <w:sz w:val="16"/>
              </w:rPr>
            </w:pPr>
            <w:r w:rsidRPr="00422DDD">
              <w:rPr>
                <w:sz w:val="16"/>
              </w:rPr>
              <w:t>Champion</w:t>
            </w:r>
          </w:p>
        </w:tc>
      </w:tr>
      <w:tr w:rsidR="00777865" w:rsidRPr="00422DDD" w:rsidTr="00DD1A28">
        <w:tc>
          <w:tcPr>
            <w:tcW w:w="726" w:type="dxa"/>
            <w:tcBorders>
              <w:left w:val="single" w:sz="12" w:space="0" w:color="auto"/>
              <w:bottom w:val="single" w:sz="12" w:space="0" w:color="auto"/>
            </w:tcBorders>
            <w:shd w:val="clear" w:color="auto" w:fill="F2F2F2" w:themeFill="background1" w:themeFillShade="F2"/>
          </w:tcPr>
          <w:p w:rsidR="00777865" w:rsidRPr="00422DDD" w:rsidRDefault="00ED2868">
            <w:pPr>
              <w:rPr>
                <w:sz w:val="16"/>
              </w:rPr>
            </w:pPr>
            <w:r>
              <w:rPr>
                <w:sz w:val="16"/>
              </w:rPr>
              <w:t>2100</w:t>
            </w:r>
          </w:p>
        </w:tc>
        <w:tc>
          <w:tcPr>
            <w:tcW w:w="691" w:type="dxa"/>
            <w:tcBorders>
              <w:bottom w:val="single" w:sz="12" w:space="0" w:color="auto"/>
            </w:tcBorders>
            <w:shd w:val="clear" w:color="auto" w:fill="F2F2F2" w:themeFill="background1" w:themeFillShade="F2"/>
          </w:tcPr>
          <w:p w:rsidR="00777865" w:rsidRPr="00422DDD" w:rsidRDefault="00777865">
            <w:pPr>
              <w:jc w:val="center"/>
              <w:rPr>
                <w:sz w:val="16"/>
              </w:rPr>
            </w:pPr>
            <w:r w:rsidRPr="00422DDD">
              <w:rPr>
                <w:sz w:val="16"/>
              </w:rPr>
              <w:t>6</w:t>
            </w:r>
          </w:p>
        </w:tc>
        <w:tc>
          <w:tcPr>
            <w:tcW w:w="1892" w:type="dxa"/>
            <w:tcBorders>
              <w:bottom w:val="single" w:sz="12" w:space="0" w:color="auto"/>
              <w:right w:val="single" w:sz="12" w:space="0" w:color="auto"/>
            </w:tcBorders>
            <w:shd w:val="clear" w:color="auto" w:fill="F2F2F2" w:themeFill="background1" w:themeFillShade="F2"/>
          </w:tcPr>
          <w:p w:rsidR="00777865" w:rsidRPr="00422DDD" w:rsidRDefault="00130EED">
            <w:pPr>
              <w:rPr>
                <w:sz w:val="16"/>
              </w:rPr>
            </w:pPr>
            <w:r w:rsidRPr="00422DDD">
              <w:rPr>
                <w:sz w:val="16"/>
              </w:rPr>
              <w:t>Compagnon d’arme</w:t>
            </w:r>
          </w:p>
        </w:tc>
        <w:tc>
          <w:tcPr>
            <w:tcW w:w="725" w:type="dxa"/>
            <w:tcBorders>
              <w:left w:val="single" w:sz="12" w:space="0" w:color="auto"/>
              <w:bottom w:val="single" w:sz="12" w:space="0" w:color="auto"/>
            </w:tcBorders>
            <w:shd w:val="clear" w:color="auto" w:fill="auto"/>
          </w:tcPr>
          <w:p w:rsidR="00777865" w:rsidRPr="00422DDD" w:rsidRDefault="00ED2868">
            <w:pPr>
              <w:rPr>
                <w:sz w:val="16"/>
              </w:rPr>
            </w:pPr>
            <w:r>
              <w:rPr>
                <w:sz w:val="16"/>
              </w:rPr>
              <w:t>9000</w:t>
            </w:r>
          </w:p>
        </w:tc>
        <w:tc>
          <w:tcPr>
            <w:tcW w:w="691" w:type="dxa"/>
            <w:tcBorders>
              <w:bottom w:val="single" w:sz="12" w:space="0" w:color="auto"/>
            </w:tcBorders>
            <w:shd w:val="clear" w:color="auto" w:fill="auto"/>
          </w:tcPr>
          <w:p w:rsidR="00777865" w:rsidRPr="00422DDD" w:rsidRDefault="00777865">
            <w:pPr>
              <w:jc w:val="center"/>
              <w:rPr>
                <w:sz w:val="16"/>
              </w:rPr>
            </w:pPr>
            <w:r w:rsidRPr="00422DDD">
              <w:rPr>
                <w:sz w:val="16"/>
              </w:rPr>
              <w:t>13</w:t>
            </w:r>
          </w:p>
        </w:tc>
        <w:tc>
          <w:tcPr>
            <w:tcW w:w="947" w:type="dxa"/>
            <w:tcBorders>
              <w:bottom w:val="single" w:sz="12" w:space="0" w:color="auto"/>
              <w:right w:val="single" w:sz="12" w:space="0" w:color="auto"/>
            </w:tcBorders>
            <w:shd w:val="clear" w:color="auto" w:fill="auto"/>
          </w:tcPr>
          <w:p w:rsidR="00777865" w:rsidRPr="00422DDD" w:rsidRDefault="00777865">
            <w:pPr>
              <w:rPr>
                <w:sz w:val="16"/>
              </w:rPr>
            </w:pPr>
            <w:r w:rsidRPr="00422DDD">
              <w:rPr>
                <w:sz w:val="16"/>
              </w:rPr>
              <w:t>Maître</w:t>
            </w:r>
          </w:p>
        </w:tc>
        <w:tc>
          <w:tcPr>
            <w:tcW w:w="827" w:type="dxa"/>
            <w:tcBorders>
              <w:left w:val="single" w:sz="12" w:space="0" w:color="auto"/>
              <w:bottom w:val="single" w:sz="12" w:space="0" w:color="auto"/>
            </w:tcBorders>
            <w:shd w:val="clear" w:color="auto" w:fill="F2F2F2" w:themeFill="background1" w:themeFillShade="F2"/>
          </w:tcPr>
          <w:p w:rsidR="00777865" w:rsidRPr="00422DDD" w:rsidRDefault="00ED2868">
            <w:pPr>
              <w:rPr>
                <w:sz w:val="16"/>
              </w:rPr>
            </w:pPr>
            <w:r>
              <w:rPr>
                <w:sz w:val="16"/>
              </w:rPr>
              <w:t>20900</w:t>
            </w:r>
          </w:p>
        </w:tc>
        <w:tc>
          <w:tcPr>
            <w:tcW w:w="691" w:type="dxa"/>
            <w:tcBorders>
              <w:bottom w:val="single" w:sz="12" w:space="0" w:color="auto"/>
            </w:tcBorders>
            <w:shd w:val="clear" w:color="auto" w:fill="F2F2F2" w:themeFill="background1" w:themeFillShade="F2"/>
          </w:tcPr>
          <w:p w:rsidR="00777865" w:rsidRPr="00422DDD" w:rsidRDefault="00777865">
            <w:pPr>
              <w:jc w:val="center"/>
              <w:rPr>
                <w:sz w:val="16"/>
              </w:rPr>
            </w:pPr>
            <w:r w:rsidRPr="00422DDD">
              <w:rPr>
                <w:sz w:val="16"/>
              </w:rPr>
              <w:t>20</w:t>
            </w:r>
          </w:p>
        </w:tc>
        <w:tc>
          <w:tcPr>
            <w:tcW w:w="1386" w:type="dxa"/>
            <w:tcBorders>
              <w:bottom w:val="single" w:sz="12" w:space="0" w:color="auto"/>
              <w:right w:val="single" w:sz="12" w:space="0" w:color="auto"/>
            </w:tcBorders>
            <w:shd w:val="clear" w:color="auto" w:fill="F2F2F2" w:themeFill="background1" w:themeFillShade="F2"/>
          </w:tcPr>
          <w:p w:rsidR="00777865" w:rsidRPr="00422DDD" w:rsidRDefault="00777865">
            <w:pPr>
              <w:rPr>
                <w:sz w:val="16"/>
              </w:rPr>
            </w:pPr>
            <w:r w:rsidRPr="00422DDD">
              <w:rPr>
                <w:sz w:val="16"/>
              </w:rPr>
              <w:t>Champion</w:t>
            </w:r>
          </w:p>
        </w:tc>
      </w:tr>
    </w:tbl>
    <w:p w:rsidR="00777865" w:rsidRPr="00C01091" w:rsidRDefault="00C01091" w:rsidP="00C01091">
      <w:pPr>
        <w:rPr>
          <w:szCs w:val="16"/>
        </w:rPr>
      </w:pPr>
      <w:r w:rsidRPr="00C01091">
        <w:rPr>
          <w:szCs w:val="16"/>
        </w:rPr>
        <w:t xml:space="preserve">Après </w:t>
      </w:r>
      <w:r>
        <w:rPr>
          <w:szCs w:val="16"/>
        </w:rPr>
        <w:t>le NEC 20, calculez les ExC comme ci-dessus.</w:t>
      </w:r>
    </w:p>
    <w:p w:rsidR="00777865" w:rsidRPr="00422DDD" w:rsidRDefault="0046520C" w:rsidP="002A261A">
      <w:pPr>
        <w:pStyle w:val="Titre2"/>
      </w:pPr>
      <w:bookmarkStart w:id="270" w:name="_Toc208477933"/>
      <w:r w:rsidRPr="00422DDD">
        <w:rPr>
          <w:noProof/>
          <w:lang w:eastAsia="fr-BE"/>
        </w:rPr>
        <w:drawing>
          <wp:anchor distT="0" distB="0" distL="114300" distR="114300" simplePos="0" relativeHeight="251643392" behindDoc="1" locked="0" layoutInCell="1" allowOverlap="1" wp14:anchorId="6EF8DAC5" wp14:editId="2F1641F2">
            <wp:simplePos x="0" y="0"/>
            <wp:positionH relativeFrom="column">
              <wp:posOffset>5763260</wp:posOffset>
            </wp:positionH>
            <wp:positionV relativeFrom="paragraph">
              <wp:posOffset>244475</wp:posOffset>
            </wp:positionV>
            <wp:extent cx="929005" cy="1018540"/>
            <wp:effectExtent l="38100" t="38100" r="42545" b="29210"/>
            <wp:wrapTight wrapText="bothSides">
              <wp:wrapPolygon edited="0">
                <wp:start x="-886" y="-808"/>
                <wp:lineTo x="-886" y="21815"/>
                <wp:lineTo x="22146" y="21815"/>
                <wp:lineTo x="22146" y="-808"/>
                <wp:lineTo x="-886" y="-808"/>
              </wp:wrapPolygon>
            </wp:wrapTight>
            <wp:docPr id="100" name="Picture 100" descr="frank_frazetta_alienwor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rank_frazetta_alienworld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29005" cy="1018540"/>
                    </a:xfrm>
                    <a:prstGeom prst="rect">
                      <a:avLst/>
                    </a:prstGeom>
                    <a:noFill/>
                    <a:ln w="28575">
                      <a:solidFill>
                        <a:srgbClr val="548DD4"/>
                      </a:solidFill>
                      <a:miter lim="800000"/>
                      <a:headEnd/>
                      <a:tailEnd/>
                    </a:ln>
                  </pic:spPr>
                </pic:pic>
              </a:graphicData>
            </a:graphic>
            <wp14:sizeRelH relativeFrom="page">
              <wp14:pctWidth>0</wp14:pctWidth>
            </wp14:sizeRelH>
            <wp14:sizeRelV relativeFrom="page">
              <wp14:pctHeight>0</wp14:pctHeight>
            </wp14:sizeRelV>
          </wp:anchor>
        </w:drawing>
      </w:r>
      <w:r w:rsidR="005E42B1" w:rsidRPr="00422DDD">
        <w:t xml:space="preserve">10.1 </w:t>
      </w:r>
      <w:r w:rsidR="00777865" w:rsidRPr="00422DDD">
        <w:t>Gain de points ExC</w:t>
      </w:r>
      <w:bookmarkEnd w:id="270"/>
    </w:p>
    <w:p w:rsidR="00777865" w:rsidRPr="00422DDD" w:rsidRDefault="00777865">
      <w:r w:rsidRPr="00422DDD">
        <w:t>La source principale de points d’ExC est le combat lui-même.</w:t>
      </w:r>
      <w:r w:rsidR="0046520C" w:rsidRPr="00422DDD">
        <w:t xml:space="preserve"> Le MdJ peut attribuer des points d’ExC à sa convenance selon les situations lorsque le Perso est confronté à des situations nouvelles liées au combat, à des créatures inconnues ou à un danger nécessitant l’utilisation de talents liés au combat</w:t>
      </w:r>
      <w:r w:rsidRPr="00422DDD">
        <w:t>.</w:t>
      </w:r>
      <w:r w:rsidR="0046520C" w:rsidRPr="00422DDD">
        <w:t xml:space="preserve"> Pour gérer ces gains d’ExC, utilisez la feuille de gestion en </w:t>
      </w:r>
      <w:r w:rsidR="0046520C" w:rsidRPr="00422DDD">
        <w:rPr>
          <w:i/>
        </w:rPr>
        <w:fldChar w:fldCharType="begin"/>
      </w:r>
      <w:r w:rsidR="0046520C" w:rsidRPr="00422DDD">
        <w:rPr>
          <w:i/>
        </w:rPr>
        <w:instrText xml:space="preserve"> REF _Ref419187353 \h  \* MERGEFORMAT </w:instrText>
      </w:r>
      <w:r w:rsidR="0046520C" w:rsidRPr="00422DDD">
        <w:rPr>
          <w:i/>
        </w:rPr>
      </w:r>
      <w:r w:rsidR="0046520C" w:rsidRPr="00422DDD">
        <w:rPr>
          <w:i/>
        </w:rPr>
        <w:fldChar w:fldCharType="separate"/>
      </w:r>
      <w:r w:rsidR="00DD1A28" w:rsidRPr="00DD1A28">
        <w:rPr>
          <w:i/>
        </w:rPr>
        <w:t>11.1 Feuille de gestion des PNJ en combat</w:t>
      </w:r>
      <w:r w:rsidR="0046520C" w:rsidRPr="00422DDD">
        <w:rPr>
          <w:i/>
        </w:rPr>
        <w:fldChar w:fldCharType="end"/>
      </w:r>
      <w:r w:rsidR="0046520C" w:rsidRPr="00422DDD">
        <w:t>.</w:t>
      </w:r>
    </w:p>
    <w:p w:rsidR="00FC61A7" w:rsidRPr="00422DDD" w:rsidRDefault="00FC61A7" w:rsidP="00FC61A7">
      <w:pPr>
        <w:pStyle w:val="Titre3"/>
      </w:pPr>
      <w:bookmarkStart w:id="271" w:name="_Toc208477934"/>
      <w:bookmarkStart w:id="272" w:name="_Toc382916096"/>
      <w:r w:rsidRPr="00422DDD">
        <w:t xml:space="preserve">10.1.1 </w:t>
      </w:r>
      <w:r w:rsidR="0022417E" w:rsidRPr="00422DDD">
        <w:t>Implication</w:t>
      </w:r>
      <w:bookmarkEnd w:id="271"/>
      <w:r w:rsidR="0022417E" w:rsidRPr="00422DDD">
        <w:t xml:space="preserve"> </w:t>
      </w:r>
      <w:bookmarkEnd w:id="272"/>
    </w:p>
    <w:p w:rsidR="0046520C" w:rsidRPr="00422DDD" w:rsidRDefault="001D3E6E" w:rsidP="0046520C">
      <w:r w:rsidRPr="00422DDD">
        <w:t>P</w:t>
      </w:r>
      <w:r w:rsidR="0046520C" w:rsidRPr="00422DDD">
        <w:t xml:space="preserve">our </w:t>
      </w:r>
      <w:r w:rsidR="0046520C" w:rsidRPr="00987D7F">
        <w:rPr>
          <w:u w:val="single"/>
        </w:rPr>
        <w:t>chaque</w:t>
      </w:r>
      <w:r w:rsidRPr="00987D7F">
        <w:rPr>
          <w:u w:val="single"/>
        </w:rPr>
        <w:t xml:space="preserve"> phase </w:t>
      </w:r>
      <w:r w:rsidRPr="00422DDD">
        <w:t xml:space="preserve">de combat, le MdJ </w:t>
      </w:r>
      <w:r w:rsidR="00497A43">
        <w:t>indique la somme des NC des ennemis auxquels un Perso est confronté</w:t>
      </w:r>
      <w:r w:rsidR="006E71E9">
        <w:t>, la</w:t>
      </w:r>
      <w:r w:rsidR="00497A43" w:rsidRPr="000D118A">
        <w:rPr>
          <w:b/>
        </w:rPr>
        <w:t xml:space="preserve"> moitié</w:t>
      </w:r>
      <w:r w:rsidR="00497A43">
        <w:t xml:space="preserve"> si </w:t>
      </w:r>
      <w:r w:rsidR="006E71E9">
        <w:t>pas engagé en mêlée</w:t>
      </w:r>
      <w:r w:rsidR="00497A43">
        <w:t xml:space="preserve">. </w:t>
      </w:r>
      <w:r w:rsidR="006E71E9">
        <w:t xml:space="preserve">Ajoutez les points suivants par occurrence </w:t>
      </w:r>
      <w:r w:rsidR="0046520C"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0"/>
        <w:gridCol w:w="2089"/>
      </w:tblGrid>
      <w:tr w:rsidR="0046520C" w:rsidRPr="00422DDD" w:rsidTr="0046520C">
        <w:tc>
          <w:tcPr>
            <w:tcW w:w="0" w:type="auto"/>
          </w:tcPr>
          <w:p w:rsidR="0046520C" w:rsidRPr="00422DDD" w:rsidRDefault="0046520C" w:rsidP="0046520C">
            <w:pPr>
              <w:rPr>
                <w:b/>
                <w:sz w:val="16"/>
                <w:szCs w:val="16"/>
              </w:rPr>
            </w:pPr>
            <w:r w:rsidRPr="00422DDD">
              <w:rPr>
                <w:b/>
                <w:sz w:val="16"/>
                <w:szCs w:val="16"/>
              </w:rPr>
              <w:t>Type de gain</w:t>
            </w:r>
          </w:p>
        </w:tc>
        <w:tc>
          <w:tcPr>
            <w:tcW w:w="0" w:type="auto"/>
          </w:tcPr>
          <w:p w:rsidR="0046520C" w:rsidRPr="00422DDD" w:rsidRDefault="0046520C" w:rsidP="0046520C">
            <w:pPr>
              <w:jc w:val="center"/>
              <w:rPr>
                <w:b/>
                <w:sz w:val="16"/>
                <w:szCs w:val="16"/>
              </w:rPr>
            </w:pPr>
            <w:r w:rsidRPr="00422DDD">
              <w:rPr>
                <w:b/>
                <w:sz w:val="16"/>
                <w:szCs w:val="16"/>
              </w:rPr>
              <w:t>ExC gagnés</w:t>
            </w:r>
          </w:p>
        </w:tc>
      </w:tr>
      <w:tr w:rsidR="0046520C" w:rsidRPr="00422DDD" w:rsidTr="006E71E9">
        <w:tc>
          <w:tcPr>
            <w:tcW w:w="0" w:type="auto"/>
            <w:shd w:val="clear" w:color="auto" w:fill="auto"/>
          </w:tcPr>
          <w:p w:rsidR="0046520C" w:rsidRPr="00422DDD" w:rsidRDefault="0046520C" w:rsidP="0046520C">
            <w:pPr>
              <w:rPr>
                <w:sz w:val="16"/>
                <w:szCs w:val="16"/>
              </w:rPr>
            </w:pPr>
            <w:r w:rsidRPr="00422B58">
              <w:rPr>
                <w:sz w:val="16"/>
                <w:szCs w:val="16"/>
                <w:highlight w:val="yellow"/>
              </w:rPr>
              <w:t>Coup ayant touché</w:t>
            </w:r>
            <w:r w:rsidRPr="00422DDD">
              <w:rPr>
                <w:sz w:val="16"/>
                <w:szCs w:val="16"/>
              </w:rPr>
              <w:t xml:space="preserve"> un ennemi</w:t>
            </w:r>
          </w:p>
        </w:tc>
        <w:tc>
          <w:tcPr>
            <w:tcW w:w="0" w:type="auto"/>
            <w:shd w:val="clear" w:color="auto" w:fill="auto"/>
          </w:tcPr>
          <w:p w:rsidR="0046520C" w:rsidRPr="00422DDD" w:rsidRDefault="0046520C" w:rsidP="0046520C">
            <w:pPr>
              <w:jc w:val="center"/>
              <w:rPr>
                <w:sz w:val="16"/>
                <w:szCs w:val="16"/>
              </w:rPr>
            </w:pPr>
            <w:r w:rsidRPr="00422DDD">
              <w:rPr>
                <w:sz w:val="16"/>
                <w:szCs w:val="16"/>
              </w:rPr>
              <w:t>NC(cible)</w:t>
            </w:r>
          </w:p>
        </w:tc>
      </w:tr>
      <w:tr w:rsidR="0046520C" w:rsidRPr="00422DDD" w:rsidTr="006E71E9">
        <w:tc>
          <w:tcPr>
            <w:tcW w:w="0" w:type="auto"/>
            <w:shd w:val="clear" w:color="auto" w:fill="auto"/>
          </w:tcPr>
          <w:p w:rsidR="0046520C" w:rsidRPr="00422DDD" w:rsidRDefault="0046520C" w:rsidP="0046520C">
            <w:pPr>
              <w:rPr>
                <w:sz w:val="16"/>
                <w:szCs w:val="16"/>
              </w:rPr>
            </w:pPr>
            <w:r w:rsidRPr="00422B58">
              <w:rPr>
                <w:sz w:val="16"/>
                <w:szCs w:val="16"/>
                <w:shd w:val="clear" w:color="auto" w:fill="FFFF00"/>
              </w:rPr>
              <w:t>Coup subi</w:t>
            </w:r>
            <w:r w:rsidRPr="00422DDD">
              <w:rPr>
                <w:sz w:val="16"/>
                <w:szCs w:val="16"/>
              </w:rPr>
              <w:t xml:space="preserve"> suite à une attaque </w:t>
            </w:r>
            <w:r w:rsidR="006E71E9">
              <w:rPr>
                <w:sz w:val="16"/>
                <w:szCs w:val="16"/>
              </w:rPr>
              <w:t xml:space="preserve">(mêlée/tir/magie) </w:t>
            </w:r>
            <w:r w:rsidRPr="00422DDD">
              <w:rPr>
                <w:sz w:val="16"/>
                <w:szCs w:val="16"/>
              </w:rPr>
              <w:t>d’un ennemi</w:t>
            </w:r>
          </w:p>
        </w:tc>
        <w:tc>
          <w:tcPr>
            <w:tcW w:w="0" w:type="auto"/>
            <w:shd w:val="clear" w:color="auto" w:fill="auto"/>
          </w:tcPr>
          <w:p w:rsidR="0046520C" w:rsidRPr="00422DDD" w:rsidRDefault="0046520C" w:rsidP="0046520C">
            <w:pPr>
              <w:jc w:val="center"/>
              <w:rPr>
                <w:sz w:val="16"/>
                <w:szCs w:val="16"/>
              </w:rPr>
            </w:pPr>
            <w:r w:rsidRPr="00422DDD">
              <w:rPr>
                <w:sz w:val="16"/>
                <w:szCs w:val="16"/>
              </w:rPr>
              <w:t>NC(ennemi)</w:t>
            </w:r>
            <w:r w:rsidR="00422B58">
              <w:rPr>
                <w:sz w:val="16"/>
                <w:szCs w:val="16"/>
              </w:rPr>
              <w:t xml:space="preserve"> x2</w:t>
            </w:r>
          </w:p>
        </w:tc>
      </w:tr>
      <w:tr w:rsidR="0046520C" w:rsidRPr="00422DDD" w:rsidTr="006E71E9">
        <w:tc>
          <w:tcPr>
            <w:tcW w:w="0" w:type="auto"/>
            <w:shd w:val="clear" w:color="auto" w:fill="auto"/>
          </w:tcPr>
          <w:p w:rsidR="0046520C" w:rsidRPr="00422DDD" w:rsidRDefault="0046520C" w:rsidP="0046520C">
            <w:pPr>
              <w:rPr>
                <w:sz w:val="16"/>
                <w:szCs w:val="16"/>
              </w:rPr>
            </w:pPr>
            <w:r w:rsidRPr="00422B58">
              <w:rPr>
                <w:sz w:val="16"/>
                <w:szCs w:val="16"/>
                <w:shd w:val="clear" w:color="auto" w:fill="FFFF00"/>
              </w:rPr>
              <w:t>PAC</w:t>
            </w:r>
            <w:r w:rsidRPr="00422DDD">
              <w:rPr>
                <w:sz w:val="16"/>
                <w:szCs w:val="16"/>
              </w:rPr>
              <w:t xml:space="preserve"> </w:t>
            </w:r>
            <w:r w:rsidR="00497A43">
              <w:rPr>
                <w:sz w:val="16"/>
                <w:szCs w:val="16"/>
              </w:rPr>
              <w:t xml:space="preserve">de combat </w:t>
            </w:r>
            <w:r w:rsidR="006E71E9">
              <w:rPr>
                <w:sz w:val="16"/>
                <w:szCs w:val="16"/>
              </w:rPr>
              <w:t>reçu</w:t>
            </w:r>
            <w:r w:rsidRPr="00422DDD">
              <w:rPr>
                <w:sz w:val="16"/>
                <w:szCs w:val="16"/>
              </w:rPr>
              <w:t xml:space="preserve"> pour la séance </w:t>
            </w:r>
            <w:r w:rsidR="006E71E9">
              <w:rPr>
                <w:sz w:val="16"/>
                <w:szCs w:val="16"/>
              </w:rPr>
              <w:t>en cours</w:t>
            </w:r>
          </w:p>
        </w:tc>
        <w:tc>
          <w:tcPr>
            <w:tcW w:w="0" w:type="auto"/>
            <w:shd w:val="clear" w:color="auto" w:fill="auto"/>
          </w:tcPr>
          <w:p w:rsidR="0046520C" w:rsidRPr="00422DDD" w:rsidRDefault="0046520C" w:rsidP="0046520C">
            <w:pPr>
              <w:jc w:val="center"/>
              <w:rPr>
                <w:sz w:val="16"/>
                <w:szCs w:val="16"/>
              </w:rPr>
            </w:pPr>
            <w:r w:rsidRPr="00422DDD">
              <w:rPr>
                <w:sz w:val="16"/>
                <w:szCs w:val="16"/>
              </w:rPr>
              <w:t>1% des ExC accumulés</w:t>
            </w:r>
          </w:p>
        </w:tc>
      </w:tr>
      <w:tr w:rsidR="00ED2868" w:rsidRPr="00422DDD" w:rsidTr="00694C70">
        <w:tc>
          <w:tcPr>
            <w:tcW w:w="0" w:type="auto"/>
            <w:shd w:val="clear" w:color="auto" w:fill="auto"/>
          </w:tcPr>
          <w:p w:rsidR="00ED2868" w:rsidRPr="00422B58" w:rsidRDefault="00DE3DF4" w:rsidP="00DE3DF4">
            <w:pPr>
              <w:rPr>
                <w:sz w:val="16"/>
                <w:szCs w:val="16"/>
                <w:shd w:val="clear" w:color="auto" w:fill="FFFF00"/>
              </w:rPr>
            </w:pPr>
            <w:r>
              <w:rPr>
                <w:sz w:val="16"/>
                <w:szCs w:val="16"/>
                <w:shd w:val="clear" w:color="auto" w:fill="FFFF00"/>
              </w:rPr>
              <w:t>Après le combat : e</w:t>
            </w:r>
            <w:r w:rsidR="00694C70">
              <w:rPr>
                <w:sz w:val="16"/>
                <w:szCs w:val="16"/>
                <w:shd w:val="clear" w:color="auto" w:fill="FFFF00"/>
              </w:rPr>
              <w:t>nnemi vaincu</w:t>
            </w:r>
            <w:r w:rsidR="00694C70" w:rsidRPr="00694C70">
              <w:rPr>
                <w:sz w:val="16"/>
                <w:szCs w:val="16"/>
              </w:rPr>
              <w:t xml:space="preserve"> (tué</w:t>
            </w:r>
            <w:r w:rsidR="00ED2868" w:rsidRPr="00694C70">
              <w:rPr>
                <w:sz w:val="16"/>
                <w:szCs w:val="16"/>
              </w:rPr>
              <w:t>/en fuite/</w:t>
            </w:r>
            <w:r w:rsidR="00694C70" w:rsidRPr="00694C70">
              <w:rPr>
                <w:sz w:val="16"/>
                <w:szCs w:val="16"/>
              </w:rPr>
              <w:t>reddition)</w:t>
            </w:r>
          </w:p>
        </w:tc>
        <w:tc>
          <w:tcPr>
            <w:tcW w:w="0" w:type="auto"/>
            <w:shd w:val="clear" w:color="auto" w:fill="auto"/>
          </w:tcPr>
          <w:p w:rsidR="00ED2868" w:rsidRPr="00422DDD" w:rsidRDefault="00694C70" w:rsidP="0046520C">
            <w:pPr>
              <w:jc w:val="center"/>
              <w:rPr>
                <w:sz w:val="16"/>
                <w:szCs w:val="16"/>
              </w:rPr>
            </w:pPr>
            <w:r>
              <w:rPr>
                <w:sz w:val="16"/>
                <w:szCs w:val="16"/>
              </w:rPr>
              <w:t>NC x tours du combat</w:t>
            </w:r>
          </w:p>
        </w:tc>
      </w:tr>
    </w:tbl>
    <w:p w:rsidR="0046520C" w:rsidRPr="00422DDD" w:rsidRDefault="00FC61A7" w:rsidP="0046520C">
      <w:pPr>
        <w:rPr>
          <w:i/>
        </w:rPr>
      </w:pPr>
      <w:r w:rsidRPr="00422DDD">
        <w:t xml:space="preserve">Totalisez l’expérience </w:t>
      </w:r>
      <w:r w:rsidR="001D3E6E" w:rsidRPr="00422DDD">
        <w:t xml:space="preserve">donnée par </w:t>
      </w:r>
      <w:r w:rsidR="0046520C" w:rsidRPr="00422DDD">
        <w:t>groupe d’</w:t>
      </w:r>
      <w:r w:rsidR="001D3E6E" w:rsidRPr="00422DDD">
        <w:t xml:space="preserve">ennemis </w:t>
      </w:r>
      <w:r w:rsidR="00422B58">
        <w:t>vaincus, selon les différent</w:t>
      </w:r>
      <w:r w:rsidR="0046520C" w:rsidRPr="00422DDD">
        <w:t>s NC</w:t>
      </w:r>
      <w:r w:rsidR="001D3E6E" w:rsidRPr="00422DDD">
        <w:t>.</w:t>
      </w:r>
      <w:r w:rsidR="0046520C" w:rsidRPr="00422DDD">
        <w:t xml:space="preserve"> </w:t>
      </w:r>
      <w:r w:rsidR="006E71E9">
        <w:t xml:space="preserve">Les points d’ExC gagnés </w:t>
      </w:r>
      <w:r w:rsidR="006E71E9" w:rsidRPr="00422DDD">
        <w:t>sont calculés</w:t>
      </w:r>
      <w:r w:rsidR="006E71E9">
        <w:t xml:space="preserve"> au début de la séance suivante.</w:t>
      </w:r>
    </w:p>
    <w:p w:rsidR="00FC61A7" w:rsidRPr="00422DDD" w:rsidRDefault="00FC61A7" w:rsidP="00FC61A7">
      <w:pPr>
        <w:pStyle w:val="ex"/>
      </w:pPr>
      <w:r w:rsidRPr="00422DDD">
        <w:t xml:space="preserve">Exemple : </w:t>
      </w:r>
      <w:r w:rsidR="0095623E">
        <w:t xml:space="preserve">dans son groupe de 4 compagnons, </w:t>
      </w:r>
      <w:r w:rsidR="0046520C" w:rsidRPr="00422DDD">
        <w:t>Paul s’est fort impliqué dans le combat contre un Irnolo (NC5) qui a été vaincu</w:t>
      </w:r>
      <w:r w:rsidRPr="00422DDD">
        <w:t>.</w:t>
      </w:r>
      <w:r w:rsidR="0046520C" w:rsidRPr="00422DDD">
        <w:t xml:space="preserve"> Il l’a </w:t>
      </w:r>
      <w:r w:rsidR="00130D9D">
        <w:t xml:space="preserve">touché 4 fois, </w:t>
      </w:r>
      <w:r w:rsidR="0073519E">
        <w:t xml:space="preserve">a été engagé </w:t>
      </w:r>
      <w:r w:rsidR="0046520C" w:rsidRPr="00422DDD">
        <w:t xml:space="preserve">5 phases </w:t>
      </w:r>
      <w:r w:rsidR="00E52C62">
        <w:t xml:space="preserve">et </w:t>
      </w:r>
      <w:r w:rsidR="00E52C62" w:rsidRPr="00422DDD">
        <w:t>été touché 3 fois</w:t>
      </w:r>
      <w:r w:rsidR="00130D9D">
        <w:t>.</w:t>
      </w:r>
      <w:r w:rsidR="00E52C62" w:rsidRPr="00422DDD">
        <w:t xml:space="preserve"> </w:t>
      </w:r>
      <w:r w:rsidR="00130D9D">
        <w:t xml:space="preserve">Il </w:t>
      </w:r>
      <w:r w:rsidR="0046520C" w:rsidRPr="00422DDD">
        <w:t>a dû reculer pour être soigné pendant 2 phases puis est tombé inconscient le reste du combat</w:t>
      </w:r>
      <w:r w:rsidR="0073519E">
        <w:t xml:space="preserve"> qui a duré 3 tours</w:t>
      </w:r>
      <w:r w:rsidR="0046520C" w:rsidRPr="00422DDD">
        <w:t xml:space="preserve">. </w:t>
      </w:r>
      <w:r w:rsidR="000D118A">
        <w:t>L’ExC = 4</w:t>
      </w:r>
      <w:r w:rsidR="00130D9D">
        <w:t>(</w:t>
      </w:r>
      <w:r w:rsidR="0073519E">
        <w:t xml:space="preserve">a </w:t>
      </w:r>
      <w:r w:rsidR="00130D9D">
        <w:t>touché)</w:t>
      </w:r>
      <w:r w:rsidR="000D118A">
        <w:t>x5 + 5</w:t>
      </w:r>
      <w:r w:rsidR="00130D9D">
        <w:t>(engagé)</w:t>
      </w:r>
      <w:r w:rsidR="000D118A">
        <w:t>x</w:t>
      </w:r>
      <w:r w:rsidR="0073519E">
        <w:t>5</w:t>
      </w:r>
      <w:r w:rsidR="00130D9D">
        <w:t xml:space="preserve"> + 2x(été touché)5x2 + 2(</w:t>
      </w:r>
      <w:r w:rsidR="0073519E">
        <w:t>tours</w:t>
      </w:r>
      <w:r w:rsidR="00130D9D">
        <w:t>)x5</w:t>
      </w:r>
      <w:r w:rsidR="000D118A">
        <w:t>=</w:t>
      </w:r>
      <w:r w:rsidR="0073519E">
        <w:t xml:space="preserve"> 20 + 25 + 20 +10 = 75</w:t>
      </w:r>
      <w:r w:rsidR="0046520C" w:rsidRPr="00422DDD">
        <w:t>.</w:t>
      </w:r>
    </w:p>
    <w:p w:rsidR="00AF6787" w:rsidRPr="00422DDD" w:rsidRDefault="00AF6787" w:rsidP="00FC61A7">
      <w:pPr>
        <w:pStyle w:val="ex"/>
      </w:pPr>
      <w:r w:rsidRPr="00422DDD">
        <w:t xml:space="preserve">Son ami Pierre </w:t>
      </w:r>
      <w:r w:rsidR="000D118A">
        <w:t xml:space="preserve">a tiré de loin pendant 3 phases </w:t>
      </w:r>
      <w:r w:rsidRPr="00422DDD">
        <w:t xml:space="preserve">et </w:t>
      </w:r>
      <w:r w:rsidR="00767A1D">
        <w:t xml:space="preserve">a </w:t>
      </w:r>
      <w:r w:rsidRPr="00422DDD">
        <w:t>touché deux fois</w:t>
      </w:r>
      <w:r w:rsidR="000D118A">
        <w:t>. Son gain d’ExC=</w:t>
      </w:r>
      <w:r w:rsidR="00130D9D">
        <w:t>3(tir)x</w:t>
      </w:r>
      <w:r w:rsidR="000D118A">
        <w:t>5</w:t>
      </w:r>
      <w:r w:rsidR="00130D9D">
        <w:t xml:space="preserve"> </w:t>
      </w:r>
      <w:r w:rsidR="000D118A">
        <w:t>+</w:t>
      </w:r>
      <w:r w:rsidR="00130D9D">
        <w:t xml:space="preserve"> 2(touché)x</w:t>
      </w:r>
      <w:r w:rsidR="000D118A">
        <w:t>5=</w:t>
      </w:r>
      <w:r w:rsidR="00130D9D">
        <w:t>25</w:t>
      </w:r>
      <w:r w:rsidRPr="00422DDD">
        <w:t>.</w:t>
      </w:r>
    </w:p>
    <w:p w:rsidR="00777865" w:rsidRPr="00422DDD" w:rsidRDefault="005E42B1" w:rsidP="00FC61A7">
      <w:pPr>
        <w:pStyle w:val="Titre3"/>
      </w:pPr>
      <w:bookmarkStart w:id="273" w:name="_Toc208477935"/>
      <w:r w:rsidRPr="00422DDD">
        <w:t>10.</w:t>
      </w:r>
      <w:r w:rsidR="00FC61A7" w:rsidRPr="00422DDD">
        <w:t>1.</w:t>
      </w:r>
      <w:r w:rsidRPr="00422DDD">
        <w:t xml:space="preserve">2 </w:t>
      </w:r>
      <w:r w:rsidR="00777865" w:rsidRPr="00422DDD">
        <w:t>Gain de NEC</w:t>
      </w:r>
      <w:bookmarkEnd w:id="273"/>
    </w:p>
    <w:p w:rsidR="00777865" w:rsidRPr="00422DDD" w:rsidRDefault="00777865">
      <w:r w:rsidRPr="00422DDD">
        <w:t>Lorsqu’un Perso gagne un NEC</w:t>
      </w:r>
      <w:r w:rsidR="00451A99" w:rsidRPr="00422DDD">
        <w:t>,</w:t>
      </w:r>
      <w:r w:rsidRPr="00422DDD">
        <w:t xml:space="preserve"> il gagne également </w:t>
      </w:r>
      <w:r w:rsidR="00EB78BF" w:rsidRPr="00422DDD">
        <w:t>2</w:t>
      </w:r>
      <w:r w:rsidRPr="00422DDD">
        <w:t xml:space="preserve"> points à répartir dans ses </w:t>
      </w:r>
      <w:r w:rsidR="000C05F2" w:rsidRPr="00422DDD">
        <w:t>cinq s</w:t>
      </w:r>
      <w:r w:rsidRPr="00422DDD">
        <w:t>ens à sa convenance. De nombreu</w:t>
      </w:r>
      <w:r w:rsidR="007D2C81">
        <w:t>ses</w:t>
      </w:r>
      <w:r w:rsidRPr="00422DDD">
        <w:t xml:space="preserve"> </w:t>
      </w:r>
      <w:r w:rsidR="00A1269F" w:rsidRPr="00422DDD">
        <w:t xml:space="preserve">formules </w:t>
      </w:r>
      <w:r w:rsidR="007D2C81">
        <w:t xml:space="preserve">utilisent </w:t>
      </w:r>
      <w:r w:rsidR="00A1269F" w:rsidRPr="00422DDD">
        <w:t xml:space="preserve">le </w:t>
      </w:r>
      <w:r w:rsidRPr="00422DDD">
        <w:t>NEC</w:t>
      </w:r>
      <w:r w:rsidR="00451A99" w:rsidRPr="00422DDD">
        <w:t>,</w:t>
      </w:r>
      <w:r w:rsidRPr="00422DDD">
        <w:t xml:space="preserve"> il e</w:t>
      </w:r>
      <w:r w:rsidR="00BD5025" w:rsidRPr="00422DDD">
        <w:t>st donc utile de les recalculer.</w:t>
      </w:r>
    </w:p>
    <w:p w:rsidR="00777865" w:rsidRPr="00422DDD" w:rsidRDefault="005E42B1" w:rsidP="002A261A">
      <w:pPr>
        <w:pStyle w:val="Titre2"/>
      </w:pPr>
      <w:bookmarkStart w:id="274" w:name="_Toc208477936"/>
      <w:r w:rsidRPr="00422DDD">
        <w:t>10.</w:t>
      </w:r>
      <w:r w:rsidR="00DE3D68" w:rsidRPr="00422DDD">
        <w:t>2</w:t>
      </w:r>
      <w:r w:rsidRPr="00422DDD">
        <w:t xml:space="preserve"> </w:t>
      </w:r>
      <w:r w:rsidR="00777865" w:rsidRPr="00422DDD">
        <w:t>Gain de points d’expertise</w:t>
      </w:r>
      <w:bookmarkEnd w:id="274"/>
      <w:r w:rsidR="00FC61A7" w:rsidRPr="00422DDD">
        <w:t xml:space="preserve"> </w:t>
      </w:r>
    </w:p>
    <w:p w:rsidR="00F96663" w:rsidRPr="00422DDD" w:rsidRDefault="00DE3DF4" w:rsidP="001D7893">
      <w:r w:rsidRPr="00422DDD">
        <w:rPr>
          <w:noProof/>
          <w:lang w:eastAsia="fr-BE"/>
        </w:rPr>
        <w:drawing>
          <wp:anchor distT="0" distB="0" distL="114300" distR="114300" simplePos="0" relativeHeight="251658752" behindDoc="1" locked="0" layoutInCell="1" allowOverlap="1" wp14:anchorId="499BB325" wp14:editId="03ECA3C1">
            <wp:simplePos x="0" y="0"/>
            <wp:positionH relativeFrom="margin">
              <wp:align>right</wp:align>
            </wp:positionH>
            <wp:positionV relativeFrom="paragraph">
              <wp:posOffset>443865</wp:posOffset>
            </wp:positionV>
            <wp:extent cx="752475" cy="794385"/>
            <wp:effectExtent l="0" t="0" r="9525" b="5715"/>
            <wp:wrapTight wrapText="bothSides">
              <wp:wrapPolygon edited="0">
                <wp:start x="0" y="0"/>
                <wp:lineTo x="0" y="21237"/>
                <wp:lineTo x="21327" y="21237"/>
                <wp:lineTo x="21327" y="0"/>
                <wp:lineTo x="0" y="0"/>
              </wp:wrapPolygon>
            </wp:wrapTight>
            <wp:docPr id="139" name="Picture 139" descr="ciruelo_cabral_thegoldendra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iruelo_cabral_thegoldendrago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2475" cy="79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AED">
        <w:t xml:space="preserve">En plus des gains pour les tests de talents (voir </w:t>
      </w:r>
      <w:r w:rsidR="004C0AED" w:rsidRPr="0095623E">
        <w:rPr>
          <w:i/>
        </w:rPr>
        <w:t>Livre 1</w:t>
      </w:r>
      <w:r w:rsidR="004C0AED">
        <w:t xml:space="preserve">), les TC reçoivent de l’ExT </w:t>
      </w:r>
      <w:r w:rsidR="0095623E">
        <w:t xml:space="preserve">selon </w:t>
      </w:r>
      <w:r w:rsidR="004C0AED">
        <w:t>la participation du Perso au combat</w:t>
      </w:r>
      <w:r w:rsidR="00203A72" w:rsidRPr="00422DDD">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80"/>
        <w:gridCol w:w="2164"/>
        <w:gridCol w:w="1445"/>
      </w:tblGrid>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b/>
                <w:sz w:val="16"/>
                <w:szCs w:val="16"/>
              </w:rPr>
            </w:pPr>
            <w:r w:rsidRPr="00422DDD">
              <w:rPr>
                <w:b/>
                <w:sz w:val="16"/>
                <w:szCs w:val="16"/>
              </w:rPr>
              <w:t>TC</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1D7893">
            <w:pPr>
              <w:rPr>
                <w:b/>
                <w:sz w:val="16"/>
                <w:szCs w:val="16"/>
              </w:rPr>
            </w:pPr>
            <w:r w:rsidRPr="00422DDD">
              <w:rPr>
                <w:b/>
                <w:sz w:val="16"/>
                <w:szCs w:val="16"/>
              </w:rPr>
              <w:t>Circonstance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b/>
                <w:sz w:val="16"/>
                <w:szCs w:val="16"/>
              </w:rPr>
            </w:pPr>
            <w:r w:rsidRPr="00422DDD">
              <w:rPr>
                <w:b/>
                <w:sz w:val="16"/>
                <w:szCs w:val="16"/>
              </w:rPr>
              <w:t>Gain</w:t>
            </w:r>
            <w:r w:rsidR="00203A72" w:rsidRPr="00422DDD">
              <w:rPr>
                <w:b/>
                <w:sz w:val="16"/>
                <w:szCs w:val="16"/>
              </w:rPr>
              <w:t xml:space="preserve"> d’ExT</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E15DD" w:rsidRDefault="001D7893" w:rsidP="001D7893">
            <w:pPr>
              <w:rPr>
                <w:sz w:val="16"/>
                <w:szCs w:val="16"/>
              </w:rPr>
            </w:pPr>
            <w:r w:rsidRPr="004E15DD">
              <w:rPr>
                <w:i/>
                <w:sz w:val="16"/>
                <w:szCs w:val="16"/>
              </w:rPr>
              <w:t>Arme</w:t>
            </w:r>
            <w:r w:rsidR="00C5117E" w:rsidRPr="004E15DD">
              <w:rPr>
                <w:i/>
                <w:sz w:val="16"/>
                <w:szCs w:val="16"/>
              </w:rPr>
              <w:t>/Mêlée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1D7893">
            <w:pPr>
              <w:rPr>
                <w:sz w:val="16"/>
                <w:szCs w:val="16"/>
              </w:rPr>
            </w:pPr>
            <w:r w:rsidRPr="00422DDD">
              <w:rPr>
                <w:sz w:val="16"/>
                <w:szCs w:val="16"/>
              </w:rPr>
              <w:t xml:space="preserve">Coup infligé </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sz w:val="16"/>
                <w:szCs w:val="16"/>
              </w:rPr>
            </w:pPr>
            <w:r w:rsidRPr="00422DDD">
              <w:rPr>
                <w:sz w:val="16"/>
                <w:szCs w:val="16"/>
              </w:rPr>
              <w:t>NC(cible)</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i/>
                <w:sz w:val="16"/>
                <w:szCs w:val="16"/>
              </w:rPr>
            </w:pPr>
            <w:r w:rsidRPr="00422DDD">
              <w:rPr>
                <w:i/>
                <w:sz w:val="16"/>
                <w:szCs w:val="16"/>
              </w:rPr>
              <w:t>Armure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203A72">
            <w:pPr>
              <w:rPr>
                <w:sz w:val="16"/>
                <w:szCs w:val="16"/>
              </w:rPr>
            </w:pPr>
            <w:r w:rsidRPr="00422DDD">
              <w:rPr>
                <w:sz w:val="16"/>
                <w:szCs w:val="16"/>
              </w:rPr>
              <w:t xml:space="preserve">Coup </w:t>
            </w:r>
            <w:r w:rsidR="00203A72" w:rsidRPr="00422DDD">
              <w:rPr>
                <w:sz w:val="16"/>
                <w:szCs w:val="16"/>
              </w:rPr>
              <w:t>Normal ou pire subi</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sz w:val="16"/>
                <w:szCs w:val="16"/>
              </w:rPr>
            </w:pPr>
            <w:r w:rsidRPr="00422DDD">
              <w:rPr>
                <w:sz w:val="16"/>
                <w:szCs w:val="16"/>
              </w:rPr>
              <w:t>1</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i/>
                <w:sz w:val="16"/>
                <w:szCs w:val="16"/>
              </w:rPr>
            </w:pPr>
            <w:r w:rsidRPr="00422DDD">
              <w:rPr>
                <w:i/>
                <w:sz w:val="16"/>
                <w:szCs w:val="16"/>
              </w:rPr>
              <w:t>Attaque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891708">
            <w:pPr>
              <w:rPr>
                <w:sz w:val="16"/>
                <w:szCs w:val="16"/>
              </w:rPr>
            </w:pPr>
            <w:r w:rsidRPr="00422DDD">
              <w:rPr>
                <w:sz w:val="16"/>
                <w:szCs w:val="16"/>
              </w:rPr>
              <w:t xml:space="preserve">Coup </w:t>
            </w:r>
            <w:r w:rsidR="00891708">
              <w:rPr>
                <w:sz w:val="16"/>
                <w:szCs w:val="16"/>
              </w:rPr>
              <w:t>touchant</w:t>
            </w:r>
            <w:r w:rsidR="00203A72" w:rsidRPr="00422DDD">
              <w:rPr>
                <w:sz w:val="16"/>
                <w:szCs w:val="16"/>
              </w:rPr>
              <w:t xml:space="preserve"> </w:t>
            </w:r>
            <w:r w:rsidR="00891708">
              <w:rPr>
                <w:sz w:val="16"/>
                <w:szCs w:val="16"/>
              </w:rPr>
              <w:t>une</w:t>
            </w:r>
            <w:r w:rsidR="00203A72" w:rsidRPr="00422DDD">
              <w:rPr>
                <w:sz w:val="16"/>
                <w:szCs w:val="16"/>
              </w:rPr>
              <w:t xml:space="preserve"> cible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sz w:val="16"/>
                <w:szCs w:val="16"/>
              </w:rPr>
            </w:pPr>
            <w:r w:rsidRPr="00422DDD">
              <w:rPr>
                <w:sz w:val="16"/>
                <w:szCs w:val="16"/>
              </w:rPr>
              <w:t>NC(</w:t>
            </w:r>
            <w:r w:rsidR="00C5117E">
              <w:rPr>
                <w:sz w:val="16"/>
                <w:szCs w:val="16"/>
              </w:rPr>
              <w:t>cible)/2</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i/>
                <w:sz w:val="16"/>
                <w:szCs w:val="16"/>
              </w:rPr>
            </w:pPr>
            <w:r w:rsidRPr="00422DDD">
              <w:rPr>
                <w:i/>
                <w:sz w:val="16"/>
                <w:szCs w:val="16"/>
              </w:rPr>
              <w:t>Bouclier</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891708">
            <w:pPr>
              <w:rPr>
                <w:sz w:val="16"/>
                <w:szCs w:val="16"/>
              </w:rPr>
            </w:pPr>
            <w:r w:rsidRPr="00422DDD">
              <w:rPr>
                <w:sz w:val="16"/>
                <w:szCs w:val="16"/>
              </w:rPr>
              <w:t>Coup B</w:t>
            </w:r>
            <w:r w:rsidR="00203A72" w:rsidRPr="00422DDD">
              <w:rPr>
                <w:sz w:val="16"/>
                <w:szCs w:val="16"/>
              </w:rPr>
              <w:t>ouclier subi</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sz w:val="16"/>
                <w:szCs w:val="16"/>
              </w:rPr>
            </w:pPr>
            <w:r w:rsidRPr="00422DDD">
              <w:rPr>
                <w:sz w:val="16"/>
                <w:szCs w:val="16"/>
              </w:rPr>
              <w:t>NC(attaquant)</w:t>
            </w:r>
            <w:r w:rsidR="00C5117E">
              <w:rPr>
                <w:sz w:val="16"/>
                <w:szCs w:val="16"/>
              </w:rPr>
              <w:t>/2</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i/>
                <w:sz w:val="16"/>
                <w:szCs w:val="16"/>
              </w:rPr>
            </w:pPr>
            <w:r w:rsidRPr="00422DDD">
              <w:rPr>
                <w:i/>
                <w:sz w:val="16"/>
                <w:szCs w:val="16"/>
              </w:rPr>
              <w:t>Défense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C5117E" w:rsidP="00203A72">
            <w:pPr>
              <w:rPr>
                <w:sz w:val="16"/>
                <w:szCs w:val="16"/>
              </w:rPr>
            </w:pPr>
            <w:r>
              <w:rPr>
                <w:sz w:val="16"/>
                <w:szCs w:val="16"/>
              </w:rPr>
              <w:t>Blessure subie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95623E">
            <w:pPr>
              <w:jc w:val="center"/>
              <w:rPr>
                <w:sz w:val="16"/>
                <w:szCs w:val="16"/>
              </w:rPr>
            </w:pPr>
            <w:r w:rsidRPr="00422DDD">
              <w:rPr>
                <w:sz w:val="16"/>
                <w:szCs w:val="16"/>
              </w:rPr>
              <w:t>NC(attaquant)/2</w:t>
            </w:r>
          </w:p>
        </w:tc>
      </w:tr>
      <w:tr w:rsidR="001D7893" w:rsidRPr="00422DDD" w:rsidTr="004C0AED">
        <w:tc>
          <w:tcPr>
            <w:tcW w:w="0" w:type="auto"/>
            <w:tcBorders>
              <w:top w:val="single" w:sz="4" w:space="0" w:color="auto"/>
              <w:left w:val="single" w:sz="4" w:space="0" w:color="auto"/>
              <w:bottom w:val="single" w:sz="4" w:space="0" w:color="auto"/>
              <w:right w:val="single" w:sz="4" w:space="0" w:color="auto"/>
            </w:tcBorders>
            <w:shd w:val="clear" w:color="auto" w:fill="auto"/>
          </w:tcPr>
          <w:p w:rsidR="001D7893" w:rsidRPr="00422DDD" w:rsidRDefault="001D7893" w:rsidP="001D7893">
            <w:pPr>
              <w:rPr>
                <w:i/>
                <w:sz w:val="16"/>
                <w:szCs w:val="16"/>
              </w:rPr>
            </w:pPr>
            <w:r w:rsidRPr="00422DDD">
              <w:rPr>
                <w:i/>
                <w:sz w:val="16"/>
                <w:szCs w:val="16"/>
              </w:rPr>
              <w:t>Vitesse</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1D7893" w:rsidP="001D7893">
            <w:pPr>
              <w:rPr>
                <w:sz w:val="16"/>
                <w:szCs w:val="16"/>
              </w:rPr>
            </w:pPr>
            <w:r w:rsidRPr="00422DDD">
              <w:rPr>
                <w:sz w:val="16"/>
                <w:szCs w:val="16"/>
              </w:rPr>
              <w:t>Coup infligé</w:t>
            </w:r>
          </w:p>
        </w:tc>
        <w:tc>
          <w:tcPr>
            <w:tcW w:w="0" w:type="auto"/>
            <w:tcBorders>
              <w:top w:val="single" w:sz="4" w:space="0" w:color="auto"/>
              <w:left w:val="single" w:sz="4" w:space="0" w:color="auto"/>
              <w:bottom w:val="single" w:sz="4" w:space="0" w:color="auto"/>
              <w:right w:val="single" w:sz="4" w:space="0" w:color="auto"/>
            </w:tcBorders>
          </w:tcPr>
          <w:p w:rsidR="001D7893" w:rsidRPr="00422DDD" w:rsidRDefault="0090313E" w:rsidP="0095623E">
            <w:pPr>
              <w:jc w:val="center"/>
              <w:rPr>
                <w:sz w:val="16"/>
                <w:szCs w:val="16"/>
              </w:rPr>
            </w:pPr>
            <w:r w:rsidRPr="00422DDD">
              <w:rPr>
                <w:sz w:val="16"/>
                <w:szCs w:val="16"/>
              </w:rPr>
              <w:t>1</w:t>
            </w:r>
          </w:p>
        </w:tc>
      </w:tr>
    </w:tbl>
    <w:p w:rsidR="00777865" w:rsidRPr="00422DDD" w:rsidRDefault="00B357E6" w:rsidP="005E42B1">
      <w:pPr>
        <w:pStyle w:val="Titre3"/>
      </w:pPr>
      <w:bookmarkStart w:id="275" w:name="_Toc208477937"/>
      <w:r w:rsidRPr="00422DDD">
        <w:t xml:space="preserve">10.3.3 </w:t>
      </w:r>
      <w:r w:rsidR="00777865" w:rsidRPr="00422DDD">
        <w:t>Talents testés</w:t>
      </w:r>
      <w:bookmarkEnd w:id="275"/>
    </w:p>
    <w:p w:rsidR="00777865" w:rsidRPr="00422DDD" w:rsidRDefault="00777865">
      <w:r w:rsidRPr="00422DDD">
        <w:t>L’utilisation des talents pendant le combat rapporte des points suivant la règle normale de gains d’expertise.</w:t>
      </w:r>
      <w:r w:rsidR="00EB78BF" w:rsidRPr="00422DDD">
        <w:t xml:space="preserve"> </w:t>
      </w:r>
      <w:r w:rsidR="00EB78BF" w:rsidRPr="00422DDD">
        <w:rPr>
          <w:b/>
        </w:rPr>
        <w:t>Attention, il n’y a pas de gain de points d’héroïsme dans la résolution des coups</w:t>
      </w:r>
      <w:r w:rsidR="00EB78BF" w:rsidRPr="00422DDD">
        <w:t>.</w:t>
      </w:r>
      <w:r w:rsidR="00767A1D">
        <w:t xml:space="preserve"> Il y en a par contre dans les tests de TG/TC selon l’appréciation du MdJ.</w:t>
      </w:r>
    </w:p>
    <w:p w:rsidR="00777865" w:rsidRPr="00422DDD" w:rsidRDefault="00B357E6" w:rsidP="005E42B1">
      <w:pPr>
        <w:pStyle w:val="Titre3"/>
      </w:pPr>
      <w:bookmarkStart w:id="276" w:name="_Toc208477938"/>
      <w:r w:rsidRPr="00422DDD">
        <w:t>10.3.5</w:t>
      </w:r>
      <w:r w:rsidR="005E42B1" w:rsidRPr="00422DDD">
        <w:t xml:space="preserve"> </w:t>
      </w:r>
      <w:r w:rsidR="00777865" w:rsidRPr="00422DDD">
        <w:t>Autres talents</w:t>
      </w:r>
      <w:bookmarkEnd w:id="276"/>
    </w:p>
    <w:p w:rsidR="00DE3D68" w:rsidRPr="00422DDD" w:rsidRDefault="00777865">
      <w:r w:rsidRPr="00422DDD">
        <w:t xml:space="preserve">Dans les autres cas ou en cas de doute attribuez </w:t>
      </w:r>
      <w:r w:rsidR="00EE1CBC" w:rsidRPr="00422DDD">
        <w:t xml:space="preserve">moyenne(NC) ExT </w:t>
      </w:r>
      <w:r w:rsidRPr="00422DDD">
        <w:t xml:space="preserve">pour le combats </w:t>
      </w:r>
      <w:r w:rsidR="00EE1CBC" w:rsidRPr="00422DDD">
        <w:t xml:space="preserve">(x2 </w:t>
      </w:r>
      <w:r w:rsidR="00674480" w:rsidRPr="00422DDD">
        <w:t xml:space="preserve">pour les combats longs, </w:t>
      </w:r>
      <w:r w:rsidRPr="00422DDD">
        <w:t>épiques</w:t>
      </w:r>
      <w:r w:rsidR="00674480" w:rsidRPr="00422DDD">
        <w:t xml:space="preserve"> ou </w:t>
      </w:r>
      <w:r w:rsidRPr="00422DDD">
        <w:t>difficiles</w:t>
      </w:r>
      <w:r w:rsidR="00EE1CBC" w:rsidRPr="00422DDD">
        <w:t>)</w:t>
      </w:r>
      <w:r w:rsidRPr="00422DDD">
        <w:t>.</w:t>
      </w:r>
      <w:r w:rsidR="00B357E6" w:rsidRPr="00422DDD">
        <w:t xml:space="preserve"> Selon l’implication du Perso dans le combat.</w:t>
      </w:r>
      <w:r w:rsidR="00C45DEE" w:rsidRPr="00422DDD">
        <w:t xml:space="preserve"> </w:t>
      </w:r>
    </w:p>
    <w:p w:rsidR="00DE3D68" w:rsidRPr="00422DDD" w:rsidRDefault="00DE3D68" w:rsidP="00DE3D68">
      <w:pPr>
        <w:pStyle w:val="Titre2"/>
      </w:pPr>
      <w:bookmarkStart w:id="277" w:name="_Toc208477939"/>
      <w:r w:rsidRPr="00422DDD">
        <w:t>10.3 Action héroïque</w:t>
      </w:r>
      <w:bookmarkEnd w:id="277"/>
    </w:p>
    <w:p w:rsidR="00DE3D68" w:rsidRPr="00422DDD" w:rsidRDefault="00DE3D68" w:rsidP="00DE3D68">
      <w:r w:rsidRPr="00422DDD">
        <w:lastRenderedPageBreak/>
        <w:t xml:space="preserve">Les titres liés au NEC permettent </w:t>
      </w:r>
      <w:r w:rsidR="0073519E">
        <w:t>une Action héroïque</w:t>
      </w:r>
      <w:r w:rsidR="00E7644E">
        <w:t xml:space="preserve">, </w:t>
      </w:r>
      <w:r w:rsidR="00E7644E" w:rsidRPr="00E7644E">
        <w:rPr>
          <w:b/>
        </w:rPr>
        <w:t>une fois par jour</w:t>
      </w:r>
      <w:r w:rsidR="00E7644E">
        <w:t xml:space="preserve"> maximum, pendant un combat où </w:t>
      </w:r>
      <w:r w:rsidR="005F7F93">
        <w:t xml:space="preserve">avec </w:t>
      </w:r>
      <w:r w:rsidR="00E7644E">
        <w:t>un test de TC &lt;= NEC</w:t>
      </w:r>
      <w:r w:rsidR="005F7F93">
        <w:t xml:space="preserve">, libre choix de l’action </w:t>
      </w:r>
      <w:r w:rsidRPr="00422DDD">
        <w:t>:</w:t>
      </w:r>
    </w:p>
    <w:tbl>
      <w:tblPr>
        <w:tblW w:w="9482"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5752"/>
        <w:gridCol w:w="2932"/>
      </w:tblGrid>
      <w:tr w:rsidR="00DE3DF4" w:rsidRPr="00422DDD" w:rsidTr="00DE3DF4">
        <w:tc>
          <w:tcPr>
            <w:tcW w:w="798" w:type="dxa"/>
          </w:tcPr>
          <w:p w:rsidR="006E71E9" w:rsidRPr="00422DDD" w:rsidRDefault="006E71E9" w:rsidP="000709B4">
            <w:pPr>
              <w:jc w:val="center"/>
              <w:rPr>
                <w:b/>
                <w:bCs/>
                <w:sz w:val="16"/>
              </w:rPr>
            </w:pPr>
            <w:r>
              <w:rPr>
                <w:b/>
                <w:bCs/>
                <w:sz w:val="16"/>
              </w:rPr>
              <w:t>NEC</w:t>
            </w:r>
          </w:p>
        </w:tc>
        <w:tc>
          <w:tcPr>
            <w:tcW w:w="0" w:type="auto"/>
          </w:tcPr>
          <w:p w:rsidR="006E71E9" w:rsidRPr="00422DDD" w:rsidRDefault="006E71E9" w:rsidP="00791BFE">
            <w:pPr>
              <w:rPr>
                <w:b/>
                <w:bCs/>
                <w:sz w:val="16"/>
              </w:rPr>
            </w:pPr>
            <w:r w:rsidRPr="00422DDD">
              <w:rPr>
                <w:b/>
                <w:bCs/>
                <w:sz w:val="16"/>
              </w:rPr>
              <w:t xml:space="preserve">Action héroïque </w:t>
            </w:r>
          </w:p>
        </w:tc>
        <w:tc>
          <w:tcPr>
            <w:tcW w:w="0" w:type="auto"/>
          </w:tcPr>
          <w:p w:rsidR="006E71E9" w:rsidRPr="00422DDD" w:rsidRDefault="006E71E9" w:rsidP="00791BFE">
            <w:pPr>
              <w:rPr>
                <w:b/>
                <w:bCs/>
                <w:sz w:val="16"/>
              </w:rPr>
            </w:pPr>
            <w:r>
              <w:rPr>
                <w:b/>
                <w:bCs/>
                <w:sz w:val="16"/>
              </w:rPr>
              <w:t>Coût</w:t>
            </w:r>
          </w:p>
        </w:tc>
      </w:tr>
      <w:tr w:rsidR="00DE3DF4" w:rsidRPr="00422DDD" w:rsidTr="00DE3DF4">
        <w:tc>
          <w:tcPr>
            <w:tcW w:w="798" w:type="dxa"/>
          </w:tcPr>
          <w:p w:rsidR="006E71E9" w:rsidRPr="00422DDD" w:rsidRDefault="006E71E9" w:rsidP="000709B4">
            <w:pPr>
              <w:jc w:val="center"/>
              <w:rPr>
                <w:sz w:val="16"/>
              </w:rPr>
            </w:pPr>
            <w:r>
              <w:rPr>
                <w:sz w:val="16"/>
              </w:rPr>
              <w:t>0-2</w:t>
            </w:r>
          </w:p>
        </w:tc>
        <w:tc>
          <w:tcPr>
            <w:tcW w:w="0" w:type="auto"/>
          </w:tcPr>
          <w:p w:rsidR="006E71E9" w:rsidRPr="00422DDD" w:rsidRDefault="006E71E9" w:rsidP="005F7F93">
            <w:pPr>
              <w:rPr>
                <w:sz w:val="16"/>
              </w:rPr>
            </w:pPr>
            <w:r>
              <w:rPr>
                <w:sz w:val="16"/>
              </w:rPr>
              <w:t>NE+1 dans ce TC</w:t>
            </w:r>
          </w:p>
        </w:tc>
        <w:tc>
          <w:tcPr>
            <w:tcW w:w="0" w:type="auto"/>
          </w:tcPr>
          <w:p w:rsidR="006E71E9" w:rsidRPr="00422DDD" w:rsidRDefault="006E71E9" w:rsidP="00791BFE">
            <w:pPr>
              <w:rPr>
                <w:sz w:val="16"/>
              </w:rPr>
            </w:pPr>
            <w:r>
              <w:rPr>
                <w:sz w:val="16"/>
              </w:rPr>
              <w:t>Malus médiocrité dans ce TC</w:t>
            </w:r>
          </w:p>
        </w:tc>
      </w:tr>
      <w:tr w:rsidR="00DE3DF4" w:rsidRPr="00422DDD" w:rsidTr="00DE3DF4">
        <w:tc>
          <w:tcPr>
            <w:tcW w:w="798" w:type="dxa"/>
            <w:shd w:val="clear" w:color="auto" w:fill="F2F2F2" w:themeFill="background1" w:themeFillShade="F2"/>
          </w:tcPr>
          <w:p w:rsidR="006E71E9" w:rsidRDefault="006E71E9" w:rsidP="000709B4">
            <w:pPr>
              <w:jc w:val="center"/>
              <w:rPr>
                <w:sz w:val="16"/>
              </w:rPr>
            </w:pPr>
            <w:r>
              <w:rPr>
                <w:sz w:val="16"/>
              </w:rPr>
              <w:t>3-6</w:t>
            </w:r>
          </w:p>
        </w:tc>
        <w:tc>
          <w:tcPr>
            <w:tcW w:w="0" w:type="auto"/>
            <w:shd w:val="clear" w:color="auto" w:fill="F2F2F2" w:themeFill="background1" w:themeFillShade="F2"/>
          </w:tcPr>
          <w:p w:rsidR="006E71E9" w:rsidRPr="00422DDD" w:rsidRDefault="006E71E9" w:rsidP="00DE3DF4">
            <w:pPr>
              <w:rPr>
                <w:sz w:val="16"/>
              </w:rPr>
            </w:pPr>
            <w:r>
              <w:rPr>
                <w:sz w:val="16"/>
              </w:rPr>
              <w:t xml:space="preserve">Prochain tRC de </w:t>
            </w:r>
            <w:r w:rsidR="00DE3DF4">
              <w:rPr>
                <w:sz w:val="16"/>
              </w:rPr>
              <w:t xml:space="preserve">ce </w:t>
            </w:r>
            <w:r>
              <w:rPr>
                <w:sz w:val="16"/>
              </w:rPr>
              <w:t xml:space="preserve">TC donne un PH, </w:t>
            </w:r>
            <w:r w:rsidR="00DE3DF4">
              <w:rPr>
                <w:sz w:val="16"/>
              </w:rPr>
              <w:t>dans ce combat, une fois par</w:t>
            </w:r>
            <w:r>
              <w:rPr>
                <w:sz w:val="16"/>
              </w:rPr>
              <w:t xml:space="preserve"> combat</w:t>
            </w:r>
          </w:p>
        </w:tc>
        <w:tc>
          <w:tcPr>
            <w:tcW w:w="0" w:type="auto"/>
            <w:shd w:val="clear" w:color="auto" w:fill="F2F2F2" w:themeFill="background1" w:themeFillShade="F2"/>
          </w:tcPr>
          <w:p w:rsidR="006E71E9" w:rsidRDefault="006E71E9" w:rsidP="005F7F93">
            <w:pPr>
              <w:rPr>
                <w:sz w:val="16"/>
              </w:rPr>
            </w:pPr>
            <w:r>
              <w:rPr>
                <w:sz w:val="16"/>
              </w:rPr>
              <w:t>Dépenser ce PH dans ce combat</w:t>
            </w:r>
          </w:p>
        </w:tc>
      </w:tr>
      <w:tr w:rsidR="00DE3DF4" w:rsidRPr="00422DDD" w:rsidTr="00DE3DF4">
        <w:tc>
          <w:tcPr>
            <w:tcW w:w="798" w:type="dxa"/>
          </w:tcPr>
          <w:p w:rsidR="006E71E9" w:rsidRPr="00422DDD" w:rsidRDefault="006E71E9" w:rsidP="000709B4">
            <w:pPr>
              <w:jc w:val="center"/>
              <w:rPr>
                <w:sz w:val="16"/>
              </w:rPr>
            </w:pPr>
            <w:r>
              <w:rPr>
                <w:sz w:val="16"/>
              </w:rPr>
              <w:t>7-9</w:t>
            </w:r>
          </w:p>
        </w:tc>
        <w:tc>
          <w:tcPr>
            <w:tcW w:w="0" w:type="auto"/>
          </w:tcPr>
          <w:p w:rsidR="006E71E9" w:rsidRPr="00422DDD" w:rsidRDefault="006E71E9" w:rsidP="00972F49">
            <w:pPr>
              <w:rPr>
                <w:sz w:val="16"/>
              </w:rPr>
            </w:pPr>
            <w:r w:rsidRPr="00422DDD">
              <w:rPr>
                <w:sz w:val="16"/>
              </w:rPr>
              <w:t>Double les bles</w:t>
            </w:r>
            <w:r>
              <w:rPr>
                <w:sz w:val="16"/>
              </w:rPr>
              <w:t>sures d’une arme utilisée grâce à ce TC</w:t>
            </w:r>
            <w:r w:rsidR="00DE3DF4">
              <w:rPr>
                <w:sz w:val="16"/>
              </w:rPr>
              <w:t>, si l’on vient de toucher une cible cette phase</w:t>
            </w:r>
          </w:p>
        </w:tc>
        <w:tc>
          <w:tcPr>
            <w:tcW w:w="0" w:type="auto"/>
          </w:tcPr>
          <w:p w:rsidR="006E71E9" w:rsidRPr="00422DDD" w:rsidRDefault="00DE3DF4" w:rsidP="00DE3DF4">
            <w:pPr>
              <w:rPr>
                <w:sz w:val="16"/>
              </w:rPr>
            </w:pPr>
            <w:r>
              <w:rPr>
                <w:sz w:val="16"/>
              </w:rPr>
              <w:t>L’a</w:t>
            </w:r>
            <w:r w:rsidR="006E71E9">
              <w:rPr>
                <w:sz w:val="16"/>
              </w:rPr>
              <w:t xml:space="preserve">rme </w:t>
            </w:r>
            <w:r>
              <w:rPr>
                <w:sz w:val="16"/>
              </w:rPr>
              <w:t xml:space="preserve">est </w:t>
            </w:r>
            <w:r w:rsidR="006E71E9">
              <w:rPr>
                <w:sz w:val="16"/>
              </w:rPr>
              <w:t>brisée, R=0</w:t>
            </w:r>
          </w:p>
        </w:tc>
      </w:tr>
      <w:tr w:rsidR="00DE3DF4" w:rsidRPr="00422DDD" w:rsidTr="00DE3DF4">
        <w:tc>
          <w:tcPr>
            <w:tcW w:w="798" w:type="dxa"/>
            <w:shd w:val="clear" w:color="auto" w:fill="F2F2F2" w:themeFill="background1" w:themeFillShade="F2"/>
          </w:tcPr>
          <w:p w:rsidR="006E71E9" w:rsidRPr="00422DDD" w:rsidRDefault="006E71E9" w:rsidP="000709B4">
            <w:pPr>
              <w:jc w:val="center"/>
              <w:rPr>
                <w:sz w:val="16"/>
              </w:rPr>
            </w:pPr>
            <w:r>
              <w:rPr>
                <w:sz w:val="16"/>
              </w:rPr>
              <w:t>10-13</w:t>
            </w:r>
          </w:p>
        </w:tc>
        <w:tc>
          <w:tcPr>
            <w:tcW w:w="0" w:type="auto"/>
            <w:shd w:val="clear" w:color="auto" w:fill="F2F2F2" w:themeFill="background1" w:themeFillShade="F2"/>
          </w:tcPr>
          <w:p w:rsidR="006E71E9" w:rsidRPr="00422DDD" w:rsidRDefault="006E71E9" w:rsidP="00DE3DF4">
            <w:pPr>
              <w:rPr>
                <w:sz w:val="16"/>
              </w:rPr>
            </w:pPr>
            <w:r>
              <w:rPr>
                <w:sz w:val="16"/>
              </w:rPr>
              <w:t xml:space="preserve">Inflige un </w:t>
            </w:r>
            <w:r w:rsidR="00DE3DF4">
              <w:rPr>
                <w:sz w:val="16"/>
              </w:rPr>
              <w:t xml:space="preserve">effet de </w:t>
            </w:r>
            <w:r>
              <w:rPr>
                <w:sz w:val="16"/>
              </w:rPr>
              <w:t>coup critique avec bonus</w:t>
            </w:r>
            <w:r w:rsidR="00DE3DF4">
              <w:rPr>
                <w:sz w:val="16"/>
              </w:rPr>
              <w:t xml:space="preserve"> </w:t>
            </w:r>
            <w:r>
              <w:rPr>
                <w:sz w:val="16"/>
              </w:rPr>
              <w:t>+NEC</w:t>
            </w:r>
            <w:r w:rsidR="00DE3DF4">
              <w:rPr>
                <w:sz w:val="16"/>
              </w:rPr>
              <w:t xml:space="preserve"> si l’on vient de toucher une cible cette phase</w:t>
            </w:r>
          </w:p>
        </w:tc>
        <w:tc>
          <w:tcPr>
            <w:tcW w:w="0" w:type="auto"/>
            <w:shd w:val="clear" w:color="auto" w:fill="F2F2F2" w:themeFill="background1" w:themeFillShade="F2"/>
          </w:tcPr>
          <w:p w:rsidR="006E71E9" w:rsidRPr="00422DDD" w:rsidRDefault="006E71E9" w:rsidP="00B35EA1">
            <w:pPr>
              <w:rPr>
                <w:sz w:val="16"/>
              </w:rPr>
            </w:pPr>
            <w:r>
              <w:rPr>
                <w:sz w:val="16"/>
              </w:rPr>
              <w:t xml:space="preserve">Perte 10% </w:t>
            </w:r>
            <w:r w:rsidR="00DE3DF4">
              <w:rPr>
                <w:sz w:val="16"/>
              </w:rPr>
              <w:t xml:space="preserve">des </w:t>
            </w:r>
            <w:r>
              <w:rPr>
                <w:sz w:val="16"/>
              </w:rPr>
              <w:t>ExC</w:t>
            </w:r>
            <w:r w:rsidR="00DE3DF4">
              <w:rPr>
                <w:sz w:val="16"/>
              </w:rPr>
              <w:t xml:space="preserve"> accumulés</w:t>
            </w:r>
          </w:p>
        </w:tc>
      </w:tr>
      <w:tr w:rsidR="00DE3DF4" w:rsidRPr="00422DDD" w:rsidTr="00DE3DF4">
        <w:tc>
          <w:tcPr>
            <w:tcW w:w="798" w:type="dxa"/>
          </w:tcPr>
          <w:p w:rsidR="006E71E9" w:rsidRPr="00422DDD" w:rsidRDefault="006E71E9" w:rsidP="000709B4">
            <w:pPr>
              <w:jc w:val="center"/>
              <w:rPr>
                <w:sz w:val="16"/>
              </w:rPr>
            </w:pPr>
            <w:r>
              <w:rPr>
                <w:sz w:val="16"/>
              </w:rPr>
              <w:t>14-17</w:t>
            </w:r>
          </w:p>
        </w:tc>
        <w:tc>
          <w:tcPr>
            <w:tcW w:w="0" w:type="auto"/>
          </w:tcPr>
          <w:p w:rsidR="006E71E9" w:rsidRPr="00422DDD" w:rsidRDefault="006E71E9" w:rsidP="005F7F93">
            <w:pPr>
              <w:rPr>
                <w:sz w:val="16"/>
              </w:rPr>
            </w:pPr>
            <w:r w:rsidRPr="00422DDD">
              <w:rPr>
                <w:sz w:val="16"/>
              </w:rPr>
              <w:t xml:space="preserve">Gagne un bonus </w:t>
            </w:r>
            <w:r>
              <w:rPr>
                <w:sz w:val="16"/>
              </w:rPr>
              <w:t xml:space="preserve">permanent </w:t>
            </w:r>
            <w:r w:rsidRPr="00422DDD">
              <w:rPr>
                <w:sz w:val="16"/>
              </w:rPr>
              <w:t>VO+</w:t>
            </w:r>
            <w:r>
              <w:rPr>
                <w:sz w:val="16"/>
              </w:rPr>
              <w:t>NEC</w:t>
            </w:r>
            <w:r w:rsidRPr="00422DDD">
              <w:rPr>
                <w:sz w:val="16"/>
              </w:rPr>
              <w:t xml:space="preserve"> </w:t>
            </w:r>
            <w:r>
              <w:rPr>
                <w:sz w:val="16"/>
              </w:rPr>
              <w:t xml:space="preserve">dans </w:t>
            </w:r>
            <w:r w:rsidRPr="00422DDD">
              <w:rPr>
                <w:sz w:val="16"/>
              </w:rPr>
              <w:t>un TC(arme)</w:t>
            </w:r>
            <w:r w:rsidR="00DE3DF4">
              <w:rPr>
                <w:sz w:val="16"/>
              </w:rPr>
              <w:t>, une seule fois par TC</w:t>
            </w:r>
          </w:p>
        </w:tc>
        <w:tc>
          <w:tcPr>
            <w:tcW w:w="0" w:type="auto"/>
          </w:tcPr>
          <w:p w:rsidR="006E71E9" w:rsidRPr="00422DDD" w:rsidRDefault="006E71E9" w:rsidP="006E71E9">
            <w:pPr>
              <w:rPr>
                <w:sz w:val="16"/>
              </w:rPr>
            </w:pPr>
            <w:r>
              <w:rPr>
                <w:sz w:val="16"/>
              </w:rPr>
              <w:t xml:space="preserve">Malus </w:t>
            </w:r>
            <w:r w:rsidR="00DE3DF4">
              <w:rPr>
                <w:sz w:val="16"/>
              </w:rPr>
              <w:t xml:space="preserve">de </w:t>
            </w:r>
            <w:r>
              <w:rPr>
                <w:sz w:val="16"/>
              </w:rPr>
              <w:t xml:space="preserve">médiocrité </w:t>
            </w:r>
            <w:r w:rsidR="00DE3DF4">
              <w:rPr>
                <w:sz w:val="16"/>
              </w:rPr>
              <w:t xml:space="preserve">pour NEC/2 </w:t>
            </w:r>
            <w:r>
              <w:rPr>
                <w:sz w:val="16"/>
              </w:rPr>
              <w:t>autres TC(arme)</w:t>
            </w:r>
          </w:p>
        </w:tc>
      </w:tr>
      <w:tr w:rsidR="00DE3DF4" w:rsidRPr="00422DDD" w:rsidTr="00DE3DF4">
        <w:tc>
          <w:tcPr>
            <w:tcW w:w="798" w:type="dxa"/>
            <w:shd w:val="clear" w:color="auto" w:fill="F2F2F2" w:themeFill="background1" w:themeFillShade="F2"/>
          </w:tcPr>
          <w:p w:rsidR="006E71E9" w:rsidRPr="00422DDD" w:rsidRDefault="006E71E9" w:rsidP="000709B4">
            <w:pPr>
              <w:jc w:val="center"/>
              <w:rPr>
                <w:sz w:val="16"/>
              </w:rPr>
            </w:pPr>
            <w:r>
              <w:rPr>
                <w:sz w:val="16"/>
              </w:rPr>
              <w:t>18+</w:t>
            </w:r>
          </w:p>
        </w:tc>
        <w:tc>
          <w:tcPr>
            <w:tcW w:w="0" w:type="auto"/>
            <w:shd w:val="clear" w:color="auto" w:fill="F2F2F2" w:themeFill="background1" w:themeFillShade="F2"/>
          </w:tcPr>
          <w:p w:rsidR="006E71E9" w:rsidRPr="00422DDD" w:rsidRDefault="00DE3DF4" w:rsidP="00DE3DF4">
            <w:pPr>
              <w:rPr>
                <w:sz w:val="16"/>
              </w:rPr>
            </w:pPr>
            <w:r>
              <w:rPr>
                <w:sz w:val="16"/>
              </w:rPr>
              <w:t xml:space="preserve">Réduit à max N1 </w:t>
            </w:r>
            <w:r w:rsidR="006E71E9" w:rsidRPr="00422DDD">
              <w:rPr>
                <w:sz w:val="16"/>
              </w:rPr>
              <w:t>toutes ses blessures</w:t>
            </w:r>
            <w:r w:rsidR="006E71E9">
              <w:rPr>
                <w:sz w:val="16"/>
              </w:rPr>
              <w:t xml:space="preserve"> dans toutes les zones</w:t>
            </w:r>
            <w:r>
              <w:rPr>
                <w:sz w:val="16"/>
              </w:rPr>
              <w:t xml:space="preserve"> du corps, supprime tous les effets des blessures</w:t>
            </w:r>
          </w:p>
        </w:tc>
        <w:tc>
          <w:tcPr>
            <w:tcW w:w="0" w:type="auto"/>
            <w:shd w:val="clear" w:color="auto" w:fill="F2F2F2" w:themeFill="background1" w:themeFillShade="F2"/>
          </w:tcPr>
          <w:p w:rsidR="006E71E9" w:rsidRPr="00422DDD" w:rsidRDefault="00DE3DF4" w:rsidP="00DE3DF4">
            <w:pPr>
              <w:rPr>
                <w:sz w:val="16"/>
              </w:rPr>
            </w:pPr>
            <w:r>
              <w:rPr>
                <w:sz w:val="16"/>
              </w:rPr>
              <w:t>Malus permanent -5 au moral</w:t>
            </w:r>
          </w:p>
        </w:tc>
      </w:tr>
    </w:tbl>
    <w:p w:rsidR="0073519E" w:rsidRDefault="00DE3D68" w:rsidP="00DE3D68">
      <w:r w:rsidRPr="00422DDD">
        <w:t xml:space="preserve">L’usage d’une telle action doit être annoncé </w:t>
      </w:r>
      <w:r w:rsidR="00B35EA1" w:rsidRPr="00B35EA1">
        <w:t xml:space="preserve">à tout moment et avoir </w:t>
      </w:r>
      <w:r w:rsidR="00B35EA1" w:rsidRPr="00B35EA1">
        <w:rPr>
          <w:b/>
        </w:rPr>
        <w:t>l’autorisation</w:t>
      </w:r>
      <w:r w:rsidR="00B35EA1" w:rsidRPr="00B35EA1">
        <w:t xml:space="preserve"> du MdJ</w:t>
      </w:r>
      <w:r w:rsidRPr="00422DDD">
        <w:t>.</w:t>
      </w:r>
      <w:r w:rsidR="002F0A10">
        <w:t xml:space="preserve"> </w:t>
      </w:r>
    </w:p>
    <w:p w:rsidR="00F66135" w:rsidRPr="00422DDD" w:rsidRDefault="00F66135" w:rsidP="00F66135">
      <w:pPr>
        <w:pStyle w:val="ex"/>
      </w:pPr>
      <w:r w:rsidRPr="00422DDD">
        <w:t>Exemple :</w:t>
      </w:r>
      <w:r w:rsidR="00767A1D">
        <w:t xml:space="preserve"> </w:t>
      </w:r>
      <w:r w:rsidR="002F0A10">
        <w:t xml:space="preserve">Citéan </w:t>
      </w:r>
      <w:r w:rsidR="00767A1D">
        <w:t>est un puissant</w:t>
      </w:r>
      <w:r w:rsidR="00AD0405">
        <w:t xml:space="preserve"> assassin NEC12</w:t>
      </w:r>
      <w:r w:rsidR="002F0A10">
        <w:t xml:space="preserve">. Il </w:t>
      </w:r>
      <w:r w:rsidR="00972F49">
        <w:t>teste Combat à deux armes(NE50) pour frapper avec sa seconde dague et obtient un D100=09. Cela lui permet de choisir entre une action héroïque Débutant/Compagnon et Vétéran. Il prend Vétéran doublant ses dégâts avec l’arme et la brisant</w:t>
      </w:r>
      <w:r w:rsidRPr="00422DDD">
        <w:t>.</w:t>
      </w:r>
    </w:p>
    <w:p w:rsidR="00F66135" w:rsidRPr="00422DDD" w:rsidRDefault="00F66135" w:rsidP="00DE3D68"/>
    <w:p w:rsidR="00DE3D68" w:rsidRPr="00422DDD" w:rsidRDefault="00DE3D68"/>
    <w:p w:rsidR="00DE3D68" w:rsidRPr="00422DDD" w:rsidRDefault="00DE3D68"/>
    <w:p w:rsidR="00777865" w:rsidRPr="00422DDD" w:rsidRDefault="00470D83" w:rsidP="00B62B2E">
      <w:pPr>
        <w:pStyle w:val="Titre1"/>
      </w:pPr>
      <w:bookmarkStart w:id="278" w:name="_Ref406075763"/>
      <w:bookmarkStart w:id="279" w:name="_Toc208477940"/>
      <w:r w:rsidRPr="00422DDD">
        <w:lastRenderedPageBreak/>
        <w:t>11</w:t>
      </w:r>
      <w:r w:rsidR="009808B1" w:rsidRPr="00422DDD">
        <w:t xml:space="preserve">. </w:t>
      </w:r>
      <w:r w:rsidR="00777865" w:rsidRPr="00422DDD">
        <w:t>Annexes</w:t>
      </w:r>
      <w:bookmarkEnd w:id="278"/>
      <w:bookmarkEnd w:id="279"/>
    </w:p>
    <w:p w:rsidR="00777865" w:rsidRPr="00422DDD" w:rsidRDefault="009808B1" w:rsidP="002A261A">
      <w:pPr>
        <w:pStyle w:val="Titre2"/>
      </w:pPr>
      <w:bookmarkStart w:id="280" w:name="_Ref419187353"/>
      <w:bookmarkStart w:id="281" w:name="_Toc208477941"/>
      <w:r w:rsidRPr="00422DDD">
        <w:t>1</w:t>
      </w:r>
      <w:r w:rsidR="00470D83" w:rsidRPr="00422DDD">
        <w:t>1</w:t>
      </w:r>
      <w:r w:rsidRPr="00422DDD">
        <w:t>.</w:t>
      </w:r>
      <w:r w:rsidR="00B62B2E" w:rsidRPr="00422DDD">
        <w:t>1</w:t>
      </w:r>
      <w:r w:rsidRPr="00422DDD">
        <w:t xml:space="preserve"> </w:t>
      </w:r>
      <w:r w:rsidR="00777865" w:rsidRPr="00422DDD">
        <w:t>Feuille</w:t>
      </w:r>
      <w:r w:rsidR="00E667DA">
        <w:t>s</w:t>
      </w:r>
      <w:r w:rsidR="00777865" w:rsidRPr="00422DDD">
        <w:t xml:space="preserve"> de gestion des </w:t>
      </w:r>
      <w:r w:rsidR="00EA2F9C" w:rsidRPr="00422DDD">
        <w:t>PNJ</w:t>
      </w:r>
      <w:r w:rsidR="00777865" w:rsidRPr="00422DDD">
        <w:t xml:space="preserve"> en combat</w:t>
      </w:r>
      <w:bookmarkEnd w:id="280"/>
      <w:bookmarkEnd w:id="281"/>
    </w:p>
    <w:p w:rsidR="00E667DA" w:rsidRPr="00E667DA" w:rsidRDefault="00E667DA" w:rsidP="00E667DA">
      <w:pPr>
        <w:tabs>
          <w:tab w:val="left" w:pos="3402"/>
          <w:tab w:val="left" w:pos="6804"/>
        </w:tabs>
        <w:rPr>
          <w:b/>
          <w:sz w:val="18"/>
          <w:lang w:val="fr-FR"/>
        </w:rPr>
      </w:pPr>
      <w:r w:rsidRPr="00E667DA">
        <w:rPr>
          <w:b/>
          <w:sz w:val="18"/>
          <w:lang w:val="fr-FR"/>
        </w:rPr>
        <w:t>Nom___________NEC__NE__NC</w:t>
      </w:r>
      <w:r w:rsidRPr="00E667DA">
        <w:rPr>
          <w:b/>
          <w:sz w:val="18"/>
          <w:shd w:val="clear" w:color="auto" w:fill="D9D9D9" w:themeFill="background1" w:themeFillShade="D9"/>
          <w:lang w:val="fr-FR"/>
        </w:rPr>
        <w:t>___</w:t>
      </w:r>
      <w:r w:rsidRPr="00E667DA">
        <w:rPr>
          <w:b/>
          <w:sz w:val="18"/>
          <w:lang w:val="fr-FR"/>
        </w:rPr>
        <w:t>PDC___RM___(</w:t>
      </w:r>
      <w:r w:rsidRPr="00E667DA">
        <w:rPr>
          <w:sz w:val="18"/>
          <w:lang w:val="fr-FR"/>
        </w:rPr>
        <w:t>N1=N2/2 N3=N2+RM</w:t>
      </w:r>
      <w:r w:rsidRPr="00E667DA">
        <w:rPr>
          <w:b/>
          <w:sz w:val="18"/>
          <w:lang w:val="fr-FR"/>
        </w:rPr>
        <w:t>) Align____</w:t>
      </w:r>
    </w:p>
    <w:p w:rsidR="00E667DA" w:rsidRPr="00E667DA" w:rsidRDefault="00A911AF" w:rsidP="00E667DA">
      <w:pPr>
        <w:tabs>
          <w:tab w:val="left" w:pos="3402"/>
          <w:tab w:val="left" w:pos="6804"/>
        </w:tabs>
        <w:rPr>
          <w:sz w:val="18"/>
          <w:lang w:val="fr-FR"/>
        </w:rPr>
      </w:pPr>
      <w:r>
        <w:rPr>
          <w:sz w:val="18"/>
          <w:lang w:val="fr-FR"/>
        </w:rPr>
        <w:t>Pouvoirs/TC/magie/NEM/NE</w:t>
      </w:r>
      <w:r>
        <w:rPr>
          <w:sz w:val="18"/>
          <w:lang w:val="fr-FR"/>
        </w:rPr>
        <w:tab/>
      </w:r>
      <w:r w:rsidR="00E667DA" w:rsidRPr="00E667DA">
        <w:rPr>
          <w:sz w:val="18"/>
          <w:lang w:val="fr-FR"/>
        </w:rPr>
        <w:t>Armes/Attaque/</w:t>
      </w:r>
      <w:r>
        <w:rPr>
          <w:sz w:val="18"/>
          <w:lang w:val="fr-FR"/>
        </w:rPr>
        <w:t>C</w:t>
      </w:r>
      <w:r w:rsidR="00E667DA" w:rsidRPr="00E667DA">
        <w:rPr>
          <w:sz w:val="18"/>
          <w:lang w:val="fr-FR"/>
        </w:rPr>
        <w:t>oup</w:t>
      </w:r>
      <w:r>
        <w:rPr>
          <w:sz w:val="18"/>
          <w:lang w:val="fr-FR"/>
        </w:rPr>
        <w:t>/VIT</w:t>
      </w:r>
      <w:r w:rsidR="00E667DA" w:rsidRPr="00E667DA">
        <w:rPr>
          <w:sz w:val="18"/>
          <w:lang w:val="fr-FR"/>
        </w:rPr>
        <w:t xml:space="preserve">    PDC </w:t>
      </w:r>
      <w:r w:rsidR="00E667DA" w:rsidRPr="00E667DA">
        <w:rPr>
          <w:sz w:val="18"/>
          <w:shd w:val="clear" w:color="auto" w:fill="F2F2F2" w:themeFill="background1" w:themeFillShade="F2"/>
          <w:lang w:val="fr-FR"/>
        </w:rPr>
        <w:t>20%______30%_____40%______</w:t>
      </w:r>
    </w:p>
    <w:p w:rsidR="00E667DA" w:rsidRPr="00E667DA" w:rsidRDefault="00E667DA" w:rsidP="00E667DA">
      <w:pPr>
        <w:tabs>
          <w:tab w:val="left" w:pos="3402"/>
          <w:tab w:val="left" w:pos="6804"/>
        </w:tabs>
        <w:rPr>
          <w:sz w:val="18"/>
          <w:lang w:val="fr-FR"/>
        </w:rPr>
      </w:pPr>
      <w:r w:rsidRPr="00E667DA">
        <w:rPr>
          <w:sz w:val="18"/>
          <w:lang w:val="fr-FR"/>
        </w:rPr>
        <w:t xml:space="preserve">_________________________   ___________________________ Armure T___E___C___Vit_____  </w:t>
      </w:r>
    </w:p>
    <w:p w:rsidR="00E667DA" w:rsidRPr="00E667DA" w:rsidRDefault="00E667DA" w:rsidP="00E667DA">
      <w:pPr>
        <w:tabs>
          <w:tab w:val="left" w:pos="3402"/>
          <w:tab w:val="left" w:pos="6804"/>
        </w:tabs>
        <w:rPr>
          <w:sz w:val="18"/>
          <w:lang w:val="fr-FR"/>
        </w:rPr>
      </w:pPr>
      <w:r w:rsidRPr="00E667DA">
        <w:rPr>
          <w:sz w:val="18"/>
          <w:lang w:val="fr-FR"/>
        </w:rPr>
        <w:t>_________________________   _______________________________________________________</w:t>
      </w:r>
    </w:p>
    <w:p w:rsidR="00E667DA" w:rsidRPr="00E667DA" w:rsidRDefault="00E667DA" w:rsidP="00E667DA">
      <w:pPr>
        <w:tabs>
          <w:tab w:val="left" w:pos="3402"/>
          <w:tab w:val="left" w:pos="6804"/>
        </w:tabs>
        <w:rPr>
          <w:sz w:val="18"/>
          <w:lang w:val="fr-FR"/>
        </w:rPr>
      </w:pPr>
      <w:r w:rsidRPr="00E667DA">
        <w:rPr>
          <w:sz w:val="18"/>
          <w:lang w:val="fr-FR"/>
        </w:rPr>
        <w:t>MVp___Cha___Esq___Fui____</w:t>
      </w:r>
      <w:r w:rsidRPr="00E667DA">
        <w:rPr>
          <w:sz w:val="18"/>
          <w:lang w:val="fr-FR"/>
        </w:rPr>
        <w:tab/>
        <w:t>MVp___Cha___Esq___Fui____</w:t>
      </w:r>
      <w:r w:rsidRPr="00E667DA">
        <w:rPr>
          <w:sz w:val="18"/>
          <w:lang w:val="fr-FR"/>
        </w:rPr>
        <w:tab/>
        <w:t>MVp___Cha___Esq___Fui____</w:t>
      </w:r>
    </w:p>
    <w:p w:rsidR="00E667DA" w:rsidRPr="00E667DA" w:rsidRDefault="00E667DA" w:rsidP="00E667DA">
      <w:pPr>
        <w:shd w:val="clear" w:color="auto" w:fill="F2F2F2" w:themeFill="background1" w:themeFillShade="F2"/>
        <w:tabs>
          <w:tab w:val="left" w:pos="3402"/>
          <w:tab w:val="left" w:pos="6804"/>
        </w:tabs>
        <w:rPr>
          <w:sz w:val="18"/>
          <w:lang w:val="en-US"/>
        </w:rPr>
      </w:pPr>
      <w:r w:rsidRPr="00E667DA">
        <w:rPr>
          <w:sz w:val="18"/>
          <w:lang w:val="en-US"/>
        </w:rPr>
        <w:t>ID____________vs______</w:t>
      </w:r>
      <w:r w:rsidRPr="00E667DA">
        <w:rPr>
          <w:sz w:val="18"/>
          <w:lang w:val="en-US"/>
        </w:rPr>
        <w:tab/>
        <w:t>ID____________vs______</w:t>
      </w:r>
      <w:r w:rsidRPr="00E667DA">
        <w:rPr>
          <w:sz w:val="18"/>
          <w:lang w:val="en-US"/>
        </w:rPr>
        <w:tab/>
        <w:t>ID____________vs_____</w:t>
      </w:r>
      <w:r w:rsidRPr="00E667DA">
        <w:rPr>
          <w:sz w:val="18"/>
          <w:lang w:val="en-US"/>
        </w:rPr>
        <w:tab/>
      </w:r>
    </w:p>
    <w:p w:rsidR="00E667DA" w:rsidRPr="00E667DA" w:rsidRDefault="00E667DA" w:rsidP="00E667DA">
      <w:pPr>
        <w:tabs>
          <w:tab w:val="left" w:pos="3402"/>
          <w:tab w:val="left" w:pos="6804"/>
        </w:tabs>
        <w:rPr>
          <w:sz w:val="18"/>
          <w:lang w:val="en-US"/>
        </w:rPr>
      </w:pPr>
      <w:r w:rsidRPr="00E667DA">
        <w:rPr>
          <w:sz w:val="18"/>
          <w:lang w:val="en-US"/>
        </w:rPr>
        <w:t>VO_____VD_____Effet_____</w:t>
      </w:r>
      <w:r w:rsidRPr="00E667DA">
        <w:rPr>
          <w:sz w:val="18"/>
          <w:lang w:val="en-US"/>
        </w:rPr>
        <w:tab/>
        <w:t>VO_____VD_____Effet_____</w:t>
      </w:r>
      <w:r w:rsidRPr="00E667DA">
        <w:rPr>
          <w:sz w:val="18"/>
          <w:lang w:val="en-US"/>
        </w:rPr>
        <w:tab/>
        <w:t>VO_____VD_____Effet_____</w:t>
      </w:r>
    </w:p>
    <w:p w:rsidR="00E667DA" w:rsidRPr="00E667DA" w:rsidRDefault="00E667DA" w:rsidP="00E667DA">
      <w:pPr>
        <w:tabs>
          <w:tab w:val="left" w:pos="3402"/>
          <w:tab w:val="left" w:pos="6804"/>
        </w:tabs>
        <w:rPr>
          <w:sz w:val="18"/>
          <w:lang w:val="fr-FR"/>
        </w:rPr>
      </w:pPr>
      <w:r w:rsidRPr="00E667DA">
        <w:rPr>
          <w:sz w:val="18"/>
          <w:lang w:val="fr-FR"/>
        </w:rPr>
        <w:t xml:space="preserve">Moral               Malus </w:t>
      </w:r>
      <w:r w:rsidRPr="00E667DA">
        <w:rPr>
          <w:sz w:val="18"/>
          <w:lang w:val="fr-FR"/>
        </w:rPr>
        <w:tab/>
        <w:t>Moral             Malus</w:t>
      </w:r>
      <w:r w:rsidRPr="00E667DA">
        <w:rPr>
          <w:sz w:val="18"/>
          <w:lang w:val="fr-FR"/>
        </w:rPr>
        <w:tab/>
        <w:t xml:space="preserve">Moral              Malus </w:t>
      </w:r>
    </w:p>
    <w:tbl>
      <w:tblPr>
        <w:tblStyle w:val="Grilledutableau"/>
        <w:tblW w:w="0" w:type="auto"/>
        <w:tblLook w:val="04A0" w:firstRow="1" w:lastRow="0" w:firstColumn="1" w:lastColumn="0" w:noHBand="0" w:noVBand="1"/>
      </w:tblPr>
      <w:tblGrid>
        <w:gridCol w:w="812"/>
        <w:gridCol w:w="1026"/>
        <w:gridCol w:w="438"/>
        <w:gridCol w:w="438"/>
        <w:gridCol w:w="438"/>
        <w:gridCol w:w="812"/>
        <w:gridCol w:w="1253"/>
        <w:gridCol w:w="438"/>
        <w:gridCol w:w="438"/>
        <w:gridCol w:w="438"/>
        <w:gridCol w:w="812"/>
        <w:gridCol w:w="1253"/>
        <w:gridCol w:w="438"/>
        <w:gridCol w:w="438"/>
        <w:gridCol w:w="438"/>
      </w:tblGrid>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026"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bl>
    <w:p w:rsidR="00E667DA" w:rsidRPr="00E667DA" w:rsidRDefault="00E667DA" w:rsidP="00E667DA">
      <w:pPr>
        <w:tabs>
          <w:tab w:val="left" w:pos="3402"/>
          <w:tab w:val="left" w:pos="6804"/>
        </w:tabs>
        <w:rPr>
          <w:b/>
          <w:sz w:val="18"/>
          <w:lang w:val="fr-FR"/>
        </w:rPr>
      </w:pPr>
      <w:r w:rsidRPr="00E667DA">
        <w:rPr>
          <w:b/>
          <w:sz w:val="18"/>
          <w:lang w:val="fr-FR"/>
        </w:rPr>
        <w:t>Nom___________NEC__NE__NC</w:t>
      </w:r>
      <w:r w:rsidRPr="00E667DA">
        <w:rPr>
          <w:b/>
          <w:sz w:val="18"/>
          <w:shd w:val="clear" w:color="auto" w:fill="D9D9D9" w:themeFill="background1" w:themeFillShade="D9"/>
          <w:lang w:val="fr-FR"/>
        </w:rPr>
        <w:t>___</w:t>
      </w:r>
      <w:r w:rsidRPr="00E667DA">
        <w:rPr>
          <w:b/>
          <w:sz w:val="18"/>
          <w:lang w:val="fr-FR"/>
        </w:rPr>
        <w:t>PDC___RM___(</w:t>
      </w:r>
      <w:r w:rsidRPr="00E667DA">
        <w:rPr>
          <w:sz w:val="18"/>
          <w:lang w:val="fr-FR"/>
        </w:rPr>
        <w:t>N1=N2/2 N3=N2+RM</w:t>
      </w:r>
      <w:r w:rsidRPr="00E667DA">
        <w:rPr>
          <w:b/>
          <w:sz w:val="18"/>
          <w:lang w:val="fr-FR"/>
        </w:rPr>
        <w:t>) Align____</w:t>
      </w:r>
    </w:p>
    <w:p w:rsidR="00A911AF" w:rsidRPr="00E667DA" w:rsidRDefault="00A911AF" w:rsidP="00A911AF">
      <w:pPr>
        <w:tabs>
          <w:tab w:val="left" w:pos="3402"/>
          <w:tab w:val="left" w:pos="6804"/>
        </w:tabs>
        <w:rPr>
          <w:sz w:val="18"/>
          <w:lang w:val="fr-FR"/>
        </w:rPr>
      </w:pPr>
      <w:r>
        <w:rPr>
          <w:sz w:val="18"/>
          <w:lang w:val="fr-FR"/>
        </w:rPr>
        <w:t>Pouvoirs/TC/magie/NEM/NE</w:t>
      </w:r>
      <w:r>
        <w:rPr>
          <w:sz w:val="18"/>
          <w:lang w:val="fr-FR"/>
        </w:rPr>
        <w:tab/>
      </w:r>
      <w:r w:rsidRPr="00E667DA">
        <w:rPr>
          <w:sz w:val="18"/>
          <w:lang w:val="fr-FR"/>
        </w:rPr>
        <w:t>Armes/Attaque/</w:t>
      </w:r>
      <w:r>
        <w:rPr>
          <w:sz w:val="18"/>
          <w:lang w:val="fr-FR"/>
        </w:rPr>
        <w:t>C</w:t>
      </w:r>
      <w:r w:rsidRPr="00E667DA">
        <w:rPr>
          <w:sz w:val="18"/>
          <w:lang w:val="fr-FR"/>
        </w:rPr>
        <w:t>oup</w:t>
      </w:r>
      <w:r>
        <w:rPr>
          <w:sz w:val="18"/>
          <w:lang w:val="fr-FR"/>
        </w:rPr>
        <w:t>/VIT</w:t>
      </w:r>
      <w:r w:rsidRPr="00E667DA">
        <w:rPr>
          <w:sz w:val="18"/>
          <w:lang w:val="fr-FR"/>
        </w:rPr>
        <w:t xml:space="preserve">    PDC </w:t>
      </w:r>
      <w:r w:rsidRPr="00E667DA">
        <w:rPr>
          <w:sz w:val="18"/>
          <w:shd w:val="clear" w:color="auto" w:fill="F2F2F2" w:themeFill="background1" w:themeFillShade="F2"/>
          <w:lang w:val="fr-FR"/>
        </w:rPr>
        <w:t>20%______30%_____40%______</w:t>
      </w:r>
    </w:p>
    <w:p w:rsidR="006E71E9" w:rsidRPr="00E667DA" w:rsidRDefault="006E71E9" w:rsidP="008E3F37">
      <w:pPr>
        <w:tabs>
          <w:tab w:val="left" w:pos="3402"/>
          <w:tab w:val="left" w:pos="6804"/>
        </w:tabs>
        <w:rPr>
          <w:sz w:val="18"/>
          <w:lang w:val="fr-FR"/>
        </w:rPr>
      </w:pPr>
      <w:r w:rsidRPr="00E667DA">
        <w:rPr>
          <w:sz w:val="18"/>
          <w:lang w:val="fr-FR"/>
        </w:rPr>
        <w:t xml:space="preserve">_________________________   ___________________________ Armure T___E___C___Vit_____  </w:t>
      </w:r>
    </w:p>
    <w:p w:rsidR="006E71E9" w:rsidRPr="00E667DA" w:rsidRDefault="006E71E9" w:rsidP="008E3F37">
      <w:pPr>
        <w:tabs>
          <w:tab w:val="left" w:pos="3402"/>
          <w:tab w:val="left" w:pos="6804"/>
        </w:tabs>
        <w:rPr>
          <w:sz w:val="18"/>
          <w:lang w:val="fr-FR"/>
        </w:rPr>
      </w:pPr>
      <w:r w:rsidRPr="00E667DA">
        <w:rPr>
          <w:sz w:val="18"/>
          <w:lang w:val="fr-FR"/>
        </w:rPr>
        <w:t>_________________________   _______________________________________________________</w:t>
      </w:r>
    </w:p>
    <w:p w:rsidR="006E71E9" w:rsidRPr="00E667DA" w:rsidRDefault="006E71E9" w:rsidP="008E3F37">
      <w:pPr>
        <w:tabs>
          <w:tab w:val="left" w:pos="3402"/>
          <w:tab w:val="left" w:pos="6804"/>
        </w:tabs>
        <w:rPr>
          <w:sz w:val="18"/>
          <w:lang w:val="fr-FR"/>
        </w:rPr>
      </w:pPr>
      <w:r w:rsidRPr="00E667DA">
        <w:rPr>
          <w:sz w:val="18"/>
          <w:lang w:val="fr-FR"/>
        </w:rPr>
        <w:t>MVp___Cha___Esq___Fui____</w:t>
      </w:r>
      <w:r w:rsidRPr="00E667DA">
        <w:rPr>
          <w:sz w:val="18"/>
          <w:lang w:val="fr-FR"/>
        </w:rPr>
        <w:tab/>
        <w:t>MVp___Cha___Esq___Fui____</w:t>
      </w:r>
      <w:r w:rsidRPr="00E667DA">
        <w:rPr>
          <w:sz w:val="18"/>
          <w:lang w:val="fr-FR"/>
        </w:rPr>
        <w:tab/>
        <w:t>MVp___Cha___Esq___Fui____</w:t>
      </w:r>
    </w:p>
    <w:p w:rsidR="006E71E9" w:rsidRPr="00E667DA" w:rsidRDefault="006E71E9" w:rsidP="008E3F37">
      <w:pPr>
        <w:shd w:val="clear" w:color="auto" w:fill="F2F2F2" w:themeFill="background1" w:themeFillShade="F2"/>
        <w:tabs>
          <w:tab w:val="left" w:pos="3402"/>
          <w:tab w:val="left" w:pos="6804"/>
        </w:tabs>
        <w:rPr>
          <w:sz w:val="18"/>
          <w:lang w:val="en-US"/>
        </w:rPr>
      </w:pPr>
      <w:r w:rsidRPr="00E667DA">
        <w:rPr>
          <w:sz w:val="18"/>
          <w:lang w:val="en-US"/>
        </w:rPr>
        <w:t>ID____________vs______</w:t>
      </w:r>
      <w:r w:rsidRPr="00E667DA">
        <w:rPr>
          <w:sz w:val="18"/>
          <w:lang w:val="en-US"/>
        </w:rPr>
        <w:tab/>
        <w:t>ID____________vs______</w:t>
      </w:r>
      <w:r w:rsidRPr="00E667DA">
        <w:rPr>
          <w:sz w:val="18"/>
          <w:lang w:val="en-US"/>
        </w:rPr>
        <w:tab/>
        <w:t>ID____________vs_____</w:t>
      </w:r>
      <w:r w:rsidRPr="00E667DA">
        <w:rPr>
          <w:sz w:val="18"/>
          <w:lang w:val="en-US"/>
        </w:rPr>
        <w:tab/>
      </w:r>
    </w:p>
    <w:p w:rsidR="006E71E9" w:rsidRPr="00E667DA" w:rsidRDefault="006E71E9" w:rsidP="008E3F37">
      <w:pPr>
        <w:tabs>
          <w:tab w:val="left" w:pos="3402"/>
          <w:tab w:val="left" w:pos="6804"/>
        </w:tabs>
        <w:rPr>
          <w:sz w:val="18"/>
          <w:lang w:val="en-US"/>
        </w:rPr>
      </w:pPr>
      <w:r w:rsidRPr="00E667DA">
        <w:rPr>
          <w:sz w:val="18"/>
          <w:lang w:val="en-US"/>
        </w:rPr>
        <w:t>VO_____VD_____Effet_____</w:t>
      </w:r>
      <w:r w:rsidRPr="00E667DA">
        <w:rPr>
          <w:sz w:val="18"/>
          <w:lang w:val="en-US"/>
        </w:rPr>
        <w:tab/>
        <w:t>VO_____VD_____Effet_____</w:t>
      </w:r>
      <w:r w:rsidRPr="00E667DA">
        <w:rPr>
          <w:sz w:val="18"/>
          <w:lang w:val="en-US"/>
        </w:rPr>
        <w:tab/>
        <w:t>VO_____VD_____Effet_____</w:t>
      </w:r>
    </w:p>
    <w:p w:rsidR="006E71E9" w:rsidRPr="00E667DA" w:rsidRDefault="006E71E9" w:rsidP="006E71E9">
      <w:pPr>
        <w:tabs>
          <w:tab w:val="left" w:pos="3402"/>
          <w:tab w:val="left" w:pos="6804"/>
        </w:tabs>
        <w:rPr>
          <w:sz w:val="18"/>
          <w:lang w:val="fr-FR"/>
        </w:rPr>
      </w:pPr>
      <w:r w:rsidRPr="00E667DA">
        <w:rPr>
          <w:sz w:val="18"/>
          <w:lang w:val="fr-FR"/>
        </w:rPr>
        <w:t xml:space="preserve">Moral               Malus </w:t>
      </w:r>
      <w:r w:rsidRPr="00E667DA">
        <w:rPr>
          <w:sz w:val="18"/>
          <w:lang w:val="fr-FR"/>
        </w:rPr>
        <w:tab/>
        <w:t>Moral             Malus</w:t>
      </w:r>
      <w:r w:rsidRPr="00E667DA">
        <w:rPr>
          <w:sz w:val="18"/>
          <w:lang w:val="fr-FR"/>
        </w:rPr>
        <w:tab/>
        <w:t xml:space="preserve">Moral              Malus </w:t>
      </w:r>
    </w:p>
    <w:tbl>
      <w:tblPr>
        <w:tblStyle w:val="Grilledutableau"/>
        <w:tblW w:w="0" w:type="auto"/>
        <w:tblLook w:val="04A0" w:firstRow="1" w:lastRow="0" w:firstColumn="1" w:lastColumn="0" w:noHBand="0" w:noVBand="1"/>
      </w:tblPr>
      <w:tblGrid>
        <w:gridCol w:w="812"/>
        <w:gridCol w:w="1026"/>
        <w:gridCol w:w="438"/>
        <w:gridCol w:w="438"/>
        <w:gridCol w:w="438"/>
        <w:gridCol w:w="812"/>
        <w:gridCol w:w="1253"/>
        <w:gridCol w:w="438"/>
        <w:gridCol w:w="438"/>
        <w:gridCol w:w="438"/>
        <w:gridCol w:w="812"/>
        <w:gridCol w:w="1253"/>
        <w:gridCol w:w="438"/>
        <w:gridCol w:w="438"/>
        <w:gridCol w:w="438"/>
      </w:tblGrid>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026"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bl>
    <w:p w:rsidR="00E667DA" w:rsidRPr="00E667DA" w:rsidRDefault="00E667DA" w:rsidP="00E667DA">
      <w:pPr>
        <w:tabs>
          <w:tab w:val="left" w:pos="3402"/>
          <w:tab w:val="left" w:pos="6804"/>
        </w:tabs>
        <w:rPr>
          <w:b/>
          <w:sz w:val="18"/>
          <w:lang w:val="fr-FR"/>
        </w:rPr>
      </w:pPr>
      <w:r w:rsidRPr="00E667DA">
        <w:rPr>
          <w:b/>
          <w:sz w:val="18"/>
          <w:lang w:val="fr-FR"/>
        </w:rPr>
        <w:t>Nom___________NEC__NE__NC</w:t>
      </w:r>
      <w:r w:rsidRPr="00E667DA">
        <w:rPr>
          <w:b/>
          <w:sz w:val="18"/>
          <w:shd w:val="clear" w:color="auto" w:fill="D9D9D9" w:themeFill="background1" w:themeFillShade="D9"/>
          <w:lang w:val="fr-FR"/>
        </w:rPr>
        <w:t>___</w:t>
      </w:r>
      <w:r w:rsidRPr="00E667DA">
        <w:rPr>
          <w:b/>
          <w:sz w:val="18"/>
          <w:lang w:val="fr-FR"/>
        </w:rPr>
        <w:t>PDC___RM___(</w:t>
      </w:r>
      <w:r w:rsidRPr="00E667DA">
        <w:rPr>
          <w:sz w:val="18"/>
          <w:lang w:val="fr-FR"/>
        </w:rPr>
        <w:t>N1=N2/2 N3=N2+RM</w:t>
      </w:r>
      <w:r w:rsidRPr="00E667DA">
        <w:rPr>
          <w:b/>
          <w:sz w:val="18"/>
          <w:lang w:val="fr-FR"/>
        </w:rPr>
        <w:t>) Align____</w:t>
      </w:r>
    </w:p>
    <w:p w:rsidR="00A911AF" w:rsidRPr="00E667DA" w:rsidRDefault="00A911AF" w:rsidP="00A911AF">
      <w:pPr>
        <w:tabs>
          <w:tab w:val="left" w:pos="3402"/>
          <w:tab w:val="left" w:pos="6804"/>
        </w:tabs>
        <w:rPr>
          <w:sz w:val="18"/>
          <w:lang w:val="fr-FR"/>
        </w:rPr>
      </w:pPr>
      <w:r>
        <w:rPr>
          <w:sz w:val="18"/>
          <w:lang w:val="fr-FR"/>
        </w:rPr>
        <w:t>Pouvoirs/TC/magie/NEM/NE</w:t>
      </w:r>
      <w:r>
        <w:rPr>
          <w:sz w:val="18"/>
          <w:lang w:val="fr-FR"/>
        </w:rPr>
        <w:tab/>
      </w:r>
      <w:r w:rsidRPr="00E667DA">
        <w:rPr>
          <w:sz w:val="18"/>
          <w:lang w:val="fr-FR"/>
        </w:rPr>
        <w:t>Armes/Attaque/</w:t>
      </w:r>
      <w:r>
        <w:rPr>
          <w:sz w:val="18"/>
          <w:lang w:val="fr-FR"/>
        </w:rPr>
        <w:t>C</w:t>
      </w:r>
      <w:r w:rsidRPr="00E667DA">
        <w:rPr>
          <w:sz w:val="18"/>
          <w:lang w:val="fr-FR"/>
        </w:rPr>
        <w:t>oup</w:t>
      </w:r>
      <w:r>
        <w:rPr>
          <w:sz w:val="18"/>
          <w:lang w:val="fr-FR"/>
        </w:rPr>
        <w:t>/VIT</w:t>
      </w:r>
      <w:r w:rsidRPr="00E667DA">
        <w:rPr>
          <w:sz w:val="18"/>
          <w:lang w:val="fr-FR"/>
        </w:rPr>
        <w:t xml:space="preserve">    PDC </w:t>
      </w:r>
      <w:r w:rsidRPr="00E667DA">
        <w:rPr>
          <w:sz w:val="18"/>
          <w:shd w:val="clear" w:color="auto" w:fill="F2F2F2" w:themeFill="background1" w:themeFillShade="F2"/>
          <w:lang w:val="fr-FR"/>
        </w:rPr>
        <w:t>20%______30%_____40%______</w:t>
      </w:r>
    </w:p>
    <w:p w:rsidR="006E71E9" w:rsidRPr="00E667DA" w:rsidRDefault="006E71E9" w:rsidP="008E3F37">
      <w:pPr>
        <w:tabs>
          <w:tab w:val="left" w:pos="3402"/>
          <w:tab w:val="left" w:pos="6804"/>
        </w:tabs>
        <w:rPr>
          <w:sz w:val="18"/>
          <w:lang w:val="fr-FR"/>
        </w:rPr>
      </w:pPr>
      <w:r w:rsidRPr="00E667DA">
        <w:rPr>
          <w:sz w:val="18"/>
          <w:lang w:val="fr-FR"/>
        </w:rPr>
        <w:t xml:space="preserve">_________________________   ___________________________ Armure T___E___C___Vit_____  </w:t>
      </w:r>
    </w:p>
    <w:p w:rsidR="006E71E9" w:rsidRPr="00E667DA" w:rsidRDefault="006E71E9" w:rsidP="008E3F37">
      <w:pPr>
        <w:tabs>
          <w:tab w:val="left" w:pos="3402"/>
          <w:tab w:val="left" w:pos="6804"/>
        </w:tabs>
        <w:rPr>
          <w:sz w:val="18"/>
          <w:lang w:val="fr-FR"/>
        </w:rPr>
      </w:pPr>
      <w:r w:rsidRPr="00E667DA">
        <w:rPr>
          <w:sz w:val="18"/>
          <w:lang w:val="fr-FR"/>
        </w:rPr>
        <w:t>_________________________   _______________________________________________________</w:t>
      </w:r>
    </w:p>
    <w:p w:rsidR="006E71E9" w:rsidRPr="00E667DA" w:rsidRDefault="006E71E9" w:rsidP="008E3F37">
      <w:pPr>
        <w:tabs>
          <w:tab w:val="left" w:pos="3402"/>
          <w:tab w:val="left" w:pos="6804"/>
        </w:tabs>
        <w:rPr>
          <w:sz w:val="18"/>
          <w:lang w:val="fr-FR"/>
        </w:rPr>
      </w:pPr>
      <w:r w:rsidRPr="00E667DA">
        <w:rPr>
          <w:sz w:val="18"/>
          <w:lang w:val="fr-FR"/>
        </w:rPr>
        <w:t>MVp___Cha___Esq___Fui____</w:t>
      </w:r>
      <w:r w:rsidRPr="00E667DA">
        <w:rPr>
          <w:sz w:val="18"/>
          <w:lang w:val="fr-FR"/>
        </w:rPr>
        <w:tab/>
        <w:t>MVp___Cha___Esq___Fui____</w:t>
      </w:r>
      <w:r w:rsidRPr="00E667DA">
        <w:rPr>
          <w:sz w:val="18"/>
          <w:lang w:val="fr-FR"/>
        </w:rPr>
        <w:tab/>
        <w:t>MVp___Cha___Esq___Fui____</w:t>
      </w:r>
    </w:p>
    <w:p w:rsidR="006E71E9" w:rsidRPr="00E667DA" w:rsidRDefault="006E71E9" w:rsidP="008E3F37">
      <w:pPr>
        <w:shd w:val="clear" w:color="auto" w:fill="F2F2F2" w:themeFill="background1" w:themeFillShade="F2"/>
        <w:tabs>
          <w:tab w:val="left" w:pos="3402"/>
          <w:tab w:val="left" w:pos="6804"/>
        </w:tabs>
        <w:rPr>
          <w:sz w:val="18"/>
          <w:lang w:val="en-US"/>
        </w:rPr>
      </w:pPr>
      <w:r w:rsidRPr="00E667DA">
        <w:rPr>
          <w:sz w:val="18"/>
          <w:lang w:val="en-US"/>
        </w:rPr>
        <w:t>ID____________vs______</w:t>
      </w:r>
      <w:r w:rsidRPr="00E667DA">
        <w:rPr>
          <w:sz w:val="18"/>
          <w:lang w:val="en-US"/>
        </w:rPr>
        <w:tab/>
        <w:t>ID____________vs______</w:t>
      </w:r>
      <w:r w:rsidRPr="00E667DA">
        <w:rPr>
          <w:sz w:val="18"/>
          <w:lang w:val="en-US"/>
        </w:rPr>
        <w:tab/>
        <w:t>ID____________vs_____</w:t>
      </w:r>
      <w:r w:rsidRPr="00E667DA">
        <w:rPr>
          <w:sz w:val="18"/>
          <w:lang w:val="en-US"/>
        </w:rPr>
        <w:tab/>
      </w:r>
    </w:p>
    <w:p w:rsidR="006E71E9" w:rsidRPr="00E667DA" w:rsidRDefault="006E71E9" w:rsidP="008E3F37">
      <w:pPr>
        <w:tabs>
          <w:tab w:val="left" w:pos="3402"/>
          <w:tab w:val="left" w:pos="6804"/>
        </w:tabs>
        <w:rPr>
          <w:sz w:val="18"/>
          <w:lang w:val="en-US"/>
        </w:rPr>
      </w:pPr>
      <w:r w:rsidRPr="00E667DA">
        <w:rPr>
          <w:sz w:val="18"/>
          <w:lang w:val="en-US"/>
        </w:rPr>
        <w:t>VO_____VD_____Effet_____</w:t>
      </w:r>
      <w:r w:rsidRPr="00E667DA">
        <w:rPr>
          <w:sz w:val="18"/>
          <w:lang w:val="en-US"/>
        </w:rPr>
        <w:tab/>
        <w:t>VO_____VD_____Effet_____</w:t>
      </w:r>
      <w:r w:rsidRPr="00E667DA">
        <w:rPr>
          <w:sz w:val="18"/>
          <w:lang w:val="en-US"/>
        </w:rPr>
        <w:tab/>
        <w:t>VO_____VD_____Effet_____</w:t>
      </w:r>
    </w:p>
    <w:p w:rsidR="006E71E9" w:rsidRPr="00E667DA" w:rsidRDefault="006E71E9" w:rsidP="006E71E9">
      <w:pPr>
        <w:tabs>
          <w:tab w:val="left" w:pos="3402"/>
          <w:tab w:val="left" w:pos="6804"/>
        </w:tabs>
        <w:rPr>
          <w:sz w:val="18"/>
          <w:lang w:val="fr-FR"/>
        </w:rPr>
      </w:pPr>
      <w:r w:rsidRPr="00E667DA">
        <w:rPr>
          <w:sz w:val="18"/>
          <w:lang w:val="fr-FR"/>
        </w:rPr>
        <w:t xml:space="preserve">Moral               Malus </w:t>
      </w:r>
      <w:r w:rsidRPr="00E667DA">
        <w:rPr>
          <w:sz w:val="18"/>
          <w:lang w:val="fr-FR"/>
        </w:rPr>
        <w:tab/>
        <w:t>Moral             Malus</w:t>
      </w:r>
      <w:r w:rsidRPr="00E667DA">
        <w:rPr>
          <w:sz w:val="18"/>
          <w:lang w:val="fr-FR"/>
        </w:rPr>
        <w:tab/>
        <w:t xml:space="preserve">Moral              Malus </w:t>
      </w:r>
    </w:p>
    <w:tbl>
      <w:tblPr>
        <w:tblStyle w:val="Grilledutableau"/>
        <w:tblW w:w="0" w:type="auto"/>
        <w:tblLook w:val="04A0" w:firstRow="1" w:lastRow="0" w:firstColumn="1" w:lastColumn="0" w:noHBand="0" w:noVBand="1"/>
      </w:tblPr>
      <w:tblGrid>
        <w:gridCol w:w="812"/>
        <w:gridCol w:w="1026"/>
        <w:gridCol w:w="438"/>
        <w:gridCol w:w="438"/>
        <w:gridCol w:w="438"/>
        <w:gridCol w:w="812"/>
        <w:gridCol w:w="1253"/>
        <w:gridCol w:w="438"/>
        <w:gridCol w:w="438"/>
        <w:gridCol w:w="438"/>
        <w:gridCol w:w="812"/>
        <w:gridCol w:w="1253"/>
        <w:gridCol w:w="438"/>
        <w:gridCol w:w="438"/>
        <w:gridCol w:w="438"/>
      </w:tblGrid>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026"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Zone-N</w:t>
            </w:r>
          </w:p>
        </w:tc>
        <w:tc>
          <w:tcPr>
            <w:tcW w:w="1253"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Coups</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N1</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N2</w:t>
            </w: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6"/>
                <w:lang w:val="fr-FR"/>
              </w:rPr>
            </w:pPr>
            <w:r w:rsidRPr="00E667DA">
              <w:rPr>
                <w:sz w:val="16"/>
                <w:lang w:val="fr-FR"/>
              </w:rPr>
              <w:t>N3</w:t>
            </w: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T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667DA" w:rsidRPr="00E667DA" w:rsidRDefault="00E667DA">
            <w:pPr>
              <w:jc w:val="left"/>
              <w:rPr>
                <w:sz w:val="18"/>
                <w:lang w:val="fr-FR"/>
              </w:rPr>
            </w:pPr>
            <w:r w:rsidRPr="00E667DA">
              <w:rPr>
                <w:sz w:val="18"/>
                <w:lang w:val="fr-FR"/>
              </w:rPr>
              <w:t>Th-4</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V -3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BD-3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MD-2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JG-3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sz w:val="18"/>
                <w:lang w:val="fr-FR"/>
              </w:rPr>
            </w:pPr>
            <w:r w:rsidRPr="00E667DA">
              <w:rPr>
                <w:sz w:val="18"/>
                <w:lang w:val="fr-FR"/>
              </w:rPr>
              <w:t>JD-3</w:t>
            </w:r>
          </w:p>
        </w:tc>
        <w:tc>
          <w:tcPr>
            <w:tcW w:w="1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PG-2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026"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PD-2</w:t>
            </w:r>
          </w:p>
        </w:tc>
        <w:tc>
          <w:tcPr>
            <w:tcW w:w="1253"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0" w:type="auto"/>
            <w:tcBorders>
              <w:top w:val="single" w:sz="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bl>
    <w:p w:rsidR="00E667DA" w:rsidRPr="00E667DA" w:rsidRDefault="00E667DA" w:rsidP="00E667DA">
      <w:pPr>
        <w:pStyle w:val="Titre1"/>
        <w:rPr>
          <w:rFonts w:asciiTheme="majorHAnsi" w:eastAsiaTheme="majorEastAsia" w:hAnsiTheme="majorHAnsi"/>
          <w:sz w:val="20"/>
          <w:lang w:val="fr-FR"/>
        </w:rPr>
      </w:pPr>
      <w:r w:rsidRPr="00E667DA">
        <w:rPr>
          <w:sz w:val="20"/>
          <w:lang w:val="fr-FR"/>
        </w:rPr>
        <w:lastRenderedPageBreak/>
        <w:t>Combat - Gestion des perso</w:t>
      </w:r>
    </w:p>
    <w:tbl>
      <w:tblPr>
        <w:tblStyle w:val="Grilledutableau"/>
        <w:tblW w:w="10473" w:type="dxa"/>
        <w:tblInd w:w="-113" w:type="dxa"/>
        <w:tblLayout w:type="fixed"/>
        <w:tblLook w:val="04A0" w:firstRow="1" w:lastRow="0" w:firstColumn="1" w:lastColumn="0" w:noHBand="0" w:noVBand="1"/>
      </w:tblPr>
      <w:tblGrid>
        <w:gridCol w:w="1118"/>
        <w:gridCol w:w="1871"/>
        <w:gridCol w:w="1871"/>
        <w:gridCol w:w="1871"/>
        <w:gridCol w:w="1871"/>
        <w:gridCol w:w="1871"/>
      </w:tblGrid>
      <w:tr w:rsidR="00E667DA" w:rsidRPr="00E667DA" w:rsidTr="00E667DA">
        <w:trPr>
          <w:trHeight w:val="273"/>
        </w:trPr>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b/>
                <w:lang w:val="fr-FR"/>
              </w:rPr>
            </w:pPr>
            <w:r w:rsidRPr="00E667DA">
              <w:rPr>
                <w:b/>
                <w:lang w:val="fr-FR"/>
              </w:rPr>
              <w:t>Perso</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b/>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b/>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b/>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b/>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b/>
                <w:lang w:val="fr-FR"/>
              </w:rPr>
            </w:pPr>
          </w:p>
        </w:tc>
      </w:tr>
      <w:tr w:rsidR="00E667DA" w:rsidRPr="00E667DA" w:rsidTr="00E667DA">
        <w:trPr>
          <w:trHeight w:val="595"/>
        </w:trPr>
        <w:tc>
          <w:tcPr>
            <w:tcW w:w="1118"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r w:rsidRPr="00E667DA">
              <w:rPr>
                <w:lang w:val="fr-FR"/>
              </w:rPr>
              <w:t>∑NC contact</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rPr>
          <w:trHeight w:val="561"/>
        </w:trPr>
        <w:tc>
          <w:tcPr>
            <w:tcW w:w="1118"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r w:rsidRPr="00E667DA">
              <w:rPr>
                <w:lang w:val="fr-FR"/>
              </w:rPr>
              <w:t>∑NC vaincus</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lang w:val="fr-FR"/>
              </w:rPr>
            </w:pPr>
            <w:r w:rsidRPr="00E667DA">
              <w:rPr>
                <w:lang w:val="fr-FR"/>
              </w:rPr>
              <w:t>Moral</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lang w:val="fr-FR"/>
              </w:rPr>
            </w:pPr>
            <w:r w:rsidRPr="00E667DA">
              <w:rPr>
                <w:lang w:val="fr-FR"/>
              </w:rPr>
              <w:t>Esquive</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lang w:val="fr-FR"/>
              </w:rPr>
            </w:pPr>
            <w:r w:rsidRPr="00E667DA">
              <w:rPr>
                <w:lang w:val="fr-FR"/>
              </w:rPr>
              <w:t xml:space="preserve">BoMalus </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fr-FR"/>
              </w:rPr>
            </w:pPr>
            <w:r w:rsidRPr="00E667DA">
              <w:rPr>
                <w:lang w:val="fr-FR"/>
              </w:rPr>
              <w:t>…VO/VD</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fr-FR"/>
              </w:rPr>
            </w:pPr>
            <w:r w:rsidRPr="00E667DA">
              <w:rPr>
                <w:lang w:val="fr-FR"/>
              </w:rPr>
              <w:t>….autre</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left"/>
              <w:rPr>
                <w:lang w:val="fr-FR"/>
              </w:rPr>
            </w:pPr>
            <w:r w:rsidRPr="00E667DA">
              <w:rPr>
                <w:lang w:val="fr-FR"/>
              </w:rPr>
              <w:t>Souffle</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lang w:val="fr-FR"/>
              </w:rPr>
            </w:pPr>
            <w:r w:rsidRPr="00E667DA">
              <w:rPr>
                <w:lang w:val="fr-FR"/>
              </w:rPr>
              <w:t>Fatigue</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left"/>
              <w:rPr>
                <w:lang w:val="fr-FR"/>
              </w:rPr>
            </w:pPr>
            <w:r w:rsidRPr="00E667DA">
              <w:rPr>
                <w:lang w:val="fr-FR"/>
              </w:rPr>
              <w:t>EN/autre</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rPr>
          <w:trHeight w:val="237"/>
        </w:trPr>
        <w:tc>
          <w:tcPr>
            <w:tcW w:w="1118"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left"/>
              <w:rPr>
                <w:lang w:val="fr-FR"/>
              </w:rPr>
            </w:pPr>
            <w:r w:rsidRPr="00E667DA">
              <w:rPr>
                <w:lang w:val="fr-FR"/>
              </w:rPr>
              <w:t>VO/VDN</w:t>
            </w:r>
          </w:p>
        </w:tc>
        <w:tc>
          <w:tcPr>
            <w:tcW w:w="1871"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center"/>
              <w:rPr>
                <w:lang w:val="fr-FR"/>
              </w:rPr>
            </w:pPr>
            <w:r w:rsidRPr="00E667DA">
              <w:rPr>
                <w:lang w:val="fr-FR"/>
              </w:rPr>
              <w:t>/</w:t>
            </w:r>
          </w:p>
        </w:tc>
        <w:tc>
          <w:tcPr>
            <w:tcW w:w="1871"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center"/>
              <w:rPr>
                <w:lang w:val="fr-FR"/>
              </w:rPr>
            </w:pPr>
            <w:r w:rsidRPr="00E667DA">
              <w:rPr>
                <w:lang w:val="fr-FR"/>
              </w:rPr>
              <w:t>/</w:t>
            </w:r>
          </w:p>
        </w:tc>
        <w:tc>
          <w:tcPr>
            <w:tcW w:w="1871"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center"/>
              <w:rPr>
                <w:lang w:val="fr-FR"/>
              </w:rPr>
            </w:pPr>
            <w:r w:rsidRPr="00E667DA">
              <w:rPr>
                <w:lang w:val="fr-FR"/>
              </w:rPr>
              <w:t>/</w:t>
            </w:r>
          </w:p>
        </w:tc>
        <w:tc>
          <w:tcPr>
            <w:tcW w:w="1871"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center"/>
              <w:rPr>
                <w:lang w:val="fr-FR"/>
              </w:rPr>
            </w:pPr>
            <w:r w:rsidRPr="00E667DA">
              <w:rPr>
                <w:lang w:val="fr-FR"/>
              </w:rPr>
              <w:t>/</w:t>
            </w:r>
          </w:p>
        </w:tc>
        <w:tc>
          <w:tcPr>
            <w:tcW w:w="1871" w:type="dxa"/>
            <w:tcBorders>
              <w:top w:val="single" w:sz="4" w:space="0" w:color="auto"/>
              <w:left w:val="single" w:sz="4" w:space="0" w:color="auto"/>
              <w:bottom w:val="single" w:sz="24" w:space="0" w:color="auto"/>
              <w:right w:val="single" w:sz="4" w:space="0" w:color="auto"/>
            </w:tcBorders>
            <w:shd w:val="clear" w:color="auto" w:fill="F2F2F2" w:themeFill="background1" w:themeFillShade="F2"/>
            <w:hideMark/>
          </w:tcPr>
          <w:p w:rsidR="00E667DA" w:rsidRPr="00E667DA" w:rsidRDefault="00E667DA">
            <w:pPr>
              <w:jc w:val="center"/>
              <w:rPr>
                <w:lang w:val="fr-FR"/>
              </w:rPr>
            </w:pPr>
            <w:r w:rsidRPr="00E667DA">
              <w:rPr>
                <w:lang w:val="fr-FR"/>
              </w:rPr>
              <w:t>/</w:t>
            </w:r>
          </w:p>
        </w:tc>
      </w:tr>
      <w:tr w:rsidR="00E667DA" w:rsidRPr="00E667DA" w:rsidTr="00E667DA">
        <w:tc>
          <w:tcPr>
            <w:tcW w:w="1118" w:type="dxa"/>
            <w:tcBorders>
              <w:top w:val="single" w:sz="24" w:space="0" w:color="auto"/>
              <w:left w:val="nil"/>
              <w:bottom w:val="dashSmallGap" w:sz="4" w:space="0" w:color="auto"/>
              <w:right w:val="dashSmallGap" w:sz="4" w:space="0" w:color="auto"/>
            </w:tcBorders>
            <w:hideMark/>
          </w:tcPr>
          <w:p w:rsidR="00E667DA" w:rsidRPr="00E667DA" w:rsidRDefault="00E667DA">
            <w:pPr>
              <w:jc w:val="left"/>
              <w:rPr>
                <w:lang w:val="fr-FR"/>
              </w:rPr>
            </w:pPr>
            <w:r w:rsidRPr="00E667DA">
              <w:rPr>
                <w:lang w:val="fr-FR"/>
              </w:rPr>
              <w:t>Arm+Vit</w:t>
            </w: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pPr>
              <w:jc w:val="right"/>
              <w:rPr>
                <w:lang w:val="fr-FR"/>
              </w:rPr>
            </w:pPr>
            <w:r w:rsidRPr="00E667DA">
              <w:rPr>
                <w:lang w:val="fr-FR"/>
              </w:rPr>
              <w:t>VO/VD</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nil"/>
            </w:tcBorders>
            <w:hideMark/>
          </w:tcPr>
          <w:p w:rsidR="00E667DA" w:rsidRPr="00E667DA" w:rsidRDefault="00E667DA">
            <w:pPr>
              <w:jc w:val="center"/>
              <w:rPr>
                <w:lang w:val="fr-FR"/>
              </w:rPr>
            </w:pPr>
            <w:r w:rsidRPr="00E667DA">
              <w:rPr>
                <w:lang w:val="fr-FR"/>
              </w:rPr>
              <w:t>/</w:t>
            </w: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rsidP="00E667DA">
            <w:pPr>
              <w:jc w:val="right"/>
              <w:rPr>
                <w:lang w:val="fr-FR"/>
              </w:rPr>
            </w:pPr>
            <w:r w:rsidRPr="00E667DA">
              <w:rPr>
                <w:lang w:val="fr-FR"/>
              </w:rPr>
              <w:t>Coups</w:t>
            </w: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single" w:sz="24" w:space="0" w:color="auto"/>
              <w:right w:val="dashSmallGap" w:sz="4" w:space="0" w:color="auto"/>
            </w:tcBorders>
            <w:hideMark/>
          </w:tcPr>
          <w:p w:rsidR="00E667DA" w:rsidRPr="00E667DA" w:rsidRDefault="00E667DA">
            <w:pPr>
              <w:jc w:val="right"/>
              <w:rPr>
                <w:lang w:val="fr-FR"/>
              </w:rPr>
            </w:pPr>
            <w:r w:rsidRPr="00E667DA">
              <w:rPr>
                <w:lang w:val="fr-FR"/>
              </w:rPr>
              <w:t>R</w:t>
            </w: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nil"/>
            </w:tcBorders>
          </w:tcPr>
          <w:p w:rsidR="00E667DA" w:rsidRPr="00E667DA" w:rsidRDefault="00E667DA">
            <w:pPr>
              <w:jc w:val="left"/>
              <w:rPr>
                <w:lang w:val="fr-FR"/>
              </w:rPr>
            </w:pPr>
          </w:p>
        </w:tc>
      </w:tr>
      <w:tr w:rsidR="00E667DA" w:rsidRPr="00E667DA" w:rsidTr="00E667DA">
        <w:tc>
          <w:tcPr>
            <w:tcW w:w="1118" w:type="dxa"/>
            <w:tcBorders>
              <w:top w:val="single" w:sz="24" w:space="0" w:color="auto"/>
              <w:left w:val="nil"/>
              <w:bottom w:val="dashSmallGap" w:sz="4" w:space="0" w:color="auto"/>
              <w:right w:val="dashSmallGap" w:sz="4" w:space="0" w:color="auto"/>
            </w:tcBorders>
            <w:hideMark/>
          </w:tcPr>
          <w:p w:rsidR="00E667DA" w:rsidRPr="00E667DA" w:rsidRDefault="00E667DA">
            <w:pPr>
              <w:jc w:val="left"/>
              <w:rPr>
                <w:lang w:val="fr-FR"/>
              </w:rPr>
            </w:pPr>
            <w:r w:rsidRPr="00E667DA">
              <w:rPr>
                <w:lang w:val="fr-FR"/>
              </w:rPr>
              <w:t>Arm+Vit</w:t>
            </w: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pPr>
              <w:jc w:val="right"/>
              <w:rPr>
                <w:lang w:val="fr-FR"/>
              </w:rPr>
            </w:pPr>
            <w:r w:rsidRPr="00E667DA">
              <w:rPr>
                <w:lang w:val="fr-FR"/>
              </w:rPr>
              <w:t>VO/VD</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nil"/>
            </w:tcBorders>
            <w:hideMark/>
          </w:tcPr>
          <w:p w:rsidR="00E667DA" w:rsidRPr="00E667DA" w:rsidRDefault="00E667DA">
            <w:pPr>
              <w:jc w:val="center"/>
              <w:rPr>
                <w:lang w:val="fr-FR"/>
              </w:rPr>
            </w:pPr>
            <w:r w:rsidRPr="00E667DA">
              <w:rPr>
                <w:lang w:val="fr-FR"/>
              </w:rPr>
              <w:t>/</w:t>
            </w: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rsidP="00E667DA">
            <w:pPr>
              <w:jc w:val="right"/>
              <w:rPr>
                <w:lang w:val="fr-FR"/>
              </w:rPr>
            </w:pPr>
            <w:r w:rsidRPr="00E667DA">
              <w:rPr>
                <w:lang w:val="fr-FR"/>
              </w:rPr>
              <w:t>Coups</w:t>
            </w: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single" w:sz="24" w:space="0" w:color="auto"/>
              <w:right w:val="dashSmallGap" w:sz="4" w:space="0" w:color="auto"/>
            </w:tcBorders>
            <w:hideMark/>
          </w:tcPr>
          <w:p w:rsidR="00E667DA" w:rsidRPr="00E667DA" w:rsidRDefault="00E667DA">
            <w:pPr>
              <w:jc w:val="right"/>
              <w:rPr>
                <w:lang w:val="fr-FR"/>
              </w:rPr>
            </w:pPr>
            <w:r w:rsidRPr="00E667DA">
              <w:rPr>
                <w:lang w:val="fr-FR"/>
              </w:rPr>
              <w:t>R</w:t>
            </w: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nil"/>
            </w:tcBorders>
          </w:tcPr>
          <w:p w:rsidR="00E667DA" w:rsidRPr="00E667DA" w:rsidRDefault="00E667DA">
            <w:pPr>
              <w:jc w:val="left"/>
              <w:rPr>
                <w:lang w:val="fr-FR"/>
              </w:rPr>
            </w:pPr>
          </w:p>
        </w:tc>
      </w:tr>
      <w:tr w:rsidR="00E667DA" w:rsidRPr="00E667DA" w:rsidTr="00E667DA">
        <w:tc>
          <w:tcPr>
            <w:tcW w:w="1118" w:type="dxa"/>
            <w:tcBorders>
              <w:top w:val="single" w:sz="24" w:space="0" w:color="auto"/>
              <w:left w:val="nil"/>
              <w:bottom w:val="dashSmallGap" w:sz="4" w:space="0" w:color="auto"/>
              <w:right w:val="dashSmallGap" w:sz="4" w:space="0" w:color="auto"/>
            </w:tcBorders>
            <w:hideMark/>
          </w:tcPr>
          <w:p w:rsidR="00E667DA" w:rsidRPr="00E667DA" w:rsidRDefault="00E667DA">
            <w:pPr>
              <w:jc w:val="left"/>
              <w:rPr>
                <w:lang w:val="fr-FR"/>
              </w:rPr>
            </w:pPr>
            <w:r w:rsidRPr="00E667DA">
              <w:rPr>
                <w:lang w:val="fr-FR"/>
              </w:rPr>
              <w:t>Arm+Vit</w:t>
            </w: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pPr>
              <w:jc w:val="right"/>
              <w:rPr>
                <w:lang w:val="fr-FR"/>
              </w:rPr>
            </w:pPr>
            <w:r w:rsidRPr="00E667DA">
              <w:rPr>
                <w:lang w:val="fr-FR"/>
              </w:rPr>
              <w:t>VO/VD</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nil"/>
            </w:tcBorders>
            <w:hideMark/>
          </w:tcPr>
          <w:p w:rsidR="00E667DA" w:rsidRPr="00E667DA" w:rsidRDefault="00E667DA">
            <w:pPr>
              <w:jc w:val="center"/>
              <w:rPr>
                <w:lang w:val="fr-FR"/>
              </w:rPr>
            </w:pPr>
            <w:r w:rsidRPr="00E667DA">
              <w:rPr>
                <w:lang w:val="fr-FR"/>
              </w:rPr>
              <w:t>/</w:t>
            </w: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rsidP="00E667DA">
            <w:pPr>
              <w:jc w:val="right"/>
              <w:rPr>
                <w:lang w:val="fr-FR"/>
              </w:rPr>
            </w:pPr>
            <w:r w:rsidRPr="00E667DA">
              <w:rPr>
                <w:lang w:val="fr-FR"/>
              </w:rPr>
              <w:t>Coups</w:t>
            </w: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single" w:sz="24" w:space="0" w:color="auto"/>
              <w:right w:val="dashSmallGap" w:sz="4" w:space="0" w:color="auto"/>
            </w:tcBorders>
            <w:hideMark/>
          </w:tcPr>
          <w:p w:rsidR="00E667DA" w:rsidRPr="00E667DA" w:rsidRDefault="00E667DA">
            <w:pPr>
              <w:jc w:val="right"/>
              <w:rPr>
                <w:lang w:val="fr-FR"/>
              </w:rPr>
            </w:pPr>
            <w:r w:rsidRPr="00E667DA">
              <w:rPr>
                <w:lang w:val="fr-FR"/>
              </w:rPr>
              <w:t>R</w:t>
            </w: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nil"/>
            </w:tcBorders>
          </w:tcPr>
          <w:p w:rsidR="00E667DA" w:rsidRPr="00E667DA" w:rsidRDefault="00E667DA">
            <w:pPr>
              <w:jc w:val="left"/>
              <w:rPr>
                <w:lang w:val="fr-FR"/>
              </w:rPr>
            </w:pPr>
          </w:p>
        </w:tc>
      </w:tr>
      <w:tr w:rsidR="00E667DA" w:rsidRPr="00E667DA" w:rsidTr="00E667DA">
        <w:tc>
          <w:tcPr>
            <w:tcW w:w="1118" w:type="dxa"/>
            <w:tcBorders>
              <w:top w:val="single" w:sz="24" w:space="0" w:color="auto"/>
              <w:left w:val="nil"/>
              <w:bottom w:val="dashSmallGap" w:sz="4" w:space="0" w:color="auto"/>
              <w:right w:val="dashSmallGap" w:sz="4" w:space="0" w:color="auto"/>
            </w:tcBorders>
            <w:hideMark/>
          </w:tcPr>
          <w:p w:rsidR="00E667DA" w:rsidRPr="00E667DA" w:rsidRDefault="00E667DA">
            <w:pPr>
              <w:jc w:val="left"/>
              <w:rPr>
                <w:lang w:val="fr-FR"/>
              </w:rPr>
            </w:pPr>
            <w:r w:rsidRPr="00E667DA">
              <w:rPr>
                <w:lang w:val="fr-FR"/>
              </w:rPr>
              <w:t>Arm+Vit</w:t>
            </w: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single" w:sz="2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pPr>
              <w:jc w:val="right"/>
              <w:rPr>
                <w:lang w:val="fr-FR"/>
              </w:rPr>
            </w:pPr>
            <w:r w:rsidRPr="00E667DA">
              <w:rPr>
                <w:lang w:val="fr-FR"/>
              </w:rPr>
              <w:t>VO/VD</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dashSmallGap" w:sz="4" w:space="0" w:color="auto"/>
            </w:tcBorders>
            <w:hideMark/>
          </w:tcPr>
          <w:p w:rsidR="00E667DA" w:rsidRPr="00E667DA" w:rsidRDefault="00E667DA">
            <w:pPr>
              <w:jc w:val="center"/>
              <w:rPr>
                <w:lang w:val="fr-FR"/>
              </w:rPr>
            </w:pPr>
            <w:r w:rsidRPr="00E667DA">
              <w:rPr>
                <w:lang w:val="fr-FR"/>
              </w:rPr>
              <w:t>/</w:t>
            </w:r>
          </w:p>
        </w:tc>
        <w:tc>
          <w:tcPr>
            <w:tcW w:w="1871" w:type="dxa"/>
            <w:tcBorders>
              <w:top w:val="dashSmallGap" w:sz="4" w:space="0" w:color="auto"/>
              <w:left w:val="dashSmallGap" w:sz="4" w:space="0" w:color="auto"/>
              <w:bottom w:val="dashSmallGap" w:sz="4" w:space="0" w:color="auto"/>
              <w:right w:val="nil"/>
            </w:tcBorders>
            <w:hideMark/>
          </w:tcPr>
          <w:p w:rsidR="00E667DA" w:rsidRPr="00E667DA" w:rsidRDefault="00E667DA">
            <w:pPr>
              <w:jc w:val="center"/>
              <w:rPr>
                <w:lang w:val="fr-FR"/>
              </w:rPr>
            </w:pPr>
            <w:r w:rsidRPr="00E667DA">
              <w:rPr>
                <w:lang w:val="fr-FR"/>
              </w:rPr>
              <w:t>/</w:t>
            </w:r>
          </w:p>
        </w:tc>
      </w:tr>
      <w:tr w:rsidR="00E667DA" w:rsidRPr="00E667DA" w:rsidTr="00E667DA">
        <w:tc>
          <w:tcPr>
            <w:tcW w:w="1118" w:type="dxa"/>
            <w:tcBorders>
              <w:top w:val="dashSmallGap" w:sz="4" w:space="0" w:color="auto"/>
              <w:left w:val="nil"/>
              <w:bottom w:val="dashSmallGap" w:sz="4" w:space="0" w:color="auto"/>
              <w:right w:val="dashSmallGap" w:sz="4" w:space="0" w:color="auto"/>
            </w:tcBorders>
            <w:hideMark/>
          </w:tcPr>
          <w:p w:rsidR="00E667DA" w:rsidRPr="00E667DA" w:rsidRDefault="00E667DA" w:rsidP="00E667DA">
            <w:pPr>
              <w:jc w:val="right"/>
              <w:rPr>
                <w:lang w:val="fr-FR"/>
              </w:rPr>
            </w:pPr>
            <w:r w:rsidRPr="00E667DA">
              <w:rPr>
                <w:lang w:val="fr-FR"/>
              </w:rPr>
              <w:t>Coups</w:t>
            </w: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dashSmallGap" w:sz="4" w:space="0" w:color="auto"/>
              <w:right w:val="nil"/>
            </w:tcBorders>
          </w:tcPr>
          <w:p w:rsidR="00E667DA" w:rsidRPr="00E667DA" w:rsidRDefault="00E667DA">
            <w:pPr>
              <w:jc w:val="left"/>
              <w:rPr>
                <w:lang w:val="fr-FR"/>
              </w:rPr>
            </w:pPr>
          </w:p>
        </w:tc>
      </w:tr>
      <w:tr w:rsidR="00E667DA" w:rsidRPr="00E667DA" w:rsidTr="00E667DA">
        <w:tc>
          <w:tcPr>
            <w:tcW w:w="1118" w:type="dxa"/>
            <w:tcBorders>
              <w:top w:val="dashSmallGap" w:sz="4" w:space="0" w:color="auto"/>
              <w:left w:val="nil"/>
              <w:bottom w:val="single" w:sz="24" w:space="0" w:color="auto"/>
              <w:right w:val="dashSmallGap" w:sz="4" w:space="0" w:color="auto"/>
            </w:tcBorders>
            <w:hideMark/>
          </w:tcPr>
          <w:p w:rsidR="00E667DA" w:rsidRPr="00E667DA" w:rsidRDefault="00E667DA">
            <w:pPr>
              <w:jc w:val="right"/>
              <w:rPr>
                <w:lang w:val="fr-FR"/>
              </w:rPr>
            </w:pPr>
            <w:r w:rsidRPr="00E667DA">
              <w:rPr>
                <w:lang w:val="fr-FR"/>
              </w:rPr>
              <w:t>R</w:t>
            </w: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dashSmallGap" w:sz="4" w:space="0" w:color="auto"/>
            </w:tcBorders>
          </w:tcPr>
          <w:p w:rsidR="00E667DA" w:rsidRPr="00E667DA" w:rsidRDefault="00E667DA">
            <w:pPr>
              <w:jc w:val="left"/>
              <w:rPr>
                <w:lang w:val="fr-FR"/>
              </w:rPr>
            </w:pPr>
          </w:p>
        </w:tc>
        <w:tc>
          <w:tcPr>
            <w:tcW w:w="1871" w:type="dxa"/>
            <w:tcBorders>
              <w:top w:val="dashSmallGap" w:sz="4" w:space="0" w:color="auto"/>
              <w:left w:val="dashSmallGap" w:sz="4" w:space="0" w:color="auto"/>
              <w:bottom w:val="single" w:sz="24" w:space="0" w:color="auto"/>
              <w:right w:val="nil"/>
            </w:tcBorders>
          </w:tcPr>
          <w:p w:rsidR="00E667DA" w:rsidRPr="00E667DA" w:rsidRDefault="00E667DA">
            <w:pPr>
              <w:jc w:val="left"/>
              <w:rPr>
                <w:lang w:val="fr-FR"/>
              </w:rPr>
            </w:pPr>
          </w:p>
        </w:tc>
      </w:tr>
      <w:tr w:rsidR="00E667DA" w:rsidRPr="00E667DA" w:rsidTr="00E667DA">
        <w:tc>
          <w:tcPr>
            <w:tcW w:w="1118" w:type="dxa"/>
            <w:tcBorders>
              <w:top w:val="single" w:sz="24" w:space="0" w:color="auto"/>
              <w:left w:val="single" w:sz="4" w:space="0" w:color="auto"/>
              <w:bottom w:val="single" w:sz="4" w:space="0" w:color="auto"/>
              <w:right w:val="single" w:sz="4" w:space="0" w:color="auto"/>
            </w:tcBorders>
            <w:hideMark/>
          </w:tcPr>
          <w:p w:rsidR="00E667DA" w:rsidRPr="00E667DA" w:rsidRDefault="00E667DA">
            <w:pPr>
              <w:jc w:val="right"/>
              <w:rPr>
                <w:sz w:val="18"/>
                <w:lang w:val="fr-FR"/>
              </w:rPr>
            </w:pPr>
            <w:r w:rsidRPr="00E667DA">
              <w:rPr>
                <w:sz w:val="18"/>
                <w:lang w:val="fr-FR"/>
              </w:rPr>
              <w:t>Blessures</w:t>
            </w:r>
          </w:p>
        </w:tc>
        <w:tc>
          <w:tcPr>
            <w:tcW w:w="1871" w:type="dxa"/>
            <w:tcBorders>
              <w:top w:val="single" w:sz="24" w:space="0" w:color="auto"/>
              <w:left w:val="single" w:sz="4" w:space="0" w:color="auto"/>
              <w:bottom w:val="single" w:sz="4" w:space="0" w:color="auto"/>
              <w:right w:val="single" w:sz="4" w:space="0" w:color="auto"/>
            </w:tcBorders>
            <w:hideMark/>
          </w:tcPr>
          <w:p w:rsidR="00E667DA" w:rsidRPr="00E667DA" w:rsidRDefault="00E667DA">
            <w:pPr>
              <w:jc w:val="left"/>
              <w:rPr>
                <w:sz w:val="18"/>
                <w:lang w:val="fr-FR"/>
              </w:rPr>
            </w:pPr>
            <w:r w:rsidRPr="00E667DA">
              <w:rPr>
                <w:sz w:val="18"/>
                <w:lang w:val="fr-FR"/>
              </w:rPr>
              <w:t xml:space="preserve">BNSM+NC N1-2-3 </w:t>
            </w:r>
          </w:p>
        </w:tc>
        <w:tc>
          <w:tcPr>
            <w:tcW w:w="1871" w:type="dxa"/>
            <w:tcBorders>
              <w:top w:val="single" w:sz="2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1871" w:type="dxa"/>
            <w:tcBorders>
              <w:top w:val="single" w:sz="2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1871" w:type="dxa"/>
            <w:tcBorders>
              <w:top w:val="single" w:sz="2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c>
          <w:tcPr>
            <w:tcW w:w="1871" w:type="dxa"/>
            <w:tcBorders>
              <w:top w:val="single" w:sz="24" w:space="0" w:color="auto"/>
              <w:left w:val="single" w:sz="4" w:space="0" w:color="auto"/>
              <w:bottom w:val="single" w:sz="4" w:space="0" w:color="auto"/>
              <w:right w:val="single" w:sz="4" w:space="0" w:color="auto"/>
            </w:tcBorders>
          </w:tcPr>
          <w:p w:rsidR="00E667DA" w:rsidRPr="00E667DA" w:rsidRDefault="00E667DA">
            <w:pPr>
              <w:jc w:val="left"/>
              <w:rPr>
                <w:sz w:val="18"/>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Tête</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tcPr>
          <w:p w:rsidR="00E667DA" w:rsidRPr="00E667DA" w:rsidRDefault="00E667DA" w:rsidP="00E667DA">
            <w:pPr>
              <w:jc w:val="right"/>
              <w:rPr>
                <w:lang w:val="en-US"/>
              </w:rPr>
            </w:pPr>
            <w:r w:rsidRPr="00E667DA">
              <w:rPr>
                <w:lang w:val="en-US"/>
              </w:rPr>
              <w:t>Thorax</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Ventre</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en-US"/>
              </w:rPr>
            </w:pPr>
            <w:r w:rsidRPr="00E667DA">
              <w:rPr>
                <w:lang w:val="en-US"/>
              </w:rPr>
              <w:t>Bras G</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en-US"/>
              </w:rPr>
            </w:pPr>
            <w:r w:rsidRPr="00E667DA">
              <w:rPr>
                <w:lang w:val="en-US"/>
              </w:rPr>
              <w:t>Bras D</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Main G</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Main D</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en-US"/>
              </w:rPr>
            </w:pPr>
            <w:r w:rsidRPr="00E667DA">
              <w:rPr>
                <w:lang w:val="en-US"/>
              </w:rPr>
              <w:t>Jambe G</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hideMark/>
          </w:tcPr>
          <w:p w:rsidR="00E667DA" w:rsidRPr="00E667DA" w:rsidRDefault="00E667DA">
            <w:pPr>
              <w:jc w:val="right"/>
              <w:rPr>
                <w:lang w:val="en-US"/>
              </w:rPr>
            </w:pPr>
            <w:r w:rsidRPr="00E667DA">
              <w:rPr>
                <w:lang w:val="en-US"/>
              </w:rPr>
              <w:t>Jambe D</w:t>
            </w: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Pied G</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667DA" w:rsidRPr="00E667DA" w:rsidRDefault="00E667DA">
            <w:pPr>
              <w:jc w:val="right"/>
              <w:rPr>
                <w:lang w:val="en-US"/>
              </w:rPr>
            </w:pPr>
            <w:r w:rsidRPr="00E667DA">
              <w:rPr>
                <w:lang w:val="en-US"/>
              </w:rPr>
              <w:t>Pied D</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667DA" w:rsidRPr="00E667DA" w:rsidRDefault="00E667DA">
            <w:pPr>
              <w:jc w:val="left"/>
              <w:rPr>
                <w:lang w:val="fr-FR"/>
              </w:rPr>
            </w:pPr>
          </w:p>
        </w:tc>
      </w:tr>
      <w:tr w:rsidR="00E667DA" w:rsidRPr="00E667DA" w:rsidTr="00E667DA">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rsidP="00E667DA">
            <w:pPr>
              <w:jc w:val="right"/>
              <w:rPr>
                <w:lang w:val="en-US"/>
              </w:rPr>
            </w:pPr>
            <w:r w:rsidRPr="00E667DA">
              <w:rPr>
                <w:lang w:val="en-US"/>
              </w:rPr>
              <w:t>Effet</w:t>
            </w:r>
            <w:r>
              <w:rPr>
                <w:lang w:val="en-US"/>
              </w:rPr>
              <w:t>s</w:t>
            </w: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pPr>
              <w:jc w:val="left"/>
              <w:rPr>
                <w:lang w:val="fr-FR"/>
              </w:rPr>
            </w:pP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rsidR="00E667DA" w:rsidRPr="00E667DA" w:rsidRDefault="00E667DA">
            <w:pPr>
              <w:jc w:val="left"/>
              <w:rPr>
                <w:lang w:val="fr-FR"/>
              </w:rPr>
            </w:pPr>
          </w:p>
        </w:tc>
      </w:tr>
    </w:tbl>
    <w:p w:rsidR="00E667DA" w:rsidRDefault="00E667DA" w:rsidP="00E667DA">
      <w:pPr>
        <w:rPr>
          <w:lang w:val="en-US"/>
        </w:rPr>
      </w:pPr>
      <w:r>
        <w:rPr>
          <w:lang w:val="en-US"/>
        </w:rPr>
        <w:t>Rappels: M-1 par Nx</w:t>
      </w:r>
      <w:r>
        <w:rPr>
          <w:lang w:val="en-US"/>
        </w:rPr>
        <w:tab/>
      </w:r>
      <w:r>
        <w:rPr>
          <w:lang w:val="en-US"/>
        </w:rPr>
        <w:tab/>
        <w:t xml:space="preserve">N2 </w:t>
      </w:r>
      <w:r>
        <w:rPr>
          <w:lang w:val="en-US"/>
        </w:rPr>
        <w:sym w:font="Wingdings" w:char="F0E0"/>
      </w:r>
      <w:r>
        <w:rPr>
          <w:lang w:val="en-US"/>
        </w:rPr>
        <w:t>test Car, si OK, Max-1</w:t>
      </w:r>
      <w:r>
        <w:rPr>
          <w:lang w:val="en-US"/>
        </w:rPr>
        <w:tab/>
      </w:r>
      <w:r>
        <w:rPr>
          <w:lang w:val="en-US"/>
        </w:rPr>
        <w:tab/>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846"/>
        <w:gridCol w:w="1591"/>
        <w:gridCol w:w="1177"/>
        <w:gridCol w:w="1244"/>
        <w:gridCol w:w="1042"/>
        <w:gridCol w:w="3013"/>
      </w:tblGrid>
      <w:tr w:rsidR="00E667DA" w:rsidTr="00E667DA">
        <w:tc>
          <w:tcPr>
            <w:tcW w:w="1034" w:type="dxa"/>
            <w:tcBorders>
              <w:top w:val="single" w:sz="4" w:space="0" w:color="auto"/>
              <w:left w:val="single" w:sz="4" w:space="0" w:color="auto"/>
              <w:bottom w:val="single" w:sz="4" w:space="0" w:color="auto"/>
              <w:right w:val="single" w:sz="4" w:space="0" w:color="auto"/>
            </w:tcBorders>
            <w:hideMark/>
          </w:tcPr>
          <w:p w:rsidR="00E667DA" w:rsidRDefault="00E667DA">
            <w:pPr>
              <w:rPr>
                <w:rFonts w:cs="Tahoma"/>
                <w:b/>
                <w:bCs/>
                <w:sz w:val="16"/>
                <w:szCs w:val="16"/>
                <w:lang w:val="en-US"/>
              </w:rPr>
            </w:pPr>
            <w:r>
              <w:rPr>
                <w:rFonts w:cs="Tahoma"/>
                <w:b/>
                <w:bCs/>
                <w:sz w:val="16"/>
                <w:szCs w:val="16"/>
                <w:lang w:val="en-US"/>
              </w:rPr>
              <w:t xml:space="preserve">Zone </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b/>
                <w:sz w:val="16"/>
                <w:szCs w:val="16"/>
                <w:lang w:val="en-US"/>
              </w:rPr>
            </w:pPr>
            <w:r>
              <w:rPr>
                <w:rFonts w:cs="Tahoma"/>
                <w:b/>
                <w:sz w:val="16"/>
                <w:szCs w:val="16"/>
                <w:lang w:val="en-US"/>
              </w:rPr>
              <w:t>Carac</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jc w:val="center"/>
              <w:rPr>
                <w:rFonts w:cs="Tahoma"/>
                <w:b/>
                <w:sz w:val="16"/>
                <w:szCs w:val="16"/>
                <w:lang w:val="en-US"/>
              </w:rPr>
            </w:pPr>
            <w:r>
              <w:rPr>
                <w:rFonts w:cs="Tahoma"/>
                <w:b/>
                <w:sz w:val="16"/>
                <w:szCs w:val="16"/>
                <w:lang w:val="en-US"/>
              </w:rPr>
              <w:t>T</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jc w:val="center"/>
              <w:rPr>
                <w:rFonts w:cs="Tahoma"/>
                <w:b/>
                <w:sz w:val="16"/>
                <w:szCs w:val="16"/>
                <w:lang w:val="en-US"/>
              </w:rPr>
            </w:pPr>
            <w:r>
              <w:rPr>
                <w:rFonts w:cs="Tahoma"/>
                <w:b/>
                <w:sz w:val="16"/>
                <w:szCs w:val="16"/>
                <w:lang w:val="en-US"/>
              </w:rPr>
              <w:t>E</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jc w:val="center"/>
              <w:rPr>
                <w:rFonts w:cs="Tahoma"/>
                <w:b/>
                <w:sz w:val="16"/>
                <w:szCs w:val="16"/>
                <w:lang w:val="en-US"/>
              </w:rPr>
            </w:pPr>
            <w:r>
              <w:rPr>
                <w:rFonts w:cs="Tahoma"/>
                <w:b/>
                <w:sz w:val="16"/>
                <w:szCs w:val="16"/>
                <w:lang w:val="en-US"/>
              </w:rPr>
              <w:t>C²</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rPr>
                <w:b/>
                <w:sz w:val="16"/>
                <w:lang w:val="en-US"/>
              </w:rPr>
            </w:pPr>
            <w:r>
              <w:rPr>
                <w:b/>
                <w:sz w:val="16"/>
                <w:lang w:val="en-US"/>
              </w:rPr>
              <w:t>Objet</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jc w:val="center"/>
              <w:rPr>
                <w:b/>
                <w:sz w:val="16"/>
                <w:lang w:val="en-US"/>
              </w:rPr>
            </w:pPr>
            <w:r>
              <w:rPr>
                <w:b/>
                <w:sz w:val="16"/>
                <w:lang w:val="en-US"/>
              </w:rPr>
              <w:t>Condition pour R-1</w:t>
            </w:r>
          </w:p>
        </w:tc>
      </w:tr>
      <w:tr w:rsidR="00E667DA" w:rsidTr="00E667DA">
        <w:tc>
          <w:tcPr>
            <w:tcW w:w="1034" w:type="dxa"/>
            <w:tcBorders>
              <w:top w:val="single" w:sz="4" w:space="0" w:color="auto"/>
              <w:left w:val="single" w:sz="4" w:space="0" w:color="auto"/>
              <w:bottom w:val="single" w:sz="4" w:space="0" w:color="auto"/>
              <w:right w:val="single" w:sz="4" w:space="0" w:color="auto"/>
            </w:tcBorders>
            <w:hideMark/>
          </w:tcPr>
          <w:p w:rsidR="00E667DA" w:rsidRDefault="00E667DA">
            <w:pPr>
              <w:rPr>
                <w:rFonts w:cs="Tahoma"/>
                <w:b/>
                <w:bCs/>
                <w:sz w:val="16"/>
                <w:szCs w:val="16"/>
                <w:lang w:val="en-US"/>
              </w:rPr>
            </w:pPr>
            <w:r>
              <w:rPr>
                <w:rFonts w:cs="Tahoma"/>
                <w:b/>
                <w:bCs/>
                <w:sz w:val="16"/>
                <w:szCs w:val="16"/>
                <w:lang w:val="en-US"/>
              </w:rPr>
              <w:t xml:space="preserve">T-ête </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V(car)</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Vue VON/VDN=0</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shd w:val="clear" w:color="auto" w:fill="FFFF00"/>
                <w:lang w:val="en-US"/>
              </w:rPr>
              <w:t>Saignement</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shd w:val="clear" w:color="auto" w:fill="FFFF00"/>
                <w:lang w:val="en-US"/>
              </w:rPr>
              <w:t>Inconscient</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Arme off</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rsidP="008E3F37">
            <w:pPr>
              <w:widowControl/>
              <w:jc w:val="center"/>
              <w:rPr>
                <w:sz w:val="16"/>
                <w:lang w:val="en-US"/>
              </w:rPr>
            </w:pPr>
            <w:r>
              <w:rPr>
                <w:sz w:val="16"/>
                <w:lang w:val="en-US"/>
              </w:rPr>
              <w:t>Cible touchée &amp; dé = double</w:t>
            </w:r>
          </w:p>
        </w:tc>
      </w:tr>
      <w:tr w:rsidR="00E667DA" w:rsidTr="00E667DA">
        <w:tc>
          <w:tcPr>
            <w:tcW w:w="1034" w:type="dxa"/>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b/>
                <w:bCs/>
                <w:sz w:val="16"/>
                <w:szCs w:val="16"/>
                <w:lang w:val="en-US"/>
              </w:rPr>
            </w:pPr>
            <w:r>
              <w:rPr>
                <w:rFonts w:cs="Tahoma"/>
                <w:b/>
                <w:bCs/>
                <w:sz w:val="16"/>
                <w:szCs w:val="16"/>
                <w:lang w:val="en-US"/>
              </w:rPr>
              <w:t>Th-orax</w:t>
            </w:r>
          </w:p>
        </w:tc>
        <w:tc>
          <w:tcPr>
            <w:tcW w:w="0" w:type="auto"/>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sz w:val="16"/>
                <w:szCs w:val="16"/>
                <w:lang w:val="en-US"/>
              </w:rPr>
            </w:pPr>
            <w:r>
              <w:rPr>
                <w:rFonts w:cs="Tahoma"/>
                <w:sz w:val="16"/>
                <w:szCs w:val="16"/>
                <w:lang w:val="en-US"/>
              </w:rPr>
              <w:t>En(sou)</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Arme déf</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rsidP="008E3F37">
            <w:pPr>
              <w:widowControl/>
              <w:jc w:val="center"/>
              <w:rPr>
                <w:sz w:val="16"/>
                <w:lang w:val="en-US"/>
              </w:rPr>
            </w:pPr>
            <w:r>
              <w:rPr>
                <w:sz w:val="16"/>
                <w:lang w:val="en-US"/>
              </w:rPr>
              <w:t>Coup Bouclier &amp; dé = double</w:t>
            </w:r>
          </w:p>
        </w:tc>
      </w:tr>
      <w:tr w:rsidR="00E667DA" w:rsidTr="00E667DA">
        <w:tc>
          <w:tcPr>
            <w:tcW w:w="1034" w:type="dxa"/>
            <w:tcBorders>
              <w:top w:val="single" w:sz="4" w:space="0" w:color="auto"/>
              <w:left w:val="single" w:sz="4" w:space="0" w:color="auto"/>
              <w:bottom w:val="single" w:sz="4" w:space="0" w:color="auto"/>
              <w:right w:val="single" w:sz="4" w:space="0" w:color="auto"/>
            </w:tcBorders>
            <w:hideMark/>
          </w:tcPr>
          <w:p w:rsidR="00E667DA" w:rsidRDefault="00E667DA">
            <w:pPr>
              <w:rPr>
                <w:rFonts w:cs="Tahoma"/>
                <w:b/>
                <w:bCs/>
                <w:sz w:val="16"/>
                <w:szCs w:val="16"/>
                <w:lang w:val="en-US"/>
              </w:rPr>
            </w:pPr>
            <w:r>
              <w:rPr>
                <w:rFonts w:cs="Tahoma"/>
                <w:b/>
                <w:bCs/>
                <w:sz w:val="16"/>
                <w:szCs w:val="16"/>
                <w:lang w:val="en-US"/>
              </w:rPr>
              <w:t>V-entre</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C(rob)</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shd w:val="clear" w:color="auto" w:fill="FFFF00"/>
                <w:lang w:val="en-US"/>
              </w:rPr>
              <w:t>Saignement</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shd w:val="clear" w:color="auto" w:fill="FFFF00"/>
                <w:lang w:val="en-US"/>
              </w:rPr>
              <w:t>Saignement</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 xml:space="preserve">Étourdi </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Bouclier</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rsidP="008E3F37">
            <w:pPr>
              <w:widowControl/>
              <w:jc w:val="center"/>
              <w:rPr>
                <w:sz w:val="16"/>
                <w:lang w:val="en-US"/>
              </w:rPr>
            </w:pPr>
            <w:r>
              <w:rPr>
                <w:sz w:val="16"/>
                <w:lang w:val="en-US"/>
              </w:rPr>
              <w:t>Coup Bouclier &amp; dé = double</w:t>
            </w:r>
          </w:p>
        </w:tc>
      </w:tr>
      <w:tr w:rsidR="00E667DA" w:rsidTr="00E667DA">
        <w:tc>
          <w:tcPr>
            <w:tcW w:w="1034" w:type="dxa"/>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b/>
                <w:bCs/>
                <w:sz w:val="16"/>
                <w:szCs w:val="16"/>
                <w:lang w:val="en-US"/>
              </w:rPr>
            </w:pPr>
            <w:r>
              <w:rPr>
                <w:rFonts w:cs="Tahoma"/>
                <w:b/>
                <w:bCs/>
                <w:sz w:val="16"/>
                <w:szCs w:val="16"/>
                <w:lang w:val="en-US"/>
              </w:rPr>
              <w:t>B-ras</w:t>
            </w:r>
          </w:p>
        </w:tc>
        <w:tc>
          <w:tcPr>
            <w:tcW w:w="0" w:type="auto"/>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sz w:val="16"/>
                <w:szCs w:val="16"/>
                <w:lang w:val="en-US"/>
              </w:rPr>
            </w:pPr>
            <w:r>
              <w:rPr>
                <w:rFonts w:cs="Tahoma"/>
                <w:sz w:val="16"/>
                <w:szCs w:val="16"/>
                <w:lang w:val="en-US"/>
              </w:rPr>
              <w:t>F(pou)</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Armure</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jc w:val="center"/>
              <w:rPr>
                <w:sz w:val="16"/>
                <w:lang w:val="en-US"/>
              </w:rPr>
            </w:pPr>
            <w:r>
              <w:rPr>
                <w:sz w:val="16"/>
                <w:lang w:val="en-US"/>
              </w:rPr>
              <w:t>Touchée et le coup passe</w:t>
            </w:r>
          </w:p>
        </w:tc>
      </w:tr>
      <w:tr w:rsidR="00E667DA" w:rsidTr="00E667DA">
        <w:tc>
          <w:tcPr>
            <w:tcW w:w="1034" w:type="dxa"/>
            <w:tcBorders>
              <w:top w:val="single" w:sz="4" w:space="0" w:color="auto"/>
              <w:left w:val="single" w:sz="4" w:space="0" w:color="auto"/>
              <w:bottom w:val="single" w:sz="4" w:space="0" w:color="auto"/>
              <w:right w:val="single" w:sz="4" w:space="0" w:color="auto"/>
            </w:tcBorders>
            <w:hideMark/>
          </w:tcPr>
          <w:p w:rsidR="00E667DA" w:rsidRDefault="00E667DA">
            <w:pPr>
              <w:rPr>
                <w:rFonts w:cs="Tahoma"/>
                <w:b/>
                <w:bCs/>
                <w:sz w:val="16"/>
                <w:szCs w:val="16"/>
                <w:lang w:val="en-US"/>
              </w:rPr>
            </w:pPr>
            <w:r>
              <w:rPr>
                <w:rFonts w:cs="Tahoma"/>
                <w:b/>
                <w:bCs/>
                <w:sz w:val="16"/>
                <w:szCs w:val="16"/>
                <w:lang w:val="en-US"/>
              </w:rPr>
              <w:t>M-ain</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D(man)</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Perturbé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shd w:val="clear" w:color="auto" w:fill="FFFF00"/>
                <w:lang w:val="en-US"/>
              </w:rPr>
              <w:t>Arme à terre</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tir/lancée</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jc w:val="center"/>
              <w:rPr>
                <w:sz w:val="16"/>
                <w:lang w:val="en-US"/>
              </w:rPr>
            </w:pPr>
            <w:r>
              <w:rPr>
                <w:sz w:val="16"/>
                <w:lang w:val="en-US"/>
              </w:rPr>
              <w:t>Automatique lors d’un tEC</w:t>
            </w:r>
          </w:p>
        </w:tc>
      </w:tr>
      <w:tr w:rsidR="00E667DA" w:rsidTr="00E667DA">
        <w:tc>
          <w:tcPr>
            <w:tcW w:w="1034" w:type="dxa"/>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b/>
                <w:bCs/>
                <w:sz w:val="16"/>
                <w:szCs w:val="16"/>
                <w:lang w:val="en-US"/>
              </w:rPr>
            </w:pPr>
            <w:r>
              <w:rPr>
                <w:rFonts w:cs="Tahoma"/>
                <w:b/>
                <w:bCs/>
                <w:sz w:val="16"/>
                <w:szCs w:val="16"/>
                <w:lang w:val="en-US"/>
              </w:rPr>
              <w:t>J-ambe</w:t>
            </w:r>
          </w:p>
        </w:tc>
        <w:tc>
          <w:tcPr>
            <w:tcW w:w="0" w:type="auto"/>
            <w:tcBorders>
              <w:top w:val="single" w:sz="4" w:space="0" w:color="auto"/>
              <w:left w:val="single" w:sz="4" w:space="0" w:color="auto"/>
              <w:bottom w:val="single" w:sz="4" w:space="0" w:color="auto"/>
              <w:right w:val="single" w:sz="4" w:space="0" w:color="auto"/>
            </w:tcBorders>
            <w:shd w:val="clear" w:color="auto" w:fill="F2F2F2"/>
            <w:hideMark/>
          </w:tcPr>
          <w:p w:rsidR="00E667DA" w:rsidRDefault="00E667DA">
            <w:pPr>
              <w:rPr>
                <w:rFonts w:cs="Tahoma"/>
                <w:sz w:val="16"/>
                <w:szCs w:val="16"/>
                <w:lang w:val="en-US"/>
              </w:rPr>
            </w:pPr>
            <w:r>
              <w:rPr>
                <w:rFonts w:cs="Tahoma"/>
                <w:sz w:val="16"/>
                <w:szCs w:val="16"/>
                <w:lang w:val="en-US"/>
              </w:rPr>
              <w:t>A(sop)</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Chute</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Immobilisé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Chute</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rPr>
                <w:sz w:val="16"/>
                <w:lang w:val="en-US"/>
              </w:rPr>
            </w:pPr>
            <w:r>
              <w:rPr>
                <w:sz w:val="16"/>
                <w:lang w:val="en-US"/>
              </w:rPr>
              <w:t>Projectiles</w:t>
            </w:r>
          </w:p>
        </w:tc>
        <w:tc>
          <w:tcPr>
            <w:tcW w:w="0" w:type="auto"/>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667DA" w:rsidRDefault="00E667DA">
            <w:pPr>
              <w:widowControl/>
              <w:jc w:val="center"/>
              <w:rPr>
                <w:sz w:val="16"/>
                <w:lang w:val="en-US"/>
              </w:rPr>
            </w:pPr>
            <w:r>
              <w:rPr>
                <w:sz w:val="16"/>
                <w:lang w:val="en-US"/>
              </w:rPr>
              <w:t>Flèches, carreaux, pierres : jamais</w:t>
            </w:r>
          </w:p>
        </w:tc>
      </w:tr>
      <w:tr w:rsidR="00E667DA" w:rsidTr="00E667DA">
        <w:tc>
          <w:tcPr>
            <w:tcW w:w="1034" w:type="dxa"/>
            <w:tcBorders>
              <w:top w:val="single" w:sz="4" w:space="0" w:color="auto"/>
              <w:left w:val="single" w:sz="4" w:space="0" w:color="auto"/>
              <w:bottom w:val="single" w:sz="4" w:space="0" w:color="auto"/>
              <w:right w:val="single" w:sz="4" w:space="0" w:color="auto"/>
            </w:tcBorders>
            <w:hideMark/>
          </w:tcPr>
          <w:p w:rsidR="00E667DA" w:rsidRDefault="00E667DA">
            <w:pPr>
              <w:rPr>
                <w:rFonts w:cs="Tahoma"/>
                <w:b/>
                <w:bCs/>
                <w:sz w:val="16"/>
                <w:szCs w:val="16"/>
                <w:lang w:val="en-US"/>
              </w:rPr>
            </w:pPr>
            <w:r>
              <w:rPr>
                <w:rFonts w:cs="Tahoma"/>
                <w:b/>
                <w:bCs/>
                <w:sz w:val="16"/>
                <w:szCs w:val="16"/>
                <w:lang w:val="en-US"/>
              </w:rPr>
              <w:t>Pied</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A(equ)</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Chute</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Immobilisé</w:t>
            </w:r>
          </w:p>
        </w:tc>
        <w:tc>
          <w:tcPr>
            <w:tcW w:w="0" w:type="auto"/>
            <w:tcBorders>
              <w:top w:val="single" w:sz="4" w:space="0" w:color="auto"/>
              <w:left w:val="single" w:sz="4" w:space="0" w:color="auto"/>
              <w:bottom w:val="single" w:sz="4" w:space="0" w:color="auto"/>
              <w:right w:val="single" w:sz="4" w:space="0" w:color="auto"/>
            </w:tcBorders>
            <w:hideMark/>
          </w:tcPr>
          <w:p w:rsidR="00E667DA" w:rsidRDefault="00E667DA">
            <w:pPr>
              <w:rPr>
                <w:rFonts w:cs="Tahoma"/>
                <w:sz w:val="16"/>
                <w:szCs w:val="16"/>
                <w:lang w:val="en-US"/>
              </w:rPr>
            </w:pPr>
            <w:r>
              <w:rPr>
                <w:rFonts w:cs="Tahoma"/>
                <w:sz w:val="16"/>
                <w:szCs w:val="16"/>
                <w:lang w:val="en-US"/>
              </w:rPr>
              <w:t>Chute</w:t>
            </w:r>
          </w:p>
        </w:tc>
        <w:tc>
          <w:tcPr>
            <w:tcW w:w="0" w:type="auto"/>
            <w:tcBorders>
              <w:top w:val="single" w:sz="4" w:space="0" w:color="auto"/>
              <w:left w:val="single" w:sz="4" w:space="0" w:color="auto"/>
              <w:bottom w:val="single" w:sz="4" w:space="0" w:color="auto"/>
              <w:right w:val="single" w:sz="4" w:space="0" w:color="auto"/>
            </w:tcBorders>
          </w:tcPr>
          <w:p w:rsidR="00E667DA" w:rsidRDefault="00E667DA">
            <w:pPr>
              <w:rPr>
                <w:rFonts w:cs="Tahoma"/>
                <w:sz w:val="16"/>
                <w:szCs w:val="16"/>
                <w:lang w:val="en-US"/>
              </w:rPr>
            </w:pPr>
          </w:p>
        </w:tc>
        <w:tc>
          <w:tcPr>
            <w:tcW w:w="0" w:type="auto"/>
            <w:tcBorders>
              <w:top w:val="single" w:sz="4" w:space="0" w:color="auto"/>
              <w:left w:val="single" w:sz="4" w:space="0" w:color="auto"/>
              <w:bottom w:val="single" w:sz="4" w:space="0" w:color="auto"/>
              <w:right w:val="single" w:sz="4" w:space="0" w:color="auto"/>
            </w:tcBorders>
          </w:tcPr>
          <w:p w:rsidR="00E667DA" w:rsidRDefault="00E667DA">
            <w:pPr>
              <w:rPr>
                <w:rFonts w:cs="Tahoma"/>
                <w:sz w:val="16"/>
                <w:szCs w:val="16"/>
                <w:lang w:val="en-US"/>
              </w:rPr>
            </w:pPr>
          </w:p>
        </w:tc>
      </w:tr>
    </w:tbl>
    <w:p w:rsidR="000C3ABA" w:rsidRPr="00422DDD" w:rsidRDefault="000C3ABA">
      <w:pPr>
        <w:rPr>
          <w:i/>
          <w:sz w:val="10"/>
          <w:szCs w:val="16"/>
        </w:rPr>
      </w:pPr>
      <w:r w:rsidRPr="00422DDD">
        <w:rPr>
          <w:i/>
          <w:sz w:val="10"/>
          <w:szCs w:val="16"/>
        </w:rPr>
        <w:br w:type="page"/>
      </w:r>
    </w:p>
    <w:p w:rsidR="00777865" w:rsidRPr="00422DDD" w:rsidRDefault="00BC529F" w:rsidP="002A261A">
      <w:pPr>
        <w:pStyle w:val="Titre2"/>
        <w:rPr>
          <w:bCs/>
        </w:rPr>
      </w:pPr>
      <w:bookmarkStart w:id="282" w:name="_Ref450049912"/>
      <w:bookmarkStart w:id="283" w:name="_Toc208477942"/>
      <w:r w:rsidRPr="00422DDD">
        <w:lastRenderedPageBreak/>
        <w:t>1</w:t>
      </w:r>
      <w:r w:rsidR="00470D83" w:rsidRPr="00422DDD">
        <w:t>1</w:t>
      </w:r>
      <w:r w:rsidRPr="00422DDD">
        <w:t>.</w:t>
      </w:r>
      <w:r w:rsidR="00B62B2E" w:rsidRPr="00422DDD">
        <w:t>2</w:t>
      </w:r>
      <w:r w:rsidR="009808B1" w:rsidRPr="00422DDD">
        <w:t xml:space="preserve"> </w:t>
      </w:r>
      <w:r w:rsidR="00777865" w:rsidRPr="00422DDD">
        <w:t xml:space="preserve">Feuille de gestion des combats </w:t>
      </w:r>
      <w:bookmarkEnd w:id="282"/>
      <w:r w:rsidR="004E15DD">
        <w:t>de masse</w:t>
      </w:r>
      <w:bookmarkEnd w:id="283"/>
      <w:r w:rsidR="00777865" w:rsidRPr="00422DDD">
        <w:rPr>
          <w:bCs/>
        </w:rPr>
        <w:t xml:space="preserve"> </w:t>
      </w:r>
    </w:p>
    <w:tbl>
      <w:tblPr>
        <w:tblStyle w:val="Grilledutableau"/>
        <w:tblW w:w="10632" w:type="dxa"/>
        <w:tblInd w:w="-510" w:type="dxa"/>
        <w:tblLayout w:type="fixed"/>
        <w:tblCellMar>
          <w:left w:w="57" w:type="dxa"/>
          <w:right w:w="57" w:type="dxa"/>
        </w:tblCellMar>
        <w:tblLook w:val="04A0" w:firstRow="1" w:lastRow="0" w:firstColumn="1" w:lastColumn="0" w:noHBand="0" w:noVBand="1"/>
      </w:tblPr>
      <w:tblGrid>
        <w:gridCol w:w="4076"/>
        <w:gridCol w:w="2480"/>
        <w:gridCol w:w="4076"/>
      </w:tblGrid>
      <w:tr w:rsidR="006617F9" w:rsidTr="00480EE3">
        <w:tc>
          <w:tcPr>
            <w:tcW w:w="4196" w:type="dxa"/>
            <w:shd w:val="clear" w:color="auto" w:fill="DAEEF3" w:themeFill="accent5" w:themeFillTint="33"/>
          </w:tcPr>
          <w:p w:rsidR="006617F9" w:rsidRDefault="009E1CAE" w:rsidP="0030208B">
            <w:pPr>
              <w:rPr>
                <w:b/>
              </w:rPr>
            </w:pPr>
            <w:r>
              <w:rPr>
                <w:b/>
              </w:rPr>
              <w:t>Camp A</w:t>
            </w:r>
          </w:p>
        </w:tc>
        <w:tc>
          <w:tcPr>
            <w:tcW w:w="2551" w:type="dxa"/>
          </w:tcPr>
          <w:p w:rsidR="006617F9" w:rsidRPr="00480EE3" w:rsidRDefault="006617F9" w:rsidP="006617F9">
            <w:pPr>
              <w:jc w:val="center"/>
              <w:rPr>
                <w:b/>
                <w:sz w:val="18"/>
                <w:szCs w:val="18"/>
              </w:rPr>
            </w:pPr>
            <w:r w:rsidRPr="00480EE3">
              <w:rPr>
                <w:sz w:val="18"/>
                <w:szCs w:val="18"/>
              </w:rPr>
              <w:t>Date</w:t>
            </w:r>
            <w:r w:rsidRPr="00480EE3">
              <w:rPr>
                <w:b/>
                <w:sz w:val="18"/>
                <w:szCs w:val="18"/>
              </w:rPr>
              <w:t xml:space="preserve"> Bataille </w:t>
            </w:r>
            <w:r w:rsidRPr="00480EE3">
              <w:rPr>
                <w:sz w:val="18"/>
                <w:szCs w:val="18"/>
              </w:rPr>
              <w:t>Lieu</w:t>
            </w:r>
          </w:p>
        </w:tc>
        <w:tc>
          <w:tcPr>
            <w:tcW w:w="4196" w:type="dxa"/>
            <w:shd w:val="clear" w:color="auto" w:fill="FDE9D9" w:themeFill="accent6" w:themeFillTint="33"/>
          </w:tcPr>
          <w:p w:rsidR="006617F9" w:rsidRDefault="009E1CAE" w:rsidP="009E1CAE">
            <w:pPr>
              <w:jc w:val="right"/>
              <w:rPr>
                <w:b/>
              </w:rPr>
            </w:pPr>
            <w:r>
              <w:rPr>
                <w:b/>
              </w:rPr>
              <w:t>Camp B</w:t>
            </w:r>
          </w:p>
        </w:tc>
      </w:tr>
      <w:tr w:rsidR="006617F9" w:rsidTr="00480EE3">
        <w:tc>
          <w:tcPr>
            <w:tcW w:w="4196" w:type="dxa"/>
            <w:shd w:val="clear" w:color="auto" w:fill="DAEEF3" w:themeFill="accent5" w:themeFillTint="33"/>
          </w:tcPr>
          <w:p w:rsidR="006617F9" w:rsidRDefault="006617F9" w:rsidP="0030208B">
            <w:pPr>
              <w:rPr>
                <w:b/>
              </w:rPr>
            </w:pPr>
          </w:p>
        </w:tc>
        <w:tc>
          <w:tcPr>
            <w:tcW w:w="2551" w:type="dxa"/>
          </w:tcPr>
          <w:p w:rsidR="006617F9" w:rsidRPr="00480EE3" w:rsidRDefault="006617F9" w:rsidP="00DD1A28">
            <w:pPr>
              <w:jc w:val="center"/>
              <w:rPr>
                <w:b/>
                <w:sz w:val="18"/>
                <w:szCs w:val="18"/>
              </w:rPr>
            </w:pPr>
            <w:r w:rsidRPr="00480EE3">
              <w:rPr>
                <w:b/>
                <w:sz w:val="18"/>
                <w:szCs w:val="18"/>
              </w:rPr>
              <w:t xml:space="preserve">Chef </w:t>
            </w:r>
            <w:r w:rsidR="00DD1A28">
              <w:rPr>
                <w:b/>
                <w:sz w:val="18"/>
                <w:szCs w:val="18"/>
              </w:rPr>
              <w:t>+</w:t>
            </w:r>
            <w:r w:rsidR="00480EE3" w:rsidRPr="00480EE3">
              <w:rPr>
                <w:sz w:val="18"/>
                <w:szCs w:val="18"/>
              </w:rPr>
              <w:t>TB(NE)+</w:t>
            </w:r>
            <w:r w:rsidR="00221BBA" w:rsidRPr="00480EE3">
              <w:rPr>
                <w:sz w:val="18"/>
                <w:szCs w:val="18"/>
              </w:rPr>
              <w:t>Blessé</w:t>
            </w:r>
          </w:p>
        </w:tc>
        <w:tc>
          <w:tcPr>
            <w:tcW w:w="4196" w:type="dxa"/>
            <w:shd w:val="clear" w:color="auto" w:fill="FDE9D9" w:themeFill="accent6" w:themeFillTint="33"/>
          </w:tcPr>
          <w:p w:rsidR="006617F9" w:rsidRDefault="006617F9" w:rsidP="0030208B">
            <w:pPr>
              <w:rPr>
                <w:b/>
              </w:rPr>
            </w:pPr>
          </w:p>
        </w:tc>
      </w:tr>
      <w:tr w:rsidR="006617F9" w:rsidTr="00480EE3">
        <w:tc>
          <w:tcPr>
            <w:tcW w:w="4196" w:type="dxa"/>
            <w:shd w:val="clear" w:color="auto" w:fill="DAEEF3" w:themeFill="accent5" w:themeFillTint="33"/>
          </w:tcPr>
          <w:p w:rsidR="006617F9" w:rsidRDefault="006617F9" w:rsidP="0030208B">
            <w:pPr>
              <w:rPr>
                <w:b/>
              </w:rPr>
            </w:pPr>
          </w:p>
        </w:tc>
        <w:tc>
          <w:tcPr>
            <w:tcW w:w="2551" w:type="dxa"/>
          </w:tcPr>
          <w:p w:rsidR="006617F9" w:rsidRPr="00480EE3" w:rsidRDefault="006617F9" w:rsidP="006617F9">
            <w:pPr>
              <w:jc w:val="center"/>
              <w:rPr>
                <w:b/>
                <w:sz w:val="18"/>
                <w:szCs w:val="18"/>
              </w:rPr>
            </w:pPr>
            <w:r w:rsidRPr="00480EE3">
              <w:rPr>
                <w:b/>
                <w:sz w:val="18"/>
                <w:szCs w:val="18"/>
              </w:rPr>
              <w:t>Perso</w:t>
            </w:r>
            <w:r w:rsidR="00D15767" w:rsidRPr="00480EE3">
              <w:rPr>
                <w:b/>
                <w:sz w:val="18"/>
                <w:szCs w:val="18"/>
              </w:rPr>
              <w:t xml:space="preserve"> </w:t>
            </w:r>
            <w:r w:rsidR="00D15767" w:rsidRPr="00480EE3">
              <w:rPr>
                <w:sz w:val="18"/>
                <w:szCs w:val="18"/>
              </w:rPr>
              <w:t>(chef ?)</w:t>
            </w:r>
          </w:p>
        </w:tc>
        <w:tc>
          <w:tcPr>
            <w:tcW w:w="4196" w:type="dxa"/>
            <w:shd w:val="clear" w:color="auto" w:fill="FDE9D9" w:themeFill="accent6" w:themeFillTint="33"/>
          </w:tcPr>
          <w:p w:rsidR="006617F9" w:rsidRDefault="006617F9" w:rsidP="0030208B">
            <w:pPr>
              <w:rPr>
                <w:b/>
              </w:rPr>
            </w:pPr>
          </w:p>
        </w:tc>
      </w:tr>
      <w:tr w:rsidR="006617F9" w:rsidTr="00480EE3">
        <w:tc>
          <w:tcPr>
            <w:tcW w:w="4196" w:type="dxa"/>
            <w:tcBorders>
              <w:bottom w:val="single" w:sz="18" w:space="0" w:color="auto"/>
            </w:tcBorders>
            <w:shd w:val="clear" w:color="auto" w:fill="DAEEF3" w:themeFill="accent5" w:themeFillTint="33"/>
          </w:tcPr>
          <w:p w:rsidR="006617F9" w:rsidRDefault="006617F9" w:rsidP="0030208B">
            <w:pPr>
              <w:rPr>
                <w:b/>
              </w:rPr>
            </w:pPr>
          </w:p>
        </w:tc>
        <w:tc>
          <w:tcPr>
            <w:tcW w:w="2551" w:type="dxa"/>
            <w:tcBorders>
              <w:bottom w:val="single" w:sz="18" w:space="0" w:color="auto"/>
            </w:tcBorders>
          </w:tcPr>
          <w:p w:rsidR="006617F9" w:rsidRPr="00480EE3" w:rsidRDefault="006617F9" w:rsidP="006617F9">
            <w:pPr>
              <w:jc w:val="center"/>
              <w:rPr>
                <w:b/>
                <w:sz w:val="18"/>
                <w:szCs w:val="18"/>
              </w:rPr>
            </w:pPr>
            <w:r w:rsidRPr="00480EE3">
              <w:rPr>
                <w:b/>
                <w:sz w:val="18"/>
                <w:szCs w:val="18"/>
              </w:rPr>
              <w:t>Héros</w:t>
            </w:r>
            <w:r w:rsidR="006226FE" w:rsidRPr="00480EE3">
              <w:rPr>
                <w:b/>
                <w:sz w:val="18"/>
                <w:szCs w:val="18"/>
              </w:rPr>
              <w:t xml:space="preserve"> / Magicien</w:t>
            </w:r>
            <w:r w:rsidR="009E1CAE" w:rsidRPr="00480EE3">
              <w:rPr>
                <w:b/>
                <w:sz w:val="18"/>
                <w:szCs w:val="18"/>
              </w:rPr>
              <w:t>s</w:t>
            </w:r>
          </w:p>
        </w:tc>
        <w:tc>
          <w:tcPr>
            <w:tcW w:w="4196" w:type="dxa"/>
            <w:tcBorders>
              <w:bottom w:val="single" w:sz="18" w:space="0" w:color="auto"/>
            </w:tcBorders>
            <w:shd w:val="clear" w:color="auto" w:fill="FDE9D9" w:themeFill="accent6" w:themeFillTint="33"/>
          </w:tcPr>
          <w:p w:rsidR="006617F9" w:rsidRDefault="006617F9" w:rsidP="0030208B">
            <w:pPr>
              <w:rPr>
                <w:b/>
              </w:rPr>
            </w:pPr>
          </w:p>
        </w:tc>
      </w:tr>
      <w:tr w:rsidR="006226FE" w:rsidTr="00480EE3">
        <w:tc>
          <w:tcPr>
            <w:tcW w:w="4196" w:type="dxa"/>
            <w:tcBorders>
              <w:top w:val="single" w:sz="18" w:space="0" w:color="auto"/>
            </w:tcBorders>
            <w:shd w:val="clear" w:color="auto" w:fill="DAEEF3" w:themeFill="accent5" w:themeFillTint="33"/>
          </w:tcPr>
          <w:p w:rsidR="006226FE" w:rsidRPr="00480EE3" w:rsidRDefault="003C2DA1" w:rsidP="008D6461">
            <w:pPr>
              <w:rPr>
                <w:sz w:val="18"/>
              </w:rPr>
            </w:pPr>
            <w:r w:rsidRPr="00480EE3">
              <w:rPr>
                <w:sz w:val="18"/>
              </w:rPr>
              <w:t xml:space="preserve">NCV      </w:t>
            </w:r>
            <w:r w:rsidR="008D6461">
              <w:rPr>
                <w:sz w:val="18"/>
              </w:rPr>
              <w:tab/>
            </w:r>
            <w:r w:rsidR="008D6461">
              <w:rPr>
                <w:sz w:val="18"/>
              </w:rPr>
              <w:tab/>
            </w:r>
            <w:r w:rsidR="006226FE" w:rsidRPr="00480EE3">
              <w:rPr>
                <w:sz w:val="18"/>
              </w:rPr>
              <w:t xml:space="preserve">AR     </w:t>
            </w:r>
            <w:r w:rsidR="008D6461">
              <w:rPr>
                <w:sz w:val="18"/>
              </w:rPr>
              <w:t xml:space="preserve">   </w:t>
            </w:r>
            <w:r w:rsidR="006226FE" w:rsidRPr="00480EE3">
              <w:rPr>
                <w:sz w:val="18"/>
              </w:rPr>
              <w:t>N10</w:t>
            </w:r>
            <w:r w:rsidR="00480EE3">
              <w:rPr>
                <w:sz w:val="18"/>
              </w:rPr>
              <w:t>:</w:t>
            </w:r>
            <w:r w:rsidR="004C4324" w:rsidRPr="00480EE3">
              <w:rPr>
                <w:sz w:val="18"/>
              </w:rPr>
              <w:t xml:space="preserve">      </w:t>
            </w:r>
          </w:p>
        </w:tc>
        <w:tc>
          <w:tcPr>
            <w:tcW w:w="2551" w:type="dxa"/>
            <w:tcBorders>
              <w:top w:val="single" w:sz="18" w:space="0" w:color="auto"/>
            </w:tcBorders>
            <w:shd w:val="clear" w:color="auto" w:fill="FFFF00"/>
          </w:tcPr>
          <w:p w:rsidR="006226FE" w:rsidRPr="00480EE3" w:rsidRDefault="006226FE" w:rsidP="00221BBA">
            <w:pPr>
              <w:jc w:val="center"/>
              <w:rPr>
                <w:b/>
                <w:sz w:val="18"/>
                <w:szCs w:val="18"/>
              </w:rPr>
            </w:pPr>
            <w:r w:rsidRPr="00480EE3">
              <w:rPr>
                <w:b/>
                <w:sz w:val="18"/>
                <w:szCs w:val="18"/>
              </w:rPr>
              <w:t>Combattants</w:t>
            </w:r>
          </w:p>
        </w:tc>
        <w:tc>
          <w:tcPr>
            <w:tcW w:w="4196" w:type="dxa"/>
            <w:tcBorders>
              <w:top w:val="single" w:sz="18" w:space="0" w:color="auto"/>
            </w:tcBorders>
            <w:shd w:val="clear" w:color="auto" w:fill="FDE9D9" w:themeFill="accent6" w:themeFillTint="33"/>
          </w:tcPr>
          <w:p w:rsidR="006226FE" w:rsidRPr="00480EE3" w:rsidRDefault="003C2DA1" w:rsidP="008D6461">
            <w:pPr>
              <w:rPr>
                <w:sz w:val="18"/>
              </w:rPr>
            </w:pPr>
            <w:r w:rsidRPr="00480EE3">
              <w:rPr>
                <w:sz w:val="18"/>
              </w:rPr>
              <w:t xml:space="preserve">NCV      </w:t>
            </w:r>
            <w:r w:rsidR="008D6461">
              <w:rPr>
                <w:sz w:val="18"/>
              </w:rPr>
              <w:tab/>
            </w:r>
            <w:r w:rsidR="008D6461">
              <w:rPr>
                <w:sz w:val="18"/>
              </w:rPr>
              <w:tab/>
              <w:t>AR       N10</w:t>
            </w:r>
            <w:r w:rsidR="00480EE3">
              <w:rPr>
                <w:sz w:val="18"/>
              </w:rPr>
              <w:t>:</w:t>
            </w:r>
            <w:r w:rsidRPr="00480EE3">
              <w:rPr>
                <w:sz w:val="18"/>
              </w:rPr>
              <w:t xml:space="preserve">      </w:t>
            </w:r>
          </w:p>
        </w:tc>
      </w:tr>
      <w:tr w:rsidR="00221BBA" w:rsidTr="00480EE3">
        <w:tc>
          <w:tcPr>
            <w:tcW w:w="4196" w:type="dxa"/>
            <w:shd w:val="clear" w:color="auto" w:fill="DAEEF3" w:themeFill="accent5" w:themeFillTint="33"/>
          </w:tcPr>
          <w:p w:rsidR="00221BBA" w:rsidRPr="00480EE3" w:rsidRDefault="00480EE3" w:rsidP="006226FE">
            <w:pPr>
              <w:rPr>
                <w:sz w:val="18"/>
              </w:rPr>
            </w:pPr>
            <w:r>
              <w:rPr>
                <w:sz w:val="18"/>
              </w:rPr>
              <w:tab/>
            </w:r>
            <w:r>
              <w:rPr>
                <w:sz w:val="18"/>
              </w:rPr>
              <w:tab/>
            </w:r>
            <w:r>
              <w:rPr>
                <w:sz w:val="18"/>
              </w:rPr>
              <w:tab/>
              <w:t>-</w:t>
            </w:r>
            <w:r w:rsidR="00E875A9" w:rsidRPr="00480EE3">
              <w:rPr>
                <w:sz w:val="18"/>
              </w:rPr>
              <w:t>Fatigue</w:t>
            </w:r>
          </w:p>
        </w:tc>
        <w:tc>
          <w:tcPr>
            <w:tcW w:w="2551" w:type="dxa"/>
          </w:tcPr>
          <w:p w:rsidR="00221BBA" w:rsidRPr="00480EE3" w:rsidRDefault="00221BBA" w:rsidP="008D6461">
            <w:pPr>
              <w:jc w:val="center"/>
              <w:rPr>
                <w:sz w:val="18"/>
                <w:szCs w:val="18"/>
              </w:rPr>
            </w:pPr>
            <w:r w:rsidRPr="00480EE3">
              <w:rPr>
                <w:sz w:val="18"/>
                <w:szCs w:val="18"/>
              </w:rPr>
              <w:t>VO</w:t>
            </w:r>
            <w:r w:rsidR="004F3B35" w:rsidRPr="00480EE3">
              <w:rPr>
                <w:sz w:val="18"/>
                <w:szCs w:val="18"/>
              </w:rPr>
              <w:t xml:space="preserve"> (-1/tour)</w:t>
            </w:r>
          </w:p>
        </w:tc>
        <w:tc>
          <w:tcPr>
            <w:tcW w:w="4196" w:type="dxa"/>
            <w:shd w:val="clear" w:color="auto" w:fill="FDE9D9" w:themeFill="accent6" w:themeFillTint="33"/>
          </w:tcPr>
          <w:p w:rsidR="00221BBA" w:rsidRPr="00480EE3" w:rsidRDefault="00480EE3" w:rsidP="006226FE">
            <w:pPr>
              <w:rPr>
                <w:sz w:val="18"/>
              </w:rPr>
            </w:pPr>
            <w:r w:rsidRPr="00480EE3">
              <w:rPr>
                <w:sz w:val="18"/>
              </w:rPr>
              <w:tab/>
            </w:r>
            <w:r w:rsidRPr="00480EE3">
              <w:rPr>
                <w:sz w:val="18"/>
              </w:rPr>
              <w:tab/>
            </w:r>
            <w:r w:rsidRPr="00480EE3">
              <w:rPr>
                <w:sz w:val="18"/>
              </w:rPr>
              <w:tab/>
            </w:r>
            <w:r>
              <w:rPr>
                <w:sz w:val="18"/>
              </w:rPr>
              <w:t>-</w:t>
            </w:r>
            <w:r w:rsidR="00E875A9" w:rsidRPr="00480EE3">
              <w:rPr>
                <w:sz w:val="18"/>
              </w:rPr>
              <w:t>Fatigue</w:t>
            </w:r>
          </w:p>
        </w:tc>
      </w:tr>
      <w:tr w:rsidR="00221BBA" w:rsidTr="00480EE3">
        <w:tc>
          <w:tcPr>
            <w:tcW w:w="4196" w:type="dxa"/>
            <w:shd w:val="clear" w:color="auto" w:fill="DAEEF3" w:themeFill="accent5" w:themeFillTint="33"/>
          </w:tcPr>
          <w:p w:rsidR="00221BBA" w:rsidRDefault="00221BBA" w:rsidP="006226FE"/>
        </w:tc>
        <w:tc>
          <w:tcPr>
            <w:tcW w:w="2551" w:type="dxa"/>
          </w:tcPr>
          <w:p w:rsidR="00221BBA" w:rsidRPr="00480EE3" w:rsidRDefault="00221BBA" w:rsidP="00D15767">
            <w:pPr>
              <w:jc w:val="center"/>
              <w:rPr>
                <w:sz w:val="18"/>
                <w:szCs w:val="18"/>
              </w:rPr>
            </w:pPr>
            <w:r w:rsidRPr="00480EE3">
              <w:rPr>
                <w:sz w:val="18"/>
                <w:szCs w:val="18"/>
              </w:rPr>
              <w:t>VD</w:t>
            </w:r>
          </w:p>
        </w:tc>
        <w:tc>
          <w:tcPr>
            <w:tcW w:w="4196" w:type="dxa"/>
            <w:shd w:val="clear" w:color="auto" w:fill="FDE9D9" w:themeFill="accent6" w:themeFillTint="33"/>
          </w:tcPr>
          <w:p w:rsidR="00221BBA" w:rsidRDefault="00221BBA" w:rsidP="006226FE"/>
        </w:tc>
      </w:tr>
      <w:tr w:rsidR="00221BBA" w:rsidTr="00480EE3">
        <w:tc>
          <w:tcPr>
            <w:tcW w:w="4196" w:type="dxa"/>
            <w:shd w:val="clear" w:color="auto" w:fill="DAEEF3" w:themeFill="accent5" w:themeFillTint="33"/>
          </w:tcPr>
          <w:p w:rsidR="009E1CAE" w:rsidRDefault="009E1CAE" w:rsidP="006226FE"/>
        </w:tc>
        <w:tc>
          <w:tcPr>
            <w:tcW w:w="2551" w:type="dxa"/>
          </w:tcPr>
          <w:p w:rsidR="0091194A" w:rsidRPr="00480EE3" w:rsidRDefault="00221BBA" w:rsidP="008D6461">
            <w:pPr>
              <w:jc w:val="center"/>
              <w:rPr>
                <w:sz w:val="18"/>
                <w:szCs w:val="18"/>
              </w:rPr>
            </w:pPr>
            <w:r w:rsidRPr="00480EE3">
              <w:rPr>
                <w:sz w:val="18"/>
                <w:szCs w:val="18"/>
              </w:rPr>
              <w:t>Blessés</w:t>
            </w:r>
            <w:r w:rsidR="0091194A" w:rsidRPr="00480EE3">
              <w:rPr>
                <w:sz w:val="18"/>
                <w:szCs w:val="18"/>
              </w:rPr>
              <w:t xml:space="preserve"> &lt; Valides</w:t>
            </w:r>
          </w:p>
        </w:tc>
        <w:tc>
          <w:tcPr>
            <w:tcW w:w="4196" w:type="dxa"/>
            <w:shd w:val="clear" w:color="auto" w:fill="FDE9D9" w:themeFill="accent6" w:themeFillTint="33"/>
          </w:tcPr>
          <w:p w:rsidR="00221BBA" w:rsidRDefault="00221BBA" w:rsidP="006226FE"/>
        </w:tc>
      </w:tr>
      <w:tr w:rsidR="00221BBA" w:rsidTr="00480EE3">
        <w:tc>
          <w:tcPr>
            <w:tcW w:w="4196" w:type="dxa"/>
            <w:shd w:val="clear" w:color="auto" w:fill="DAEEF3" w:themeFill="accent5" w:themeFillTint="33"/>
          </w:tcPr>
          <w:p w:rsidR="009E1CAE" w:rsidRDefault="009E1CAE" w:rsidP="006226FE"/>
        </w:tc>
        <w:tc>
          <w:tcPr>
            <w:tcW w:w="2551" w:type="dxa"/>
          </w:tcPr>
          <w:p w:rsidR="00221BBA" w:rsidRPr="00480EE3" w:rsidRDefault="00FE1273" w:rsidP="008D6461">
            <w:pPr>
              <w:jc w:val="center"/>
              <w:rPr>
                <w:sz w:val="18"/>
                <w:szCs w:val="18"/>
              </w:rPr>
            </w:pPr>
            <w:r w:rsidRPr="00480EE3">
              <w:rPr>
                <w:sz w:val="18"/>
                <w:szCs w:val="18"/>
              </w:rPr>
              <w:t>HC</w:t>
            </w:r>
            <w:r w:rsidR="0095631F" w:rsidRPr="00480EE3">
              <w:rPr>
                <w:sz w:val="18"/>
                <w:szCs w:val="18"/>
              </w:rPr>
              <w:t xml:space="preserve"> </w:t>
            </w:r>
          </w:p>
        </w:tc>
        <w:tc>
          <w:tcPr>
            <w:tcW w:w="4196" w:type="dxa"/>
            <w:shd w:val="clear" w:color="auto" w:fill="FDE9D9" w:themeFill="accent6" w:themeFillTint="33"/>
          </w:tcPr>
          <w:p w:rsidR="00221BBA" w:rsidRDefault="00221BBA" w:rsidP="006226FE"/>
        </w:tc>
      </w:tr>
      <w:tr w:rsidR="00221BBA" w:rsidTr="00480EE3">
        <w:tc>
          <w:tcPr>
            <w:tcW w:w="4196" w:type="dxa"/>
            <w:tcBorders>
              <w:bottom w:val="single" w:sz="4" w:space="0" w:color="auto"/>
            </w:tcBorders>
            <w:shd w:val="clear" w:color="auto" w:fill="DAEEF3" w:themeFill="accent5" w:themeFillTint="33"/>
          </w:tcPr>
          <w:p w:rsidR="009E1CAE" w:rsidRDefault="009E1CAE" w:rsidP="006226FE"/>
          <w:p w:rsidR="008D6461" w:rsidRDefault="008D6461" w:rsidP="006226FE"/>
        </w:tc>
        <w:tc>
          <w:tcPr>
            <w:tcW w:w="2551" w:type="dxa"/>
            <w:tcBorders>
              <w:bottom w:val="single" w:sz="4" w:space="0" w:color="auto"/>
            </w:tcBorders>
          </w:tcPr>
          <w:p w:rsidR="008D6461" w:rsidRPr="00480EE3" w:rsidRDefault="003C2DA1" w:rsidP="008D6461">
            <w:pPr>
              <w:jc w:val="center"/>
              <w:rPr>
                <w:sz w:val="18"/>
                <w:szCs w:val="18"/>
              </w:rPr>
            </w:pPr>
            <w:r w:rsidRPr="00480EE3">
              <w:rPr>
                <w:sz w:val="18"/>
                <w:szCs w:val="18"/>
              </w:rPr>
              <w:t>Valides</w:t>
            </w:r>
            <w:r w:rsidR="00221BBA" w:rsidRPr="00480EE3">
              <w:rPr>
                <w:sz w:val="18"/>
                <w:szCs w:val="18"/>
              </w:rPr>
              <w:t>=</w:t>
            </w:r>
            <w:r w:rsidRPr="00480EE3">
              <w:rPr>
                <w:sz w:val="18"/>
                <w:szCs w:val="18"/>
              </w:rPr>
              <w:t>NCV-</w:t>
            </w:r>
            <w:r w:rsidR="00FE1273" w:rsidRPr="00480EE3">
              <w:rPr>
                <w:sz w:val="18"/>
                <w:szCs w:val="18"/>
              </w:rPr>
              <w:t>HC</w:t>
            </w:r>
          </w:p>
        </w:tc>
        <w:tc>
          <w:tcPr>
            <w:tcW w:w="4196" w:type="dxa"/>
            <w:tcBorders>
              <w:bottom w:val="single" w:sz="4" w:space="0" w:color="auto"/>
            </w:tcBorders>
            <w:shd w:val="clear" w:color="auto" w:fill="FDE9D9" w:themeFill="accent6" w:themeFillTint="33"/>
          </w:tcPr>
          <w:p w:rsidR="00221BBA" w:rsidRDefault="00221BBA" w:rsidP="006226FE"/>
        </w:tc>
      </w:tr>
      <w:tr w:rsidR="004F3B35" w:rsidTr="00480EE3">
        <w:tc>
          <w:tcPr>
            <w:tcW w:w="4196" w:type="dxa"/>
            <w:tcBorders>
              <w:bottom w:val="single" w:sz="4" w:space="0" w:color="auto"/>
            </w:tcBorders>
            <w:shd w:val="clear" w:color="auto" w:fill="DAEEF3" w:themeFill="accent5" w:themeFillTint="33"/>
          </w:tcPr>
          <w:p w:rsidR="004F3B35" w:rsidRDefault="004F3B35" w:rsidP="006226FE"/>
        </w:tc>
        <w:tc>
          <w:tcPr>
            <w:tcW w:w="2551" w:type="dxa"/>
            <w:tcBorders>
              <w:bottom w:val="single" w:sz="4" w:space="0" w:color="auto"/>
            </w:tcBorders>
          </w:tcPr>
          <w:p w:rsidR="004F3B35" w:rsidRPr="00480EE3" w:rsidRDefault="004F3B35" w:rsidP="008D6461">
            <w:pPr>
              <w:jc w:val="center"/>
              <w:rPr>
                <w:sz w:val="18"/>
                <w:szCs w:val="18"/>
              </w:rPr>
            </w:pPr>
            <w:r w:rsidRPr="00480EE3">
              <w:rPr>
                <w:sz w:val="18"/>
                <w:szCs w:val="18"/>
              </w:rPr>
              <w:t xml:space="preserve">Moral </w:t>
            </w:r>
          </w:p>
        </w:tc>
        <w:tc>
          <w:tcPr>
            <w:tcW w:w="4196" w:type="dxa"/>
            <w:tcBorders>
              <w:bottom w:val="single" w:sz="4" w:space="0" w:color="auto"/>
            </w:tcBorders>
            <w:shd w:val="clear" w:color="auto" w:fill="FDE9D9" w:themeFill="accent6" w:themeFillTint="33"/>
          </w:tcPr>
          <w:p w:rsidR="004F3B35" w:rsidRDefault="004F3B35" w:rsidP="006226FE"/>
        </w:tc>
      </w:tr>
      <w:tr w:rsidR="00221BBA" w:rsidTr="00480EE3">
        <w:tc>
          <w:tcPr>
            <w:tcW w:w="4196" w:type="dxa"/>
            <w:tcBorders>
              <w:top w:val="single" w:sz="4" w:space="0" w:color="auto"/>
              <w:bottom w:val="single" w:sz="18" w:space="0" w:color="auto"/>
            </w:tcBorders>
            <w:shd w:val="clear" w:color="auto" w:fill="DAEEF3" w:themeFill="accent5" w:themeFillTint="33"/>
          </w:tcPr>
          <w:p w:rsidR="00221BBA" w:rsidRDefault="00221BBA" w:rsidP="006226FE"/>
        </w:tc>
        <w:tc>
          <w:tcPr>
            <w:tcW w:w="2551" w:type="dxa"/>
            <w:tcBorders>
              <w:top w:val="single" w:sz="4" w:space="0" w:color="auto"/>
              <w:bottom w:val="single" w:sz="18" w:space="0" w:color="auto"/>
            </w:tcBorders>
          </w:tcPr>
          <w:p w:rsidR="0091194A" w:rsidRPr="00480EE3" w:rsidRDefault="0091194A" w:rsidP="00D15767">
            <w:pPr>
              <w:jc w:val="center"/>
              <w:rPr>
                <w:sz w:val="18"/>
                <w:szCs w:val="18"/>
              </w:rPr>
            </w:pPr>
            <w:r w:rsidRPr="00480EE3">
              <w:rPr>
                <w:sz w:val="18"/>
                <w:szCs w:val="18"/>
              </w:rPr>
              <w:t>M final</w:t>
            </w:r>
            <w:r w:rsidR="004F3B35" w:rsidRPr="00480EE3">
              <w:rPr>
                <w:sz w:val="18"/>
                <w:szCs w:val="18"/>
              </w:rPr>
              <w:t> :</w:t>
            </w:r>
            <w:r w:rsidRPr="00480EE3">
              <w:rPr>
                <w:sz w:val="18"/>
                <w:szCs w:val="18"/>
              </w:rPr>
              <w:t>-1 par N10 HC !</w:t>
            </w:r>
          </w:p>
        </w:tc>
        <w:tc>
          <w:tcPr>
            <w:tcW w:w="4196" w:type="dxa"/>
            <w:tcBorders>
              <w:top w:val="single" w:sz="4" w:space="0" w:color="auto"/>
              <w:bottom w:val="single" w:sz="18" w:space="0" w:color="auto"/>
            </w:tcBorders>
            <w:shd w:val="clear" w:color="auto" w:fill="FDE9D9" w:themeFill="accent6" w:themeFillTint="33"/>
          </w:tcPr>
          <w:p w:rsidR="00221BBA" w:rsidRDefault="00221BBA" w:rsidP="006226FE"/>
        </w:tc>
      </w:tr>
      <w:tr w:rsidR="00221BBA" w:rsidTr="00480EE3">
        <w:tc>
          <w:tcPr>
            <w:tcW w:w="4196" w:type="dxa"/>
            <w:tcBorders>
              <w:top w:val="single" w:sz="18" w:space="0" w:color="auto"/>
              <w:bottom w:val="single" w:sz="18" w:space="0" w:color="auto"/>
            </w:tcBorders>
            <w:shd w:val="clear" w:color="auto" w:fill="DAEEF3" w:themeFill="accent5" w:themeFillTint="33"/>
          </w:tcPr>
          <w:p w:rsidR="00221BBA" w:rsidRPr="006226FE" w:rsidRDefault="00221BBA" w:rsidP="00A0738A"/>
        </w:tc>
        <w:tc>
          <w:tcPr>
            <w:tcW w:w="2551" w:type="dxa"/>
            <w:tcBorders>
              <w:top w:val="single" w:sz="18" w:space="0" w:color="auto"/>
              <w:bottom w:val="single" w:sz="18" w:space="0" w:color="auto"/>
            </w:tcBorders>
            <w:shd w:val="clear" w:color="auto" w:fill="FFFF00"/>
          </w:tcPr>
          <w:p w:rsidR="00221BBA" w:rsidRPr="00480EE3" w:rsidRDefault="00221BBA" w:rsidP="00A0738A">
            <w:pPr>
              <w:jc w:val="center"/>
              <w:rPr>
                <w:sz w:val="18"/>
                <w:szCs w:val="18"/>
              </w:rPr>
            </w:pPr>
            <w:r w:rsidRPr="00480EE3">
              <w:rPr>
                <w:b/>
                <w:sz w:val="18"/>
                <w:szCs w:val="18"/>
              </w:rPr>
              <w:t>Réserve</w:t>
            </w:r>
            <w:r w:rsidRPr="00480EE3">
              <w:rPr>
                <w:sz w:val="18"/>
                <w:szCs w:val="18"/>
              </w:rPr>
              <w:t>(NCV)</w:t>
            </w:r>
          </w:p>
        </w:tc>
        <w:tc>
          <w:tcPr>
            <w:tcW w:w="4196" w:type="dxa"/>
            <w:tcBorders>
              <w:top w:val="single" w:sz="18" w:space="0" w:color="auto"/>
              <w:bottom w:val="single" w:sz="18" w:space="0" w:color="auto"/>
            </w:tcBorders>
            <w:shd w:val="clear" w:color="auto" w:fill="FDE9D9" w:themeFill="accent6" w:themeFillTint="33"/>
          </w:tcPr>
          <w:p w:rsidR="00221BBA" w:rsidRPr="006226FE" w:rsidRDefault="00221BBA" w:rsidP="00A0738A"/>
        </w:tc>
      </w:tr>
      <w:tr w:rsidR="006226FE" w:rsidTr="00480EE3">
        <w:tc>
          <w:tcPr>
            <w:tcW w:w="4196" w:type="dxa"/>
            <w:tcBorders>
              <w:top w:val="single" w:sz="18" w:space="0" w:color="auto"/>
            </w:tcBorders>
            <w:shd w:val="clear" w:color="auto" w:fill="DAEEF3" w:themeFill="accent5" w:themeFillTint="33"/>
          </w:tcPr>
          <w:p w:rsidR="006226FE" w:rsidRPr="00480EE3" w:rsidRDefault="005C287B" w:rsidP="00A0738A">
            <w:pPr>
              <w:rPr>
                <w:sz w:val="18"/>
              </w:rPr>
            </w:pPr>
            <w:r w:rsidRPr="00480EE3">
              <w:rPr>
                <w:sz w:val="18"/>
              </w:rPr>
              <w:t xml:space="preserve">NCV          </w:t>
            </w:r>
            <w:r w:rsidR="006226FE" w:rsidRPr="00480EE3">
              <w:rPr>
                <w:sz w:val="18"/>
              </w:rPr>
              <w:t xml:space="preserve">Arme      </w:t>
            </w:r>
            <w:r w:rsidR="00D15767" w:rsidRPr="00480EE3">
              <w:rPr>
                <w:sz w:val="18"/>
              </w:rPr>
              <w:t xml:space="preserve">      </w:t>
            </w:r>
            <w:r w:rsidR="00DD1A28">
              <w:rPr>
                <w:sz w:val="18"/>
              </w:rPr>
              <w:t xml:space="preserve">   </w:t>
            </w:r>
            <w:r w:rsidR="006226FE" w:rsidRPr="00480EE3">
              <w:rPr>
                <w:sz w:val="18"/>
              </w:rPr>
              <w:t>Mun</w:t>
            </w:r>
            <w:r w:rsidR="00221BBA" w:rsidRPr="00480EE3">
              <w:rPr>
                <w:sz w:val="18"/>
              </w:rPr>
              <w:t>itions</w:t>
            </w:r>
          </w:p>
        </w:tc>
        <w:tc>
          <w:tcPr>
            <w:tcW w:w="2551" w:type="dxa"/>
            <w:tcBorders>
              <w:top w:val="single" w:sz="18" w:space="0" w:color="auto"/>
            </w:tcBorders>
            <w:shd w:val="clear" w:color="auto" w:fill="FFFF00"/>
          </w:tcPr>
          <w:p w:rsidR="006226FE" w:rsidRPr="00480EE3" w:rsidRDefault="006226FE" w:rsidP="00A0738A">
            <w:pPr>
              <w:jc w:val="center"/>
              <w:rPr>
                <w:b/>
                <w:sz w:val="18"/>
                <w:szCs w:val="18"/>
              </w:rPr>
            </w:pPr>
            <w:r w:rsidRPr="00480EE3">
              <w:rPr>
                <w:b/>
                <w:sz w:val="18"/>
                <w:szCs w:val="18"/>
              </w:rPr>
              <w:t>Tir</w:t>
            </w:r>
          </w:p>
        </w:tc>
        <w:tc>
          <w:tcPr>
            <w:tcW w:w="4196" w:type="dxa"/>
            <w:tcBorders>
              <w:top w:val="single" w:sz="18" w:space="0" w:color="auto"/>
            </w:tcBorders>
            <w:shd w:val="clear" w:color="auto" w:fill="FDE9D9" w:themeFill="accent6" w:themeFillTint="33"/>
          </w:tcPr>
          <w:p w:rsidR="006226FE" w:rsidRPr="00480EE3" w:rsidRDefault="005C287B" w:rsidP="006226FE">
            <w:pPr>
              <w:rPr>
                <w:sz w:val="18"/>
              </w:rPr>
            </w:pPr>
            <w:r w:rsidRPr="00480EE3">
              <w:rPr>
                <w:sz w:val="18"/>
              </w:rPr>
              <w:t xml:space="preserve">NCV          Arme            </w:t>
            </w:r>
            <w:r w:rsidR="00DD1A28">
              <w:rPr>
                <w:sz w:val="18"/>
              </w:rPr>
              <w:t xml:space="preserve">    </w:t>
            </w:r>
            <w:r w:rsidRPr="00480EE3">
              <w:rPr>
                <w:sz w:val="18"/>
              </w:rPr>
              <w:t>Munitions</w:t>
            </w:r>
          </w:p>
        </w:tc>
      </w:tr>
      <w:tr w:rsidR="00221BBA" w:rsidTr="00480EE3">
        <w:tc>
          <w:tcPr>
            <w:tcW w:w="4196" w:type="dxa"/>
            <w:shd w:val="clear" w:color="auto" w:fill="DAEEF3" w:themeFill="accent5" w:themeFillTint="33"/>
          </w:tcPr>
          <w:p w:rsidR="00221BBA" w:rsidRPr="00480EE3" w:rsidRDefault="00480EE3" w:rsidP="0030208B">
            <w:pPr>
              <w:rPr>
                <w:sz w:val="18"/>
              </w:rPr>
            </w:pPr>
            <w:r>
              <w:rPr>
                <w:sz w:val="18"/>
              </w:rPr>
              <w:tab/>
            </w:r>
            <w:r>
              <w:rPr>
                <w:sz w:val="18"/>
              </w:rPr>
              <w:tab/>
            </w:r>
            <w:r>
              <w:rPr>
                <w:sz w:val="18"/>
              </w:rPr>
              <w:tab/>
              <w:t>-</w:t>
            </w:r>
            <w:r w:rsidR="00E875A9" w:rsidRPr="00480EE3">
              <w:rPr>
                <w:sz w:val="18"/>
              </w:rPr>
              <w:t>Fatigue</w:t>
            </w:r>
          </w:p>
        </w:tc>
        <w:tc>
          <w:tcPr>
            <w:tcW w:w="2551" w:type="dxa"/>
          </w:tcPr>
          <w:p w:rsidR="00221BBA" w:rsidRPr="00480EE3" w:rsidRDefault="00221BBA" w:rsidP="00DD1A28">
            <w:pPr>
              <w:jc w:val="center"/>
              <w:rPr>
                <w:sz w:val="18"/>
                <w:szCs w:val="18"/>
              </w:rPr>
            </w:pPr>
            <w:r w:rsidRPr="00480EE3">
              <w:rPr>
                <w:sz w:val="18"/>
                <w:szCs w:val="18"/>
              </w:rPr>
              <w:t>VO</w:t>
            </w:r>
            <w:r w:rsidR="004F3B35" w:rsidRPr="00480EE3">
              <w:rPr>
                <w:sz w:val="18"/>
                <w:szCs w:val="18"/>
              </w:rPr>
              <w:t xml:space="preserve"> (-1/tour)</w:t>
            </w:r>
          </w:p>
        </w:tc>
        <w:tc>
          <w:tcPr>
            <w:tcW w:w="4196" w:type="dxa"/>
            <w:shd w:val="clear" w:color="auto" w:fill="FDE9D9" w:themeFill="accent6" w:themeFillTint="33"/>
          </w:tcPr>
          <w:p w:rsidR="00221BBA" w:rsidRPr="00480EE3" w:rsidRDefault="00480EE3" w:rsidP="006226FE">
            <w:pPr>
              <w:rPr>
                <w:sz w:val="18"/>
              </w:rPr>
            </w:pPr>
            <w:r w:rsidRPr="00480EE3">
              <w:rPr>
                <w:sz w:val="18"/>
              </w:rPr>
              <w:tab/>
            </w:r>
            <w:r w:rsidRPr="00480EE3">
              <w:rPr>
                <w:sz w:val="18"/>
              </w:rPr>
              <w:tab/>
            </w:r>
            <w:r w:rsidRPr="00480EE3">
              <w:rPr>
                <w:sz w:val="18"/>
              </w:rPr>
              <w:tab/>
            </w:r>
            <w:r>
              <w:rPr>
                <w:sz w:val="18"/>
              </w:rPr>
              <w:t>-</w:t>
            </w:r>
            <w:r w:rsidR="00E875A9" w:rsidRPr="00480EE3">
              <w:rPr>
                <w:sz w:val="18"/>
              </w:rPr>
              <w:t>Fatigue</w:t>
            </w:r>
          </w:p>
        </w:tc>
      </w:tr>
      <w:tr w:rsidR="006226FE" w:rsidTr="00480EE3">
        <w:tc>
          <w:tcPr>
            <w:tcW w:w="4196" w:type="dxa"/>
            <w:tcBorders>
              <w:top w:val="single" w:sz="18" w:space="0" w:color="auto"/>
            </w:tcBorders>
            <w:shd w:val="clear" w:color="auto" w:fill="DAEEF3" w:themeFill="accent5" w:themeFillTint="33"/>
          </w:tcPr>
          <w:p w:rsidR="006226FE" w:rsidRDefault="006226FE" w:rsidP="0030208B"/>
        </w:tc>
        <w:tc>
          <w:tcPr>
            <w:tcW w:w="2551" w:type="dxa"/>
            <w:tcBorders>
              <w:top w:val="single" w:sz="18" w:space="0" w:color="auto"/>
            </w:tcBorders>
          </w:tcPr>
          <w:p w:rsidR="006226FE" w:rsidRPr="00480EE3" w:rsidRDefault="006226FE" w:rsidP="00221BBA">
            <w:pPr>
              <w:jc w:val="center"/>
              <w:rPr>
                <w:b/>
                <w:sz w:val="18"/>
                <w:szCs w:val="18"/>
              </w:rPr>
            </w:pPr>
            <w:r w:rsidRPr="00480EE3">
              <w:rPr>
                <w:b/>
                <w:sz w:val="18"/>
                <w:szCs w:val="18"/>
              </w:rPr>
              <w:t>Cible Perso</w:t>
            </w:r>
          </w:p>
        </w:tc>
        <w:tc>
          <w:tcPr>
            <w:tcW w:w="4196" w:type="dxa"/>
            <w:tcBorders>
              <w:top w:val="single" w:sz="18" w:space="0" w:color="auto"/>
            </w:tcBorders>
            <w:shd w:val="clear" w:color="auto" w:fill="FDE9D9" w:themeFill="accent6" w:themeFillTint="33"/>
          </w:tcPr>
          <w:p w:rsidR="006226FE" w:rsidRDefault="006226FE" w:rsidP="006226FE"/>
        </w:tc>
      </w:tr>
      <w:tr w:rsidR="00221BBA" w:rsidTr="00480EE3">
        <w:tc>
          <w:tcPr>
            <w:tcW w:w="4196" w:type="dxa"/>
            <w:shd w:val="clear" w:color="auto" w:fill="DAEEF3" w:themeFill="accent5" w:themeFillTint="33"/>
          </w:tcPr>
          <w:p w:rsidR="00221BBA" w:rsidRDefault="00221BBA" w:rsidP="0030208B"/>
        </w:tc>
        <w:tc>
          <w:tcPr>
            <w:tcW w:w="2551" w:type="dxa"/>
          </w:tcPr>
          <w:p w:rsidR="00221BBA" w:rsidRPr="00480EE3" w:rsidRDefault="00221BBA" w:rsidP="00221BBA">
            <w:pPr>
              <w:jc w:val="center"/>
              <w:rPr>
                <w:sz w:val="18"/>
                <w:szCs w:val="18"/>
              </w:rPr>
            </w:pPr>
            <w:r w:rsidRPr="00480EE3">
              <w:rPr>
                <w:sz w:val="18"/>
                <w:szCs w:val="18"/>
              </w:rPr>
              <w:t>Ennemis à abattre</w:t>
            </w:r>
          </w:p>
        </w:tc>
        <w:tc>
          <w:tcPr>
            <w:tcW w:w="4196" w:type="dxa"/>
            <w:shd w:val="clear" w:color="auto" w:fill="FDE9D9" w:themeFill="accent6" w:themeFillTint="33"/>
          </w:tcPr>
          <w:p w:rsidR="00221BBA" w:rsidRDefault="00221BBA" w:rsidP="006226FE"/>
        </w:tc>
      </w:tr>
      <w:tr w:rsidR="00221BBA" w:rsidTr="00480EE3">
        <w:tc>
          <w:tcPr>
            <w:tcW w:w="4196" w:type="dxa"/>
            <w:shd w:val="clear" w:color="auto" w:fill="DAEEF3" w:themeFill="accent5" w:themeFillTint="33"/>
          </w:tcPr>
          <w:p w:rsidR="00221BBA" w:rsidRDefault="00221BBA" w:rsidP="0030208B"/>
        </w:tc>
        <w:tc>
          <w:tcPr>
            <w:tcW w:w="2551" w:type="dxa"/>
          </w:tcPr>
          <w:p w:rsidR="00221BBA" w:rsidRPr="00480EE3" w:rsidRDefault="00221BBA" w:rsidP="00D15767">
            <w:pPr>
              <w:jc w:val="center"/>
              <w:rPr>
                <w:sz w:val="18"/>
                <w:szCs w:val="18"/>
              </w:rPr>
            </w:pPr>
            <w:r w:rsidRPr="00480EE3">
              <w:rPr>
                <w:sz w:val="18"/>
                <w:szCs w:val="18"/>
              </w:rPr>
              <w:t>Garde rapprochée</w:t>
            </w:r>
          </w:p>
        </w:tc>
        <w:tc>
          <w:tcPr>
            <w:tcW w:w="4196" w:type="dxa"/>
            <w:shd w:val="clear" w:color="auto" w:fill="FDE9D9" w:themeFill="accent6" w:themeFillTint="33"/>
          </w:tcPr>
          <w:p w:rsidR="00221BBA" w:rsidRDefault="00221BBA" w:rsidP="006226FE"/>
        </w:tc>
      </w:tr>
    </w:tbl>
    <w:p w:rsidR="00EF413A" w:rsidRPr="008D6461" w:rsidRDefault="00EF413A" w:rsidP="008D6461">
      <w:pPr>
        <w:rPr>
          <w:sz w:val="18"/>
        </w:rPr>
      </w:pPr>
      <w:r w:rsidRPr="008D6461">
        <w:rPr>
          <w:b/>
          <w:sz w:val="18"/>
        </w:rPr>
        <w:t>VA</w:t>
      </w:r>
      <w:r w:rsidRPr="008D6461">
        <w:rPr>
          <w:sz w:val="18"/>
        </w:rPr>
        <w:t xml:space="preserve"> = VO-VD</w:t>
      </w:r>
      <w:r w:rsidR="00A0738A" w:rsidRPr="008D6461">
        <w:rPr>
          <w:sz w:val="18"/>
        </w:rPr>
        <w:t xml:space="preserve"> </w:t>
      </w:r>
      <w:r w:rsidR="00020FEC" w:rsidRPr="008D6461">
        <w:rPr>
          <w:sz w:val="18"/>
        </w:rPr>
        <w:t>(-</w:t>
      </w:r>
      <w:r w:rsidR="008D6461" w:rsidRPr="008D6461">
        <w:rPr>
          <w:sz w:val="18"/>
        </w:rPr>
        <w:t>5</w:t>
      </w:r>
      <w:r w:rsidR="00020FEC" w:rsidRPr="008D6461">
        <w:rPr>
          <w:sz w:val="18"/>
        </w:rPr>
        <w:t xml:space="preserve"> par N10)</w:t>
      </w:r>
      <w:r w:rsidR="009E1CAE" w:rsidRPr="008D6461">
        <w:rPr>
          <w:sz w:val="18"/>
        </w:rPr>
        <w:sym w:font="Wingdings" w:char="F0E0"/>
      </w:r>
      <w:r w:rsidR="009E1CAE" w:rsidRPr="008D6461">
        <w:rPr>
          <w:sz w:val="18"/>
        </w:rPr>
        <w:t xml:space="preserve"> Table combat </w:t>
      </w:r>
      <w:r w:rsidR="009E1CAE" w:rsidRPr="008D6461">
        <w:rPr>
          <w:sz w:val="18"/>
        </w:rPr>
        <w:sym w:font="Wingdings" w:char="F0E0"/>
      </w:r>
      <w:r w:rsidR="009E1CAE" w:rsidRPr="008D6461">
        <w:rPr>
          <w:sz w:val="18"/>
        </w:rPr>
        <w:t xml:space="preserve"> </w:t>
      </w:r>
      <w:r w:rsidRPr="008D6461">
        <w:rPr>
          <w:sz w:val="18"/>
          <w:shd w:val="clear" w:color="auto" w:fill="FFFF00"/>
        </w:rPr>
        <w:t>Pertes de base</w:t>
      </w:r>
      <w:r w:rsidRPr="008D6461">
        <w:rPr>
          <w:sz w:val="18"/>
        </w:rPr>
        <w:t xml:space="preserve"> : </w:t>
      </w:r>
      <w:r w:rsidR="004C4324" w:rsidRPr="008D6461">
        <w:rPr>
          <w:b/>
          <w:sz w:val="18"/>
        </w:rPr>
        <w:t>E</w:t>
      </w:r>
      <w:r w:rsidR="007C1932" w:rsidRPr="008D6461">
        <w:rPr>
          <w:sz w:val="18"/>
        </w:rPr>
        <w:t xml:space="preserve">chec </w:t>
      </w:r>
      <w:r w:rsidR="004C4324" w:rsidRPr="008D6461">
        <w:rPr>
          <w:sz w:val="18"/>
        </w:rPr>
        <w:t>C</w:t>
      </w:r>
      <w:r w:rsidR="007C1932" w:rsidRPr="008D6461">
        <w:rPr>
          <w:sz w:val="18"/>
        </w:rPr>
        <w:t>ritique</w:t>
      </w:r>
      <w:r w:rsidR="004C4324" w:rsidRPr="008D6461">
        <w:rPr>
          <w:sz w:val="18"/>
        </w:rPr>
        <w:t xml:space="preserve">=1 </w:t>
      </w:r>
      <w:r w:rsidR="004C4324" w:rsidRPr="008D6461">
        <w:rPr>
          <w:b/>
          <w:sz w:val="18"/>
        </w:rPr>
        <w:t>R</w:t>
      </w:r>
      <w:r w:rsidR="004C4324" w:rsidRPr="008D6461">
        <w:rPr>
          <w:sz w:val="18"/>
        </w:rPr>
        <w:t xml:space="preserve">até=5 </w:t>
      </w:r>
      <w:r w:rsidR="004C4324" w:rsidRPr="008D6461">
        <w:rPr>
          <w:b/>
          <w:sz w:val="18"/>
        </w:rPr>
        <w:t>B</w:t>
      </w:r>
      <w:r w:rsidR="004C4324" w:rsidRPr="008D6461">
        <w:rPr>
          <w:sz w:val="18"/>
        </w:rPr>
        <w:t xml:space="preserve">ouclier=10 </w:t>
      </w:r>
      <w:r w:rsidR="004C4324" w:rsidRPr="008D6461">
        <w:rPr>
          <w:b/>
          <w:sz w:val="18"/>
        </w:rPr>
        <w:t>N</w:t>
      </w:r>
      <w:r w:rsidR="004C4324" w:rsidRPr="008D6461">
        <w:rPr>
          <w:sz w:val="18"/>
        </w:rPr>
        <w:t xml:space="preserve">ormal=30 </w:t>
      </w:r>
      <w:r w:rsidR="004C4324" w:rsidRPr="008D6461">
        <w:rPr>
          <w:b/>
          <w:sz w:val="18"/>
        </w:rPr>
        <w:t>S</w:t>
      </w:r>
      <w:r w:rsidR="00413DBC" w:rsidRPr="008D6461">
        <w:rPr>
          <w:sz w:val="18"/>
        </w:rPr>
        <w:t>évère=6</w:t>
      </w:r>
      <w:r w:rsidR="004C4324" w:rsidRPr="008D6461">
        <w:rPr>
          <w:sz w:val="18"/>
        </w:rPr>
        <w:t xml:space="preserve">0 </w:t>
      </w:r>
      <w:r w:rsidR="004C4324" w:rsidRPr="008D6461">
        <w:rPr>
          <w:b/>
          <w:sz w:val="18"/>
        </w:rPr>
        <w:t>M</w:t>
      </w:r>
      <w:r w:rsidR="004C4324" w:rsidRPr="008D6461">
        <w:rPr>
          <w:sz w:val="18"/>
        </w:rPr>
        <w:t>ortel=</w:t>
      </w:r>
      <w:r w:rsidR="0091194A" w:rsidRPr="008D6461">
        <w:rPr>
          <w:sz w:val="18"/>
        </w:rPr>
        <w:t>100</w:t>
      </w:r>
      <w:r w:rsidR="00D15767" w:rsidRPr="008D6461">
        <w:rPr>
          <w:sz w:val="18"/>
        </w:rPr>
        <w:t xml:space="preserve"> </w:t>
      </w:r>
      <w:r w:rsidR="00D15767" w:rsidRPr="008D6461">
        <w:rPr>
          <w:b/>
          <w:sz w:val="18"/>
        </w:rPr>
        <w:t>C</w:t>
      </w:r>
      <w:r w:rsidR="007C1932" w:rsidRPr="008D6461">
        <w:rPr>
          <w:sz w:val="18"/>
        </w:rPr>
        <w:t>oup C</w:t>
      </w:r>
      <w:r w:rsidR="00D15767" w:rsidRPr="008D6461">
        <w:rPr>
          <w:sz w:val="18"/>
        </w:rPr>
        <w:t>ritique=</w:t>
      </w:r>
      <w:r w:rsidR="00413DBC" w:rsidRPr="008D6461">
        <w:rPr>
          <w:sz w:val="18"/>
        </w:rPr>
        <w:t>15</w:t>
      </w:r>
      <w:r w:rsidR="00D15767" w:rsidRPr="008D6461">
        <w:rPr>
          <w:sz w:val="18"/>
        </w:rPr>
        <w:t>0</w:t>
      </w:r>
      <w:r w:rsidR="009E1CAE" w:rsidRPr="008D6461">
        <w:rPr>
          <w:sz w:val="18"/>
        </w:rPr>
        <w:t xml:space="preserve"> </w:t>
      </w:r>
      <w:r w:rsidR="009E1CAE" w:rsidRPr="008D6461">
        <w:rPr>
          <w:sz w:val="18"/>
        </w:rPr>
        <w:sym w:font="Wingdings" w:char="F0E0"/>
      </w:r>
      <w:r w:rsidR="009E1CAE" w:rsidRPr="008D6461">
        <w:rPr>
          <w:sz w:val="18"/>
        </w:rPr>
        <w:t xml:space="preserve"> </w:t>
      </w:r>
      <w:r w:rsidRPr="008D6461">
        <w:rPr>
          <w:sz w:val="18"/>
        </w:rPr>
        <w:t>+</w:t>
      </w:r>
      <w:r w:rsidR="008D6461" w:rsidRPr="008D6461">
        <w:rPr>
          <w:sz w:val="18"/>
        </w:rPr>
        <w:t xml:space="preserve">0/1/2/3/5/10 par  10 </w:t>
      </w:r>
      <w:r w:rsidRPr="008D6461">
        <w:rPr>
          <w:sz w:val="18"/>
        </w:rPr>
        <w:t>VA</w:t>
      </w:r>
      <w:r w:rsidRPr="008D6461">
        <w:rPr>
          <w:sz w:val="18"/>
        </w:rPr>
        <w:sym w:font="Wingdings" w:char="F0E0"/>
      </w:r>
      <w:r w:rsidRPr="008D6461">
        <w:rPr>
          <w:sz w:val="18"/>
        </w:rPr>
        <w:t xml:space="preserve"> </w:t>
      </w:r>
      <w:r w:rsidRPr="008D6461">
        <w:rPr>
          <w:sz w:val="18"/>
          <w:shd w:val="clear" w:color="auto" w:fill="FFFF00"/>
        </w:rPr>
        <w:t>Pertes</w:t>
      </w:r>
      <w:r w:rsidR="009E1CAE" w:rsidRPr="008D6461">
        <w:rPr>
          <w:sz w:val="18"/>
          <w:shd w:val="clear" w:color="auto" w:fill="FFFF00"/>
        </w:rPr>
        <w:t xml:space="preserve"> réelles</w:t>
      </w:r>
      <w:r w:rsidR="009E1CAE" w:rsidRPr="008D6461">
        <w:rPr>
          <w:sz w:val="18"/>
        </w:rPr>
        <w:t xml:space="preserve"> </w:t>
      </w:r>
      <w:r w:rsidRPr="008D6461">
        <w:rPr>
          <w:sz w:val="18"/>
        </w:rPr>
        <w:t xml:space="preserve">% x NCV </w:t>
      </w:r>
      <w:r w:rsidR="004C0AED" w:rsidRPr="008D6461">
        <w:rPr>
          <w:sz w:val="18"/>
        </w:rPr>
        <w:t>Total</w:t>
      </w:r>
      <w:r w:rsidRPr="008D6461">
        <w:rPr>
          <w:sz w:val="18"/>
        </w:rPr>
        <w:t xml:space="preserve">  </w:t>
      </w:r>
      <w:r w:rsidRPr="008D6461">
        <w:rPr>
          <w:sz w:val="18"/>
        </w:rPr>
        <w:sym w:font="Wingdings" w:char="F0E0"/>
      </w:r>
      <w:r w:rsidRPr="008D6461">
        <w:rPr>
          <w:sz w:val="18"/>
        </w:rPr>
        <w:t xml:space="preserve"> </w:t>
      </w:r>
      <w:r w:rsidR="00B76D5D" w:rsidRPr="008D6461">
        <w:rPr>
          <w:sz w:val="18"/>
        </w:rPr>
        <w:t xml:space="preserve">AR% </w:t>
      </w:r>
      <w:r w:rsidR="00B76D5D" w:rsidRPr="008D6461">
        <w:rPr>
          <w:b/>
          <w:sz w:val="18"/>
        </w:rPr>
        <w:t>B</w:t>
      </w:r>
      <w:r w:rsidRPr="008D6461">
        <w:rPr>
          <w:sz w:val="18"/>
        </w:rPr>
        <w:t xml:space="preserve">lessés, </w:t>
      </w:r>
      <w:r w:rsidR="004C0AED" w:rsidRPr="008D6461">
        <w:rPr>
          <w:sz w:val="18"/>
        </w:rPr>
        <w:t xml:space="preserve">les </w:t>
      </w:r>
      <w:r w:rsidRPr="008D6461">
        <w:rPr>
          <w:sz w:val="18"/>
        </w:rPr>
        <w:t xml:space="preserve">autres </w:t>
      </w:r>
      <w:r w:rsidR="00FE1273" w:rsidRPr="008D6461">
        <w:rPr>
          <w:sz w:val="18"/>
        </w:rPr>
        <w:t>HC</w:t>
      </w:r>
      <w:r w:rsidR="009E1CAE" w:rsidRPr="008D6461">
        <w:rPr>
          <w:sz w:val="18"/>
        </w:rPr>
        <w:t>.</w:t>
      </w:r>
    </w:p>
    <w:tbl>
      <w:tblPr>
        <w:tblW w:w="106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875"/>
        <w:gridCol w:w="995"/>
        <w:gridCol w:w="1112"/>
        <w:gridCol w:w="877"/>
        <w:gridCol w:w="995"/>
        <w:gridCol w:w="989"/>
        <w:gridCol w:w="1049"/>
        <w:gridCol w:w="1070"/>
        <w:gridCol w:w="940"/>
        <w:gridCol w:w="1115"/>
      </w:tblGrid>
      <w:tr w:rsidR="00EF413A" w:rsidRPr="00422DDD" w:rsidTr="00DD1A28">
        <w:trPr>
          <w:trHeight w:val="340"/>
        </w:trPr>
        <w:tc>
          <w:tcPr>
            <w:tcW w:w="0" w:type="auto"/>
            <w:tcBorders>
              <w:right w:val="single" w:sz="4" w:space="0" w:color="auto"/>
            </w:tcBorders>
          </w:tcPr>
          <w:p w:rsidR="00EF413A" w:rsidRPr="00422DDD" w:rsidRDefault="00EF413A" w:rsidP="00157762">
            <w:pPr>
              <w:jc w:val="left"/>
              <w:rPr>
                <w:b/>
                <w:sz w:val="16"/>
                <w:szCs w:val="16"/>
              </w:rPr>
            </w:pPr>
            <w:r w:rsidRPr="00422DDD">
              <w:rPr>
                <w:b/>
                <w:sz w:val="16"/>
                <w:szCs w:val="16"/>
              </w:rPr>
              <w:t>T</w:t>
            </w:r>
            <w:r>
              <w:rPr>
                <w:b/>
                <w:sz w:val="16"/>
                <w:szCs w:val="16"/>
              </w:rPr>
              <w:t>our</w:t>
            </w:r>
          </w:p>
          <w:p w:rsidR="00EF413A" w:rsidRPr="00422DDD" w:rsidRDefault="00EF413A" w:rsidP="00157762">
            <w:pPr>
              <w:jc w:val="left"/>
              <w:rPr>
                <w:b/>
                <w:sz w:val="16"/>
                <w:szCs w:val="16"/>
              </w:rPr>
            </w:pPr>
          </w:p>
          <w:p w:rsidR="00EF413A" w:rsidRPr="00422DDD" w:rsidRDefault="00EF413A" w:rsidP="00157762">
            <w:pPr>
              <w:jc w:val="left"/>
              <w:rPr>
                <w:b/>
                <w:sz w:val="16"/>
                <w:szCs w:val="16"/>
              </w:rPr>
            </w:pPr>
          </w:p>
        </w:tc>
        <w:tc>
          <w:tcPr>
            <w:tcW w:w="882" w:type="dxa"/>
            <w:tcBorders>
              <w:top w:val="single" w:sz="4" w:space="0" w:color="auto"/>
              <w:left w:val="single" w:sz="4" w:space="0" w:color="auto"/>
              <w:right w:val="single" w:sz="18" w:space="0" w:color="auto"/>
            </w:tcBorders>
          </w:tcPr>
          <w:p w:rsidR="00EF413A" w:rsidRDefault="00EF413A" w:rsidP="006226FE">
            <w:pPr>
              <w:jc w:val="center"/>
              <w:rPr>
                <w:sz w:val="16"/>
                <w:szCs w:val="16"/>
              </w:rPr>
            </w:pPr>
            <w:r>
              <w:rPr>
                <w:sz w:val="16"/>
                <w:szCs w:val="16"/>
              </w:rPr>
              <w:t>Magie</w:t>
            </w:r>
          </w:p>
          <w:p w:rsidR="00EF413A" w:rsidRPr="00422DDD" w:rsidRDefault="00EF413A" w:rsidP="006226FE">
            <w:pPr>
              <w:jc w:val="center"/>
              <w:rPr>
                <w:sz w:val="16"/>
                <w:szCs w:val="16"/>
              </w:rPr>
            </w:pPr>
            <w:r>
              <w:rPr>
                <w:sz w:val="16"/>
                <w:szCs w:val="16"/>
              </w:rPr>
              <w:t>+effets</w:t>
            </w:r>
          </w:p>
        </w:tc>
        <w:tc>
          <w:tcPr>
            <w:tcW w:w="928" w:type="dxa"/>
            <w:tcBorders>
              <w:top w:val="single" w:sz="4" w:space="0" w:color="auto"/>
              <w:left w:val="single" w:sz="18" w:space="0" w:color="auto"/>
              <w:right w:val="single" w:sz="4" w:space="0" w:color="auto"/>
            </w:tcBorders>
          </w:tcPr>
          <w:p w:rsidR="00EF413A" w:rsidRDefault="00EF413A" w:rsidP="006226FE">
            <w:pPr>
              <w:jc w:val="center"/>
              <w:rPr>
                <w:sz w:val="16"/>
                <w:szCs w:val="16"/>
              </w:rPr>
            </w:pPr>
            <w:r>
              <w:rPr>
                <w:sz w:val="16"/>
                <w:szCs w:val="16"/>
              </w:rPr>
              <w:t>Tir</w:t>
            </w:r>
          </w:p>
          <w:p w:rsidR="008D6461" w:rsidRPr="00422DDD" w:rsidRDefault="008D6461" w:rsidP="00DD1A28">
            <w:pPr>
              <w:jc w:val="center"/>
              <w:rPr>
                <w:sz w:val="16"/>
                <w:szCs w:val="16"/>
              </w:rPr>
            </w:pPr>
            <w:r>
              <w:rPr>
                <w:sz w:val="16"/>
                <w:szCs w:val="16"/>
              </w:rPr>
              <w:t>VA</w:t>
            </w:r>
            <w:r w:rsidR="00DD1A28">
              <w:rPr>
                <w:sz w:val="16"/>
                <w:szCs w:val="16"/>
              </w:rPr>
              <w:t>+</w:t>
            </w:r>
            <w:r>
              <w:rPr>
                <w:sz w:val="16"/>
                <w:szCs w:val="16"/>
              </w:rPr>
              <w:t>D100</w:t>
            </w:r>
          </w:p>
        </w:tc>
        <w:tc>
          <w:tcPr>
            <w:tcW w:w="1134" w:type="dxa"/>
            <w:tcBorders>
              <w:top w:val="single" w:sz="4" w:space="0" w:color="auto"/>
              <w:left w:val="single" w:sz="4" w:space="0" w:color="auto"/>
              <w:right w:val="single" w:sz="4" w:space="0" w:color="auto"/>
            </w:tcBorders>
          </w:tcPr>
          <w:p w:rsidR="00B76D5D" w:rsidRPr="00422DDD" w:rsidRDefault="00EF413A" w:rsidP="008D6461">
            <w:pPr>
              <w:jc w:val="center"/>
              <w:rPr>
                <w:sz w:val="16"/>
                <w:szCs w:val="16"/>
              </w:rPr>
            </w:pPr>
            <w:r>
              <w:rPr>
                <w:sz w:val="16"/>
                <w:szCs w:val="16"/>
              </w:rPr>
              <w:t>T</w:t>
            </w:r>
            <w:r w:rsidR="008D6461">
              <w:rPr>
                <w:sz w:val="16"/>
                <w:szCs w:val="16"/>
              </w:rPr>
              <w:t>ir</w:t>
            </w:r>
            <w:r w:rsidR="00B76D5D">
              <w:rPr>
                <w:sz w:val="16"/>
                <w:szCs w:val="16"/>
              </w:rPr>
              <w:t>-</w:t>
            </w:r>
            <w:r>
              <w:rPr>
                <w:sz w:val="16"/>
                <w:szCs w:val="16"/>
              </w:rPr>
              <w:t>Résultat</w:t>
            </w:r>
            <w:r w:rsidR="00B76D5D">
              <w:rPr>
                <w:sz w:val="16"/>
                <w:szCs w:val="16"/>
              </w:rPr>
              <w:t xml:space="preserve"> </w:t>
            </w:r>
            <w:r>
              <w:rPr>
                <w:sz w:val="16"/>
                <w:szCs w:val="16"/>
              </w:rPr>
              <w:t xml:space="preserve"> </w:t>
            </w:r>
          </w:p>
        </w:tc>
        <w:tc>
          <w:tcPr>
            <w:tcW w:w="891" w:type="dxa"/>
            <w:tcBorders>
              <w:top w:val="single" w:sz="4" w:space="0" w:color="auto"/>
              <w:left w:val="single" w:sz="4" w:space="0" w:color="auto"/>
              <w:right w:val="single" w:sz="18" w:space="0" w:color="auto"/>
            </w:tcBorders>
          </w:tcPr>
          <w:p w:rsidR="00EF413A" w:rsidRDefault="00EF413A" w:rsidP="006226FE">
            <w:pPr>
              <w:jc w:val="center"/>
              <w:rPr>
                <w:sz w:val="16"/>
                <w:szCs w:val="16"/>
              </w:rPr>
            </w:pPr>
            <w:r>
              <w:rPr>
                <w:sz w:val="16"/>
                <w:szCs w:val="16"/>
              </w:rPr>
              <w:t>T</w:t>
            </w:r>
            <w:r w:rsidR="00B76D5D">
              <w:rPr>
                <w:sz w:val="16"/>
                <w:szCs w:val="16"/>
              </w:rPr>
              <w:t>-</w:t>
            </w:r>
            <w:r>
              <w:rPr>
                <w:sz w:val="16"/>
                <w:szCs w:val="16"/>
              </w:rPr>
              <w:t>Perte</w:t>
            </w:r>
            <w:r w:rsidR="009E1CAE">
              <w:rPr>
                <w:sz w:val="16"/>
                <w:szCs w:val="16"/>
              </w:rPr>
              <w:t>s</w:t>
            </w:r>
          </w:p>
          <w:p w:rsidR="00EF413A" w:rsidRPr="00422DDD" w:rsidRDefault="00EF413A" w:rsidP="008D6461">
            <w:pPr>
              <w:jc w:val="center"/>
              <w:rPr>
                <w:sz w:val="16"/>
                <w:szCs w:val="16"/>
              </w:rPr>
            </w:pPr>
          </w:p>
        </w:tc>
        <w:tc>
          <w:tcPr>
            <w:tcW w:w="952" w:type="dxa"/>
            <w:tcBorders>
              <w:top w:val="single" w:sz="4" w:space="0" w:color="auto"/>
              <w:left w:val="single" w:sz="18" w:space="0" w:color="auto"/>
              <w:right w:val="single" w:sz="4" w:space="0" w:color="auto"/>
            </w:tcBorders>
          </w:tcPr>
          <w:p w:rsidR="00EF413A" w:rsidRDefault="00EF413A" w:rsidP="006226FE">
            <w:pPr>
              <w:jc w:val="center"/>
              <w:rPr>
                <w:sz w:val="16"/>
                <w:szCs w:val="16"/>
              </w:rPr>
            </w:pPr>
            <w:r>
              <w:rPr>
                <w:sz w:val="16"/>
                <w:szCs w:val="16"/>
              </w:rPr>
              <w:t>Mêlée</w:t>
            </w:r>
          </w:p>
          <w:p w:rsidR="00020FEC" w:rsidRPr="00422DDD" w:rsidRDefault="00EF413A" w:rsidP="00DD1A28">
            <w:pPr>
              <w:jc w:val="center"/>
              <w:rPr>
                <w:sz w:val="16"/>
                <w:szCs w:val="16"/>
              </w:rPr>
            </w:pPr>
            <w:r>
              <w:rPr>
                <w:sz w:val="16"/>
                <w:szCs w:val="16"/>
              </w:rPr>
              <w:t>VA</w:t>
            </w:r>
            <w:r w:rsidR="00DD1A28">
              <w:rPr>
                <w:sz w:val="16"/>
                <w:szCs w:val="16"/>
              </w:rPr>
              <w:t>+</w:t>
            </w:r>
            <w:r w:rsidR="00020FEC">
              <w:rPr>
                <w:sz w:val="16"/>
                <w:szCs w:val="16"/>
              </w:rPr>
              <w:t>D100</w:t>
            </w:r>
          </w:p>
        </w:tc>
        <w:tc>
          <w:tcPr>
            <w:tcW w:w="999" w:type="dxa"/>
            <w:tcBorders>
              <w:top w:val="single" w:sz="4" w:space="0" w:color="auto"/>
              <w:left w:val="single" w:sz="4" w:space="0" w:color="auto"/>
              <w:right w:val="single" w:sz="4" w:space="0" w:color="auto"/>
            </w:tcBorders>
          </w:tcPr>
          <w:p w:rsidR="00B76D5D" w:rsidRDefault="00B76D5D" w:rsidP="00B76D5D">
            <w:pPr>
              <w:jc w:val="center"/>
              <w:rPr>
                <w:sz w:val="16"/>
                <w:szCs w:val="16"/>
              </w:rPr>
            </w:pPr>
            <w:r>
              <w:rPr>
                <w:sz w:val="16"/>
                <w:szCs w:val="16"/>
              </w:rPr>
              <w:t>M</w:t>
            </w:r>
            <w:r w:rsidR="008D6461">
              <w:rPr>
                <w:sz w:val="16"/>
                <w:szCs w:val="16"/>
              </w:rPr>
              <w:t>êlée</w:t>
            </w:r>
            <w:r>
              <w:rPr>
                <w:sz w:val="16"/>
                <w:szCs w:val="16"/>
              </w:rPr>
              <w:t xml:space="preserve">-Résultat  </w:t>
            </w:r>
          </w:p>
          <w:p w:rsidR="00EF413A" w:rsidRDefault="00EF413A" w:rsidP="00B76D5D">
            <w:pPr>
              <w:jc w:val="center"/>
              <w:rPr>
                <w:sz w:val="16"/>
                <w:szCs w:val="16"/>
              </w:rPr>
            </w:pPr>
          </w:p>
        </w:tc>
        <w:tc>
          <w:tcPr>
            <w:tcW w:w="1073" w:type="dxa"/>
            <w:tcBorders>
              <w:top w:val="single" w:sz="4" w:space="0" w:color="auto"/>
              <w:left w:val="single" w:sz="4" w:space="0" w:color="auto"/>
              <w:right w:val="single" w:sz="18" w:space="0" w:color="auto"/>
            </w:tcBorders>
          </w:tcPr>
          <w:p w:rsidR="00B76D5D" w:rsidRDefault="00B76D5D" w:rsidP="00B76D5D">
            <w:pPr>
              <w:jc w:val="center"/>
              <w:rPr>
                <w:sz w:val="16"/>
                <w:szCs w:val="16"/>
              </w:rPr>
            </w:pPr>
            <w:r>
              <w:rPr>
                <w:sz w:val="16"/>
                <w:szCs w:val="16"/>
              </w:rPr>
              <w:t>M-Pertes</w:t>
            </w:r>
          </w:p>
          <w:p w:rsidR="00EF413A" w:rsidRDefault="00B76D5D" w:rsidP="008D6461">
            <w:pPr>
              <w:jc w:val="center"/>
              <w:rPr>
                <w:sz w:val="16"/>
                <w:szCs w:val="16"/>
              </w:rPr>
            </w:pPr>
            <w:r>
              <w:rPr>
                <w:sz w:val="16"/>
                <w:szCs w:val="16"/>
              </w:rPr>
              <w:t xml:space="preserve">Réelles </w:t>
            </w:r>
          </w:p>
        </w:tc>
        <w:tc>
          <w:tcPr>
            <w:tcW w:w="1086" w:type="dxa"/>
            <w:tcBorders>
              <w:top w:val="single" w:sz="4" w:space="0" w:color="auto"/>
              <w:left w:val="single" w:sz="18" w:space="0" w:color="auto"/>
              <w:right w:val="single" w:sz="4" w:space="0" w:color="auto"/>
            </w:tcBorders>
          </w:tcPr>
          <w:p w:rsidR="00EF413A" w:rsidRDefault="00EF413A" w:rsidP="00A0738A">
            <w:pPr>
              <w:jc w:val="center"/>
              <w:rPr>
                <w:sz w:val="16"/>
                <w:szCs w:val="16"/>
              </w:rPr>
            </w:pPr>
            <w:r>
              <w:rPr>
                <w:sz w:val="16"/>
                <w:szCs w:val="16"/>
              </w:rPr>
              <w:t xml:space="preserve">Effet </w:t>
            </w:r>
          </w:p>
          <w:p w:rsidR="00EF413A" w:rsidRDefault="00EF413A" w:rsidP="00A0738A">
            <w:pPr>
              <w:jc w:val="center"/>
              <w:rPr>
                <w:sz w:val="16"/>
                <w:szCs w:val="16"/>
              </w:rPr>
            </w:pPr>
            <w:r>
              <w:rPr>
                <w:sz w:val="16"/>
                <w:szCs w:val="16"/>
              </w:rPr>
              <w:t>Spécial</w:t>
            </w:r>
          </w:p>
          <w:p w:rsidR="00EF413A" w:rsidRDefault="00EF413A" w:rsidP="00A0738A">
            <w:pPr>
              <w:jc w:val="center"/>
              <w:rPr>
                <w:sz w:val="16"/>
                <w:szCs w:val="16"/>
              </w:rPr>
            </w:pPr>
            <w:r>
              <w:rPr>
                <w:sz w:val="16"/>
                <w:szCs w:val="16"/>
              </w:rPr>
              <w:t>Contré ?</w:t>
            </w:r>
          </w:p>
        </w:tc>
        <w:tc>
          <w:tcPr>
            <w:tcW w:w="953" w:type="dxa"/>
            <w:tcBorders>
              <w:top w:val="single" w:sz="4" w:space="0" w:color="auto"/>
              <w:left w:val="single" w:sz="4" w:space="0" w:color="auto"/>
              <w:right w:val="single" w:sz="4" w:space="0" w:color="auto"/>
            </w:tcBorders>
          </w:tcPr>
          <w:p w:rsidR="00EF413A" w:rsidRDefault="00EF413A" w:rsidP="006226FE">
            <w:pPr>
              <w:jc w:val="center"/>
              <w:rPr>
                <w:sz w:val="16"/>
                <w:szCs w:val="16"/>
              </w:rPr>
            </w:pPr>
            <w:r>
              <w:rPr>
                <w:sz w:val="16"/>
                <w:szCs w:val="16"/>
              </w:rPr>
              <w:t>Moral</w:t>
            </w:r>
          </w:p>
          <w:p w:rsidR="008E62CB" w:rsidRDefault="008E62CB" w:rsidP="006226FE">
            <w:pPr>
              <w:jc w:val="center"/>
              <w:rPr>
                <w:sz w:val="16"/>
                <w:szCs w:val="16"/>
              </w:rPr>
            </w:pPr>
            <w:r>
              <w:rPr>
                <w:sz w:val="16"/>
                <w:szCs w:val="16"/>
              </w:rPr>
              <w:t>Modifié</w:t>
            </w:r>
          </w:p>
          <w:p w:rsidR="00EF413A" w:rsidRDefault="008E62CB" w:rsidP="008E62CB">
            <w:pPr>
              <w:jc w:val="center"/>
              <w:rPr>
                <w:sz w:val="16"/>
                <w:szCs w:val="16"/>
              </w:rPr>
            </w:pPr>
            <w:r>
              <w:rPr>
                <w:sz w:val="16"/>
                <w:szCs w:val="16"/>
              </w:rPr>
              <w:t>+effets</w:t>
            </w:r>
          </w:p>
        </w:tc>
        <w:tc>
          <w:tcPr>
            <w:tcW w:w="1119" w:type="dxa"/>
            <w:tcBorders>
              <w:top w:val="single" w:sz="4" w:space="0" w:color="auto"/>
              <w:left w:val="single" w:sz="4" w:space="0" w:color="auto"/>
              <w:right w:val="single" w:sz="4" w:space="0" w:color="auto"/>
            </w:tcBorders>
          </w:tcPr>
          <w:p w:rsidR="00EF413A" w:rsidRDefault="00EF413A" w:rsidP="006226FE">
            <w:pPr>
              <w:jc w:val="center"/>
              <w:rPr>
                <w:sz w:val="16"/>
                <w:szCs w:val="16"/>
              </w:rPr>
            </w:pPr>
            <w:r>
              <w:rPr>
                <w:sz w:val="16"/>
                <w:szCs w:val="16"/>
              </w:rPr>
              <w:t>Manœuvre</w:t>
            </w:r>
          </w:p>
          <w:p w:rsidR="00EF413A" w:rsidRDefault="00EF413A" w:rsidP="006226FE">
            <w:pPr>
              <w:jc w:val="center"/>
              <w:rPr>
                <w:sz w:val="16"/>
                <w:szCs w:val="16"/>
              </w:rPr>
            </w:pPr>
            <w:r>
              <w:rPr>
                <w:sz w:val="16"/>
                <w:szCs w:val="16"/>
              </w:rPr>
              <w:t>Test TB</w:t>
            </w:r>
          </w:p>
        </w:tc>
      </w:tr>
      <w:tr w:rsidR="008D6461" w:rsidRPr="00422DDD" w:rsidTr="00DD1A28">
        <w:trPr>
          <w:trHeight w:val="397"/>
        </w:trPr>
        <w:tc>
          <w:tcPr>
            <w:tcW w:w="0" w:type="auto"/>
            <w:tcBorders>
              <w:right w:val="single" w:sz="4" w:space="0" w:color="auto"/>
            </w:tcBorders>
            <w:shd w:val="clear" w:color="auto" w:fill="auto"/>
          </w:tcPr>
          <w:p w:rsidR="00EF413A" w:rsidRPr="00422DDD" w:rsidRDefault="00EF413A">
            <w:pPr>
              <w:jc w:val="center"/>
              <w:rPr>
                <w:b/>
              </w:rPr>
            </w:pPr>
            <w:r w:rsidRPr="00422DDD">
              <w:rPr>
                <w:b/>
              </w:rPr>
              <w:t>1</w:t>
            </w:r>
            <w:r w:rsidR="00DD1A28">
              <w:rPr>
                <w:b/>
              </w:rPr>
              <w:t>A</w:t>
            </w:r>
          </w:p>
        </w:tc>
        <w:tc>
          <w:tcPr>
            <w:tcW w:w="882" w:type="dxa"/>
            <w:tcBorders>
              <w:left w:val="single" w:sz="4" w:space="0" w:color="auto"/>
              <w:right w:val="single" w:sz="18" w:space="0" w:color="auto"/>
            </w:tcBorders>
            <w:shd w:val="clear" w:color="auto" w:fill="auto"/>
          </w:tcPr>
          <w:p w:rsidR="00EF413A" w:rsidRPr="00422DDD" w:rsidRDefault="00EF413A" w:rsidP="006226FE">
            <w:pPr>
              <w:jc w:val="center"/>
            </w:pPr>
          </w:p>
        </w:tc>
        <w:tc>
          <w:tcPr>
            <w:tcW w:w="928" w:type="dxa"/>
            <w:tcBorders>
              <w:left w:val="single" w:sz="18" w:space="0" w:color="auto"/>
              <w:right w:val="single" w:sz="4" w:space="0" w:color="auto"/>
            </w:tcBorders>
            <w:shd w:val="clear" w:color="auto" w:fill="auto"/>
          </w:tcPr>
          <w:p w:rsidR="00EF413A" w:rsidRPr="00422DDD" w:rsidRDefault="00EF413A" w:rsidP="006226FE">
            <w:pPr>
              <w:jc w:val="center"/>
            </w:pPr>
          </w:p>
        </w:tc>
        <w:tc>
          <w:tcPr>
            <w:tcW w:w="1134" w:type="dxa"/>
            <w:tcBorders>
              <w:left w:val="single" w:sz="4" w:space="0" w:color="auto"/>
              <w:right w:val="single" w:sz="4" w:space="0" w:color="auto"/>
            </w:tcBorders>
            <w:shd w:val="clear" w:color="auto" w:fill="auto"/>
          </w:tcPr>
          <w:p w:rsidR="00EF413A" w:rsidRPr="00422DDD" w:rsidRDefault="00EF413A" w:rsidP="006226FE">
            <w:pPr>
              <w:jc w:val="center"/>
            </w:pPr>
          </w:p>
        </w:tc>
        <w:tc>
          <w:tcPr>
            <w:tcW w:w="891" w:type="dxa"/>
            <w:tcBorders>
              <w:left w:val="single" w:sz="4" w:space="0" w:color="auto"/>
              <w:right w:val="single" w:sz="18" w:space="0" w:color="auto"/>
            </w:tcBorders>
            <w:shd w:val="clear" w:color="auto" w:fill="auto"/>
          </w:tcPr>
          <w:p w:rsidR="00EF413A" w:rsidRPr="00422DDD" w:rsidRDefault="00EF413A" w:rsidP="006226FE">
            <w:pPr>
              <w:jc w:val="center"/>
            </w:pPr>
          </w:p>
        </w:tc>
        <w:tc>
          <w:tcPr>
            <w:tcW w:w="952" w:type="dxa"/>
            <w:tcBorders>
              <w:left w:val="single" w:sz="18" w:space="0" w:color="auto"/>
              <w:right w:val="single" w:sz="4" w:space="0" w:color="auto"/>
            </w:tcBorders>
            <w:shd w:val="clear" w:color="auto" w:fill="auto"/>
          </w:tcPr>
          <w:p w:rsidR="00EF413A" w:rsidRPr="00422DDD" w:rsidRDefault="00EF413A" w:rsidP="006226FE">
            <w:pPr>
              <w:jc w:val="center"/>
            </w:pPr>
          </w:p>
        </w:tc>
        <w:tc>
          <w:tcPr>
            <w:tcW w:w="999" w:type="dxa"/>
            <w:tcBorders>
              <w:left w:val="single" w:sz="4" w:space="0" w:color="auto"/>
              <w:right w:val="single" w:sz="4" w:space="0" w:color="auto"/>
            </w:tcBorders>
            <w:shd w:val="clear" w:color="auto" w:fill="auto"/>
          </w:tcPr>
          <w:p w:rsidR="00EF413A" w:rsidRPr="00422DDD" w:rsidRDefault="00EF413A" w:rsidP="006226FE">
            <w:pPr>
              <w:jc w:val="center"/>
            </w:pPr>
          </w:p>
        </w:tc>
        <w:tc>
          <w:tcPr>
            <w:tcW w:w="1073" w:type="dxa"/>
            <w:tcBorders>
              <w:left w:val="single" w:sz="4" w:space="0" w:color="auto"/>
              <w:right w:val="single" w:sz="18" w:space="0" w:color="auto"/>
            </w:tcBorders>
            <w:shd w:val="clear" w:color="auto" w:fill="auto"/>
          </w:tcPr>
          <w:p w:rsidR="00EF413A" w:rsidRPr="00422DDD" w:rsidRDefault="00EF413A" w:rsidP="006226FE">
            <w:pPr>
              <w:jc w:val="center"/>
            </w:pPr>
          </w:p>
        </w:tc>
        <w:tc>
          <w:tcPr>
            <w:tcW w:w="1086" w:type="dxa"/>
            <w:tcBorders>
              <w:left w:val="single" w:sz="18" w:space="0" w:color="auto"/>
              <w:right w:val="single" w:sz="4" w:space="0" w:color="auto"/>
            </w:tcBorders>
            <w:shd w:val="clear" w:color="auto" w:fill="auto"/>
          </w:tcPr>
          <w:p w:rsidR="00EF413A" w:rsidRPr="00422DDD" w:rsidRDefault="00EF413A" w:rsidP="00A0738A">
            <w:pPr>
              <w:jc w:val="center"/>
            </w:pPr>
          </w:p>
        </w:tc>
        <w:tc>
          <w:tcPr>
            <w:tcW w:w="953" w:type="dxa"/>
            <w:tcBorders>
              <w:left w:val="single" w:sz="4" w:space="0" w:color="auto"/>
              <w:right w:val="single" w:sz="4" w:space="0" w:color="auto"/>
            </w:tcBorders>
            <w:shd w:val="clear" w:color="auto" w:fill="auto"/>
          </w:tcPr>
          <w:p w:rsidR="00EF413A" w:rsidRPr="00422DDD" w:rsidRDefault="00EF413A" w:rsidP="006226FE">
            <w:pPr>
              <w:jc w:val="center"/>
            </w:pPr>
          </w:p>
        </w:tc>
        <w:tc>
          <w:tcPr>
            <w:tcW w:w="1119" w:type="dxa"/>
            <w:tcBorders>
              <w:left w:val="single" w:sz="4"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bottom w:val="single" w:sz="18" w:space="0" w:color="auto"/>
              <w:right w:val="single" w:sz="4" w:space="0" w:color="auto"/>
            </w:tcBorders>
            <w:shd w:val="clear" w:color="auto" w:fill="auto"/>
          </w:tcPr>
          <w:p w:rsidR="00EF413A" w:rsidRPr="00422DDD" w:rsidRDefault="00EF413A">
            <w:pPr>
              <w:jc w:val="center"/>
              <w:rPr>
                <w:b/>
              </w:rPr>
            </w:pPr>
            <w:r>
              <w:rPr>
                <w:b/>
              </w:rPr>
              <w:t>1</w:t>
            </w:r>
            <w:r w:rsidR="00DD1A28">
              <w:rPr>
                <w:b/>
              </w:rPr>
              <w:t>B</w:t>
            </w:r>
          </w:p>
        </w:tc>
        <w:tc>
          <w:tcPr>
            <w:tcW w:w="882"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auto"/>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1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pPr>
              <w:jc w:val="center"/>
              <w:rPr>
                <w:b/>
              </w:rPr>
            </w:pPr>
            <w:r>
              <w:rPr>
                <w:b/>
              </w:rPr>
              <w:t>2</w:t>
            </w:r>
            <w:r w:rsidR="00DD1A28">
              <w:rPr>
                <w:b/>
              </w:rPr>
              <w:t>A</w:t>
            </w:r>
          </w:p>
        </w:tc>
        <w:tc>
          <w:tcPr>
            <w:tcW w:w="882"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119"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r>
      <w:tr w:rsidR="008D6461" w:rsidRPr="00422DDD" w:rsidTr="00DD1A28">
        <w:trPr>
          <w:trHeight w:val="397"/>
        </w:trPr>
        <w:tc>
          <w:tcPr>
            <w:tcW w:w="0" w:type="auto"/>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pPr>
              <w:jc w:val="center"/>
              <w:rPr>
                <w:b/>
              </w:rPr>
            </w:pPr>
            <w:r>
              <w:rPr>
                <w:b/>
              </w:rPr>
              <w:t>2</w:t>
            </w:r>
            <w:r w:rsidR="00DD1A28">
              <w:rPr>
                <w:b/>
              </w:rPr>
              <w:t>B</w:t>
            </w:r>
          </w:p>
        </w:tc>
        <w:tc>
          <w:tcPr>
            <w:tcW w:w="882"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19"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r>
      <w:tr w:rsidR="008D6461" w:rsidRPr="00422DDD" w:rsidTr="00DD1A28">
        <w:trPr>
          <w:trHeight w:val="397"/>
        </w:trPr>
        <w:tc>
          <w:tcPr>
            <w:tcW w:w="0" w:type="auto"/>
            <w:tcBorders>
              <w:top w:val="single" w:sz="18" w:space="0" w:color="auto"/>
              <w:right w:val="single" w:sz="4" w:space="0" w:color="auto"/>
            </w:tcBorders>
            <w:shd w:val="clear" w:color="auto" w:fill="auto"/>
          </w:tcPr>
          <w:p w:rsidR="00EF413A" w:rsidRPr="00422DDD" w:rsidRDefault="00EF413A">
            <w:pPr>
              <w:jc w:val="center"/>
              <w:rPr>
                <w:b/>
              </w:rPr>
            </w:pPr>
            <w:r>
              <w:rPr>
                <w:b/>
              </w:rPr>
              <w:t>3</w:t>
            </w:r>
            <w:r w:rsidR="00DD1A28">
              <w:rPr>
                <w:b/>
              </w:rPr>
              <w:t>A</w:t>
            </w:r>
          </w:p>
        </w:tc>
        <w:tc>
          <w:tcPr>
            <w:tcW w:w="882"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auto"/>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11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bottom w:val="single" w:sz="18" w:space="0" w:color="auto"/>
              <w:right w:val="single" w:sz="4" w:space="0" w:color="auto"/>
            </w:tcBorders>
            <w:shd w:val="clear" w:color="auto" w:fill="auto"/>
          </w:tcPr>
          <w:p w:rsidR="00EF413A" w:rsidRPr="00422DDD" w:rsidRDefault="00EF413A">
            <w:pPr>
              <w:jc w:val="center"/>
              <w:rPr>
                <w:b/>
              </w:rPr>
            </w:pPr>
            <w:r>
              <w:rPr>
                <w:b/>
              </w:rPr>
              <w:t>3</w:t>
            </w:r>
            <w:r w:rsidR="00DD1A28">
              <w:rPr>
                <w:b/>
              </w:rPr>
              <w:t>B</w:t>
            </w:r>
          </w:p>
        </w:tc>
        <w:tc>
          <w:tcPr>
            <w:tcW w:w="882"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auto"/>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1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pPr>
              <w:jc w:val="center"/>
              <w:rPr>
                <w:b/>
              </w:rPr>
            </w:pPr>
            <w:r>
              <w:rPr>
                <w:b/>
              </w:rPr>
              <w:t>4</w:t>
            </w:r>
            <w:r w:rsidR="00DD1A28">
              <w:rPr>
                <w:b/>
              </w:rPr>
              <w:t>A</w:t>
            </w:r>
          </w:p>
        </w:tc>
        <w:tc>
          <w:tcPr>
            <w:tcW w:w="882"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119"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r>
      <w:tr w:rsidR="008D6461" w:rsidRPr="00422DDD" w:rsidTr="00DD1A28">
        <w:trPr>
          <w:trHeight w:val="397"/>
        </w:trPr>
        <w:tc>
          <w:tcPr>
            <w:tcW w:w="0" w:type="auto"/>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pPr>
              <w:jc w:val="center"/>
              <w:rPr>
                <w:b/>
              </w:rPr>
            </w:pPr>
            <w:r>
              <w:rPr>
                <w:b/>
              </w:rPr>
              <w:t>4</w:t>
            </w:r>
            <w:r w:rsidR="00DD1A28">
              <w:rPr>
                <w:b/>
              </w:rPr>
              <w:t>B</w:t>
            </w:r>
          </w:p>
        </w:tc>
        <w:tc>
          <w:tcPr>
            <w:tcW w:w="882"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19"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r>
      <w:tr w:rsidR="008D6461" w:rsidRPr="00422DDD" w:rsidTr="00DD1A28">
        <w:trPr>
          <w:trHeight w:val="397"/>
        </w:trPr>
        <w:tc>
          <w:tcPr>
            <w:tcW w:w="0" w:type="auto"/>
            <w:tcBorders>
              <w:top w:val="single" w:sz="18" w:space="0" w:color="auto"/>
              <w:right w:val="single" w:sz="4" w:space="0" w:color="auto"/>
            </w:tcBorders>
            <w:shd w:val="clear" w:color="auto" w:fill="auto"/>
          </w:tcPr>
          <w:p w:rsidR="00EF413A" w:rsidRPr="00422DDD" w:rsidRDefault="00EF413A">
            <w:pPr>
              <w:jc w:val="center"/>
              <w:rPr>
                <w:b/>
              </w:rPr>
            </w:pPr>
            <w:r>
              <w:rPr>
                <w:b/>
              </w:rPr>
              <w:t>5</w:t>
            </w:r>
            <w:r w:rsidR="00DD1A28">
              <w:rPr>
                <w:b/>
              </w:rPr>
              <w:t>A</w:t>
            </w:r>
          </w:p>
        </w:tc>
        <w:tc>
          <w:tcPr>
            <w:tcW w:w="882"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auto"/>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11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bottom w:val="single" w:sz="18" w:space="0" w:color="auto"/>
              <w:right w:val="single" w:sz="4" w:space="0" w:color="auto"/>
            </w:tcBorders>
            <w:shd w:val="clear" w:color="auto" w:fill="auto"/>
          </w:tcPr>
          <w:p w:rsidR="00EF413A" w:rsidRPr="00422DDD" w:rsidRDefault="00EF413A">
            <w:pPr>
              <w:jc w:val="center"/>
              <w:rPr>
                <w:b/>
              </w:rPr>
            </w:pPr>
            <w:r>
              <w:rPr>
                <w:b/>
              </w:rPr>
              <w:t>5</w:t>
            </w:r>
            <w:r w:rsidR="00DD1A28">
              <w:rPr>
                <w:b/>
              </w:rPr>
              <w:t>B</w:t>
            </w:r>
          </w:p>
        </w:tc>
        <w:tc>
          <w:tcPr>
            <w:tcW w:w="882"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auto"/>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1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pPr>
              <w:jc w:val="center"/>
              <w:rPr>
                <w:b/>
              </w:rPr>
            </w:pPr>
            <w:r>
              <w:rPr>
                <w:b/>
              </w:rPr>
              <w:t>6</w:t>
            </w:r>
            <w:r w:rsidR="00DD1A28">
              <w:rPr>
                <w:b/>
              </w:rPr>
              <w:t>A</w:t>
            </w:r>
          </w:p>
        </w:tc>
        <w:tc>
          <w:tcPr>
            <w:tcW w:w="882"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119"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r>
      <w:tr w:rsidR="008D6461" w:rsidRPr="00422DDD" w:rsidTr="00DD1A28">
        <w:trPr>
          <w:trHeight w:val="397"/>
        </w:trPr>
        <w:tc>
          <w:tcPr>
            <w:tcW w:w="0" w:type="auto"/>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pPr>
              <w:jc w:val="center"/>
              <w:rPr>
                <w:b/>
              </w:rPr>
            </w:pPr>
            <w:r>
              <w:rPr>
                <w:b/>
              </w:rPr>
              <w:t>6</w:t>
            </w:r>
            <w:r w:rsidR="00DD1A28">
              <w:rPr>
                <w:b/>
              </w:rPr>
              <w:t>B</w:t>
            </w:r>
          </w:p>
        </w:tc>
        <w:tc>
          <w:tcPr>
            <w:tcW w:w="882"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19"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r>
      <w:tr w:rsidR="008D6461" w:rsidRPr="00422DDD" w:rsidTr="00DD1A28">
        <w:trPr>
          <w:trHeight w:val="397"/>
        </w:trPr>
        <w:tc>
          <w:tcPr>
            <w:tcW w:w="0" w:type="auto"/>
            <w:tcBorders>
              <w:top w:val="single" w:sz="18" w:space="0" w:color="auto"/>
              <w:right w:val="single" w:sz="4" w:space="0" w:color="auto"/>
            </w:tcBorders>
            <w:shd w:val="clear" w:color="auto" w:fill="auto"/>
          </w:tcPr>
          <w:p w:rsidR="00EF413A" w:rsidRPr="00422DDD" w:rsidRDefault="00EF413A">
            <w:pPr>
              <w:jc w:val="center"/>
              <w:rPr>
                <w:b/>
              </w:rPr>
            </w:pPr>
            <w:r>
              <w:rPr>
                <w:b/>
              </w:rPr>
              <w:t>7</w:t>
            </w:r>
            <w:r w:rsidR="00DD1A28">
              <w:rPr>
                <w:b/>
              </w:rPr>
              <w:t>A</w:t>
            </w:r>
          </w:p>
        </w:tc>
        <w:tc>
          <w:tcPr>
            <w:tcW w:w="882"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auto"/>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auto"/>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auto"/>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c>
          <w:tcPr>
            <w:tcW w:w="1119" w:type="dxa"/>
            <w:tcBorders>
              <w:top w:val="single" w:sz="18" w:space="0" w:color="auto"/>
              <w:left w:val="single" w:sz="4"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bottom w:val="single" w:sz="18" w:space="0" w:color="auto"/>
              <w:right w:val="single" w:sz="4" w:space="0" w:color="auto"/>
            </w:tcBorders>
            <w:shd w:val="clear" w:color="auto" w:fill="auto"/>
          </w:tcPr>
          <w:p w:rsidR="00EF413A" w:rsidRPr="00422DDD" w:rsidRDefault="00EF413A">
            <w:pPr>
              <w:jc w:val="center"/>
              <w:rPr>
                <w:b/>
              </w:rPr>
            </w:pPr>
            <w:r>
              <w:rPr>
                <w:b/>
              </w:rPr>
              <w:t>7</w:t>
            </w:r>
            <w:r w:rsidR="00DD1A28">
              <w:rPr>
                <w:b/>
              </w:rPr>
              <w:t>B</w:t>
            </w:r>
          </w:p>
        </w:tc>
        <w:tc>
          <w:tcPr>
            <w:tcW w:w="882"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auto"/>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auto"/>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c>
          <w:tcPr>
            <w:tcW w:w="1119" w:type="dxa"/>
            <w:tcBorders>
              <w:left w:val="single" w:sz="4" w:space="0" w:color="auto"/>
              <w:bottom w:val="single" w:sz="18" w:space="0" w:color="auto"/>
              <w:right w:val="single" w:sz="4" w:space="0" w:color="auto"/>
            </w:tcBorders>
            <w:shd w:val="clear" w:color="auto" w:fill="auto"/>
          </w:tcPr>
          <w:p w:rsidR="00EF413A" w:rsidRPr="00422DDD" w:rsidRDefault="00EF413A" w:rsidP="006226FE">
            <w:pPr>
              <w:jc w:val="center"/>
            </w:pPr>
          </w:p>
        </w:tc>
      </w:tr>
      <w:tr w:rsidR="008D6461" w:rsidRPr="00422DDD" w:rsidTr="00DD1A28">
        <w:trPr>
          <w:trHeight w:val="397"/>
        </w:trPr>
        <w:tc>
          <w:tcPr>
            <w:tcW w:w="0" w:type="auto"/>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pPr>
              <w:jc w:val="center"/>
              <w:rPr>
                <w:b/>
              </w:rPr>
            </w:pPr>
            <w:r>
              <w:rPr>
                <w:b/>
              </w:rPr>
              <w:t>8</w:t>
            </w:r>
            <w:r w:rsidR="00DD1A28">
              <w:rPr>
                <w:b/>
              </w:rPr>
              <w:t>A</w:t>
            </w:r>
          </w:p>
        </w:tc>
        <w:tc>
          <w:tcPr>
            <w:tcW w:w="882"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28"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1134"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891"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952"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6226FE">
            <w:pPr>
              <w:jc w:val="center"/>
            </w:pPr>
          </w:p>
        </w:tc>
        <w:tc>
          <w:tcPr>
            <w:tcW w:w="999"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073"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c>
          <w:tcPr>
            <w:tcW w:w="1086" w:type="dxa"/>
            <w:tcBorders>
              <w:top w:val="single" w:sz="18" w:space="0" w:color="auto"/>
              <w:left w:val="single" w:sz="18" w:space="0" w:color="auto"/>
              <w:right w:val="single" w:sz="4" w:space="0" w:color="auto"/>
            </w:tcBorders>
            <w:shd w:val="clear" w:color="auto" w:fill="DAEEF3" w:themeFill="accent5" w:themeFillTint="33"/>
          </w:tcPr>
          <w:p w:rsidR="00EF413A" w:rsidRPr="00422DDD" w:rsidRDefault="00EF413A" w:rsidP="00A0738A">
            <w:pPr>
              <w:jc w:val="center"/>
            </w:pPr>
          </w:p>
        </w:tc>
        <w:tc>
          <w:tcPr>
            <w:tcW w:w="953" w:type="dxa"/>
            <w:tcBorders>
              <w:top w:val="single" w:sz="18" w:space="0" w:color="auto"/>
              <w:left w:val="single" w:sz="4" w:space="0" w:color="auto"/>
              <w:right w:val="single" w:sz="4" w:space="0" w:color="auto"/>
            </w:tcBorders>
            <w:shd w:val="clear" w:color="auto" w:fill="DAEEF3" w:themeFill="accent5" w:themeFillTint="33"/>
          </w:tcPr>
          <w:p w:rsidR="00EF413A" w:rsidRPr="00422DDD" w:rsidRDefault="00EF413A" w:rsidP="006226FE">
            <w:pPr>
              <w:jc w:val="center"/>
            </w:pPr>
          </w:p>
        </w:tc>
        <w:tc>
          <w:tcPr>
            <w:tcW w:w="1119" w:type="dxa"/>
            <w:tcBorders>
              <w:top w:val="single" w:sz="18" w:space="0" w:color="auto"/>
              <w:left w:val="single" w:sz="4" w:space="0" w:color="auto"/>
              <w:right w:val="single" w:sz="18" w:space="0" w:color="auto"/>
            </w:tcBorders>
            <w:shd w:val="clear" w:color="auto" w:fill="DAEEF3" w:themeFill="accent5" w:themeFillTint="33"/>
          </w:tcPr>
          <w:p w:rsidR="00EF413A" w:rsidRPr="00422DDD" w:rsidRDefault="00EF413A" w:rsidP="006226FE">
            <w:pPr>
              <w:jc w:val="center"/>
            </w:pPr>
          </w:p>
        </w:tc>
      </w:tr>
      <w:tr w:rsidR="008D6461" w:rsidRPr="00422DDD" w:rsidTr="00DD1A28">
        <w:trPr>
          <w:trHeight w:val="397"/>
        </w:trPr>
        <w:tc>
          <w:tcPr>
            <w:tcW w:w="0" w:type="auto"/>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pPr>
              <w:jc w:val="center"/>
              <w:rPr>
                <w:b/>
              </w:rPr>
            </w:pPr>
            <w:r>
              <w:rPr>
                <w:b/>
              </w:rPr>
              <w:t>8</w:t>
            </w:r>
            <w:r w:rsidR="00DD1A28">
              <w:rPr>
                <w:b/>
              </w:rPr>
              <w:t>B</w:t>
            </w:r>
          </w:p>
        </w:tc>
        <w:tc>
          <w:tcPr>
            <w:tcW w:w="882"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28"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34"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891"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952"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999"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073"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c>
          <w:tcPr>
            <w:tcW w:w="1086" w:type="dxa"/>
            <w:tcBorders>
              <w:left w:val="single" w:sz="18" w:space="0" w:color="auto"/>
              <w:bottom w:val="single" w:sz="18" w:space="0" w:color="auto"/>
              <w:right w:val="single" w:sz="4" w:space="0" w:color="auto"/>
            </w:tcBorders>
            <w:shd w:val="clear" w:color="auto" w:fill="FDE9D9" w:themeFill="accent6" w:themeFillTint="33"/>
          </w:tcPr>
          <w:p w:rsidR="00EF413A" w:rsidRPr="00422DDD" w:rsidRDefault="00EF413A" w:rsidP="00A0738A">
            <w:pPr>
              <w:jc w:val="center"/>
            </w:pPr>
          </w:p>
        </w:tc>
        <w:tc>
          <w:tcPr>
            <w:tcW w:w="953" w:type="dxa"/>
            <w:tcBorders>
              <w:left w:val="single" w:sz="4" w:space="0" w:color="auto"/>
              <w:bottom w:val="single" w:sz="18" w:space="0" w:color="auto"/>
              <w:right w:val="single" w:sz="4" w:space="0" w:color="auto"/>
            </w:tcBorders>
            <w:shd w:val="clear" w:color="auto" w:fill="FDE9D9" w:themeFill="accent6" w:themeFillTint="33"/>
          </w:tcPr>
          <w:p w:rsidR="00EF413A" w:rsidRPr="00422DDD" w:rsidRDefault="00EF413A" w:rsidP="006226FE">
            <w:pPr>
              <w:jc w:val="center"/>
            </w:pPr>
          </w:p>
        </w:tc>
        <w:tc>
          <w:tcPr>
            <w:tcW w:w="1119" w:type="dxa"/>
            <w:tcBorders>
              <w:left w:val="single" w:sz="4" w:space="0" w:color="auto"/>
              <w:bottom w:val="single" w:sz="18" w:space="0" w:color="auto"/>
              <w:right w:val="single" w:sz="18" w:space="0" w:color="auto"/>
            </w:tcBorders>
            <w:shd w:val="clear" w:color="auto" w:fill="FDE9D9" w:themeFill="accent6" w:themeFillTint="33"/>
          </w:tcPr>
          <w:p w:rsidR="00EF413A" w:rsidRPr="00422DDD" w:rsidRDefault="00EF413A" w:rsidP="006226FE">
            <w:pPr>
              <w:jc w:val="center"/>
            </w:pPr>
          </w:p>
        </w:tc>
      </w:tr>
    </w:tbl>
    <w:p w:rsidR="006226FE" w:rsidRDefault="006226FE" w:rsidP="0030208B">
      <w:r>
        <w:t>Blessures</w:t>
      </w:r>
    </w:p>
    <w:p w:rsidR="006226FE" w:rsidRDefault="006226FE" w:rsidP="009E1CAE">
      <w:pPr>
        <w:shd w:val="clear" w:color="auto" w:fill="F2F2F2" w:themeFill="background1" w:themeFillShade="F2"/>
      </w:pPr>
      <w:r w:rsidRPr="006226FE">
        <w:t xml:space="preserve">Fin de </w:t>
      </w:r>
      <w:r>
        <w:t>combat</w:t>
      </w:r>
      <w:r w:rsidR="009E1CAE">
        <w:t xml:space="preserve"> / </w:t>
      </w:r>
      <w:r>
        <w:t>Poursuite</w:t>
      </w:r>
    </w:p>
    <w:p w:rsidR="002F0A10" w:rsidRDefault="006226FE" w:rsidP="009E1CAE">
      <w:r>
        <w:t xml:space="preserve">Expérience </w:t>
      </w:r>
    </w:p>
    <w:p w:rsidR="006617F9" w:rsidRPr="009E1CAE" w:rsidRDefault="006226FE" w:rsidP="002F0A10">
      <w:pPr>
        <w:shd w:val="clear" w:color="auto" w:fill="F2F2F2" w:themeFill="background1" w:themeFillShade="F2"/>
      </w:pPr>
      <w:r>
        <w:t>Expertise </w:t>
      </w:r>
      <w:r w:rsidR="006617F9">
        <w:rPr>
          <w:b/>
        </w:rPr>
        <w:br w:type="page"/>
      </w:r>
    </w:p>
    <w:p w:rsidR="002A261A" w:rsidRPr="00422DDD" w:rsidRDefault="002A261A" w:rsidP="006226FE">
      <w:pPr>
        <w:pStyle w:val="Titre2"/>
      </w:pPr>
      <w:bookmarkStart w:id="284" w:name="_Ref452380637"/>
      <w:bookmarkStart w:id="285" w:name="_Toc208477943"/>
      <w:r w:rsidRPr="00422DDD">
        <w:lastRenderedPageBreak/>
        <w:t>11.3 Carte de Combat de Masse</w:t>
      </w:r>
      <w:bookmarkEnd w:id="284"/>
      <w:bookmarkEnd w:id="285"/>
    </w:p>
    <w:p w:rsidR="002A261A" w:rsidRPr="000B3CDB" w:rsidRDefault="002A261A" w:rsidP="002A261A">
      <w:r w:rsidRPr="00422DDD">
        <w:t>Photocopiez cette carte sur une feuille A3 en mode paysage.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2353"/>
        <w:gridCol w:w="2415"/>
        <w:gridCol w:w="2456"/>
        <w:gridCol w:w="1321"/>
      </w:tblGrid>
      <w:tr w:rsidR="000B3CDB" w:rsidRPr="000B3CDB" w:rsidTr="000B3CDB">
        <w:trPr>
          <w:cantSplit/>
          <w:trHeight w:val="4253"/>
        </w:trPr>
        <w:tc>
          <w:tcPr>
            <w:tcW w:w="1454" w:type="dxa"/>
            <w:vMerge w:val="restart"/>
            <w:shd w:val="clear" w:color="auto" w:fill="auto"/>
            <w:textDirection w:val="tbRl"/>
            <w:vAlign w:val="center"/>
          </w:tcPr>
          <w:p w:rsidR="000B3CDB" w:rsidRPr="000B3CDB" w:rsidRDefault="000B3CDB" w:rsidP="00D15AE3">
            <w:pPr>
              <w:ind w:left="113" w:right="113"/>
              <w:jc w:val="center"/>
            </w:pPr>
            <w:r w:rsidRPr="000B3CDB">
              <w:t>B Réserve</w:t>
            </w:r>
          </w:p>
        </w:tc>
        <w:tc>
          <w:tcPr>
            <w:tcW w:w="2415" w:type="dxa"/>
            <w:shd w:val="clear" w:color="auto" w:fill="auto"/>
            <w:textDirection w:val="tbRl"/>
            <w:vAlign w:val="center"/>
          </w:tcPr>
          <w:p w:rsidR="000B3CDB" w:rsidRPr="000B3CDB" w:rsidRDefault="000B3CDB" w:rsidP="00D15AE3">
            <w:pPr>
              <w:ind w:left="113" w:right="113"/>
              <w:jc w:val="center"/>
            </w:pPr>
            <w:r w:rsidRPr="000B3CDB">
              <w:t>B Gauche</w:t>
            </w:r>
          </w:p>
        </w:tc>
        <w:tc>
          <w:tcPr>
            <w:tcW w:w="2455" w:type="dxa"/>
            <w:textDirection w:val="btLr"/>
          </w:tcPr>
          <w:p w:rsidR="000B3CDB" w:rsidRDefault="000B3CDB" w:rsidP="00D15AE3">
            <w:pPr>
              <w:ind w:left="113" w:right="113"/>
              <w:jc w:val="center"/>
            </w:pPr>
          </w:p>
          <w:p w:rsidR="000B3CDB" w:rsidRDefault="000B3CDB" w:rsidP="00D15AE3">
            <w:pPr>
              <w:ind w:left="113" w:right="113"/>
              <w:jc w:val="center"/>
            </w:pPr>
          </w:p>
          <w:p w:rsidR="000B3CDB" w:rsidRDefault="000B3CDB" w:rsidP="00D15AE3">
            <w:pPr>
              <w:ind w:left="113" w:right="113"/>
              <w:jc w:val="center"/>
            </w:pPr>
          </w:p>
          <w:p w:rsidR="000B3CDB" w:rsidRPr="000B3CDB" w:rsidRDefault="000B3CDB" w:rsidP="000B3CDB">
            <w:pPr>
              <w:ind w:left="113" w:right="113"/>
              <w:jc w:val="center"/>
            </w:pPr>
            <w:r>
              <w:t>Centre 1</w:t>
            </w:r>
          </w:p>
        </w:tc>
        <w:tc>
          <w:tcPr>
            <w:tcW w:w="2521" w:type="dxa"/>
            <w:shd w:val="clear" w:color="auto" w:fill="auto"/>
            <w:textDirection w:val="btLr"/>
            <w:vAlign w:val="center"/>
          </w:tcPr>
          <w:p w:rsidR="000B3CDB" w:rsidRPr="000B3CDB" w:rsidRDefault="000B3CDB" w:rsidP="00D15AE3">
            <w:pPr>
              <w:ind w:left="113" w:right="113"/>
              <w:jc w:val="center"/>
            </w:pPr>
            <w:r w:rsidRPr="000B3CDB">
              <w:t>A Droite</w:t>
            </w:r>
          </w:p>
        </w:tc>
        <w:tc>
          <w:tcPr>
            <w:tcW w:w="1349" w:type="dxa"/>
            <w:vMerge w:val="restart"/>
            <w:shd w:val="clear" w:color="auto" w:fill="auto"/>
            <w:textDirection w:val="btLr"/>
            <w:vAlign w:val="center"/>
          </w:tcPr>
          <w:p w:rsidR="000B3CDB" w:rsidRPr="000B3CDB" w:rsidRDefault="000B3CDB" w:rsidP="00D15AE3">
            <w:pPr>
              <w:ind w:left="113" w:right="113"/>
              <w:jc w:val="center"/>
            </w:pPr>
            <w:r w:rsidRPr="000B3CDB">
              <w:t>A Réserve</w:t>
            </w:r>
          </w:p>
        </w:tc>
      </w:tr>
      <w:tr w:rsidR="000B3CDB" w:rsidRPr="000B3CDB" w:rsidTr="000B3CDB">
        <w:trPr>
          <w:cantSplit/>
          <w:trHeight w:val="4253"/>
        </w:trPr>
        <w:tc>
          <w:tcPr>
            <w:tcW w:w="1454" w:type="dxa"/>
            <w:vMerge/>
            <w:shd w:val="clear" w:color="auto" w:fill="auto"/>
            <w:textDirection w:val="tbRl"/>
            <w:vAlign w:val="center"/>
          </w:tcPr>
          <w:p w:rsidR="000B3CDB" w:rsidRPr="000B3CDB" w:rsidRDefault="000B3CDB" w:rsidP="00D15AE3">
            <w:pPr>
              <w:ind w:left="113" w:right="113"/>
              <w:jc w:val="center"/>
            </w:pPr>
          </w:p>
        </w:tc>
        <w:tc>
          <w:tcPr>
            <w:tcW w:w="2415" w:type="dxa"/>
            <w:shd w:val="clear" w:color="auto" w:fill="auto"/>
            <w:textDirection w:val="tbRl"/>
            <w:vAlign w:val="center"/>
          </w:tcPr>
          <w:p w:rsidR="000B3CDB" w:rsidRPr="000B3CDB" w:rsidRDefault="000B3CDB" w:rsidP="00D15AE3">
            <w:pPr>
              <w:ind w:left="113" w:right="113"/>
              <w:jc w:val="center"/>
            </w:pPr>
            <w:r w:rsidRPr="000B3CDB">
              <w:t>B Centre</w:t>
            </w:r>
          </w:p>
        </w:tc>
        <w:tc>
          <w:tcPr>
            <w:tcW w:w="2455" w:type="dxa"/>
            <w:textDirection w:val="btLr"/>
          </w:tcPr>
          <w:p w:rsidR="000B3CDB" w:rsidRDefault="000B3CDB" w:rsidP="00D15AE3">
            <w:pPr>
              <w:ind w:left="113" w:right="113"/>
              <w:jc w:val="center"/>
            </w:pPr>
          </w:p>
          <w:p w:rsidR="000B3CDB" w:rsidRDefault="000B3CDB" w:rsidP="00D15AE3">
            <w:pPr>
              <w:ind w:left="113" w:right="113"/>
              <w:jc w:val="center"/>
            </w:pPr>
          </w:p>
          <w:p w:rsidR="000B3CDB" w:rsidRDefault="000B3CDB" w:rsidP="00D15AE3">
            <w:pPr>
              <w:ind w:left="113" w:right="113"/>
              <w:jc w:val="center"/>
            </w:pPr>
          </w:p>
          <w:p w:rsidR="000B3CDB" w:rsidRPr="000B3CDB" w:rsidRDefault="000B3CDB" w:rsidP="000B3CDB">
            <w:pPr>
              <w:ind w:left="113" w:right="113"/>
              <w:jc w:val="center"/>
            </w:pPr>
            <w:r>
              <w:t>Centre 2</w:t>
            </w:r>
          </w:p>
        </w:tc>
        <w:tc>
          <w:tcPr>
            <w:tcW w:w="2521" w:type="dxa"/>
            <w:shd w:val="clear" w:color="auto" w:fill="auto"/>
            <w:textDirection w:val="btLr"/>
            <w:vAlign w:val="center"/>
          </w:tcPr>
          <w:p w:rsidR="000B3CDB" w:rsidRPr="000B3CDB" w:rsidRDefault="000B3CDB" w:rsidP="00D15AE3">
            <w:pPr>
              <w:ind w:left="113" w:right="113"/>
              <w:jc w:val="center"/>
            </w:pPr>
            <w:r w:rsidRPr="000B3CDB">
              <w:t>A Centre</w:t>
            </w:r>
          </w:p>
        </w:tc>
        <w:tc>
          <w:tcPr>
            <w:tcW w:w="1349" w:type="dxa"/>
            <w:vMerge/>
            <w:shd w:val="clear" w:color="auto" w:fill="auto"/>
            <w:textDirection w:val="tbRl"/>
            <w:vAlign w:val="center"/>
          </w:tcPr>
          <w:p w:rsidR="000B3CDB" w:rsidRPr="000B3CDB" w:rsidRDefault="000B3CDB" w:rsidP="00D15AE3">
            <w:pPr>
              <w:ind w:left="113" w:right="113"/>
              <w:jc w:val="center"/>
            </w:pPr>
          </w:p>
        </w:tc>
      </w:tr>
      <w:tr w:rsidR="000B3CDB" w:rsidRPr="000B3CDB" w:rsidTr="000B3CDB">
        <w:trPr>
          <w:cantSplit/>
          <w:trHeight w:val="4253"/>
        </w:trPr>
        <w:tc>
          <w:tcPr>
            <w:tcW w:w="1454" w:type="dxa"/>
            <w:vMerge/>
            <w:shd w:val="clear" w:color="auto" w:fill="auto"/>
            <w:textDirection w:val="tbRl"/>
            <w:vAlign w:val="center"/>
          </w:tcPr>
          <w:p w:rsidR="000B3CDB" w:rsidRPr="000B3CDB" w:rsidRDefault="000B3CDB" w:rsidP="00D15AE3">
            <w:pPr>
              <w:ind w:left="113" w:right="113"/>
              <w:jc w:val="center"/>
            </w:pPr>
          </w:p>
        </w:tc>
        <w:tc>
          <w:tcPr>
            <w:tcW w:w="2415" w:type="dxa"/>
            <w:shd w:val="clear" w:color="auto" w:fill="auto"/>
            <w:textDirection w:val="tbRl"/>
            <w:vAlign w:val="center"/>
          </w:tcPr>
          <w:p w:rsidR="000B3CDB" w:rsidRPr="000B3CDB" w:rsidRDefault="000B3CDB" w:rsidP="000B3CDB">
            <w:pPr>
              <w:ind w:left="113" w:right="113"/>
              <w:jc w:val="center"/>
            </w:pPr>
            <w:r w:rsidRPr="000B3CDB">
              <w:t xml:space="preserve">B </w:t>
            </w:r>
            <w:r>
              <w:t>D</w:t>
            </w:r>
            <w:r w:rsidRPr="000B3CDB">
              <w:t>roite</w:t>
            </w:r>
          </w:p>
        </w:tc>
        <w:tc>
          <w:tcPr>
            <w:tcW w:w="2455" w:type="dxa"/>
            <w:textDirection w:val="btLr"/>
          </w:tcPr>
          <w:p w:rsidR="000B3CDB" w:rsidRDefault="000B3CDB" w:rsidP="00D15AE3">
            <w:pPr>
              <w:ind w:left="113" w:right="113"/>
              <w:jc w:val="center"/>
            </w:pPr>
          </w:p>
          <w:p w:rsidR="000B3CDB" w:rsidRDefault="000B3CDB" w:rsidP="00D15AE3">
            <w:pPr>
              <w:ind w:left="113" w:right="113"/>
              <w:jc w:val="center"/>
            </w:pPr>
          </w:p>
          <w:p w:rsidR="000B3CDB" w:rsidRDefault="000B3CDB" w:rsidP="00D15AE3">
            <w:pPr>
              <w:ind w:left="113" w:right="113"/>
              <w:jc w:val="center"/>
            </w:pPr>
          </w:p>
          <w:p w:rsidR="000B3CDB" w:rsidRPr="000B3CDB" w:rsidRDefault="000B3CDB" w:rsidP="00D15AE3">
            <w:pPr>
              <w:ind w:left="113" w:right="113"/>
              <w:jc w:val="center"/>
            </w:pPr>
            <w:r>
              <w:t>Centre 3</w:t>
            </w:r>
          </w:p>
        </w:tc>
        <w:tc>
          <w:tcPr>
            <w:tcW w:w="2521" w:type="dxa"/>
            <w:shd w:val="clear" w:color="auto" w:fill="auto"/>
            <w:textDirection w:val="btLr"/>
            <w:vAlign w:val="center"/>
          </w:tcPr>
          <w:p w:rsidR="000B3CDB" w:rsidRPr="000B3CDB" w:rsidRDefault="000B3CDB" w:rsidP="00D15AE3">
            <w:pPr>
              <w:ind w:left="113" w:right="113"/>
              <w:jc w:val="center"/>
            </w:pPr>
            <w:r w:rsidRPr="000B3CDB">
              <w:t>A Gauche</w:t>
            </w:r>
          </w:p>
        </w:tc>
        <w:tc>
          <w:tcPr>
            <w:tcW w:w="1349" w:type="dxa"/>
            <w:vMerge/>
            <w:shd w:val="clear" w:color="auto" w:fill="auto"/>
            <w:textDirection w:val="tbRl"/>
            <w:vAlign w:val="center"/>
          </w:tcPr>
          <w:p w:rsidR="000B3CDB" w:rsidRPr="000B3CDB" w:rsidRDefault="000B3CDB" w:rsidP="00D15AE3">
            <w:pPr>
              <w:ind w:left="113" w:right="113"/>
              <w:jc w:val="center"/>
            </w:pPr>
          </w:p>
        </w:tc>
      </w:tr>
    </w:tbl>
    <w:p w:rsidR="00197713" w:rsidRPr="00422DDD" w:rsidRDefault="00197713" w:rsidP="002A261A"/>
    <w:p w:rsidR="002A261A" w:rsidRPr="00422DDD" w:rsidRDefault="00197713" w:rsidP="00197713">
      <w:r w:rsidRPr="00422DDD">
        <w:br w:type="page"/>
      </w:r>
    </w:p>
    <w:p w:rsidR="00D86EE6" w:rsidRPr="00422DDD" w:rsidRDefault="00D86EE6" w:rsidP="00D86EE6">
      <w:pPr>
        <w:pStyle w:val="Titre2"/>
      </w:pPr>
      <w:bookmarkStart w:id="286" w:name="_Ref457909105"/>
      <w:bookmarkStart w:id="287" w:name="_Toc208477944"/>
      <w:r w:rsidRPr="00422DDD">
        <w:lastRenderedPageBreak/>
        <w:t>11.4 Combat de masse</w:t>
      </w:r>
      <w:bookmarkEnd w:id="286"/>
      <w:bookmarkEnd w:id="287"/>
      <w:r w:rsidRPr="00422DDD">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3084"/>
        <w:gridCol w:w="2835"/>
      </w:tblGrid>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Lieu de la bataille </w:t>
            </w:r>
          </w:p>
        </w:tc>
        <w:tc>
          <w:tcPr>
            <w:tcW w:w="5919" w:type="dxa"/>
            <w:gridSpan w:val="2"/>
          </w:tcPr>
          <w:p w:rsidR="00D86EE6" w:rsidRPr="00422DDD" w:rsidRDefault="00D86EE6" w:rsidP="00265FFB">
            <w:pPr>
              <w:jc w:val="left"/>
              <w:rPr>
                <w:b/>
                <w:sz w:val="16"/>
                <w:szCs w:val="16"/>
              </w:rPr>
            </w:pPr>
            <w:r w:rsidRPr="00422DDD">
              <w:rPr>
                <w:sz w:val="16"/>
                <w:szCs w:val="16"/>
              </w:rPr>
              <w:t xml:space="preserve"> </w:t>
            </w: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Date de la bataille</w:t>
            </w:r>
          </w:p>
        </w:tc>
        <w:tc>
          <w:tcPr>
            <w:tcW w:w="5919" w:type="dxa"/>
            <w:gridSpan w:val="2"/>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p>
        </w:tc>
        <w:tc>
          <w:tcPr>
            <w:tcW w:w="3084" w:type="dxa"/>
          </w:tcPr>
          <w:p w:rsidR="00D86EE6" w:rsidRPr="00422DDD" w:rsidRDefault="00D86EE6" w:rsidP="00265FFB">
            <w:pPr>
              <w:jc w:val="center"/>
              <w:rPr>
                <w:b/>
                <w:sz w:val="16"/>
                <w:szCs w:val="16"/>
              </w:rPr>
            </w:pPr>
            <w:r w:rsidRPr="00422DDD">
              <w:rPr>
                <w:b/>
                <w:sz w:val="16"/>
                <w:szCs w:val="16"/>
              </w:rPr>
              <w:t>Armée A</w:t>
            </w:r>
          </w:p>
        </w:tc>
        <w:tc>
          <w:tcPr>
            <w:tcW w:w="2835" w:type="dxa"/>
          </w:tcPr>
          <w:p w:rsidR="00D86EE6" w:rsidRPr="00422DDD" w:rsidRDefault="00D86EE6" w:rsidP="00265FFB">
            <w:pPr>
              <w:jc w:val="center"/>
              <w:rPr>
                <w:b/>
                <w:sz w:val="16"/>
                <w:szCs w:val="16"/>
              </w:rPr>
            </w:pPr>
            <w:r w:rsidRPr="00422DDD">
              <w:rPr>
                <w:b/>
                <w:sz w:val="16"/>
                <w:szCs w:val="16"/>
              </w:rPr>
              <w:t>Armée B</w:t>
            </w: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Moral de l’armée</w:t>
            </w:r>
            <w:r w:rsidR="000B3CDB">
              <w:rPr>
                <w:b/>
                <w:sz w:val="16"/>
                <w:szCs w:val="16"/>
              </w:rPr>
              <w:t xml:space="preserve"> MA</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Attaquant – Défenseur</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0B3CDB">
            <w:pPr>
              <w:jc w:val="left"/>
              <w:rPr>
                <w:b/>
                <w:sz w:val="16"/>
                <w:szCs w:val="16"/>
              </w:rPr>
            </w:pPr>
            <w:r w:rsidRPr="00422DDD">
              <w:rPr>
                <w:b/>
                <w:sz w:val="16"/>
                <w:szCs w:val="16"/>
              </w:rPr>
              <w:t xml:space="preserve">Grand </w:t>
            </w:r>
            <w:r w:rsidR="000B3CDB">
              <w:rPr>
                <w:b/>
                <w:sz w:val="16"/>
                <w:szCs w:val="16"/>
              </w:rPr>
              <w:t>C</w:t>
            </w:r>
            <w:r w:rsidRPr="00422DDD">
              <w:rPr>
                <w:b/>
                <w:sz w:val="16"/>
                <w:szCs w:val="16"/>
              </w:rPr>
              <w:t>hef </w:t>
            </w:r>
            <w:r w:rsidR="000B3CDB">
              <w:rPr>
                <w:b/>
                <w:sz w:val="16"/>
                <w:szCs w:val="16"/>
              </w:rPr>
              <w:t>– GC</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Ordres généraux</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Sous-Chef 2 </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Sous-Chef 3 </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Sous-Chef 4 </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Sous-Chef 5</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r w:rsidR="00D86EE6" w:rsidRPr="00422DDD" w:rsidTr="006B35A0">
        <w:trPr>
          <w:trHeight w:val="284"/>
        </w:trPr>
        <w:tc>
          <w:tcPr>
            <w:tcW w:w="0" w:type="auto"/>
          </w:tcPr>
          <w:p w:rsidR="00D86EE6" w:rsidRPr="00422DDD" w:rsidRDefault="00D86EE6" w:rsidP="00265FFB">
            <w:pPr>
              <w:jc w:val="left"/>
              <w:rPr>
                <w:b/>
                <w:sz w:val="16"/>
                <w:szCs w:val="16"/>
              </w:rPr>
            </w:pPr>
            <w:r w:rsidRPr="00422DDD">
              <w:rPr>
                <w:b/>
                <w:sz w:val="16"/>
                <w:szCs w:val="16"/>
              </w:rPr>
              <w:t>Sous-Chef 6</w:t>
            </w:r>
          </w:p>
        </w:tc>
        <w:tc>
          <w:tcPr>
            <w:tcW w:w="3084" w:type="dxa"/>
          </w:tcPr>
          <w:p w:rsidR="00D86EE6" w:rsidRPr="00422DDD" w:rsidRDefault="00D86EE6" w:rsidP="00265FFB">
            <w:pPr>
              <w:jc w:val="left"/>
              <w:rPr>
                <w:sz w:val="16"/>
                <w:szCs w:val="16"/>
              </w:rPr>
            </w:pPr>
          </w:p>
        </w:tc>
        <w:tc>
          <w:tcPr>
            <w:tcW w:w="2835" w:type="dxa"/>
          </w:tcPr>
          <w:p w:rsidR="00D86EE6" w:rsidRPr="00422DDD" w:rsidRDefault="00D86EE6" w:rsidP="00265FFB">
            <w:pPr>
              <w:jc w:val="left"/>
              <w:rPr>
                <w:b/>
                <w:sz w:val="16"/>
                <w:szCs w:val="16"/>
              </w:rPr>
            </w:pPr>
          </w:p>
        </w:tc>
      </w:tr>
    </w:tbl>
    <w:p w:rsidR="00D86EE6" w:rsidRPr="00422DDD" w:rsidRDefault="00D86EE6" w:rsidP="002A261A">
      <w:pPr>
        <w:rPr>
          <w:b/>
          <w:sz w:val="24"/>
        </w:rPr>
      </w:pPr>
      <w:r w:rsidRPr="00422DDD">
        <w:rPr>
          <w:b/>
          <w:sz w:val="24"/>
        </w:rPr>
        <w:t>Unités Armée A</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767"/>
        <w:gridCol w:w="717"/>
        <w:gridCol w:w="787"/>
        <w:gridCol w:w="622"/>
        <w:gridCol w:w="577"/>
        <w:gridCol w:w="572"/>
        <w:gridCol w:w="566"/>
        <w:gridCol w:w="482"/>
        <w:gridCol w:w="846"/>
        <w:gridCol w:w="683"/>
        <w:gridCol w:w="798"/>
        <w:gridCol w:w="1373"/>
      </w:tblGrid>
      <w:tr w:rsidR="000B3CDB" w:rsidRPr="00422DDD" w:rsidTr="000B3CDB">
        <w:tc>
          <w:tcPr>
            <w:tcW w:w="0" w:type="auto"/>
          </w:tcPr>
          <w:p w:rsidR="000B3CDB" w:rsidRPr="00422DDD" w:rsidRDefault="000B3CDB" w:rsidP="00265FFB">
            <w:pPr>
              <w:rPr>
                <w:b/>
                <w:sz w:val="16"/>
                <w:szCs w:val="16"/>
              </w:rPr>
            </w:pPr>
            <w:r w:rsidRPr="00422DDD">
              <w:rPr>
                <w:b/>
                <w:sz w:val="16"/>
                <w:szCs w:val="16"/>
              </w:rPr>
              <w:t>N</w:t>
            </w:r>
          </w:p>
        </w:tc>
        <w:tc>
          <w:tcPr>
            <w:tcW w:w="0" w:type="auto"/>
          </w:tcPr>
          <w:p w:rsidR="000B3CDB" w:rsidRPr="00422DDD" w:rsidRDefault="000B3CDB" w:rsidP="00265FFB">
            <w:pPr>
              <w:rPr>
                <w:b/>
                <w:sz w:val="16"/>
                <w:szCs w:val="16"/>
              </w:rPr>
            </w:pPr>
            <w:r>
              <w:rPr>
                <w:b/>
                <w:sz w:val="16"/>
                <w:szCs w:val="16"/>
              </w:rPr>
              <w:t>Nom</w:t>
            </w:r>
          </w:p>
        </w:tc>
        <w:tc>
          <w:tcPr>
            <w:tcW w:w="0" w:type="auto"/>
          </w:tcPr>
          <w:p w:rsidR="000B3CDB" w:rsidRPr="00422DDD" w:rsidRDefault="000B3CDB" w:rsidP="00265FFB">
            <w:pPr>
              <w:rPr>
                <w:b/>
                <w:sz w:val="16"/>
                <w:szCs w:val="16"/>
              </w:rPr>
            </w:pPr>
            <w:r w:rsidRPr="00422DDD">
              <w:rPr>
                <w:b/>
                <w:sz w:val="16"/>
                <w:szCs w:val="16"/>
              </w:rPr>
              <w:t>NCV</w:t>
            </w:r>
          </w:p>
        </w:tc>
        <w:tc>
          <w:tcPr>
            <w:tcW w:w="0" w:type="auto"/>
          </w:tcPr>
          <w:p w:rsidR="000B3CDB" w:rsidRPr="00422DDD" w:rsidRDefault="000B3CDB" w:rsidP="000B3CDB">
            <w:pPr>
              <w:rPr>
                <w:b/>
                <w:sz w:val="16"/>
                <w:szCs w:val="16"/>
              </w:rPr>
            </w:pPr>
            <w:r w:rsidRPr="00422DDD">
              <w:rPr>
                <w:b/>
                <w:sz w:val="16"/>
                <w:szCs w:val="16"/>
              </w:rPr>
              <w:t>Type</w:t>
            </w:r>
          </w:p>
        </w:tc>
        <w:tc>
          <w:tcPr>
            <w:tcW w:w="0" w:type="auto"/>
          </w:tcPr>
          <w:p w:rsidR="000B3CDB" w:rsidRPr="00422DDD" w:rsidRDefault="000B3CDB" w:rsidP="00265FFB">
            <w:pPr>
              <w:jc w:val="center"/>
              <w:rPr>
                <w:b/>
                <w:sz w:val="16"/>
                <w:szCs w:val="16"/>
              </w:rPr>
            </w:pPr>
            <w:r>
              <w:rPr>
                <w:b/>
                <w:sz w:val="16"/>
                <w:szCs w:val="16"/>
              </w:rPr>
              <w:t>Cat</w:t>
            </w:r>
          </w:p>
        </w:tc>
        <w:tc>
          <w:tcPr>
            <w:tcW w:w="0" w:type="auto"/>
          </w:tcPr>
          <w:p w:rsidR="000B3CDB" w:rsidRPr="00422DDD" w:rsidRDefault="000B3CDB" w:rsidP="00265FFB">
            <w:pPr>
              <w:jc w:val="center"/>
              <w:rPr>
                <w:b/>
                <w:sz w:val="16"/>
                <w:szCs w:val="16"/>
              </w:rPr>
            </w:pPr>
            <w:r>
              <w:rPr>
                <w:b/>
                <w:sz w:val="16"/>
                <w:szCs w:val="16"/>
              </w:rPr>
              <w:t>VO</w:t>
            </w:r>
          </w:p>
        </w:tc>
        <w:tc>
          <w:tcPr>
            <w:tcW w:w="0" w:type="auto"/>
          </w:tcPr>
          <w:p w:rsidR="000B3CDB" w:rsidRPr="00422DDD" w:rsidRDefault="000B3CDB" w:rsidP="00265FFB">
            <w:pPr>
              <w:jc w:val="center"/>
              <w:rPr>
                <w:b/>
                <w:sz w:val="16"/>
                <w:szCs w:val="16"/>
              </w:rPr>
            </w:pPr>
            <w:r>
              <w:rPr>
                <w:b/>
                <w:sz w:val="16"/>
                <w:szCs w:val="16"/>
              </w:rPr>
              <w:t>VD</w:t>
            </w:r>
          </w:p>
        </w:tc>
        <w:tc>
          <w:tcPr>
            <w:tcW w:w="0" w:type="auto"/>
          </w:tcPr>
          <w:p w:rsidR="000B3CDB" w:rsidRPr="00422DDD" w:rsidRDefault="000B3CDB" w:rsidP="00265FFB">
            <w:pPr>
              <w:jc w:val="center"/>
              <w:rPr>
                <w:b/>
                <w:sz w:val="16"/>
                <w:szCs w:val="16"/>
              </w:rPr>
            </w:pPr>
            <w:r>
              <w:rPr>
                <w:b/>
                <w:sz w:val="16"/>
                <w:szCs w:val="16"/>
              </w:rPr>
              <w:t>AR</w:t>
            </w:r>
          </w:p>
        </w:tc>
        <w:tc>
          <w:tcPr>
            <w:tcW w:w="482" w:type="dxa"/>
          </w:tcPr>
          <w:p w:rsidR="000B3CDB" w:rsidRPr="00422DDD" w:rsidRDefault="000B3CDB" w:rsidP="00265FFB">
            <w:pPr>
              <w:jc w:val="center"/>
              <w:rPr>
                <w:b/>
                <w:sz w:val="16"/>
                <w:szCs w:val="16"/>
              </w:rPr>
            </w:pPr>
            <w:r>
              <w:rPr>
                <w:b/>
                <w:sz w:val="16"/>
                <w:szCs w:val="16"/>
              </w:rPr>
              <w:t>M</w:t>
            </w:r>
          </w:p>
        </w:tc>
        <w:tc>
          <w:tcPr>
            <w:tcW w:w="0" w:type="auto"/>
          </w:tcPr>
          <w:p w:rsidR="000B3CDB" w:rsidRPr="00422DDD" w:rsidRDefault="000B3CDB" w:rsidP="00104A33">
            <w:pPr>
              <w:jc w:val="center"/>
              <w:rPr>
                <w:b/>
                <w:sz w:val="16"/>
                <w:szCs w:val="16"/>
              </w:rPr>
            </w:pPr>
            <w:r>
              <w:rPr>
                <w:b/>
                <w:sz w:val="16"/>
                <w:szCs w:val="16"/>
              </w:rPr>
              <w:t>Arme</w:t>
            </w:r>
          </w:p>
        </w:tc>
        <w:tc>
          <w:tcPr>
            <w:tcW w:w="0" w:type="auto"/>
          </w:tcPr>
          <w:p w:rsidR="000B3CDB" w:rsidRPr="00422DDD" w:rsidRDefault="000B3CDB" w:rsidP="00265FFB">
            <w:pPr>
              <w:jc w:val="center"/>
              <w:rPr>
                <w:b/>
                <w:sz w:val="16"/>
                <w:szCs w:val="16"/>
              </w:rPr>
            </w:pPr>
            <w:r>
              <w:rPr>
                <w:b/>
                <w:sz w:val="16"/>
                <w:szCs w:val="16"/>
              </w:rPr>
              <w:t>Bou</w:t>
            </w:r>
          </w:p>
        </w:tc>
        <w:tc>
          <w:tcPr>
            <w:tcW w:w="0" w:type="auto"/>
          </w:tcPr>
          <w:p w:rsidR="000B3CDB" w:rsidRPr="00422DDD" w:rsidRDefault="000B3CDB" w:rsidP="000B3CDB">
            <w:pPr>
              <w:jc w:val="center"/>
              <w:rPr>
                <w:b/>
                <w:sz w:val="16"/>
                <w:szCs w:val="16"/>
              </w:rPr>
            </w:pPr>
            <w:r w:rsidRPr="00422DDD">
              <w:rPr>
                <w:b/>
                <w:sz w:val="16"/>
                <w:szCs w:val="16"/>
              </w:rPr>
              <w:t xml:space="preserve">Zone </w:t>
            </w:r>
          </w:p>
        </w:tc>
        <w:tc>
          <w:tcPr>
            <w:tcW w:w="1373" w:type="dxa"/>
          </w:tcPr>
          <w:p w:rsidR="000B3CDB" w:rsidRPr="00422DDD" w:rsidRDefault="000B3CDB" w:rsidP="000B3CDB">
            <w:pPr>
              <w:jc w:val="center"/>
              <w:rPr>
                <w:b/>
                <w:sz w:val="16"/>
                <w:szCs w:val="16"/>
              </w:rPr>
            </w:pPr>
            <w:r w:rsidRPr="00422DDD">
              <w:rPr>
                <w:b/>
                <w:sz w:val="16"/>
                <w:szCs w:val="16"/>
              </w:rPr>
              <w:t>Notes</w:t>
            </w:r>
          </w:p>
        </w:tc>
      </w:tr>
      <w:tr w:rsidR="000B3CDB" w:rsidRPr="00422DDD" w:rsidTr="000B3CDB">
        <w:tc>
          <w:tcPr>
            <w:tcW w:w="0" w:type="auto"/>
          </w:tcPr>
          <w:p w:rsidR="000B3CDB" w:rsidRPr="00422DDD" w:rsidRDefault="000B3CDB" w:rsidP="00265FFB">
            <w:r w:rsidRPr="00422DDD">
              <w:t>1</w:t>
            </w:r>
          </w:p>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482" w:type="dxa"/>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0" w:type="auto"/>
          </w:tcPr>
          <w:p w:rsidR="000B3CDB" w:rsidRPr="00422DDD" w:rsidRDefault="000B3CDB" w:rsidP="00265FFB"/>
        </w:tc>
        <w:tc>
          <w:tcPr>
            <w:tcW w:w="1373" w:type="dxa"/>
          </w:tcPr>
          <w:p w:rsidR="000B3CDB" w:rsidRPr="00422DDD" w:rsidRDefault="000B3CDB" w:rsidP="00265FFB"/>
        </w:tc>
      </w:tr>
      <w:tr w:rsidR="000B3CDB" w:rsidRPr="00422DDD" w:rsidTr="000B3CDB">
        <w:tc>
          <w:tcPr>
            <w:tcW w:w="0" w:type="auto"/>
            <w:shd w:val="clear" w:color="auto" w:fill="F2F2F2"/>
          </w:tcPr>
          <w:p w:rsidR="000B3CDB" w:rsidRPr="00422DDD" w:rsidRDefault="000B3CDB" w:rsidP="00265FFB">
            <w:r w:rsidRPr="00422DDD">
              <w:t>2</w:t>
            </w:r>
          </w:p>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482" w:type="dxa"/>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0" w:type="auto"/>
            <w:shd w:val="clear" w:color="auto" w:fill="F2F2F2"/>
          </w:tcPr>
          <w:p w:rsidR="000B3CDB" w:rsidRPr="00422DDD" w:rsidRDefault="000B3CDB" w:rsidP="00265FFB"/>
        </w:tc>
        <w:tc>
          <w:tcPr>
            <w:tcW w:w="1373" w:type="dxa"/>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4</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6</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8</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10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12</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13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14</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r w:rsidRPr="00422DDD">
              <w:t>15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265FF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r w:rsidRPr="00422DDD">
              <w:t>16</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265FFB"/>
        </w:tc>
      </w:tr>
    </w:tbl>
    <w:p w:rsidR="006B35A0" w:rsidRPr="00422DDD" w:rsidRDefault="006B35A0" w:rsidP="006B35A0">
      <w:pPr>
        <w:rPr>
          <w:b/>
          <w:sz w:val="24"/>
        </w:rPr>
      </w:pPr>
      <w:r w:rsidRPr="00422DDD">
        <w:rPr>
          <w:b/>
          <w:sz w:val="24"/>
        </w:rPr>
        <w:t>Unités Armée B</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767"/>
        <w:gridCol w:w="717"/>
        <w:gridCol w:w="787"/>
        <w:gridCol w:w="622"/>
        <w:gridCol w:w="577"/>
        <w:gridCol w:w="572"/>
        <w:gridCol w:w="566"/>
        <w:gridCol w:w="482"/>
        <w:gridCol w:w="846"/>
        <w:gridCol w:w="683"/>
        <w:gridCol w:w="798"/>
        <w:gridCol w:w="1373"/>
      </w:tblGrid>
      <w:tr w:rsidR="000B3CDB" w:rsidRPr="00422DDD" w:rsidTr="000B3CDB">
        <w:tc>
          <w:tcPr>
            <w:tcW w:w="0" w:type="auto"/>
          </w:tcPr>
          <w:p w:rsidR="000B3CDB" w:rsidRPr="00422DDD" w:rsidRDefault="000B3CDB" w:rsidP="000B3CDB">
            <w:pPr>
              <w:rPr>
                <w:b/>
                <w:sz w:val="16"/>
                <w:szCs w:val="16"/>
              </w:rPr>
            </w:pPr>
            <w:r w:rsidRPr="00422DDD">
              <w:rPr>
                <w:b/>
                <w:sz w:val="16"/>
                <w:szCs w:val="16"/>
              </w:rPr>
              <w:t>N</w:t>
            </w:r>
          </w:p>
        </w:tc>
        <w:tc>
          <w:tcPr>
            <w:tcW w:w="0" w:type="auto"/>
          </w:tcPr>
          <w:p w:rsidR="000B3CDB" w:rsidRPr="00422DDD" w:rsidRDefault="000B3CDB" w:rsidP="000B3CDB">
            <w:pPr>
              <w:rPr>
                <w:b/>
                <w:sz w:val="16"/>
                <w:szCs w:val="16"/>
              </w:rPr>
            </w:pPr>
            <w:r>
              <w:rPr>
                <w:b/>
                <w:sz w:val="16"/>
                <w:szCs w:val="16"/>
              </w:rPr>
              <w:t>Nom</w:t>
            </w:r>
          </w:p>
        </w:tc>
        <w:tc>
          <w:tcPr>
            <w:tcW w:w="0" w:type="auto"/>
          </w:tcPr>
          <w:p w:rsidR="000B3CDB" w:rsidRPr="00422DDD" w:rsidRDefault="000B3CDB" w:rsidP="000B3CDB">
            <w:pPr>
              <w:rPr>
                <w:b/>
                <w:sz w:val="16"/>
                <w:szCs w:val="16"/>
              </w:rPr>
            </w:pPr>
            <w:r w:rsidRPr="00422DDD">
              <w:rPr>
                <w:b/>
                <w:sz w:val="16"/>
                <w:szCs w:val="16"/>
              </w:rPr>
              <w:t>NCV</w:t>
            </w:r>
          </w:p>
        </w:tc>
        <w:tc>
          <w:tcPr>
            <w:tcW w:w="0" w:type="auto"/>
          </w:tcPr>
          <w:p w:rsidR="000B3CDB" w:rsidRPr="00422DDD" w:rsidRDefault="000B3CDB" w:rsidP="000B3CDB">
            <w:pPr>
              <w:rPr>
                <w:b/>
                <w:sz w:val="16"/>
                <w:szCs w:val="16"/>
              </w:rPr>
            </w:pPr>
            <w:r w:rsidRPr="00422DDD">
              <w:rPr>
                <w:b/>
                <w:sz w:val="16"/>
                <w:szCs w:val="16"/>
              </w:rPr>
              <w:t>Type</w:t>
            </w:r>
          </w:p>
        </w:tc>
        <w:tc>
          <w:tcPr>
            <w:tcW w:w="0" w:type="auto"/>
          </w:tcPr>
          <w:p w:rsidR="000B3CDB" w:rsidRPr="00422DDD" w:rsidRDefault="000B3CDB" w:rsidP="000B3CDB">
            <w:pPr>
              <w:jc w:val="center"/>
              <w:rPr>
                <w:b/>
                <w:sz w:val="16"/>
                <w:szCs w:val="16"/>
              </w:rPr>
            </w:pPr>
            <w:r>
              <w:rPr>
                <w:b/>
                <w:sz w:val="16"/>
                <w:szCs w:val="16"/>
              </w:rPr>
              <w:t>Cat</w:t>
            </w:r>
          </w:p>
        </w:tc>
        <w:tc>
          <w:tcPr>
            <w:tcW w:w="0" w:type="auto"/>
          </w:tcPr>
          <w:p w:rsidR="000B3CDB" w:rsidRPr="00422DDD" w:rsidRDefault="000B3CDB" w:rsidP="000B3CDB">
            <w:pPr>
              <w:jc w:val="center"/>
              <w:rPr>
                <w:b/>
                <w:sz w:val="16"/>
                <w:szCs w:val="16"/>
              </w:rPr>
            </w:pPr>
            <w:r>
              <w:rPr>
                <w:b/>
                <w:sz w:val="16"/>
                <w:szCs w:val="16"/>
              </w:rPr>
              <w:t>VO</w:t>
            </w:r>
          </w:p>
        </w:tc>
        <w:tc>
          <w:tcPr>
            <w:tcW w:w="0" w:type="auto"/>
          </w:tcPr>
          <w:p w:rsidR="000B3CDB" w:rsidRPr="00422DDD" w:rsidRDefault="000B3CDB" w:rsidP="000B3CDB">
            <w:pPr>
              <w:jc w:val="center"/>
              <w:rPr>
                <w:b/>
                <w:sz w:val="16"/>
                <w:szCs w:val="16"/>
              </w:rPr>
            </w:pPr>
            <w:r>
              <w:rPr>
                <w:b/>
                <w:sz w:val="16"/>
                <w:szCs w:val="16"/>
              </w:rPr>
              <w:t>VD</w:t>
            </w:r>
          </w:p>
        </w:tc>
        <w:tc>
          <w:tcPr>
            <w:tcW w:w="0" w:type="auto"/>
          </w:tcPr>
          <w:p w:rsidR="000B3CDB" w:rsidRPr="00422DDD" w:rsidRDefault="000B3CDB" w:rsidP="000B3CDB">
            <w:pPr>
              <w:jc w:val="center"/>
              <w:rPr>
                <w:b/>
                <w:sz w:val="16"/>
                <w:szCs w:val="16"/>
              </w:rPr>
            </w:pPr>
            <w:r>
              <w:rPr>
                <w:b/>
                <w:sz w:val="16"/>
                <w:szCs w:val="16"/>
              </w:rPr>
              <w:t>AR</w:t>
            </w:r>
          </w:p>
        </w:tc>
        <w:tc>
          <w:tcPr>
            <w:tcW w:w="482" w:type="dxa"/>
          </w:tcPr>
          <w:p w:rsidR="000B3CDB" w:rsidRPr="00422DDD" w:rsidRDefault="000B3CDB" w:rsidP="000B3CDB">
            <w:pPr>
              <w:jc w:val="center"/>
              <w:rPr>
                <w:b/>
                <w:sz w:val="16"/>
                <w:szCs w:val="16"/>
              </w:rPr>
            </w:pPr>
            <w:r>
              <w:rPr>
                <w:b/>
                <w:sz w:val="16"/>
                <w:szCs w:val="16"/>
              </w:rPr>
              <w:t>M</w:t>
            </w:r>
          </w:p>
        </w:tc>
        <w:tc>
          <w:tcPr>
            <w:tcW w:w="0" w:type="auto"/>
          </w:tcPr>
          <w:p w:rsidR="000B3CDB" w:rsidRPr="00422DDD" w:rsidRDefault="000B3CDB" w:rsidP="000B3CDB">
            <w:pPr>
              <w:jc w:val="center"/>
              <w:rPr>
                <w:b/>
                <w:sz w:val="16"/>
                <w:szCs w:val="16"/>
              </w:rPr>
            </w:pPr>
            <w:r>
              <w:rPr>
                <w:b/>
                <w:sz w:val="16"/>
                <w:szCs w:val="16"/>
              </w:rPr>
              <w:t>Arme</w:t>
            </w:r>
          </w:p>
        </w:tc>
        <w:tc>
          <w:tcPr>
            <w:tcW w:w="0" w:type="auto"/>
          </w:tcPr>
          <w:p w:rsidR="000B3CDB" w:rsidRPr="00422DDD" w:rsidRDefault="000B3CDB" w:rsidP="000B3CDB">
            <w:pPr>
              <w:jc w:val="center"/>
              <w:rPr>
                <w:b/>
                <w:sz w:val="16"/>
                <w:szCs w:val="16"/>
              </w:rPr>
            </w:pPr>
            <w:r>
              <w:rPr>
                <w:b/>
                <w:sz w:val="16"/>
                <w:szCs w:val="16"/>
              </w:rPr>
              <w:t>Bou</w:t>
            </w:r>
          </w:p>
        </w:tc>
        <w:tc>
          <w:tcPr>
            <w:tcW w:w="0" w:type="auto"/>
          </w:tcPr>
          <w:p w:rsidR="000B3CDB" w:rsidRPr="00422DDD" w:rsidRDefault="000B3CDB" w:rsidP="000B3CDB">
            <w:pPr>
              <w:jc w:val="center"/>
              <w:rPr>
                <w:b/>
                <w:sz w:val="16"/>
                <w:szCs w:val="16"/>
              </w:rPr>
            </w:pPr>
            <w:r w:rsidRPr="00422DDD">
              <w:rPr>
                <w:b/>
                <w:sz w:val="16"/>
                <w:szCs w:val="16"/>
              </w:rPr>
              <w:t xml:space="preserve">Zone </w:t>
            </w:r>
          </w:p>
        </w:tc>
        <w:tc>
          <w:tcPr>
            <w:tcW w:w="1373" w:type="dxa"/>
          </w:tcPr>
          <w:p w:rsidR="000B3CDB" w:rsidRPr="00422DDD" w:rsidRDefault="000B3CDB" w:rsidP="000B3CDB">
            <w:pPr>
              <w:jc w:val="center"/>
              <w:rPr>
                <w:b/>
                <w:sz w:val="16"/>
                <w:szCs w:val="16"/>
              </w:rPr>
            </w:pPr>
            <w:r w:rsidRPr="00422DDD">
              <w:rPr>
                <w:b/>
                <w:sz w:val="16"/>
                <w:szCs w:val="16"/>
              </w:rPr>
              <w:t>Notes</w:t>
            </w:r>
          </w:p>
        </w:tc>
      </w:tr>
      <w:tr w:rsidR="000B3CDB" w:rsidRPr="00422DDD" w:rsidTr="000B3CDB">
        <w:tc>
          <w:tcPr>
            <w:tcW w:w="0" w:type="auto"/>
          </w:tcPr>
          <w:p w:rsidR="000B3CDB" w:rsidRPr="00422DDD" w:rsidRDefault="000B3CDB" w:rsidP="000B3CDB">
            <w:r w:rsidRPr="00422DDD">
              <w:t>1</w:t>
            </w:r>
          </w:p>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482" w:type="dxa"/>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0" w:type="auto"/>
          </w:tcPr>
          <w:p w:rsidR="000B3CDB" w:rsidRPr="00422DDD" w:rsidRDefault="000B3CDB" w:rsidP="000B3CDB"/>
        </w:tc>
        <w:tc>
          <w:tcPr>
            <w:tcW w:w="1373" w:type="dxa"/>
          </w:tcPr>
          <w:p w:rsidR="000B3CDB" w:rsidRPr="00422DDD" w:rsidRDefault="000B3CDB" w:rsidP="000B3CDB"/>
        </w:tc>
      </w:tr>
      <w:tr w:rsidR="000B3CDB" w:rsidRPr="00422DDD" w:rsidTr="000B3CDB">
        <w:tc>
          <w:tcPr>
            <w:tcW w:w="0" w:type="auto"/>
            <w:shd w:val="clear" w:color="auto" w:fill="F2F2F2"/>
          </w:tcPr>
          <w:p w:rsidR="000B3CDB" w:rsidRPr="00422DDD" w:rsidRDefault="000B3CDB" w:rsidP="000B3CDB">
            <w:r w:rsidRPr="00422DDD">
              <w:t>2</w:t>
            </w:r>
          </w:p>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482" w:type="dxa"/>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0" w:type="auto"/>
            <w:shd w:val="clear" w:color="auto" w:fill="F2F2F2"/>
          </w:tcPr>
          <w:p w:rsidR="000B3CDB" w:rsidRPr="00422DDD" w:rsidRDefault="000B3CDB" w:rsidP="000B3CDB"/>
        </w:tc>
        <w:tc>
          <w:tcPr>
            <w:tcW w:w="1373" w:type="dxa"/>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4</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6</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8</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10</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12</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13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14</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r w:rsidRPr="00422DDD">
              <w:t>15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FFFFF"/>
          </w:tcPr>
          <w:p w:rsidR="000B3CDB" w:rsidRPr="00422DDD" w:rsidRDefault="000B3CDB" w:rsidP="000B3CDB"/>
        </w:tc>
      </w:tr>
      <w:tr w:rsidR="000B3CDB" w:rsidRPr="00422DDD" w:rsidTr="000B3CDB">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r w:rsidRPr="00422DDD">
              <w:t>16</w:t>
            </w:r>
          </w:p>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482"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0" w:type="auto"/>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c>
          <w:tcPr>
            <w:tcW w:w="1373" w:type="dxa"/>
            <w:tcBorders>
              <w:top w:val="single" w:sz="4" w:space="0" w:color="auto"/>
              <w:left w:val="single" w:sz="4" w:space="0" w:color="auto"/>
              <w:bottom w:val="single" w:sz="4" w:space="0" w:color="auto"/>
              <w:right w:val="single" w:sz="4" w:space="0" w:color="auto"/>
            </w:tcBorders>
            <w:shd w:val="clear" w:color="auto" w:fill="F2F2F2"/>
          </w:tcPr>
          <w:p w:rsidR="000B3CDB" w:rsidRPr="00422DDD" w:rsidRDefault="000B3CDB" w:rsidP="000B3CDB"/>
        </w:tc>
      </w:tr>
    </w:tbl>
    <w:p w:rsidR="000959FE" w:rsidRPr="00422DDD" w:rsidRDefault="000959FE" w:rsidP="000959FE"/>
    <w:p w:rsidR="000959FE" w:rsidRPr="00422DDD" w:rsidRDefault="000959FE" w:rsidP="000959FE"/>
    <w:p w:rsidR="00221CF7" w:rsidRPr="00422DDD" w:rsidRDefault="00221CF7">
      <w:pPr>
        <w:widowControl/>
        <w:jc w:val="left"/>
        <w:rPr>
          <w:b/>
          <w:sz w:val="24"/>
        </w:rPr>
      </w:pPr>
      <w:r w:rsidRPr="00422DDD">
        <w:rPr>
          <w:b/>
          <w:sz w:val="24"/>
        </w:rPr>
        <w:br w:type="page"/>
      </w:r>
    </w:p>
    <w:p w:rsidR="000959FE" w:rsidRPr="00422DDD" w:rsidRDefault="000959FE" w:rsidP="000959FE">
      <w:pPr>
        <w:rPr>
          <w:b/>
          <w:sz w:val="24"/>
        </w:rPr>
      </w:pPr>
      <w:r w:rsidRPr="00422DDD">
        <w:rPr>
          <w:b/>
          <w:sz w:val="24"/>
        </w:rPr>
        <w:lastRenderedPageBreak/>
        <w:t xml:space="preserve">Gestion Armée </w:t>
      </w:r>
      <w:r w:rsidR="00130EED" w:rsidRPr="00422DDD">
        <w:rPr>
          <w:b/>
          <w:sz w:val="24"/>
        </w:rPr>
        <w:t xml:space="preserve">- feuille </w:t>
      </w:r>
      <w:r w:rsidR="00143491">
        <w:rPr>
          <w:b/>
          <w:sz w:val="24"/>
        </w:rPr>
        <w:t xml:space="preserve">des </w:t>
      </w:r>
      <w:r w:rsidR="00130EED" w:rsidRPr="00422DDD">
        <w:rPr>
          <w:b/>
          <w:sz w:val="24"/>
        </w:rPr>
        <w:t>unités</w:t>
      </w:r>
    </w:p>
    <w:p w:rsidR="00C84F90" w:rsidRPr="00422DDD" w:rsidRDefault="00C84F90" w:rsidP="00D35292">
      <w:pPr>
        <w:jc w:val="left"/>
        <w:rPr>
          <w:b/>
          <w:sz w:val="16"/>
          <w:szCs w:val="16"/>
        </w:rPr>
        <w:sectPr w:rsidR="00C84F90" w:rsidRPr="00422DDD" w:rsidSect="000959FE">
          <w:endnotePr>
            <w:numFmt w:val="decimal"/>
          </w:endnotePr>
          <w:type w:val="continuous"/>
          <w:pgSz w:w="11906" w:h="16838"/>
          <w:pgMar w:top="1191" w:right="964" w:bottom="1191" w:left="964" w:header="709" w:footer="709" w:gutter="0"/>
          <w:cols w:space="708"/>
          <w:docGrid w:linePitch="360"/>
        </w:sectPr>
      </w:pPr>
    </w:p>
    <w:tbl>
      <w:tblPr>
        <w:tblW w:w="51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639"/>
        <w:gridCol w:w="676"/>
        <w:gridCol w:w="581"/>
        <w:gridCol w:w="528"/>
        <w:gridCol w:w="484"/>
        <w:gridCol w:w="545"/>
        <w:gridCol w:w="807"/>
      </w:tblGrid>
      <w:tr w:rsidR="00C84F90" w:rsidRPr="00422DDD" w:rsidTr="000B3CDB">
        <w:trPr>
          <w:trHeight w:val="336"/>
        </w:trPr>
        <w:tc>
          <w:tcPr>
            <w:tcW w:w="844" w:type="dxa"/>
            <w:tcBorders>
              <w:right w:val="single" w:sz="4" w:space="0" w:color="auto"/>
            </w:tcBorders>
          </w:tcPr>
          <w:p w:rsidR="00C84F90" w:rsidRDefault="00C84F90" w:rsidP="00D35292">
            <w:pPr>
              <w:jc w:val="left"/>
              <w:rPr>
                <w:rFonts w:asciiTheme="minorHAnsi" w:hAnsiTheme="minorHAnsi"/>
                <w:b/>
                <w:sz w:val="16"/>
                <w:szCs w:val="16"/>
              </w:rPr>
            </w:pPr>
            <w:r w:rsidRPr="00422DDD">
              <w:rPr>
                <w:rFonts w:asciiTheme="minorHAnsi" w:hAnsiTheme="minorHAnsi"/>
                <w:b/>
                <w:sz w:val="16"/>
                <w:szCs w:val="16"/>
              </w:rPr>
              <w:t>N</w:t>
            </w:r>
            <w:r w:rsidR="00B21DE5">
              <w:rPr>
                <w:rFonts w:asciiTheme="minorHAnsi" w:hAnsiTheme="minorHAnsi"/>
                <w:b/>
                <w:sz w:val="16"/>
                <w:szCs w:val="16"/>
              </w:rPr>
              <w:t>om</w:t>
            </w:r>
          </w:p>
          <w:p w:rsidR="000B3CDB" w:rsidRDefault="000B3CDB" w:rsidP="00D35292">
            <w:pPr>
              <w:jc w:val="left"/>
              <w:rPr>
                <w:rFonts w:asciiTheme="minorHAnsi" w:hAnsiTheme="minorHAnsi"/>
                <w:b/>
                <w:sz w:val="16"/>
                <w:szCs w:val="16"/>
              </w:rPr>
            </w:pPr>
          </w:p>
          <w:p w:rsidR="000B3CDB" w:rsidRPr="00422DDD" w:rsidRDefault="000B3CDB" w:rsidP="00D35292">
            <w:pPr>
              <w:jc w:val="left"/>
              <w:rPr>
                <w:rFonts w:asciiTheme="minorHAnsi" w:hAnsiTheme="minorHAnsi"/>
                <w:b/>
                <w:sz w:val="16"/>
                <w:szCs w:val="16"/>
              </w:rPr>
            </w:pPr>
          </w:p>
        </w:tc>
        <w:tc>
          <w:tcPr>
            <w:tcW w:w="639" w:type="dxa"/>
            <w:tcBorders>
              <w:right w:val="single" w:sz="4" w:space="0" w:color="auto"/>
            </w:tcBorders>
          </w:tcPr>
          <w:p w:rsidR="00C84F90" w:rsidRPr="00422DDD" w:rsidRDefault="000B3CDB" w:rsidP="00D35292">
            <w:pPr>
              <w:jc w:val="left"/>
              <w:rPr>
                <w:rFonts w:asciiTheme="minorHAnsi" w:hAnsiTheme="minorHAnsi"/>
                <w:b/>
                <w:sz w:val="16"/>
                <w:szCs w:val="16"/>
              </w:rPr>
            </w:pPr>
            <w:r>
              <w:rPr>
                <w:rFonts w:asciiTheme="minorHAnsi" w:hAnsiTheme="minorHAnsi"/>
                <w:b/>
                <w:sz w:val="16"/>
                <w:szCs w:val="16"/>
              </w:rPr>
              <w:t>Type</w:t>
            </w:r>
          </w:p>
          <w:p w:rsidR="00C84F90" w:rsidRDefault="00C84F90" w:rsidP="00D35292">
            <w:pPr>
              <w:jc w:val="left"/>
              <w:rPr>
                <w:rFonts w:asciiTheme="minorHAnsi" w:hAnsiTheme="minorHAnsi"/>
                <w:b/>
                <w:sz w:val="16"/>
                <w:szCs w:val="16"/>
              </w:rPr>
            </w:pPr>
          </w:p>
          <w:p w:rsidR="000B3CDB" w:rsidRPr="00422DDD" w:rsidRDefault="000B3CDB" w:rsidP="00D35292">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C84F90" w:rsidRPr="00422DDD" w:rsidRDefault="000B3CDB" w:rsidP="008F4752">
            <w:pPr>
              <w:jc w:val="left"/>
              <w:rPr>
                <w:rFonts w:asciiTheme="minorHAnsi" w:hAnsiTheme="minorHAnsi"/>
                <w:b/>
                <w:sz w:val="16"/>
                <w:szCs w:val="16"/>
              </w:rPr>
            </w:pPr>
            <w:r>
              <w:rPr>
                <w:rFonts w:asciiTheme="minorHAnsi" w:hAnsiTheme="minorHAnsi"/>
                <w:b/>
                <w:sz w:val="16"/>
                <w:szCs w:val="16"/>
              </w:rPr>
              <w:t>Arme</w:t>
            </w:r>
          </w:p>
        </w:tc>
        <w:tc>
          <w:tcPr>
            <w:tcW w:w="581" w:type="dxa"/>
          </w:tcPr>
          <w:p w:rsidR="00C84F90" w:rsidRDefault="000B3CDB" w:rsidP="002A4EF1">
            <w:pPr>
              <w:jc w:val="left"/>
              <w:rPr>
                <w:rFonts w:asciiTheme="minorHAnsi" w:hAnsiTheme="minorHAnsi"/>
                <w:b/>
                <w:sz w:val="16"/>
                <w:szCs w:val="16"/>
              </w:rPr>
            </w:pPr>
            <w:r>
              <w:rPr>
                <w:rFonts w:asciiTheme="minorHAnsi" w:hAnsiTheme="minorHAnsi"/>
                <w:b/>
                <w:sz w:val="16"/>
                <w:szCs w:val="16"/>
              </w:rPr>
              <w:t>Bou</w:t>
            </w:r>
          </w:p>
          <w:p w:rsidR="000B3CDB" w:rsidRDefault="000B3CDB" w:rsidP="002A4EF1">
            <w:pPr>
              <w:jc w:val="left"/>
              <w:rPr>
                <w:rFonts w:asciiTheme="minorHAnsi" w:hAnsiTheme="minorHAnsi"/>
                <w:b/>
                <w:sz w:val="16"/>
                <w:szCs w:val="16"/>
              </w:rPr>
            </w:pPr>
          </w:p>
          <w:p w:rsidR="00C84F90" w:rsidRPr="00422DDD" w:rsidRDefault="000B3CDB" w:rsidP="002A4EF1">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C84F90" w:rsidRPr="00422DDD" w:rsidRDefault="00C84F90" w:rsidP="00D35292">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C84F90" w:rsidRPr="00422DDD" w:rsidRDefault="00C84F90" w:rsidP="002A4EF1">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C84F90" w:rsidRPr="00422DDD" w:rsidRDefault="00C84F90" w:rsidP="00C84F90">
            <w:pPr>
              <w:jc w:val="left"/>
              <w:rPr>
                <w:rFonts w:asciiTheme="minorHAnsi" w:hAnsiTheme="minorHAnsi"/>
                <w:b/>
                <w:sz w:val="16"/>
                <w:szCs w:val="16"/>
              </w:rPr>
            </w:pPr>
            <w:r w:rsidRPr="00422DDD">
              <w:rPr>
                <w:rFonts w:asciiTheme="minorHAnsi" w:hAnsiTheme="minorHAnsi"/>
                <w:b/>
                <w:sz w:val="16"/>
                <w:szCs w:val="16"/>
              </w:rPr>
              <w:t xml:space="preserve">Chef </w:t>
            </w:r>
          </w:p>
          <w:p w:rsidR="00C84F90" w:rsidRPr="00422DDD" w:rsidRDefault="00C84F90" w:rsidP="008F4752">
            <w:pPr>
              <w:jc w:val="left"/>
              <w:rPr>
                <w:rFonts w:asciiTheme="minorHAnsi" w:hAnsiTheme="minorHAnsi"/>
                <w:b/>
                <w:sz w:val="16"/>
                <w:szCs w:val="16"/>
              </w:rPr>
            </w:pPr>
          </w:p>
          <w:p w:rsidR="00C84F90" w:rsidRPr="00422DDD" w:rsidRDefault="000B3CDB" w:rsidP="008F4752">
            <w:pPr>
              <w:jc w:val="left"/>
              <w:rPr>
                <w:rFonts w:asciiTheme="minorHAnsi" w:hAnsiTheme="minorHAnsi"/>
                <w:b/>
                <w:sz w:val="16"/>
                <w:szCs w:val="16"/>
              </w:rPr>
            </w:pPr>
            <w:r>
              <w:rPr>
                <w:rFonts w:asciiTheme="minorHAnsi" w:hAnsiTheme="minorHAnsi"/>
                <w:b/>
                <w:sz w:val="16"/>
                <w:szCs w:val="16"/>
              </w:rPr>
              <w:t>TB</w:t>
            </w:r>
          </w:p>
        </w:tc>
      </w:tr>
      <w:tr w:rsidR="002A4EF1" w:rsidRPr="00422DDD" w:rsidTr="000B3CDB">
        <w:tc>
          <w:tcPr>
            <w:tcW w:w="844" w:type="dxa"/>
            <w:tcBorders>
              <w:right w:val="single" w:sz="4" w:space="0" w:color="auto"/>
            </w:tcBorders>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2A4EF1" w:rsidRPr="00422DDD" w:rsidRDefault="00B21DE5" w:rsidP="008F4752">
            <w:pPr>
              <w:jc w:val="left"/>
              <w:rPr>
                <w:rFonts w:asciiTheme="minorHAnsi" w:hAnsiTheme="minorHAnsi"/>
                <w:b/>
                <w:sz w:val="16"/>
                <w:szCs w:val="16"/>
              </w:rPr>
            </w:pPr>
            <w:r>
              <w:rPr>
                <w:rFonts w:asciiTheme="minorHAnsi" w:hAnsiTheme="minorHAnsi"/>
                <w:b/>
                <w:sz w:val="16"/>
                <w:szCs w:val="16"/>
              </w:rPr>
              <w:t>N10</w:t>
            </w:r>
          </w:p>
        </w:tc>
        <w:tc>
          <w:tcPr>
            <w:tcW w:w="581" w:type="dxa"/>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2A4EF1" w:rsidRPr="00422DDD" w:rsidRDefault="00C84F90" w:rsidP="008F4752">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2A4EF1" w:rsidRPr="00422DDD" w:rsidRDefault="002A4EF1" w:rsidP="008F4752">
            <w:pPr>
              <w:jc w:val="left"/>
              <w:rPr>
                <w:rFonts w:asciiTheme="minorHAnsi" w:hAnsiTheme="minorHAnsi"/>
                <w:b/>
                <w:sz w:val="16"/>
                <w:szCs w:val="16"/>
              </w:rPr>
            </w:pPr>
            <w:r w:rsidRPr="00422DDD">
              <w:rPr>
                <w:rFonts w:asciiTheme="minorHAnsi" w:hAnsiTheme="minorHAnsi"/>
                <w:b/>
                <w:sz w:val="16"/>
                <w:szCs w:val="16"/>
              </w:rPr>
              <w:t>Ordre</w:t>
            </w:r>
          </w:p>
        </w:tc>
      </w:tr>
      <w:tr w:rsidR="002A4EF1" w:rsidRPr="00422DDD" w:rsidTr="000B3CDB">
        <w:trPr>
          <w:trHeight w:val="284"/>
        </w:trPr>
        <w:tc>
          <w:tcPr>
            <w:tcW w:w="844" w:type="dxa"/>
            <w:tcBorders>
              <w:right w:val="single" w:sz="4" w:space="0" w:color="auto"/>
            </w:tcBorders>
            <w:shd w:val="clear" w:color="auto" w:fill="FFFFFF"/>
          </w:tcPr>
          <w:p w:rsidR="002A4EF1" w:rsidRPr="00422DDD" w:rsidRDefault="002A4EF1" w:rsidP="000B3CDB">
            <w:pPr>
              <w:rPr>
                <w:rFonts w:asciiTheme="minorHAnsi" w:hAnsiTheme="minorHAnsi"/>
              </w:rPr>
            </w:pPr>
          </w:p>
        </w:tc>
        <w:tc>
          <w:tcPr>
            <w:tcW w:w="639" w:type="dxa"/>
            <w:tcBorders>
              <w:right w:val="single" w:sz="4" w:space="0" w:color="auto"/>
            </w:tcBorders>
            <w:shd w:val="clear" w:color="auto" w:fill="FFFFFF"/>
          </w:tcPr>
          <w:p w:rsidR="002A4EF1" w:rsidRPr="00422DDD" w:rsidRDefault="002A4EF1" w:rsidP="00D35292">
            <w:pPr>
              <w:rPr>
                <w:rFonts w:asciiTheme="minorHAnsi" w:hAnsiTheme="minorHAnsi"/>
              </w:rPr>
            </w:pPr>
          </w:p>
        </w:tc>
        <w:tc>
          <w:tcPr>
            <w:tcW w:w="676" w:type="dxa"/>
            <w:tcBorders>
              <w:right w:val="single" w:sz="4" w:space="0" w:color="auto"/>
            </w:tcBorders>
            <w:shd w:val="clear" w:color="auto" w:fill="FFFFFF"/>
          </w:tcPr>
          <w:p w:rsidR="002A4EF1" w:rsidRPr="00422DDD" w:rsidRDefault="002A4EF1" w:rsidP="00D35292">
            <w:pPr>
              <w:rPr>
                <w:rFonts w:asciiTheme="minorHAnsi" w:hAnsiTheme="minorHAnsi"/>
              </w:rPr>
            </w:pPr>
          </w:p>
        </w:tc>
        <w:tc>
          <w:tcPr>
            <w:tcW w:w="581" w:type="dxa"/>
            <w:shd w:val="clear" w:color="auto" w:fill="FFFFFF"/>
          </w:tcPr>
          <w:p w:rsidR="002A4EF1" w:rsidRPr="00422DDD" w:rsidRDefault="002A4EF1" w:rsidP="00D35292">
            <w:pPr>
              <w:rPr>
                <w:rFonts w:asciiTheme="minorHAnsi" w:hAnsiTheme="minorHAnsi"/>
              </w:rPr>
            </w:pPr>
          </w:p>
        </w:tc>
        <w:tc>
          <w:tcPr>
            <w:tcW w:w="528" w:type="dxa"/>
            <w:tcBorders>
              <w:right w:val="single" w:sz="4" w:space="0" w:color="auto"/>
            </w:tcBorders>
            <w:shd w:val="clear" w:color="auto" w:fill="FFFFFF"/>
          </w:tcPr>
          <w:p w:rsidR="002A4EF1" w:rsidRPr="00422DDD" w:rsidRDefault="002A4EF1" w:rsidP="00D35292">
            <w:pPr>
              <w:rPr>
                <w:rFonts w:asciiTheme="minorHAnsi" w:hAnsiTheme="minorHAnsi"/>
              </w:rPr>
            </w:pPr>
          </w:p>
        </w:tc>
        <w:tc>
          <w:tcPr>
            <w:tcW w:w="484" w:type="dxa"/>
            <w:tcBorders>
              <w:right w:val="single" w:sz="4" w:space="0" w:color="auto"/>
            </w:tcBorders>
            <w:shd w:val="clear" w:color="auto" w:fill="FFFFFF"/>
          </w:tcPr>
          <w:p w:rsidR="002A4EF1" w:rsidRPr="00422DDD" w:rsidRDefault="002A4EF1" w:rsidP="00D35292">
            <w:pPr>
              <w:rPr>
                <w:rFonts w:asciiTheme="minorHAnsi" w:hAnsiTheme="minorHAnsi"/>
                <w:b/>
                <w:color w:val="D99594"/>
              </w:rPr>
            </w:pPr>
          </w:p>
        </w:tc>
        <w:tc>
          <w:tcPr>
            <w:tcW w:w="545" w:type="dxa"/>
            <w:tcBorders>
              <w:right w:val="single" w:sz="4" w:space="0" w:color="auto"/>
            </w:tcBorders>
            <w:shd w:val="clear" w:color="auto" w:fill="FFFFFF"/>
          </w:tcPr>
          <w:p w:rsidR="002A4EF1" w:rsidRPr="00422DDD" w:rsidRDefault="002A4EF1"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2A4EF1" w:rsidRPr="00422DDD" w:rsidRDefault="002A4EF1"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581" w:type="dxa"/>
            <w:shd w:val="clear" w:color="auto" w:fill="FFFFFF"/>
          </w:tcPr>
          <w:p w:rsidR="000B3CDB" w:rsidRPr="00422DDD" w:rsidRDefault="000B3CDB" w:rsidP="00D35292">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D35292">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D35292">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D35292">
            <w:pPr>
              <w:rPr>
                <w:rFonts w:asciiTheme="minorHAnsi" w:hAnsiTheme="minorHAnsi"/>
              </w:rPr>
            </w:pPr>
          </w:p>
        </w:tc>
      </w:tr>
      <w:tr w:rsidR="00B21DE5" w:rsidRPr="00422DDD" w:rsidTr="000B3CDB">
        <w:trPr>
          <w:trHeight w:val="336"/>
        </w:trPr>
        <w:tc>
          <w:tcPr>
            <w:tcW w:w="844" w:type="dxa"/>
            <w:tcBorders>
              <w:right w:val="single" w:sz="4" w:space="0" w:color="auto"/>
            </w:tcBorders>
          </w:tcPr>
          <w:p w:rsidR="00B21DE5" w:rsidRDefault="00B21DE5" w:rsidP="00B21DE5">
            <w:pPr>
              <w:jc w:val="left"/>
              <w:rPr>
                <w:rFonts w:asciiTheme="minorHAnsi" w:hAnsiTheme="minorHAnsi"/>
                <w:b/>
                <w:sz w:val="16"/>
                <w:szCs w:val="16"/>
              </w:rPr>
            </w:pPr>
            <w:r w:rsidRPr="00422DDD">
              <w:rPr>
                <w:rFonts w:asciiTheme="minorHAnsi" w:hAnsiTheme="minorHAnsi"/>
                <w:b/>
                <w:sz w:val="16"/>
                <w:szCs w:val="16"/>
              </w:rPr>
              <w:t>N</w:t>
            </w:r>
            <w:r>
              <w:rPr>
                <w:rFonts w:asciiTheme="minorHAnsi" w:hAnsiTheme="minorHAnsi"/>
                <w:b/>
                <w:sz w:val="16"/>
                <w:szCs w:val="16"/>
              </w:rPr>
              <w:t>om</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Type</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Arme</w:t>
            </w:r>
          </w:p>
        </w:tc>
        <w:tc>
          <w:tcPr>
            <w:tcW w:w="581" w:type="dxa"/>
          </w:tcPr>
          <w:p w:rsidR="00B21DE5" w:rsidRDefault="00B21DE5" w:rsidP="000B3CDB">
            <w:pPr>
              <w:jc w:val="left"/>
              <w:rPr>
                <w:rFonts w:asciiTheme="minorHAnsi" w:hAnsiTheme="minorHAnsi"/>
                <w:b/>
                <w:sz w:val="16"/>
                <w:szCs w:val="16"/>
              </w:rPr>
            </w:pPr>
            <w:r>
              <w:rPr>
                <w:rFonts w:asciiTheme="minorHAnsi" w:hAnsiTheme="minorHAnsi"/>
                <w:b/>
                <w:sz w:val="16"/>
                <w:szCs w:val="16"/>
              </w:rPr>
              <w:t>Bou</w:t>
            </w:r>
          </w:p>
          <w:p w:rsidR="00B21DE5" w:rsidRDefault="00B21DE5" w:rsidP="000B3CDB">
            <w:pPr>
              <w:jc w:val="left"/>
              <w:rPr>
                <w:rFonts w:asciiTheme="minorHAnsi" w:hAnsiTheme="minorHAnsi"/>
                <w:b/>
                <w:sz w:val="16"/>
                <w:szCs w:val="16"/>
              </w:rPr>
            </w:pPr>
          </w:p>
          <w:p w:rsidR="00B21DE5" w:rsidRPr="00422DDD" w:rsidRDefault="00B21DE5" w:rsidP="000B3CDB">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 xml:space="preserve">Chef </w:t>
            </w:r>
          </w:p>
          <w:p w:rsidR="00B21DE5" w:rsidRPr="00422DDD" w:rsidRDefault="00B21DE5" w:rsidP="000B3CDB">
            <w:pPr>
              <w:jc w:val="left"/>
              <w:rPr>
                <w:rFonts w:asciiTheme="minorHAnsi" w:hAnsiTheme="minorHAnsi"/>
                <w:b/>
                <w:sz w:val="16"/>
                <w:szCs w:val="16"/>
              </w:rPr>
            </w:pPr>
          </w:p>
          <w:p w:rsidR="00B21DE5" w:rsidRPr="00422DDD" w:rsidRDefault="00B21DE5" w:rsidP="000B3CDB">
            <w:pPr>
              <w:jc w:val="left"/>
              <w:rPr>
                <w:rFonts w:asciiTheme="minorHAnsi" w:hAnsiTheme="minorHAnsi"/>
                <w:b/>
                <w:sz w:val="16"/>
                <w:szCs w:val="16"/>
              </w:rPr>
            </w:pPr>
            <w:r>
              <w:rPr>
                <w:rFonts w:asciiTheme="minorHAnsi" w:hAnsiTheme="minorHAnsi"/>
                <w:b/>
                <w:sz w:val="16"/>
                <w:szCs w:val="16"/>
              </w:rPr>
              <w:t>TB</w:t>
            </w:r>
          </w:p>
        </w:tc>
      </w:tr>
      <w:tr w:rsidR="00B21DE5" w:rsidRPr="00422DDD" w:rsidTr="000B3CDB">
        <w:tc>
          <w:tcPr>
            <w:tcW w:w="84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N10</w:t>
            </w:r>
          </w:p>
        </w:tc>
        <w:tc>
          <w:tcPr>
            <w:tcW w:w="581" w:type="dxa"/>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B21DE5" w:rsidRPr="00422DDD" w:rsidRDefault="00B21DE5" w:rsidP="000B3CDB">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B21DE5" w:rsidRPr="00422DDD" w:rsidRDefault="00B21DE5" w:rsidP="000B3CDB">
            <w:pPr>
              <w:jc w:val="left"/>
              <w:rPr>
                <w:rFonts w:asciiTheme="minorHAnsi" w:hAnsiTheme="minorHAnsi"/>
                <w:b/>
                <w:sz w:val="16"/>
                <w:szCs w:val="16"/>
              </w:rPr>
            </w:pPr>
            <w:r w:rsidRPr="00422DDD">
              <w:rPr>
                <w:rFonts w:asciiTheme="minorHAnsi" w:hAnsiTheme="minorHAnsi"/>
                <w:b/>
                <w:sz w:val="16"/>
                <w:szCs w:val="16"/>
              </w:rPr>
              <w:t>Ordre</w:t>
            </w: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0B3CDB" w:rsidRPr="00422DDD" w:rsidTr="000B3CDB">
        <w:trPr>
          <w:trHeight w:val="284"/>
        </w:trPr>
        <w:tc>
          <w:tcPr>
            <w:tcW w:w="844"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39"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676"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581" w:type="dxa"/>
            <w:shd w:val="clear" w:color="auto" w:fill="FFFFFF"/>
          </w:tcPr>
          <w:p w:rsidR="000B3CDB" w:rsidRPr="00422DDD" w:rsidRDefault="000B3CDB" w:rsidP="000B3CDB">
            <w:pPr>
              <w:rPr>
                <w:rFonts w:asciiTheme="minorHAnsi" w:hAnsiTheme="minorHAnsi"/>
              </w:rPr>
            </w:pPr>
          </w:p>
        </w:tc>
        <w:tc>
          <w:tcPr>
            <w:tcW w:w="528"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484" w:type="dxa"/>
            <w:tcBorders>
              <w:right w:val="single" w:sz="4" w:space="0" w:color="auto"/>
            </w:tcBorders>
            <w:shd w:val="clear" w:color="auto" w:fill="FFFFFF"/>
          </w:tcPr>
          <w:p w:rsidR="000B3CDB" w:rsidRPr="00422DDD" w:rsidRDefault="000B3CDB" w:rsidP="000B3CDB">
            <w:pPr>
              <w:rPr>
                <w:rFonts w:asciiTheme="minorHAnsi" w:hAnsiTheme="minorHAnsi"/>
                <w:b/>
                <w:color w:val="D99594"/>
              </w:rPr>
            </w:pPr>
          </w:p>
        </w:tc>
        <w:tc>
          <w:tcPr>
            <w:tcW w:w="545" w:type="dxa"/>
            <w:tcBorders>
              <w:right w:val="single" w:sz="4" w:space="0" w:color="auto"/>
            </w:tcBorders>
            <w:shd w:val="clear" w:color="auto" w:fill="FFFFFF"/>
          </w:tcPr>
          <w:p w:rsidR="000B3CDB" w:rsidRPr="00422DDD" w:rsidRDefault="000B3CDB" w:rsidP="000B3CDB">
            <w:pPr>
              <w:rPr>
                <w:rFonts w:asciiTheme="minorHAnsi" w:hAnsiTheme="minorHAnsi"/>
              </w:rPr>
            </w:pPr>
          </w:p>
        </w:tc>
        <w:tc>
          <w:tcPr>
            <w:tcW w:w="807" w:type="dxa"/>
            <w:tcBorders>
              <w:left w:val="single" w:sz="4" w:space="0" w:color="auto"/>
              <w:right w:val="single" w:sz="4" w:space="0" w:color="auto"/>
            </w:tcBorders>
            <w:shd w:val="clear" w:color="auto" w:fill="FFFFFF"/>
          </w:tcPr>
          <w:p w:rsidR="000B3CDB" w:rsidRPr="00422DDD" w:rsidRDefault="000B3CDB" w:rsidP="000B3CDB">
            <w:pPr>
              <w:rPr>
                <w:rFonts w:asciiTheme="minorHAnsi" w:hAnsiTheme="minorHAnsi"/>
              </w:rPr>
            </w:pPr>
          </w:p>
        </w:tc>
      </w:tr>
      <w:tr w:rsidR="00B21DE5" w:rsidRPr="00422DDD" w:rsidTr="00B21DE5">
        <w:trPr>
          <w:trHeight w:val="336"/>
        </w:trPr>
        <w:tc>
          <w:tcPr>
            <w:tcW w:w="844" w:type="dxa"/>
            <w:tcBorders>
              <w:right w:val="single" w:sz="4" w:space="0" w:color="auto"/>
            </w:tcBorders>
          </w:tcPr>
          <w:p w:rsidR="00B21DE5" w:rsidRDefault="00B21DE5" w:rsidP="00B21DE5">
            <w:pPr>
              <w:jc w:val="left"/>
              <w:rPr>
                <w:rFonts w:asciiTheme="minorHAnsi" w:hAnsiTheme="minorHAnsi"/>
                <w:b/>
                <w:sz w:val="16"/>
                <w:szCs w:val="16"/>
              </w:rPr>
            </w:pPr>
            <w:r w:rsidRPr="00422DDD">
              <w:rPr>
                <w:rFonts w:asciiTheme="minorHAnsi" w:hAnsiTheme="minorHAnsi"/>
                <w:b/>
                <w:sz w:val="16"/>
                <w:szCs w:val="16"/>
              </w:rPr>
              <w:t>N</w:t>
            </w:r>
            <w:r>
              <w:rPr>
                <w:rFonts w:asciiTheme="minorHAnsi" w:hAnsiTheme="minorHAnsi"/>
                <w:b/>
                <w:sz w:val="16"/>
                <w:szCs w:val="16"/>
              </w:rPr>
              <w:t>om</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Type</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Arme</w:t>
            </w:r>
          </w:p>
        </w:tc>
        <w:tc>
          <w:tcPr>
            <w:tcW w:w="581" w:type="dxa"/>
          </w:tcPr>
          <w:p w:rsidR="00B21DE5" w:rsidRDefault="00B21DE5" w:rsidP="00B21DE5">
            <w:pPr>
              <w:jc w:val="left"/>
              <w:rPr>
                <w:rFonts w:asciiTheme="minorHAnsi" w:hAnsiTheme="minorHAnsi"/>
                <w:b/>
                <w:sz w:val="16"/>
                <w:szCs w:val="16"/>
              </w:rPr>
            </w:pPr>
            <w:r>
              <w:rPr>
                <w:rFonts w:asciiTheme="minorHAnsi" w:hAnsiTheme="minorHAnsi"/>
                <w:b/>
                <w:sz w:val="16"/>
                <w:szCs w:val="16"/>
              </w:rPr>
              <w:t>Bou</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 xml:space="preserve">Chef </w:t>
            </w:r>
          </w:p>
          <w:p w:rsidR="00B21DE5" w:rsidRPr="00422DDD"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TB</w:t>
            </w:r>
          </w:p>
        </w:tc>
      </w:tr>
      <w:tr w:rsidR="00B21DE5" w:rsidRPr="00422DDD" w:rsidTr="00B21DE5">
        <w:tc>
          <w:tcPr>
            <w:tcW w:w="84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N10</w:t>
            </w:r>
          </w:p>
        </w:tc>
        <w:tc>
          <w:tcPr>
            <w:tcW w:w="581" w:type="dxa"/>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B21DE5" w:rsidRPr="00422DDD" w:rsidRDefault="00B21DE5" w:rsidP="00B21DE5">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Ordre</w:t>
            </w: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336"/>
        </w:trPr>
        <w:tc>
          <w:tcPr>
            <w:tcW w:w="844" w:type="dxa"/>
            <w:tcBorders>
              <w:right w:val="single" w:sz="4" w:space="0" w:color="auto"/>
            </w:tcBorders>
          </w:tcPr>
          <w:p w:rsidR="00143491" w:rsidRDefault="00143491" w:rsidP="00B21DE5">
            <w:pPr>
              <w:jc w:val="left"/>
              <w:rPr>
                <w:rFonts w:asciiTheme="minorHAnsi" w:hAnsiTheme="minorHAnsi"/>
                <w:b/>
                <w:sz w:val="16"/>
                <w:szCs w:val="16"/>
              </w:rPr>
            </w:pPr>
            <w:r w:rsidRPr="00422DDD">
              <w:rPr>
                <w:rFonts w:asciiTheme="minorHAnsi" w:hAnsiTheme="minorHAnsi"/>
                <w:b/>
                <w:sz w:val="16"/>
                <w:szCs w:val="16"/>
              </w:rPr>
              <w:t>N</w:t>
            </w:r>
          </w:p>
          <w:p w:rsidR="00143491" w:rsidRDefault="00143491" w:rsidP="00B21DE5">
            <w:pPr>
              <w:jc w:val="left"/>
              <w:rPr>
                <w:rFonts w:asciiTheme="minorHAnsi" w:hAnsiTheme="minorHAnsi"/>
                <w:b/>
                <w:sz w:val="16"/>
                <w:szCs w:val="16"/>
              </w:rPr>
            </w:pPr>
          </w:p>
          <w:p w:rsidR="00143491" w:rsidRPr="00422DDD" w:rsidRDefault="00143491" w:rsidP="00B21DE5">
            <w:pPr>
              <w:jc w:val="left"/>
              <w:rPr>
                <w:rFonts w:asciiTheme="minorHAnsi" w:hAnsiTheme="minorHAnsi"/>
                <w:b/>
                <w:sz w:val="16"/>
                <w:szCs w:val="16"/>
              </w:rPr>
            </w:pPr>
            <w:r>
              <w:rPr>
                <w:rFonts w:asciiTheme="minorHAnsi" w:hAnsiTheme="minorHAnsi"/>
                <w:b/>
                <w:sz w:val="16"/>
                <w:szCs w:val="16"/>
              </w:rPr>
              <w:t>Nom</w:t>
            </w:r>
          </w:p>
        </w:tc>
        <w:tc>
          <w:tcPr>
            <w:tcW w:w="639" w:type="dxa"/>
            <w:tcBorders>
              <w:right w:val="single" w:sz="4" w:space="0" w:color="auto"/>
            </w:tcBorders>
          </w:tcPr>
          <w:p w:rsidR="00143491" w:rsidRPr="00422DDD" w:rsidRDefault="00143491" w:rsidP="00B21DE5">
            <w:pPr>
              <w:jc w:val="left"/>
              <w:rPr>
                <w:rFonts w:asciiTheme="minorHAnsi" w:hAnsiTheme="minorHAnsi"/>
                <w:b/>
                <w:sz w:val="16"/>
                <w:szCs w:val="16"/>
              </w:rPr>
            </w:pPr>
            <w:r>
              <w:rPr>
                <w:rFonts w:asciiTheme="minorHAnsi" w:hAnsiTheme="minorHAnsi"/>
                <w:b/>
                <w:sz w:val="16"/>
                <w:szCs w:val="16"/>
              </w:rPr>
              <w:t>Type</w:t>
            </w:r>
          </w:p>
          <w:p w:rsidR="00143491" w:rsidRDefault="00143491" w:rsidP="00B21DE5">
            <w:pPr>
              <w:jc w:val="left"/>
              <w:rPr>
                <w:rFonts w:asciiTheme="minorHAnsi" w:hAnsiTheme="minorHAnsi"/>
                <w:b/>
                <w:sz w:val="16"/>
                <w:szCs w:val="16"/>
              </w:rPr>
            </w:pPr>
          </w:p>
          <w:p w:rsidR="00143491" w:rsidRPr="00422DDD" w:rsidRDefault="00143491" w:rsidP="00B21DE5">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143491" w:rsidRPr="00422DDD" w:rsidRDefault="00143491" w:rsidP="00B21DE5">
            <w:pPr>
              <w:jc w:val="left"/>
              <w:rPr>
                <w:rFonts w:asciiTheme="minorHAnsi" w:hAnsiTheme="minorHAnsi"/>
                <w:b/>
                <w:sz w:val="16"/>
                <w:szCs w:val="16"/>
              </w:rPr>
            </w:pPr>
            <w:r>
              <w:rPr>
                <w:rFonts w:asciiTheme="minorHAnsi" w:hAnsiTheme="minorHAnsi"/>
                <w:b/>
                <w:sz w:val="16"/>
                <w:szCs w:val="16"/>
              </w:rPr>
              <w:t>Arme</w:t>
            </w:r>
          </w:p>
        </w:tc>
        <w:tc>
          <w:tcPr>
            <w:tcW w:w="581" w:type="dxa"/>
          </w:tcPr>
          <w:p w:rsidR="00143491" w:rsidRDefault="00143491" w:rsidP="00B21DE5">
            <w:pPr>
              <w:jc w:val="left"/>
              <w:rPr>
                <w:rFonts w:asciiTheme="minorHAnsi" w:hAnsiTheme="minorHAnsi"/>
                <w:b/>
                <w:sz w:val="16"/>
                <w:szCs w:val="16"/>
              </w:rPr>
            </w:pPr>
            <w:r>
              <w:rPr>
                <w:rFonts w:asciiTheme="minorHAnsi" w:hAnsiTheme="minorHAnsi"/>
                <w:b/>
                <w:sz w:val="16"/>
                <w:szCs w:val="16"/>
              </w:rPr>
              <w:t>Bou</w:t>
            </w:r>
          </w:p>
          <w:p w:rsidR="00143491" w:rsidRDefault="00143491" w:rsidP="00B21DE5">
            <w:pPr>
              <w:jc w:val="left"/>
              <w:rPr>
                <w:rFonts w:asciiTheme="minorHAnsi" w:hAnsiTheme="minorHAnsi"/>
                <w:b/>
                <w:sz w:val="16"/>
                <w:szCs w:val="16"/>
              </w:rPr>
            </w:pPr>
          </w:p>
          <w:p w:rsidR="00143491" w:rsidRPr="00422DDD" w:rsidRDefault="00143491" w:rsidP="00B21DE5">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 xml:space="preserve">Chef </w:t>
            </w:r>
          </w:p>
          <w:p w:rsidR="00143491" w:rsidRPr="00422DDD" w:rsidRDefault="00143491" w:rsidP="00B21DE5">
            <w:pPr>
              <w:jc w:val="left"/>
              <w:rPr>
                <w:rFonts w:asciiTheme="minorHAnsi" w:hAnsiTheme="minorHAnsi"/>
                <w:b/>
                <w:sz w:val="16"/>
                <w:szCs w:val="16"/>
              </w:rPr>
            </w:pPr>
          </w:p>
          <w:p w:rsidR="00143491" w:rsidRPr="00422DDD" w:rsidRDefault="00143491" w:rsidP="00B21DE5">
            <w:pPr>
              <w:jc w:val="left"/>
              <w:rPr>
                <w:rFonts w:asciiTheme="minorHAnsi" w:hAnsiTheme="minorHAnsi"/>
                <w:b/>
                <w:sz w:val="16"/>
                <w:szCs w:val="16"/>
              </w:rPr>
            </w:pPr>
            <w:r>
              <w:rPr>
                <w:rFonts w:asciiTheme="minorHAnsi" w:hAnsiTheme="minorHAnsi"/>
                <w:b/>
                <w:sz w:val="16"/>
                <w:szCs w:val="16"/>
              </w:rPr>
              <w:t>TB</w:t>
            </w:r>
          </w:p>
        </w:tc>
      </w:tr>
      <w:tr w:rsidR="00143491" w:rsidRPr="00422DDD" w:rsidTr="00B21DE5">
        <w:tc>
          <w:tcPr>
            <w:tcW w:w="844"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Reste</w:t>
            </w:r>
          </w:p>
        </w:tc>
        <w:tc>
          <w:tcPr>
            <w:tcW w:w="581" w:type="dxa"/>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143491" w:rsidRPr="00422DDD" w:rsidRDefault="00143491" w:rsidP="00B21DE5">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143491" w:rsidRPr="00422DDD" w:rsidRDefault="00143491" w:rsidP="00B21DE5">
            <w:pPr>
              <w:jc w:val="left"/>
              <w:rPr>
                <w:rFonts w:asciiTheme="minorHAnsi" w:hAnsiTheme="minorHAnsi"/>
                <w:b/>
                <w:sz w:val="16"/>
                <w:szCs w:val="16"/>
              </w:rPr>
            </w:pPr>
            <w:r w:rsidRPr="00422DDD">
              <w:rPr>
                <w:rFonts w:asciiTheme="minorHAnsi" w:hAnsiTheme="minorHAnsi"/>
                <w:b/>
                <w:sz w:val="16"/>
                <w:szCs w:val="16"/>
              </w:rPr>
              <w:t>Ordre</w:t>
            </w: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B21DE5" w:rsidRPr="00422DDD" w:rsidTr="00B21DE5">
        <w:trPr>
          <w:trHeight w:val="336"/>
        </w:trPr>
        <w:tc>
          <w:tcPr>
            <w:tcW w:w="844" w:type="dxa"/>
            <w:tcBorders>
              <w:right w:val="single" w:sz="4" w:space="0" w:color="auto"/>
            </w:tcBorders>
          </w:tcPr>
          <w:p w:rsidR="00B21DE5" w:rsidRDefault="00B21DE5" w:rsidP="00B21DE5">
            <w:pPr>
              <w:jc w:val="left"/>
              <w:rPr>
                <w:rFonts w:asciiTheme="minorHAnsi" w:hAnsiTheme="minorHAnsi"/>
                <w:b/>
                <w:sz w:val="16"/>
                <w:szCs w:val="16"/>
              </w:rPr>
            </w:pPr>
            <w:r w:rsidRPr="00422DDD">
              <w:rPr>
                <w:rFonts w:asciiTheme="minorHAnsi" w:hAnsiTheme="minorHAnsi"/>
                <w:b/>
                <w:sz w:val="16"/>
                <w:szCs w:val="16"/>
              </w:rPr>
              <w:t>N</w:t>
            </w:r>
            <w:r>
              <w:rPr>
                <w:rFonts w:asciiTheme="minorHAnsi" w:hAnsiTheme="minorHAnsi"/>
                <w:b/>
                <w:sz w:val="16"/>
                <w:szCs w:val="16"/>
              </w:rPr>
              <w:t>om</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Type</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Arme</w:t>
            </w:r>
          </w:p>
        </w:tc>
        <w:tc>
          <w:tcPr>
            <w:tcW w:w="581" w:type="dxa"/>
          </w:tcPr>
          <w:p w:rsidR="00B21DE5" w:rsidRDefault="00B21DE5" w:rsidP="00B21DE5">
            <w:pPr>
              <w:jc w:val="left"/>
              <w:rPr>
                <w:rFonts w:asciiTheme="minorHAnsi" w:hAnsiTheme="minorHAnsi"/>
                <w:b/>
                <w:sz w:val="16"/>
                <w:szCs w:val="16"/>
              </w:rPr>
            </w:pPr>
            <w:r>
              <w:rPr>
                <w:rFonts w:asciiTheme="minorHAnsi" w:hAnsiTheme="minorHAnsi"/>
                <w:b/>
                <w:sz w:val="16"/>
                <w:szCs w:val="16"/>
              </w:rPr>
              <w:t>Bou</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 xml:space="preserve">Chef </w:t>
            </w:r>
          </w:p>
          <w:p w:rsidR="00B21DE5" w:rsidRPr="00422DDD"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TB</w:t>
            </w:r>
          </w:p>
        </w:tc>
      </w:tr>
      <w:tr w:rsidR="00B21DE5" w:rsidRPr="00422DDD" w:rsidTr="00B21DE5">
        <w:tc>
          <w:tcPr>
            <w:tcW w:w="84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N10</w:t>
            </w:r>
          </w:p>
        </w:tc>
        <w:tc>
          <w:tcPr>
            <w:tcW w:w="581" w:type="dxa"/>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B21DE5" w:rsidRPr="00422DDD" w:rsidRDefault="00B21DE5" w:rsidP="00B21DE5">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Ordre</w:t>
            </w: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B21DE5" w:rsidRPr="00422DDD" w:rsidTr="00B21DE5">
        <w:trPr>
          <w:trHeight w:val="336"/>
        </w:trPr>
        <w:tc>
          <w:tcPr>
            <w:tcW w:w="844" w:type="dxa"/>
            <w:tcBorders>
              <w:right w:val="single" w:sz="4" w:space="0" w:color="auto"/>
            </w:tcBorders>
          </w:tcPr>
          <w:p w:rsidR="00B21DE5" w:rsidRDefault="00B21DE5" w:rsidP="00B21DE5">
            <w:pPr>
              <w:jc w:val="left"/>
              <w:rPr>
                <w:rFonts w:asciiTheme="minorHAnsi" w:hAnsiTheme="minorHAnsi"/>
                <w:b/>
                <w:sz w:val="16"/>
                <w:szCs w:val="16"/>
              </w:rPr>
            </w:pPr>
            <w:r w:rsidRPr="00422DDD">
              <w:rPr>
                <w:rFonts w:asciiTheme="minorHAnsi" w:hAnsiTheme="minorHAnsi"/>
                <w:b/>
                <w:sz w:val="16"/>
                <w:szCs w:val="16"/>
              </w:rPr>
              <w:t>N</w:t>
            </w:r>
            <w:r>
              <w:rPr>
                <w:rFonts w:asciiTheme="minorHAnsi" w:hAnsiTheme="minorHAnsi"/>
                <w:b/>
                <w:sz w:val="16"/>
                <w:szCs w:val="16"/>
              </w:rPr>
              <w:t>om</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Type</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Cat</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Arme</w:t>
            </w:r>
          </w:p>
        </w:tc>
        <w:tc>
          <w:tcPr>
            <w:tcW w:w="581" w:type="dxa"/>
          </w:tcPr>
          <w:p w:rsidR="00B21DE5" w:rsidRDefault="00B21DE5" w:rsidP="00B21DE5">
            <w:pPr>
              <w:jc w:val="left"/>
              <w:rPr>
                <w:rFonts w:asciiTheme="minorHAnsi" w:hAnsiTheme="minorHAnsi"/>
                <w:b/>
                <w:sz w:val="16"/>
                <w:szCs w:val="16"/>
              </w:rPr>
            </w:pPr>
            <w:r>
              <w:rPr>
                <w:rFonts w:asciiTheme="minorHAnsi" w:hAnsiTheme="minorHAnsi"/>
                <w:b/>
                <w:sz w:val="16"/>
                <w:szCs w:val="16"/>
              </w:rPr>
              <w:t>Bou</w:t>
            </w:r>
          </w:p>
          <w:p w:rsidR="00B21DE5"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AR</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Mun</w:t>
            </w:r>
          </w:p>
        </w:tc>
        <w:tc>
          <w:tcPr>
            <w:tcW w:w="48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N10</w:t>
            </w:r>
          </w:p>
        </w:tc>
        <w:tc>
          <w:tcPr>
            <w:tcW w:w="1352" w:type="dxa"/>
            <w:gridSpan w:val="2"/>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 xml:space="preserve">Chef </w:t>
            </w:r>
          </w:p>
          <w:p w:rsidR="00B21DE5" w:rsidRPr="00422DDD" w:rsidRDefault="00B21DE5" w:rsidP="00B21DE5">
            <w:pPr>
              <w:jc w:val="left"/>
              <w:rPr>
                <w:rFonts w:asciiTheme="minorHAnsi" w:hAnsiTheme="minorHAnsi"/>
                <w:b/>
                <w:sz w:val="16"/>
                <w:szCs w:val="16"/>
              </w:rPr>
            </w:pPr>
          </w:p>
          <w:p w:rsidR="00B21DE5" w:rsidRPr="00422DDD" w:rsidRDefault="00B21DE5" w:rsidP="00B21DE5">
            <w:pPr>
              <w:jc w:val="left"/>
              <w:rPr>
                <w:rFonts w:asciiTheme="minorHAnsi" w:hAnsiTheme="minorHAnsi"/>
                <w:b/>
                <w:sz w:val="16"/>
                <w:szCs w:val="16"/>
              </w:rPr>
            </w:pPr>
            <w:r>
              <w:rPr>
                <w:rFonts w:asciiTheme="minorHAnsi" w:hAnsiTheme="minorHAnsi"/>
                <w:b/>
                <w:sz w:val="16"/>
                <w:szCs w:val="16"/>
              </w:rPr>
              <w:t>TB</w:t>
            </w:r>
          </w:p>
        </w:tc>
      </w:tr>
      <w:tr w:rsidR="00B21DE5" w:rsidRPr="00422DDD" w:rsidTr="00B21DE5">
        <w:tc>
          <w:tcPr>
            <w:tcW w:w="844"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NCV</w:t>
            </w:r>
          </w:p>
        </w:tc>
        <w:tc>
          <w:tcPr>
            <w:tcW w:w="639"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Pertes</w:t>
            </w:r>
          </w:p>
        </w:tc>
        <w:tc>
          <w:tcPr>
            <w:tcW w:w="676" w:type="dxa"/>
            <w:tcBorders>
              <w:right w:val="single" w:sz="4" w:space="0" w:color="auto"/>
            </w:tcBorders>
          </w:tcPr>
          <w:p w:rsidR="00B21DE5" w:rsidRPr="00422DDD" w:rsidRDefault="00B21DE5" w:rsidP="00B21DE5">
            <w:pPr>
              <w:jc w:val="left"/>
              <w:rPr>
                <w:rFonts w:asciiTheme="minorHAnsi" w:hAnsiTheme="minorHAnsi"/>
                <w:b/>
                <w:sz w:val="16"/>
                <w:szCs w:val="16"/>
              </w:rPr>
            </w:pPr>
            <w:r>
              <w:rPr>
                <w:rFonts w:asciiTheme="minorHAnsi" w:hAnsiTheme="minorHAnsi"/>
                <w:b/>
                <w:sz w:val="16"/>
                <w:szCs w:val="16"/>
              </w:rPr>
              <w:t>N10</w:t>
            </w:r>
          </w:p>
        </w:tc>
        <w:tc>
          <w:tcPr>
            <w:tcW w:w="581" w:type="dxa"/>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VO</w:t>
            </w:r>
          </w:p>
        </w:tc>
        <w:tc>
          <w:tcPr>
            <w:tcW w:w="528"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VD</w:t>
            </w:r>
          </w:p>
        </w:tc>
        <w:tc>
          <w:tcPr>
            <w:tcW w:w="484" w:type="dxa"/>
            <w:tcBorders>
              <w:right w:val="single" w:sz="4" w:space="0" w:color="auto"/>
            </w:tcBorders>
          </w:tcPr>
          <w:p w:rsidR="00B21DE5" w:rsidRPr="00422DDD" w:rsidRDefault="00B21DE5" w:rsidP="00B21DE5">
            <w:pPr>
              <w:rPr>
                <w:rFonts w:asciiTheme="minorHAnsi" w:hAnsiTheme="minorHAnsi"/>
                <w:sz w:val="16"/>
                <w:szCs w:val="16"/>
              </w:rPr>
            </w:pPr>
            <w:r w:rsidRPr="00422DDD">
              <w:rPr>
                <w:rFonts w:asciiTheme="minorHAnsi" w:hAnsiTheme="minorHAnsi"/>
                <w:b/>
                <w:sz w:val="16"/>
                <w:szCs w:val="16"/>
              </w:rPr>
              <w:t>M</w:t>
            </w:r>
          </w:p>
        </w:tc>
        <w:tc>
          <w:tcPr>
            <w:tcW w:w="545" w:type="dxa"/>
            <w:tcBorders>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Zone</w:t>
            </w:r>
          </w:p>
        </w:tc>
        <w:tc>
          <w:tcPr>
            <w:tcW w:w="807" w:type="dxa"/>
            <w:tcBorders>
              <w:left w:val="single" w:sz="4" w:space="0" w:color="auto"/>
              <w:right w:val="single" w:sz="4" w:space="0" w:color="auto"/>
            </w:tcBorders>
          </w:tcPr>
          <w:p w:rsidR="00B21DE5" w:rsidRPr="00422DDD" w:rsidRDefault="00B21DE5" w:rsidP="00B21DE5">
            <w:pPr>
              <w:jc w:val="left"/>
              <w:rPr>
                <w:rFonts w:asciiTheme="minorHAnsi" w:hAnsiTheme="minorHAnsi"/>
                <w:b/>
                <w:sz w:val="16"/>
                <w:szCs w:val="16"/>
              </w:rPr>
            </w:pPr>
            <w:r w:rsidRPr="00422DDD">
              <w:rPr>
                <w:rFonts w:asciiTheme="minorHAnsi" w:hAnsiTheme="minorHAnsi"/>
                <w:b/>
                <w:sz w:val="16"/>
                <w:szCs w:val="16"/>
              </w:rPr>
              <w:t>Ordre</w:t>
            </w: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r w:rsidR="00143491" w:rsidRPr="00422DDD" w:rsidTr="00B21DE5">
        <w:trPr>
          <w:trHeight w:val="284"/>
        </w:trPr>
        <w:tc>
          <w:tcPr>
            <w:tcW w:w="844"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39"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676"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581" w:type="dxa"/>
            <w:shd w:val="clear" w:color="auto" w:fill="FFFFFF"/>
          </w:tcPr>
          <w:p w:rsidR="00143491" w:rsidRPr="00422DDD" w:rsidRDefault="00143491" w:rsidP="00B21DE5">
            <w:pPr>
              <w:rPr>
                <w:rFonts w:asciiTheme="minorHAnsi" w:hAnsiTheme="minorHAnsi"/>
              </w:rPr>
            </w:pPr>
          </w:p>
        </w:tc>
        <w:tc>
          <w:tcPr>
            <w:tcW w:w="528"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484" w:type="dxa"/>
            <w:tcBorders>
              <w:right w:val="single" w:sz="4" w:space="0" w:color="auto"/>
            </w:tcBorders>
            <w:shd w:val="clear" w:color="auto" w:fill="FFFFFF"/>
          </w:tcPr>
          <w:p w:rsidR="00143491" w:rsidRPr="00422DDD" w:rsidRDefault="00143491" w:rsidP="00B21DE5">
            <w:pPr>
              <w:rPr>
                <w:rFonts w:asciiTheme="minorHAnsi" w:hAnsiTheme="minorHAnsi"/>
                <w:b/>
                <w:color w:val="D99594"/>
              </w:rPr>
            </w:pPr>
          </w:p>
        </w:tc>
        <w:tc>
          <w:tcPr>
            <w:tcW w:w="545" w:type="dxa"/>
            <w:tcBorders>
              <w:right w:val="single" w:sz="4" w:space="0" w:color="auto"/>
            </w:tcBorders>
            <w:shd w:val="clear" w:color="auto" w:fill="FFFFFF"/>
          </w:tcPr>
          <w:p w:rsidR="00143491" w:rsidRPr="00422DDD" w:rsidRDefault="00143491" w:rsidP="00B21DE5">
            <w:pPr>
              <w:rPr>
                <w:rFonts w:asciiTheme="minorHAnsi" w:hAnsiTheme="minorHAnsi"/>
              </w:rPr>
            </w:pPr>
          </w:p>
        </w:tc>
        <w:tc>
          <w:tcPr>
            <w:tcW w:w="807" w:type="dxa"/>
            <w:tcBorders>
              <w:left w:val="single" w:sz="4" w:space="0" w:color="auto"/>
              <w:right w:val="single" w:sz="4" w:space="0" w:color="auto"/>
            </w:tcBorders>
            <w:shd w:val="clear" w:color="auto" w:fill="FFFFFF"/>
          </w:tcPr>
          <w:p w:rsidR="00143491" w:rsidRPr="00422DDD" w:rsidRDefault="00143491" w:rsidP="00B21DE5">
            <w:pPr>
              <w:rPr>
                <w:rFonts w:asciiTheme="minorHAnsi" w:hAnsiTheme="minorHAnsi"/>
              </w:rPr>
            </w:pPr>
          </w:p>
        </w:tc>
      </w:tr>
    </w:tbl>
    <w:p w:rsidR="00C84F90" w:rsidRPr="00422DDD" w:rsidRDefault="00C84F90" w:rsidP="002A261A">
      <w:pPr>
        <w:sectPr w:rsidR="00C84F90" w:rsidRPr="00422DDD" w:rsidSect="00221CF7">
          <w:endnotePr>
            <w:numFmt w:val="decimal"/>
          </w:endnotePr>
          <w:type w:val="continuous"/>
          <w:pgSz w:w="11906" w:h="16838"/>
          <w:pgMar w:top="1191" w:right="964" w:bottom="1191" w:left="964" w:header="709" w:footer="709" w:gutter="0"/>
          <w:cols w:num="2" w:space="964" w:equalWidth="0">
            <w:col w:w="4847" w:space="964"/>
            <w:col w:w="4167"/>
          </w:cols>
          <w:docGrid w:linePitch="360"/>
        </w:sectPr>
      </w:pPr>
    </w:p>
    <w:p w:rsidR="006B35A0" w:rsidRPr="00422DDD" w:rsidRDefault="006B35A0" w:rsidP="002A261A">
      <w:r w:rsidRPr="00422DDD">
        <w:br w:type="page"/>
      </w:r>
    </w:p>
    <w:p w:rsidR="00BC529F" w:rsidRPr="00422DDD" w:rsidRDefault="00896BBE" w:rsidP="002A261A">
      <w:pPr>
        <w:pStyle w:val="Titre2"/>
      </w:pPr>
      <w:bookmarkStart w:id="288" w:name="_Toc208477945"/>
      <w:r w:rsidRPr="00422DDD">
        <w:lastRenderedPageBreak/>
        <w:t>11.</w:t>
      </w:r>
      <w:r w:rsidR="00D86EE6" w:rsidRPr="00422DDD">
        <w:t>5</w:t>
      </w:r>
      <w:r w:rsidRPr="00422DDD">
        <w:t xml:space="preserve"> Feuille de gestion des combats rapides</w:t>
      </w:r>
      <w:bookmarkEnd w:id="288"/>
    </w:p>
    <w:p w:rsidR="00896BBE" w:rsidRPr="00422DDD" w:rsidRDefault="00896BBE" w:rsidP="00BC529F">
      <w:pPr>
        <w:rPr>
          <w:sz w:val="16"/>
          <w:szCs w:val="16"/>
        </w:rPr>
      </w:pPr>
      <w:r w:rsidRPr="00422DDD">
        <w:rPr>
          <w:b/>
          <w:sz w:val="16"/>
          <w:szCs w:val="16"/>
        </w:rPr>
        <w:t>Attaque</w:t>
      </w:r>
      <w:r w:rsidR="003E019F">
        <w:rPr>
          <w:sz w:val="16"/>
          <w:szCs w:val="16"/>
        </w:rPr>
        <w:t>/</w:t>
      </w:r>
      <w:r w:rsidR="00B459C1" w:rsidRPr="00422DDD">
        <w:rPr>
          <w:b/>
          <w:sz w:val="16"/>
          <w:szCs w:val="16"/>
        </w:rPr>
        <w:t>Défense</w:t>
      </w:r>
      <w:r w:rsidR="003E019F">
        <w:rPr>
          <w:b/>
          <w:sz w:val="16"/>
          <w:szCs w:val="16"/>
        </w:rPr>
        <w:t xml:space="preserve"> : </w:t>
      </w:r>
      <w:r w:rsidRPr="00422DDD">
        <w:rPr>
          <w:sz w:val="16"/>
          <w:szCs w:val="16"/>
        </w:rPr>
        <w:t>VO</w:t>
      </w:r>
      <w:r w:rsidR="003E019F">
        <w:rPr>
          <w:sz w:val="16"/>
          <w:szCs w:val="16"/>
        </w:rPr>
        <w:t>|VD</w:t>
      </w:r>
      <w:r w:rsidRPr="00422DDD">
        <w:rPr>
          <w:sz w:val="16"/>
          <w:szCs w:val="16"/>
        </w:rPr>
        <w:t>/5 +</w:t>
      </w:r>
      <w:r w:rsidR="00A473B5">
        <w:rPr>
          <w:sz w:val="16"/>
          <w:szCs w:val="16"/>
        </w:rPr>
        <w:t>1/</w:t>
      </w:r>
      <w:r w:rsidR="00B459C1" w:rsidRPr="00422DDD">
        <w:rPr>
          <w:sz w:val="16"/>
          <w:szCs w:val="16"/>
        </w:rPr>
        <w:t xml:space="preserve">2 </w:t>
      </w:r>
      <w:r w:rsidR="00A473B5">
        <w:rPr>
          <w:sz w:val="16"/>
          <w:szCs w:val="16"/>
        </w:rPr>
        <w:t xml:space="preserve">par </w:t>
      </w:r>
      <w:r w:rsidR="00B459C1" w:rsidRPr="00422DDD">
        <w:rPr>
          <w:sz w:val="16"/>
          <w:szCs w:val="16"/>
        </w:rPr>
        <w:t>capacité +NEM</w:t>
      </w:r>
      <w:r w:rsidR="00EB1892" w:rsidRPr="00422DDD">
        <w:rPr>
          <w:sz w:val="16"/>
          <w:szCs w:val="16"/>
        </w:rPr>
        <w:t>/2</w:t>
      </w:r>
      <w:r w:rsidR="003E019F">
        <w:rPr>
          <w:sz w:val="16"/>
          <w:szCs w:val="16"/>
        </w:rPr>
        <w:t>|ARx2</w:t>
      </w:r>
      <w:r w:rsidR="00B459C1" w:rsidRPr="00422DDD">
        <w:rPr>
          <w:sz w:val="16"/>
          <w:szCs w:val="16"/>
        </w:rPr>
        <w:t xml:space="preserve"> </w:t>
      </w:r>
      <w:r w:rsidR="005323A9">
        <w:rPr>
          <w:sz w:val="16"/>
          <w:szCs w:val="16"/>
        </w:rPr>
        <w:t>–bless.</w:t>
      </w:r>
      <w:r w:rsidR="00D86EE6" w:rsidRPr="00422DDD">
        <w:rPr>
          <w:sz w:val="16"/>
          <w:szCs w:val="16"/>
        </w:rPr>
        <w:t xml:space="preserve"> (</w:t>
      </w:r>
      <w:r w:rsidR="0089227D">
        <w:rPr>
          <w:sz w:val="16"/>
          <w:szCs w:val="16"/>
        </w:rPr>
        <w:t>Défense</w:t>
      </w:r>
      <w:r w:rsidR="00D86EE6" w:rsidRPr="00422DDD">
        <w:rPr>
          <w:sz w:val="16"/>
          <w:szCs w:val="16"/>
        </w:rPr>
        <w:t>-1 par attaque</w:t>
      </w:r>
      <w:r w:rsidR="0089227D">
        <w:rPr>
          <w:sz w:val="16"/>
          <w:szCs w:val="16"/>
        </w:rPr>
        <w:t>&gt;1</w:t>
      </w:r>
      <w:r w:rsidR="00D86EE6" w:rsidRPr="00422DDD">
        <w:rPr>
          <w:sz w:val="16"/>
          <w:szCs w:val="16"/>
        </w:rPr>
        <w:t>)</w:t>
      </w:r>
      <w:r w:rsidR="005323A9">
        <w:rPr>
          <w:sz w:val="16"/>
          <w:szCs w:val="16"/>
        </w:rPr>
        <w:t xml:space="preserve"> </w:t>
      </w:r>
      <w:r w:rsidR="005323A9" w:rsidRPr="005323A9">
        <w:rPr>
          <w:b/>
          <w:sz w:val="16"/>
          <w:szCs w:val="16"/>
        </w:rPr>
        <w:t>Vie</w:t>
      </w:r>
      <w:r w:rsidR="005323A9">
        <w:rPr>
          <w:sz w:val="16"/>
          <w:szCs w:val="16"/>
        </w:rPr>
        <w:t xml:space="preserve">= </w:t>
      </w:r>
      <w:r w:rsidR="0089227D">
        <w:rPr>
          <w:sz w:val="16"/>
          <w:szCs w:val="16"/>
        </w:rPr>
        <w:t>1+(</w:t>
      </w:r>
      <w:r w:rsidR="005323A9">
        <w:rPr>
          <w:sz w:val="16"/>
          <w:szCs w:val="16"/>
        </w:rPr>
        <w:t>PdC+RM</w:t>
      </w:r>
      <w:r w:rsidR="0089227D">
        <w:rPr>
          <w:sz w:val="16"/>
          <w:szCs w:val="16"/>
        </w:rPr>
        <w:t>)</w:t>
      </w:r>
      <w:r w:rsidR="005323A9">
        <w:rPr>
          <w:sz w:val="16"/>
          <w:szCs w:val="16"/>
        </w:rPr>
        <w:t>/10</w:t>
      </w:r>
    </w:p>
    <w:p w:rsidR="00EB1892" w:rsidRPr="00422DDD" w:rsidRDefault="00D86EE6" w:rsidP="00BC529F">
      <w:pPr>
        <w:rPr>
          <w:sz w:val="16"/>
          <w:szCs w:val="16"/>
        </w:rPr>
      </w:pPr>
      <w:r w:rsidRPr="00422DDD">
        <w:rPr>
          <w:b/>
          <w:sz w:val="16"/>
          <w:szCs w:val="16"/>
        </w:rPr>
        <w:t>Score</w:t>
      </w:r>
      <w:r w:rsidRPr="00422DDD">
        <w:rPr>
          <w:sz w:val="16"/>
          <w:szCs w:val="16"/>
        </w:rPr>
        <w:t xml:space="preserve"> = D10 + </w:t>
      </w:r>
      <w:r w:rsidRPr="00653091">
        <w:rPr>
          <w:b/>
          <w:sz w:val="16"/>
          <w:szCs w:val="16"/>
        </w:rPr>
        <w:t>A</w:t>
      </w:r>
      <w:r w:rsidRPr="00422DDD">
        <w:rPr>
          <w:sz w:val="16"/>
          <w:szCs w:val="16"/>
        </w:rPr>
        <w:t xml:space="preserve">ttaque – </w:t>
      </w:r>
      <w:r w:rsidRPr="00653091">
        <w:rPr>
          <w:b/>
          <w:sz w:val="16"/>
          <w:szCs w:val="16"/>
        </w:rPr>
        <w:t>D</w:t>
      </w:r>
      <w:r w:rsidRPr="00422DDD">
        <w:rPr>
          <w:sz w:val="16"/>
          <w:szCs w:val="16"/>
        </w:rPr>
        <w:t xml:space="preserve">éfense, 1 </w:t>
      </w:r>
      <w:r w:rsidR="00A473B5">
        <w:rPr>
          <w:sz w:val="16"/>
          <w:szCs w:val="16"/>
        </w:rPr>
        <w:t>blessure</w:t>
      </w:r>
      <w:r w:rsidRPr="00422DDD">
        <w:rPr>
          <w:sz w:val="16"/>
          <w:szCs w:val="16"/>
        </w:rPr>
        <w:t xml:space="preserve"> par 3 scores</w:t>
      </w:r>
      <w:r w:rsidRPr="00422DDD">
        <w:rPr>
          <w:sz w:val="16"/>
          <w:szCs w:val="16"/>
        </w:rPr>
        <w:tab/>
      </w:r>
      <w:r w:rsidR="00AE01A6" w:rsidRPr="005323A9">
        <w:rPr>
          <w:b/>
          <w:sz w:val="16"/>
          <w:szCs w:val="16"/>
        </w:rPr>
        <w:t>Statut</w:t>
      </w:r>
      <w:r w:rsidR="00AE01A6">
        <w:rPr>
          <w:sz w:val="16"/>
          <w:szCs w:val="16"/>
        </w:rPr>
        <w:t> </w:t>
      </w:r>
      <w:r w:rsidR="005323A9" w:rsidRPr="005323A9">
        <w:rPr>
          <w:b/>
          <w:sz w:val="16"/>
          <w:szCs w:val="16"/>
        </w:rPr>
        <w:t>blessure</w:t>
      </w:r>
      <w:r w:rsidR="00AE01A6">
        <w:rPr>
          <w:sz w:val="16"/>
          <w:szCs w:val="16"/>
        </w:rPr>
        <w:t xml:space="preserve">: </w:t>
      </w:r>
      <w:r w:rsidR="00AE01A6" w:rsidRPr="005323A9">
        <w:rPr>
          <w:b/>
          <w:sz w:val="16"/>
          <w:szCs w:val="16"/>
        </w:rPr>
        <w:t>+</w:t>
      </w:r>
      <w:r w:rsidR="00AE01A6">
        <w:rPr>
          <w:sz w:val="16"/>
          <w:szCs w:val="16"/>
        </w:rPr>
        <w:t xml:space="preserve">(mort) </w:t>
      </w:r>
      <w:r w:rsidR="00AE01A6" w:rsidRPr="005323A9">
        <w:rPr>
          <w:b/>
          <w:sz w:val="16"/>
          <w:szCs w:val="16"/>
        </w:rPr>
        <w:t>F</w:t>
      </w:r>
      <w:r w:rsidR="00AE01A6">
        <w:rPr>
          <w:sz w:val="16"/>
          <w:szCs w:val="16"/>
        </w:rPr>
        <w:t>-uite</w:t>
      </w:r>
      <w:r w:rsidR="00653091">
        <w:rPr>
          <w:sz w:val="16"/>
          <w:szCs w:val="16"/>
        </w:rPr>
        <w:t xml:space="preserve"> </w:t>
      </w:r>
      <w:r w:rsidR="00653091" w:rsidRPr="00653091">
        <w:rPr>
          <w:b/>
          <w:sz w:val="16"/>
          <w:szCs w:val="16"/>
        </w:rPr>
        <w:t>R</w:t>
      </w:r>
      <w:r w:rsidR="00653091">
        <w:rPr>
          <w:sz w:val="16"/>
          <w:szCs w:val="16"/>
        </w:rPr>
        <w:t>-endu</w:t>
      </w:r>
    </w:p>
    <w:p w:rsidR="00E00F86" w:rsidRPr="00422DDD" w:rsidRDefault="003E019F" w:rsidP="00896BBE">
      <w:r w:rsidRPr="00F37DA2">
        <w:rPr>
          <w:b/>
          <w:noProof/>
          <w:sz w:val="14"/>
          <w:lang w:eastAsia="fr-BE"/>
        </w:rPr>
        <mc:AlternateContent>
          <mc:Choice Requires="wps">
            <w:drawing>
              <wp:anchor distT="45720" distB="45720" distL="114300" distR="114300" simplePos="0" relativeHeight="251685376" behindDoc="0" locked="0" layoutInCell="1" allowOverlap="1" wp14:editId="76365966">
                <wp:simplePos x="0" y="0"/>
                <wp:positionH relativeFrom="column">
                  <wp:posOffset>4920615</wp:posOffset>
                </wp:positionH>
                <wp:positionV relativeFrom="paragraph">
                  <wp:posOffset>147955</wp:posOffset>
                </wp:positionV>
                <wp:extent cx="1764030" cy="4196715"/>
                <wp:effectExtent l="0" t="0" r="26670" b="133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4196715"/>
                        </a:xfrm>
                        <a:prstGeom prst="rect">
                          <a:avLst/>
                        </a:prstGeom>
                        <a:solidFill>
                          <a:srgbClr val="FFFFFF"/>
                        </a:solidFill>
                        <a:ln w="9525">
                          <a:solidFill>
                            <a:srgbClr val="000000"/>
                          </a:solidFill>
                          <a:miter lim="800000"/>
                          <a:headEnd/>
                          <a:tailEnd/>
                        </a:ln>
                      </wps:spPr>
                      <wps:txbx>
                        <w:txbxContent>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652"/>
                            </w:tblGrid>
                            <w:tr w:rsidR="004337CB" w:rsidRPr="00422DDD" w:rsidTr="00DD1A28">
                              <w:tc>
                                <w:tcPr>
                                  <w:tcW w:w="0" w:type="auto"/>
                                </w:tcPr>
                                <w:p w:rsidR="004337CB" w:rsidRPr="00422DDD" w:rsidRDefault="004337CB" w:rsidP="003E019F">
                                  <w:pPr>
                                    <w:jc w:val="center"/>
                                    <w:rPr>
                                      <w:b/>
                                      <w:bCs/>
                                      <w:sz w:val="16"/>
                                    </w:rPr>
                                  </w:pPr>
                                  <w:r>
                                    <w:rPr>
                                      <w:b/>
                                      <w:bCs/>
                                      <w:sz w:val="16"/>
                                    </w:rPr>
                                    <w:t>Dés</w:t>
                                  </w:r>
                                </w:p>
                              </w:tc>
                              <w:tc>
                                <w:tcPr>
                                  <w:tcW w:w="0" w:type="auto"/>
                                </w:tcPr>
                                <w:p w:rsidR="004337CB" w:rsidRPr="00422DDD" w:rsidRDefault="004337CB" w:rsidP="003E019F">
                                  <w:pPr>
                                    <w:jc w:val="center"/>
                                    <w:rPr>
                                      <w:b/>
                                      <w:bCs/>
                                      <w:sz w:val="16"/>
                                    </w:rPr>
                                  </w:pPr>
                                  <w:r>
                                    <w:rPr>
                                      <w:b/>
                                      <w:bCs/>
                                      <w:sz w:val="16"/>
                                    </w:rPr>
                                    <w:t>Corps</w:t>
                                  </w:r>
                                </w:p>
                              </w:tc>
                            </w:tr>
                            <w:tr w:rsidR="004337CB" w:rsidRPr="00422DDD" w:rsidTr="00DD1A28">
                              <w:tc>
                                <w:tcPr>
                                  <w:tcW w:w="0" w:type="auto"/>
                                </w:tcPr>
                                <w:p w:rsidR="004337CB" w:rsidRPr="00422DDD" w:rsidRDefault="004337CB" w:rsidP="003E019F">
                                  <w:pPr>
                                    <w:jc w:val="center"/>
                                    <w:rPr>
                                      <w:sz w:val="16"/>
                                    </w:rPr>
                                  </w:pPr>
                                  <w:r w:rsidRPr="00422DDD">
                                    <w:rPr>
                                      <w:sz w:val="16"/>
                                    </w:rPr>
                                    <w:t>2</w:t>
                                  </w:r>
                                </w:p>
                              </w:tc>
                              <w:tc>
                                <w:tcPr>
                                  <w:tcW w:w="0" w:type="auto"/>
                                </w:tcPr>
                                <w:p w:rsidR="004337CB" w:rsidRPr="00422DDD" w:rsidRDefault="004337CB" w:rsidP="003E019F">
                                  <w:pPr>
                                    <w:jc w:val="center"/>
                                    <w:rPr>
                                      <w:sz w:val="16"/>
                                    </w:rPr>
                                  </w:pPr>
                                  <w:r>
                                    <w:rPr>
                                      <w:sz w:val="16"/>
                                    </w:rPr>
                                    <w:t>P</w:t>
                                  </w:r>
                                </w:p>
                              </w:tc>
                            </w:tr>
                            <w:tr w:rsidR="004337CB" w:rsidRPr="00422DDD" w:rsidTr="00DD1A28">
                              <w:tc>
                                <w:tcPr>
                                  <w:tcW w:w="0" w:type="auto"/>
                                  <w:shd w:val="clear" w:color="auto" w:fill="E0E0E0"/>
                                </w:tcPr>
                                <w:p w:rsidR="004337CB" w:rsidRPr="00422DDD" w:rsidRDefault="004337CB" w:rsidP="003E019F">
                                  <w:pPr>
                                    <w:jc w:val="center"/>
                                    <w:rPr>
                                      <w:sz w:val="16"/>
                                    </w:rPr>
                                  </w:pPr>
                                  <w:r w:rsidRPr="00422DDD">
                                    <w:rPr>
                                      <w:sz w:val="16"/>
                                    </w:rPr>
                                    <w:t>3</w:t>
                                  </w:r>
                                </w:p>
                              </w:tc>
                              <w:tc>
                                <w:tcPr>
                                  <w:tcW w:w="0" w:type="auto"/>
                                  <w:shd w:val="clear" w:color="auto" w:fill="E0E0E0"/>
                                </w:tcPr>
                                <w:p w:rsidR="004337CB" w:rsidRPr="00422DDD" w:rsidRDefault="004337CB" w:rsidP="003E019F">
                                  <w:pPr>
                                    <w:jc w:val="center"/>
                                    <w:rPr>
                                      <w:sz w:val="16"/>
                                    </w:rPr>
                                  </w:pPr>
                                  <w:r>
                                    <w:rPr>
                                      <w:sz w:val="16"/>
                                    </w:rPr>
                                    <w:t>M</w:t>
                                  </w:r>
                                </w:p>
                              </w:tc>
                            </w:tr>
                            <w:tr w:rsidR="004337CB" w:rsidRPr="00422DDD" w:rsidTr="00DD1A28">
                              <w:tc>
                                <w:tcPr>
                                  <w:tcW w:w="0" w:type="auto"/>
                                  <w:shd w:val="clear" w:color="auto" w:fill="auto"/>
                                </w:tcPr>
                                <w:p w:rsidR="004337CB" w:rsidRPr="00422DDD" w:rsidRDefault="004337CB" w:rsidP="003E019F">
                                  <w:pPr>
                                    <w:jc w:val="center"/>
                                    <w:rPr>
                                      <w:sz w:val="16"/>
                                    </w:rPr>
                                  </w:pPr>
                                  <w:r w:rsidRPr="00422DDD">
                                    <w:rPr>
                                      <w:sz w:val="16"/>
                                    </w:rPr>
                                    <w:t>4</w:t>
                                  </w:r>
                                </w:p>
                              </w:tc>
                              <w:tc>
                                <w:tcPr>
                                  <w:tcW w:w="0" w:type="auto"/>
                                  <w:shd w:val="clear" w:color="auto" w:fill="auto"/>
                                </w:tcPr>
                                <w:p w:rsidR="004337CB" w:rsidRPr="00422DDD" w:rsidRDefault="004337CB" w:rsidP="003E019F">
                                  <w:pPr>
                                    <w:jc w:val="center"/>
                                    <w:rPr>
                                      <w:sz w:val="16"/>
                                    </w:rPr>
                                  </w:pPr>
                                  <w:r>
                                    <w:rPr>
                                      <w:sz w:val="16"/>
                                    </w:rPr>
                                    <w:t>J</w:t>
                                  </w:r>
                                </w:p>
                              </w:tc>
                            </w:tr>
                            <w:tr w:rsidR="004337CB" w:rsidRPr="00422DDD" w:rsidTr="00DD1A28">
                              <w:tc>
                                <w:tcPr>
                                  <w:tcW w:w="0" w:type="auto"/>
                                  <w:shd w:val="clear" w:color="auto" w:fill="E0E0E0"/>
                                </w:tcPr>
                                <w:p w:rsidR="004337CB" w:rsidRPr="00422DDD" w:rsidRDefault="004337CB" w:rsidP="003E019F">
                                  <w:pPr>
                                    <w:jc w:val="center"/>
                                    <w:rPr>
                                      <w:sz w:val="16"/>
                                    </w:rPr>
                                  </w:pPr>
                                  <w:r w:rsidRPr="00422DDD">
                                    <w:rPr>
                                      <w:sz w:val="16"/>
                                    </w:rPr>
                                    <w:t>5</w:t>
                                  </w:r>
                                </w:p>
                              </w:tc>
                              <w:tc>
                                <w:tcPr>
                                  <w:tcW w:w="0" w:type="auto"/>
                                  <w:shd w:val="clear" w:color="auto" w:fill="E0E0E0"/>
                                </w:tcPr>
                                <w:p w:rsidR="004337CB" w:rsidRPr="00422DDD" w:rsidRDefault="004337CB" w:rsidP="003E019F">
                                  <w:pPr>
                                    <w:jc w:val="center"/>
                                    <w:rPr>
                                      <w:sz w:val="16"/>
                                    </w:rPr>
                                  </w:pPr>
                                  <w:r>
                                    <w:rPr>
                                      <w:sz w:val="16"/>
                                    </w:rPr>
                                    <w:t>T</w:t>
                                  </w:r>
                                </w:p>
                              </w:tc>
                            </w:tr>
                            <w:tr w:rsidR="004337CB" w:rsidRPr="00422DDD" w:rsidTr="00DD1A28">
                              <w:tc>
                                <w:tcPr>
                                  <w:tcW w:w="0" w:type="auto"/>
                                  <w:shd w:val="clear" w:color="auto" w:fill="auto"/>
                                </w:tcPr>
                                <w:p w:rsidR="004337CB" w:rsidRPr="00422DDD" w:rsidRDefault="004337CB" w:rsidP="003E019F">
                                  <w:pPr>
                                    <w:jc w:val="center"/>
                                    <w:rPr>
                                      <w:sz w:val="16"/>
                                    </w:rPr>
                                  </w:pPr>
                                  <w:r w:rsidRPr="00422DDD">
                                    <w:rPr>
                                      <w:sz w:val="16"/>
                                    </w:rPr>
                                    <w:t>6</w:t>
                                  </w:r>
                                </w:p>
                              </w:tc>
                              <w:tc>
                                <w:tcPr>
                                  <w:tcW w:w="0" w:type="auto"/>
                                  <w:shd w:val="clear" w:color="auto" w:fill="auto"/>
                                </w:tcPr>
                                <w:p w:rsidR="004337CB" w:rsidRPr="00422DDD" w:rsidRDefault="004337CB" w:rsidP="003E019F">
                                  <w:pPr>
                                    <w:jc w:val="center"/>
                                    <w:rPr>
                                      <w:sz w:val="16"/>
                                    </w:rPr>
                                  </w:pPr>
                                  <w:r>
                                    <w:rPr>
                                      <w:sz w:val="16"/>
                                    </w:rPr>
                                    <w:t>V</w:t>
                                  </w:r>
                                </w:p>
                              </w:tc>
                            </w:tr>
                            <w:tr w:rsidR="004337CB" w:rsidRPr="00422DDD" w:rsidTr="00DD1A28">
                              <w:tc>
                                <w:tcPr>
                                  <w:tcW w:w="0" w:type="auto"/>
                                  <w:shd w:val="clear" w:color="auto" w:fill="D9D9D9" w:themeFill="background1" w:themeFillShade="D9"/>
                                </w:tcPr>
                                <w:p w:rsidR="004337CB" w:rsidRPr="00422DDD" w:rsidRDefault="004337CB" w:rsidP="003E019F">
                                  <w:pPr>
                                    <w:jc w:val="center"/>
                                    <w:rPr>
                                      <w:sz w:val="16"/>
                                    </w:rPr>
                                  </w:pPr>
                                  <w:r>
                                    <w:rPr>
                                      <w:sz w:val="16"/>
                                    </w:rPr>
                                    <w:t>7</w:t>
                                  </w:r>
                                </w:p>
                              </w:tc>
                              <w:tc>
                                <w:tcPr>
                                  <w:tcW w:w="0" w:type="auto"/>
                                  <w:shd w:val="clear" w:color="auto" w:fill="D9D9D9" w:themeFill="background1" w:themeFillShade="D9"/>
                                </w:tcPr>
                                <w:p w:rsidR="004337CB" w:rsidRPr="00422DDD" w:rsidRDefault="004337CB" w:rsidP="003E019F">
                                  <w:pPr>
                                    <w:jc w:val="center"/>
                                    <w:rPr>
                                      <w:sz w:val="16"/>
                                    </w:rPr>
                                  </w:pPr>
                                  <w:r>
                                    <w:rPr>
                                      <w:sz w:val="16"/>
                                    </w:rPr>
                                    <w:t>J</w:t>
                                  </w:r>
                                </w:p>
                              </w:tc>
                            </w:tr>
                            <w:tr w:rsidR="004337CB" w:rsidRPr="00422DDD" w:rsidTr="00DD1A28">
                              <w:tc>
                                <w:tcPr>
                                  <w:tcW w:w="0" w:type="auto"/>
                                  <w:shd w:val="clear" w:color="auto" w:fill="auto"/>
                                </w:tcPr>
                                <w:p w:rsidR="004337CB" w:rsidRDefault="004337CB" w:rsidP="003E019F">
                                  <w:pPr>
                                    <w:jc w:val="center"/>
                                    <w:rPr>
                                      <w:sz w:val="16"/>
                                    </w:rPr>
                                  </w:pPr>
                                  <w:r>
                                    <w:rPr>
                                      <w:sz w:val="16"/>
                                    </w:rPr>
                                    <w:t>8-9</w:t>
                                  </w:r>
                                </w:p>
                              </w:tc>
                              <w:tc>
                                <w:tcPr>
                                  <w:tcW w:w="0" w:type="auto"/>
                                  <w:shd w:val="clear" w:color="auto" w:fill="auto"/>
                                </w:tcPr>
                                <w:p w:rsidR="004337CB" w:rsidRPr="00422DDD" w:rsidRDefault="004337CB" w:rsidP="003E019F">
                                  <w:pPr>
                                    <w:jc w:val="center"/>
                                    <w:rPr>
                                      <w:sz w:val="16"/>
                                    </w:rPr>
                                  </w:pPr>
                                  <w:r>
                                    <w:rPr>
                                      <w:sz w:val="16"/>
                                    </w:rPr>
                                    <w:t>B</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10-12</w:t>
                                  </w:r>
                                </w:p>
                              </w:tc>
                              <w:tc>
                                <w:tcPr>
                                  <w:tcW w:w="0" w:type="auto"/>
                                  <w:shd w:val="clear" w:color="auto" w:fill="D9D9D9" w:themeFill="background1" w:themeFillShade="D9"/>
                                </w:tcPr>
                                <w:p w:rsidR="004337CB" w:rsidRDefault="004337CB" w:rsidP="003E019F">
                                  <w:pPr>
                                    <w:jc w:val="center"/>
                                    <w:rPr>
                                      <w:sz w:val="16"/>
                                    </w:rPr>
                                  </w:pPr>
                                  <w:r>
                                    <w:rPr>
                                      <w:sz w:val="16"/>
                                    </w:rPr>
                                    <w:t>Th</w:t>
                                  </w:r>
                                </w:p>
                              </w:tc>
                            </w:tr>
                            <w:tr w:rsidR="004337CB" w:rsidTr="00DD1A28">
                              <w:tc>
                                <w:tcPr>
                                  <w:tcW w:w="0" w:type="auto"/>
                                  <w:shd w:val="clear" w:color="auto" w:fill="FFFFFF" w:themeFill="background1"/>
                                </w:tcPr>
                                <w:p w:rsidR="004337CB" w:rsidRDefault="004337CB" w:rsidP="003E019F">
                                  <w:pPr>
                                    <w:jc w:val="center"/>
                                    <w:rPr>
                                      <w:sz w:val="16"/>
                                    </w:rPr>
                                  </w:pPr>
                                  <w:r>
                                    <w:rPr>
                                      <w:sz w:val="16"/>
                                    </w:rPr>
                                    <w:t>13-14</w:t>
                                  </w:r>
                                </w:p>
                              </w:tc>
                              <w:tc>
                                <w:tcPr>
                                  <w:tcW w:w="0" w:type="auto"/>
                                  <w:shd w:val="clear" w:color="auto" w:fill="FFFFFF" w:themeFill="background1"/>
                                </w:tcPr>
                                <w:p w:rsidR="004337CB" w:rsidRDefault="004337CB" w:rsidP="003E019F">
                                  <w:pPr>
                                    <w:jc w:val="center"/>
                                    <w:rPr>
                                      <w:sz w:val="16"/>
                                    </w:rPr>
                                  </w:pPr>
                                  <w:r>
                                    <w:rPr>
                                      <w:sz w:val="16"/>
                                    </w:rPr>
                                    <w:t>B</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15</w:t>
                                  </w:r>
                                </w:p>
                              </w:tc>
                              <w:tc>
                                <w:tcPr>
                                  <w:tcW w:w="0" w:type="auto"/>
                                  <w:shd w:val="clear" w:color="auto" w:fill="D9D9D9" w:themeFill="background1" w:themeFillShade="D9"/>
                                </w:tcPr>
                                <w:p w:rsidR="004337CB" w:rsidRDefault="004337CB" w:rsidP="003E019F">
                                  <w:pPr>
                                    <w:jc w:val="center"/>
                                    <w:rPr>
                                      <w:sz w:val="16"/>
                                    </w:rPr>
                                  </w:pPr>
                                  <w:r>
                                    <w:rPr>
                                      <w:sz w:val="16"/>
                                    </w:rPr>
                                    <w:t>J</w:t>
                                  </w:r>
                                </w:p>
                              </w:tc>
                            </w:tr>
                            <w:tr w:rsidR="004337CB" w:rsidTr="00DD1A28">
                              <w:tc>
                                <w:tcPr>
                                  <w:tcW w:w="0" w:type="auto"/>
                                  <w:shd w:val="clear" w:color="auto" w:fill="auto"/>
                                </w:tcPr>
                                <w:p w:rsidR="004337CB" w:rsidRDefault="004337CB" w:rsidP="003E019F">
                                  <w:pPr>
                                    <w:jc w:val="center"/>
                                    <w:rPr>
                                      <w:sz w:val="16"/>
                                    </w:rPr>
                                  </w:pPr>
                                  <w:r>
                                    <w:rPr>
                                      <w:sz w:val="16"/>
                                    </w:rPr>
                                    <w:t>16</w:t>
                                  </w:r>
                                </w:p>
                              </w:tc>
                              <w:tc>
                                <w:tcPr>
                                  <w:tcW w:w="0" w:type="auto"/>
                                  <w:shd w:val="clear" w:color="auto" w:fill="auto"/>
                                </w:tcPr>
                                <w:p w:rsidR="004337CB" w:rsidRDefault="004337CB" w:rsidP="003E019F">
                                  <w:pPr>
                                    <w:jc w:val="center"/>
                                    <w:rPr>
                                      <w:sz w:val="16"/>
                                    </w:rPr>
                                  </w:pPr>
                                  <w:r>
                                    <w:rPr>
                                      <w:sz w:val="16"/>
                                    </w:rPr>
                                    <w:t>V</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17</w:t>
                                  </w:r>
                                </w:p>
                              </w:tc>
                              <w:tc>
                                <w:tcPr>
                                  <w:tcW w:w="0" w:type="auto"/>
                                  <w:shd w:val="clear" w:color="auto" w:fill="D9D9D9" w:themeFill="background1" w:themeFillShade="D9"/>
                                </w:tcPr>
                                <w:p w:rsidR="004337CB" w:rsidRDefault="004337CB" w:rsidP="003E019F">
                                  <w:pPr>
                                    <w:jc w:val="center"/>
                                    <w:rPr>
                                      <w:sz w:val="16"/>
                                    </w:rPr>
                                  </w:pPr>
                                  <w:r>
                                    <w:rPr>
                                      <w:sz w:val="16"/>
                                    </w:rPr>
                                    <w:t>T</w:t>
                                  </w:r>
                                </w:p>
                              </w:tc>
                            </w:tr>
                            <w:tr w:rsidR="004337CB" w:rsidTr="00DD1A28">
                              <w:tc>
                                <w:tcPr>
                                  <w:tcW w:w="0" w:type="auto"/>
                                  <w:shd w:val="clear" w:color="auto" w:fill="auto"/>
                                </w:tcPr>
                                <w:p w:rsidR="004337CB" w:rsidRDefault="004337CB" w:rsidP="003E019F">
                                  <w:pPr>
                                    <w:jc w:val="center"/>
                                    <w:rPr>
                                      <w:sz w:val="16"/>
                                    </w:rPr>
                                  </w:pPr>
                                  <w:r>
                                    <w:rPr>
                                      <w:sz w:val="16"/>
                                    </w:rPr>
                                    <w:t>18</w:t>
                                  </w:r>
                                </w:p>
                              </w:tc>
                              <w:tc>
                                <w:tcPr>
                                  <w:tcW w:w="0" w:type="auto"/>
                                  <w:shd w:val="clear" w:color="auto" w:fill="auto"/>
                                </w:tcPr>
                                <w:p w:rsidR="004337CB" w:rsidRDefault="004337CB" w:rsidP="003E019F">
                                  <w:pPr>
                                    <w:jc w:val="center"/>
                                    <w:rPr>
                                      <w:sz w:val="16"/>
                                    </w:rPr>
                                  </w:pPr>
                                  <w:r>
                                    <w:rPr>
                                      <w:sz w:val="16"/>
                                    </w:rPr>
                                    <w:t>J</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19</w:t>
                                  </w:r>
                                </w:p>
                              </w:tc>
                              <w:tc>
                                <w:tcPr>
                                  <w:tcW w:w="0" w:type="auto"/>
                                  <w:shd w:val="clear" w:color="auto" w:fill="D9D9D9" w:themeFill="background1" w:themeFillShade="D9"/>
                                </w:tcPr>
                                <w:p w:rsidR="004337CB" w:rsidRDefault="004337CB" w:rsidP="003E019F">
                                  <w:pPr>
                                    <w:jc w:val="center"/>
                                    <w:rPr>
                                      <w:sz w:val="16"/>
                                    </w:rPr>
                                  </w:pPr>
                                  <w:r>
                                    <w:rPr>
                                      <w:sz w:val="16"/>
                                    </w:rPr>
                                    <w:t>M</w:t>
                                  </w:r>
                                </w:p>
                              </w:tc>
                            </w:tr>
                            <w:tr w:rsidR="004337CB" w:rsidTr="00DD1A28">
                              <w:tc>
                                <w:tcPr>
                                  <w:tcW w:w="0" w:type="auto"/>
                                  <w:shd w:val="clear" w:color="auto" w:fill="auto"/>
                                </w:tcPr>
                                <w:p w:rsidR="004337CB" w:rsidRDefault="004337CB" w:rsidP="003E019F">
                                  <w:pPr>
                                    <w:jc w:val="center"/>
                                    <w:rPr>
                                      <w:sz w:val="16"/>
                                    </w:rPr>
                                  </w:pPr>
                                  <w:r>
                                    <w:rPr>
                                      <w:sz w:val="16"/>
                                    </w:rPr>
                                    <w:t>20</w:t>
                                  </w:r>
                                </w:p>
                              </w:tc>
                              <w:tc>
                                <w:tcPr>
                                  <w:tcW w:w="0" w:type="auto"/>
                                  <w:shd w:val="clear" w:color="auto" w:fill="auto"/>
                                </w:tcPr>
                                <w:p w:rsidR="004337CB" w:rsidRDefault="004337CB" w:rsidP="003E019F">
                                  <w:pPr>
                                    <w:jc w:val="center"/>
                                    <w:rPr>
                                      <w:sz w:val="16"/>
                                    </w:rPr>
                                  </w:pPr>
                                  <w:r>
                                    <w:rPr>
                                      <w:sz w:val="16"/>
                                    </w:rPr>
                                    <w:t>P</w:t>
                                  </w:r>
                                </w:p>
                              </w:tc>
                            </w:tr>
                          </w:tbl>
                          <w:p w:rsidR="004337CB" w:rsidRDefault="004337CB">
                            <w:r>
                              <w:rPr>
                                <w:b/>
                                <w:sz w:val="16"/>
                              </w:rPr>
                              <w:t xml:space="preserve">Localisation &amp; </w:t>
                            </w:r>
                            <w:r w:rsidRPr="00A473B5">
                              <w:rPr>
                                <w:b/>
                                <w:sz w:val="16"/>
                              </w:rPr>
                              <w:t>Blessures</w:t>
                            </w:r>
                            <w:r w:rsidRPr="00422DDD">
                              <w:rPr>
                                <w:sz w:val="16"/>
                              </w:rPr>
                              <w:t> </w:t>
                            </w:r>
                          </w:p>
                          <w:tbl>
                            <w:tblPr>
                              <w:tblW w:w="2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
                              <w:gridCol w:w="296"/>
                              <w:gridCol w:w="295"/>
                              <w:gridCol w:w="295"/>
                              <w:gridCol w:w="295"/>
                              <w:gridCol w:w="295"/>
                              <w:gridCol w:w="295"/>
                              <w:gridCol w:w="271"/>
                              <w:gridCol w:w="271"/>
                              <w:gridCol w:w="291"/>
                            </w:tblGrid>
                            <w:tr w:rsidR="004337CB" w:rsidTr="003E019F">
                              <w:tc>
                                <w:tcPr>
                                  <w:tcW w:w="0" w:type="auto"/>
                                </w:tcPr>
                                <w:p w:rsidR="004337CB" w:rsidRPr="00422DDD" w:rsidRDefault="004337CB" w:rsidP="003E019F">
                                  <w:pPr>
                                    <w:jc w:val="center"/>
                                    <w:rPr>
                                      <w:b/>
                                      <w:bCs/>
                                      <w:sz w:val="16"/>
                                    </w:rPr>
                                  </w:pPr>
                                  <w:r>
                                    <w:rPr>
                                      <w:b/>
                                      <w:bCs/>
                                      <w:sz w:val="16"/>
                                    </w:rPr>
                                    <w:t>V</w:t>
                                  </w:r>
                                </w:p>
                              </w:tc>
                              <w:tc>
                                <w:tcPr>
                                  <w:tcW w:w="0" w:type="auto"/>
                                </w:tcPr>
                                <w:p w:rsidR="004337CB" w:rsidRPr="00422DDD" w:rsidRDefault="004337CB" w:rsidP="003E019F">
                                  <w:pPr>
                                    <w:jc w:val="left"/>
                                    <w:rPr>
                                      <w:b/>
                                      <w:bCs/>
                                      <w:sz w:val="16"/>
                                    </w:rPr>
                                  </w:pPr>
                                  <w:r>
                                    <w:rPr>
                                      <w:b/>
                                      <w:bCs/>
                                      <w:sz w:val="16"/>
                                    </w:rPr>
                                    <w:t>1</w:t>
                                  </w:r>
                                </w:p>
                              </w:tc>
                              <w:tc>
                                <w:tcPr>
                                  <w:tcW w:w="0" w:type="auto"/>
                                </w:tcPr>
                                <w:p w:rsidR="004337CB" w:rsidRDefault="004337CB" w:rsidP="003E019F">
                                  <w:pPr>
                                    <w:jc w:val="left"/>
                                    <w:rPr>
                                      <w:b/>
                                      <w:bCs/>
                                      <w:sz w:val="16"/>
                                    </w:rPr>
                                  </w:pPr>
                                  <w:r>
                                    <w:rPr>
                                      <w:b/>
                                      <w:bCs/>
                                      <w:sz w:val="16"/>
                                    </w:rPr>
                                    <w:t>2</w:t>
                                  </w:r>
                                </w:p>
                              </w:tc>
                              <w:tc>
                                <w:tcPr>
                                  <w:tcW w:w="0" w:type="auto"/>
                                </w:tcPr>
                                <w:p w:rsidR="004337CB" w:rsidRDefault="004337CB" w:rsidP="003E019F">
                                  <w:pPr>
                                    <w:jc w:val="left"/>
                                    <w:rPr>
                                      <w:b/>
                                      <w:bCs/>
                                      <w:sz w:val="16"/>
                                    </w:rPr>
                                  </w:pPr>
                                  <w:r>
                                    <w:rPr>
                                      <w:b/>
                                      <w:bCs/>
                                      <w:sz w:val="16"/>
                                    </w:rPr>
                                    <w:t>3</w:t>
                                  </w:r>
                                </w:p>
                              </w:tc>
                              <w:tc>
                                <w:tcPr>
                                  <w:tcW w:w="0" w:type="auto"/>
                                </w:tcPr>
                                <w:p w:rsidR="004337CB" w:rsidRDefault="004337CB" w:rsidP="003E019F">
                                  <w:pPr>
                                    <w:jc w:val="left"/>
                                    <w:rPr>
                                      <w:b/>
                                      <w:bCs/>
                                      <w:sz w:val="16"/>
                                    </w:rPr>
                                  </w:pPr>
                                  <w:r>
                                    <w:rPr>
                                      <w:b/>
                                      <w:bCs/>
                                      <w:sz w:val="16"/>
                                    </w:rPr>
                                    <w:t>4</w:t>
                                  </w:r>
                                </w:p>
                              </w:tc>
                              <w:tc>
                                <w:tcPr>
                                  <w:tcW w:w="0" w:type="auto"/>
                                </w:tcPr>
                                <w:p w:rsidR="004337CB" w:rsidRDefault="004337CB" w:rsidP="003E019F">
                                  <w:pPr>
                                    <w:jc w:val="left"/>
                                    <w:rPr>
                                      <w:b/>
                                      <w:bCs/>
                                      <w:sz w:val="16"/>
                                    </w:rPr>
                                  </w:pPr>
                                  <w:r>
                                    <w:rPr>
                                      <w:b/>
                                      <w:bCs/>
                                      <w:sz w:val="16"/>
                                    </w:rPr>
                                    <w:t>5</w:t>
                                  </w:r>
                                </w:p>
                              </w:tc>
                              <w:tc>
                                <w:tcPr>
                                  <w:tcW w:w="0" w:type="auto"/>
                                </w:tcPr>
                                <w:p w:rsidR="004337CB" w:rsidRDefault="004337CB" w:rsidP="003E019F">
                                  <w:pPr>
                                    <w:jc w:val="left"/>
                                    <w:rPr>
                                      <w:b/>
                                      <w:bCs/>
                                      <w:sz w:val="16"/>
                                    </w:rPr>
                                  </w:pPr>
                                  <w:r>
                                    <w:rPr>
                                      <w:b/>
                                      <w:bCs/>
                                      <w:sz w:val="16"/>
                                    </w:rPr>
                                    <w:t>6</w:t>
                                  </w:r>
                                </w:p>
                              </w:tc>
                              <w:tc>
                                <w:tcPr>
                                  <w:tcW w:w="271" w:type="dxa"/>
                                </w:tcPr>
                                <w:p w:rsidR="004337CB" w:rsidRDefault="004337CB" w:rsidP="003E019F">
                                  <w:pPr>
                                    <w:jc w:val="left"/>
                                    <w:rPr>
                                      <w:b/>
                                      <w:bCs/>
                                      <w:sz w:val="16"/>
                                    </w:rPr>
                                  </w:pPr>
                                  <w:r>
                                    <w:rPr>
                                      <w:b/>
                                      <w:bCs/>
                                      <w:sz w:val="16"/>
                                    </w:rPr>
                                    <w:t>7</w:t>
                                  </w:r>
                                </w:p>
                              </w:tc>
                              <w:tc>
                                <w:tcPr>
                                  <w:tcW w:w="271" w:type="dxa"/>
                                </w:tcPr>
                                <w:p w:rsidR="004337CB" w:rsidRDefault="004337CB" w:rsidP="003E019F">
                                  <w:pPr>
                                    <w:jc w:val="left"/>
                                    <w:rPr>
                                      <w:b/>
                                      <w:bCs/>
                                      <w:sz w:val="16"/>
                                    </w:rPr>
                                  </w:pPr>
                                  <w:r>
                                    <w:rPr>
                                      <w:b/>
                                      <w:bCs/>
                                      <w:sz w:val="16"/>
                                    </w:rPr>
                                    <w:t>8</w:t>
                                  </w:r>
                                </w:p>
                              </w:tc>
                              <w:tc>
                                <w:tcPr>
                                  <w:tcW w:w="0" w:type="auto"/>
                                </w:tcPr>
                                <w:p w:rsidR="004337CB" w:rsidRDefault="004337CB" w:rsidP="003E019F">
                                  <w:pPr>
                                    <w:jc w:val="left"/>
                                    <w:rPr>
                                      <w:b/>
                                      <w:bCs/>
                                      <w:sz w:val="16"/>
                                    </w:rPr>
                                  </w:pPr>
                                  <w:r>
                                    <w:rPr>
                                      <w:b/>
                                      <w:bCs/>
                                      <w:sz w:val="16"/>
                                    </w:rPr>
                                    <w:t>9</w:t>
                                  </w:r>
                                </w:p>
                              </w:tc>
                            </w:tr>
                            <w:tr w:rsidR="004337CB" w:rsidTr="003E019F">
                              <w:tc>
                                <w:tcPr>
                                  <w:tcW w:w="0" w:type="auto"/>
                                  <w:shd w:val="clear" w:color="auto" w:fill="E0E0E0"/>
                                </w:tcPr>
                                <w:p w:rsidR="004337CB" w:rsidRPr="00422DDD" w:rsidRDefault="004337CB" w:rsidP="003E019F">
                                  <w:pPr>
                                    <w:jc w:val="center"/>
                                    <w:rPr>
                                      <w:sz w:val="16"/>
                                    </w:rPr>
                                  </w:pPr>
                                  <w:r>
                                    <w:rPr>
                                      <w:sz w:val="16"/>
                                    </w:rPr>
                                    <w:t>1</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tcPr>
                                <w:p w:rsidR="004337CB" w:rsidRPr="00422DDD" w:rsidRDefault="004337CB" w:rsidP="003E019F">
                                  <w:pPr>
                                    <w:jc w:val="center"/>
                                    <w:rPr>
                                      <w:sz w:val="16"/>
                                    </w:rPr>
                                  </w:pPr>
                                  <w:r w:rsidRPr="00422DDD">
                                    <w:rPr>
                                      <w:sz w:val="16"/>
                                    </w:rPr>
                                    <w:t>2</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E0E0E0"/>
                                </w:tcPr>
                                <w:p w:rsidR="004337CB" w:rsidRPr="00422DDD" w:rsidRDefault="004337CB" w:rsidP="003E019F">
                                  <w:pPr>
                                    <w:jc w:val="center"/>
                                    <w:rPr>
                                      <w:sz w:val="16"/>
                                    </w:rPr>
                                  </w:pPr>
                                  <w:r w:rsidRPr="00422DDD">
                                    <w:rPr>
                                      <w:sz w:val="16"/>
                                    </w:rPr>
                                    <w:t>3</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shd w:val="clear" w:color="auto" w:fill="auto"/>
                                </w:tcPr>
                                <w:p w:rsidR="004337CB" w:rsidRPr="00422DDD" w:rsidRDefault="004337CB" w:rsidP="003E019F">
                                  <w:pPr>
                                    <w:jc w:val="center"/>
                                    <w:rPr>
                                      <w:sz w:val="16"/>
                                    </w:rPr>
                                  </w:pPr>
                                  <w:r w:rsidRPr="00422DDD">
                                    <w:rPr>
                                      <w:sz w:val="16"/>
                                    </w:rPr>
                                    <w:t>4</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E0E0E0"/>
                                </w:tcPr>
                                <w:p w:rsidR="004337CB" w:rsidRPr="00422DDD" w:rsidRDefault="004337CB" w:rsidP="003E019F">
                                  <w:pPr>
                                    <w:jc w:val="center"/>
                                    <w:rPr>
                                      <w:sz w:val="16"/>
                                    </w:rPr>
                                  </w:pPr>
                                  <w:r w:rsidRPr="00422DDD">
                                    <w:rPr>
                                      <w:sz w:val="16"/>
                                    </w:rPr>
                                    <w:t>5</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shd w:val="clear" w:color="auto" w:fill="auto"/>
                                </w:tcPr>
                                <w:p w:rsidR="004337CB" w:rsidRPr="00422DDD" w:rsidRDefault="004337CB" w:rsidP="003E019F">
                                  <w:pPr>
                                    <w:jc w:val="center"/>
                                    <w:rPr>
                                      <w:sz w:val="16"/>
                                    </w:rPr>
                                  </w:pPr>
                                  <w:r w:rsidRPr="00422DDD">
                                    <w:rPr>
                                      <w:sz w:val="16"/>
                                    </w:rPr>
                                    <w:t>6</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G</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D9D9D9" w:themeFill="background1" w:themeFillShade="D9"/>
                                </w:tcPr>
                                <w:p w:rsidR="004337CB" w:rsidRPr="00422DDD" w:rsidRDefault="004337CB" w:rsidP="003E019F">
                                  <w:pPr>
                                    <w:jc w:val="center"/>
                                    <w:rPr>
                                      <w:sz w:val="16"/>
                                    </w:rPr>
                                  </w:pPr>
                                  <w:r>
                                    <w:rPr>
                                      <w:sz w:val="16"/>
                                    </w:rPr>
                                    <w:t>7</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M</w:t>
                                  </w:r>
                                </w:p>
                              </w:tc>
                              <w:tc>
                                <w:tcPr>
                                  <w:tcW w:w="0" w:type="auto"/>
                                  <w:shd w:val="clear" w:color="auto" w:fill="D9D9D9" w:themeFill="background1" w:themeFillShade="D9"/>
                                </w:tcPr>
                                <w:p w:rsidR="004337CB" w:rsidRPr="00422DDD" w:rsidRDefault="004337CB" w:rsidP="003E019F">
                                  <w:pPr>
                                    <w:jc w:val="left"/>
                                    <w:rPr>
                                      <w:sz w:val="16"/>
                                    </w:rPr>
                                  </w:pPr>
                                  <w:r>
                                    <w:rPr>
                                      <w:sz w:val="16"/>
                                    </w:rPr>
                                    <w:t>M</w:t>
                                  </w:r>
                                </w:p>
                              </w:tc>
                              <w:tc>
                                <w:tcPr>
                                  <w:tcW w:w="0" w:type="auto"/>
                                  <w:shd w:val="clear" w:color="auto" w:fill="D9D9D9" w:themeFill="background1" w:themeFillShade="D9"/>
                                </w:tcPr>
                                <w:p w:rsidR="004337CB" w:rsidRPr="00422DDD" w:rsidRDefault="004337CB" w:rsidP="003E019F">
                                  <w:pPr>
                                    <w:jc w:val="left"/>
                                    <w:rPr>
                                      <w:sz w:val="16"/>
                                    </w:rPr>
                                  </w:pPr>
                                  <w:r>
                                    <w:rPr>
                                      <w:sz w:val="16"/>
                                    </w:rPr>
                                    <w:t>G</w:t>
                                  </w:r>
                                </w:p>
                              </w:tc>
                              <w:tc>
                                <w:tcPr>
                                  <w:tcW w:w="271" w:type="dxa"/>
                                  <w:shd w:val="clear" w:color="auto" w:fill="D9D9D9" w:themeFill="background1" w:themeFillShade="D9"/>
                                </w:tcPr>
                                <w:p w:rsidR="004337CB" w:rsidRPr="00422DDD" w:rsidRDefault="004337CB" w:rsidP="003E019F">
                                  <w:pPr>
                                    <w:jc w:val="left"/>
                                    <w:rPr>
                                      <w:sz w:val="16"/>
                                    </w:rPr>
                                  </w:pPr>
                                  <w:r>
                                    <w:rPr>
                                      <w:sz w:val="16"/>
                                    </w:rPr>
                                    <w:t>G</w:t>
                                  </w:r>
                                </w:p>
                              </w:tc>
                              <w:tc>
                                <w:tcPr>
                                  <w:tcW w:w="271" w:type="dxa"/>
                                  <w:shd w:val="clear" w:color="auto" w:fill="D9D9D9" w:themeFill="background1" w:themeFillShade="D9"/>
                                </w:tcPr>
                                <w:p w:rsidR="004337CB" w:rsidRPr="00422DDD" w:rsidRDefault="004337CB" w:rsidP="003E019F">
                                  <w:pPr>
                                    <w:jc w:val="left"/>
                                    <w:rPr>
                                      <w:sz w:val="16"/>
                                    </w:rPr>
                                  </w:pPr>
                                  <w:r>
                                    <w:rPr>
                                      <w:sz w:val="16"/>
                                    </w:rPr>
                                    <w:t>+</w:t>
                                  </w:r>
                                </w:p>
                              </w:tc>
                              <w:tc>
                                <w:tcPr>
                                  <w:tcW w:w="0" w:type="auto"/>
                                  <w:shd w:val="clear" w:color="auto" w:fill="D9D9D9" w:themeFill="background1" w:themeFillShade="D9"/>
                                </w:tcPr>
                                <w:p w:rsidR="004337CB" w:rsidRDefault="004337CB" w:rsidP="003E019F">
                                  <w:pPr>
                                    <w:jc w:val="left"/>
                                    <w:rPr>
                                      <w:sz w:val="16"/>
                                    </w:rPr>
                                  </w:pPr>
                                  <w:r>
                                    <w:rPr>
                                      <w:sz w:val="16"/>
                                    </w:rPr>
                                    <w:t>+</w:t>
                                  </w:r>
                                </w:p>
                              </w:tc>
                            </w:tr>
                            <w:tr w:rsidR="004337CB" w:rsidTr="003E019F">
                              <w:tc>
                                <w:tcPr>
                                  <w:tcW w:w="0" w:type="auto"/>
                                  <w:shd w:val="clear" w:color="auto" w:fill="auto"/>
                                </w:tcPr>
                                <w:p w:rsidR="004337CB" w:rsidRDefault="004337CB" w:rsidP="003E019F">
                                  <w:pPr>
                                    <w:jc w:val="center"/>
                                    <w:rPr>
                                      <w:sz w:val="16"/>
                                    </w:rPr>
                                  </w:pPr>
                                  <w:r>
                                    <w:rPr>
                                      <w:sz w:val="16"/>
                                    </w:rPr>
                                    <w:t>8</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271" w:type="dxa"/>
                                </w:tcPr>
                                <w:p w:rsidR="004337CB" w:rsidRPr="00422DDD" w:rsidRDefault="004337CB" w:rsidP="003E019F">
                                  <w:pPr>
                                    <w:jc w:val="left"/>
                                    <w:rPr>
                                      <w:sz w:val="16"/>
                                    </w:rPr>
                                  </w:pPr>
                                  <w:r>
                                    <w:rPr>
                                      <w:sz w:val="16"/>
                                    </w:rPr>
                                    <w:t>G</w:t>
                                  </w:r>
                                </w:p>
                              </w:tc>
                              <w:tc>
                                <w:tcPr>
                                  <w:tcW w:w="271" w:type="dxa"/>
                                </w:tcPr>
                                <w:p w:rsidR="004337CB" w:rsidRPr="00422DDD" w:rsidRDefault="004337CB" w:rsidP="003E019F">
                                  <w:pPr>
                                    <w:jc w:val="left"/>
                                    <w:rPr>
                                      <w:sz w:val="16"/>
                                    </w:rPr>
                                  </w:pPr>
                                  <w:r>
                                    <w:rPr>
                                      <w:sz w:val="16"/>
                                    </w:rPr>
                                    <w:t>G</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D9D9D9" w:themeFill="background1" w:themeFillShade="D9"/>
                                </w:tcPr>
                                <w:p w:rsidR="004337CB" w:rsidRDefault="004337CB" w:rsidP="003E019F">
                                  <w:pPr>
                                    <w:jc w:val="center"/>
                                    <w:rPr>
                                      <w:sz w:val="16"/>
                                    </w:rPr>
                                  </w:pPr>
                                  <w:r>
                                    <w:rPr>
                                      <w:sz w:val="16"/>
                                    </w:rPr>
                                    <w:t>9</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271" w:type="dxa"/>
                                  <w:shd w:val="clear" w:color="auto" w:fill="D9D9D9" w:themeFill="background1" w:themeFillShade="D9"/>
                                </w:tcPr>
                                <w:p w:rsidR="004337CB" w:rsidRDefault="004337CB" w:rsidP="003E019F">
                                  <w:pPr>
                                    <w:jc w:val="left"/>
                                    <w:rPr>
                                      <w:sz w:val="16"/>
                                    </w:rPr>
                                  </w:pPr>
                                  <w:r>
                                    <w:rPr>
                                      <w:sz w:val="16"/>
                                    </w:rPr>
                                    <w:t>G</w:t>
                                  </w:r>
                                </w:p>
                              </w:tc>
                              <w:tc>
                                <w:tcPr>
                                  <w:tcW w:w="271" w:type="dxa"/>
                                  <w:shd w:val="clear" w:color="auto" w:fill="D9D9D9" w:themeFill="background1" w:themeFillShade="D9"/>
                                </w:tcPr>
                                <w:p w:rsidR="004337CB" w:rsidRDefault="004337CB" w:rsidP="003E019F">
                                  <w:pPr>
                                    <w:jc w:val="left"/>
                                    <w:rPr>
                                      <w:sz w:val="16"/>
                                    </w:rPr>
                                  </w:pPr>
                                  <w:r>
                                    <w:rPr>
                                      <w:sz w:val="16"/>
                                    </w:rPr>
                                    <w:t>G</w:t>
                                  </w:r>
                                </w:p>
                              </w:tc>
                              <w:tc>
                                <w:tcPr>
                                  <w:tcW w:w="0" w:type="auto"/>
                                  <w:shd w:val="clear" w:color="auto" w:fill="D9D9D9" w:themeFill="background1" w:themeFillShade="D9"/>
                                </w:tcPr>
                                <w:p w:rsidR="004337CB" w:rsidRDefault="004337CB" w:rsidP="003E019F">
                                  <w:pPr>
                                    <w:jc w:val="left"/>
                                    <w:rPr>
                                      <w:sz w:val="16"/>
                                    </w:rPr>
                                  </w:pPr>
                                  <w:r>
                                    <w:rPr>
                                      <w:sz w:val="16"/>
                                    </w:rPr>
                                    <w:t>G</w:t>
                                  </w:r>
                                </w:p>
                              </w:tc>
                            </w:tr>
                          </w:tbl>
                          <w:p w:rsidR="004337CB" w:rsidRPr="00DD1A28" w:rsidRDefault="004337CB" w:rsidP="00DD1A28">
                            <w:pPr>
                              <w:jc w:val="left"/>
                              <w:rPr>
                                <w:sz w:val="18"/>
                              </w:rPr>
                            </w:pPr>
                            <w:r w:rsidRPr="00DD1A28">
                              <w:rPr>
                                <w:sz w:val="18"/>
                              </w:rPr>
                              <w:t>Blessé M, fuite si dé&lt;NEC</w:t>
                            </w:r>
                          </w:p>
                          <w:p w:rsidR="004337CB" w:rsidRPr="00DD1A28" w:rsidRDefault="004337CB" w:rsidP="00DD1A28">
                            <w:pPr>
                              <w:jc w:val="left"/>
                              <w:rPr>
                                <w:sz w:val="18"/>
                              </w:rPr>
                            </w:pPr>
                          </w:p>
                          <w:p w:rsidR="004337CB" w:rsidRPr="00DD1A28" w:rsidRDefault="004337CB" w:rsidP="00DD1A28">
                            <w:pPr>
                              <w:jc w:val="left"/>
                              <w:rPr>
                                <w:sz w:val="18"/>
                              </w:rPr>
                            </w:pPr>
                            <w:r w:rsidRPr="00DD1A28">
                              <w:rPr>
                                <w:sz w:val="18"/>
                              </w:rPr>
                              <w:t>Blessé G se rend devant moins blessé que lui</w:t>
                            </w:r>
                          </w:p>
                          <w:p w:rsidR="004337CB" w:rsidRDefault="004337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387.45pt;margin-top:11.65pt;width:138.9pt;height:330.4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">
                <v:textbox>
                  <w:txbxContent>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652"/>
                      </w:tblGrid>
                      <w:tr w:rsidR="004337CB" w:rsidRPr="00422DDD" w:rsidTr="00DD1A28">
                        <w:tc>
                          <w:tcPr>
                            <w:tcW w:w="0" w:type="auto"/>
                          </w:tcPr>
                          <w:p w:rsidR="004337CB" w:rsidRPr="00422DDD" w:rsidRDefault="004337CB" w:rsidP="003E019F">
                            <w:pPr>
                              <w:jc w:val="center"/>
                              <w:rPr>
                                <w:b/>
                                <w:bCs/>
                                <w:sz w:val="16"/>
                              </w:rPr>
                            </w:pPr>
                            <w:r>
                              <w:rPr>
                                <w:b/>
                                <w:bCs/>
                                <w:sz w:val="16"/>
                              </w:rPr>
                              <w:t>Dés</w:t>
                            </w:r>
                          </w:p>
                        </w:tc>
                        <w:tc>
                          <w:tcPr>
                            <w:tcW w:w="0" w:type="auto"/>
                          </w:tcPr>
                          <w:p w:rsidR="004337CB" w:rsidRPr="00422DDD" w:rsidRDefault="004337CB" w:rsidP="003E019F">
                            <w:pPr>
                              <w:jc w:val="center"/>
                              <w:rPr>
                                <w:b/>
                                <w:bCs/>
                                <w:sz w:val="16"/>
                              </w:rPr>
                            </w:pPr>
                            <w:r>
                              <w:rPr>
                                <w:b/>
                                <w:bCs/>
                                <w:sz w:val="16"/>
                              </w:rPr>
                              <w:t>Corps</w:t>
                            </w:r>
                          </w:p>
                        </w:tc>
                      </w:tr>
                      <w:tr w:rsidR="004337CB" w:rsidRPr="00422DDD" w:rsidTr="00DD1A28">
                        <w:tc>
                          <w:tcPr>
                            <w:tcW w:w="0" w:type="auto"/>
                          </w:tcPr>
                          <w:p w:rsidR="004337CB" w:rsidRPr="00422DDD" w:rsidRDefault="004337CB" w:rsidP="003E019F">
                            <w:pPr>
                              <w:jc w:val="center"/>
                              <w:rPr>
                                <w:sz w:val="16"/>
                              </w:rPr>
                            </w:pPr>
                            <w:r w:rsidRPr="00422DDD">
                              <w:rPr>
                                <w:sz w:val="16"/>
                              </w:rPr>
                              <w:t>2</w:t>
                            </w:r>
                          </w:p>
                        </w:tc>
                        <w:tc>
                          <w:tcPr>
                            <w:tcW w:w="0" w:type="auto"/>
                          </w:tcPr>
                          <w:p w:rsidR="004337CB" w:rsidRPr="00422DDD" w:rsidRDefault="004337CB" w:rsidP="003E019F">
                            <w:pPr>
                              <w:jc w:val="center"/>
                              <w:rPr>
                                <w:sz w:val="16"/>
                              </w:rPr>
                            </w:pPr>
                            <w:r>
                              <w:rPr>
                                <w:sz w:val="16"/>
                              </w:rPr>
                              <w:t>P</w:t>
                            </w:r>
                          </w:p>
                        </w:tc>
                      </w:tr>
                      <w:tr w:rsidR="004337CB" w:rsidRPr="00422DDD" w:rsidTr="00DD1A28">
                        <w:tc>
                          <w:tcPr>
                            <w:tcW w:w="0" w:type="auto"/>
                            <w:shd w:val="clear" w:color="auto" w:fill="E0E0E0"/>
                          </w:tcPr>
                          <w:p w:rsidR="004337CB" w:rsidRPr="00422DDD" w:rsidRDefault="004337CB" w:rsidP="003E019F">
                            <w:pPr>
                              <w:jc w:val="center"/>
                              <w:rPr>
                                <w:sz w:val="16"/>
                              </w:rPr>
                            </w:pPr>
                            <w:r w:rsidRPr="00422DDD">
                              <w:rPr>
                                <w:sz w:val="16"/>
                              </w:rPr>
                              <w:t>3</w:t>
                            </w:r>
                          </w:p>
                        </w:tc>
                        <w:tc>
                          <w:tcPr>
                            <w:tcW w:w="0" w:type="auto"/>
                            <w:shd w:val="clear" w:color="auto" w:fill="E0E0E0"/>
                          </w:tcPr>
                          <w:p w:rsidR="004337CB" w:rsidRPr="00422DDD" w:rsidRDefault="004337CB" w:rsidP="003E019F">
                            <w:pPr>
                              <w:jc w:val="center"/>
                              <w:rPr>
                                <w:sz w:val="16"/>
                              </w:rPr>
                            </w:pPr>
                            <w:r>
                              <w:rPr>
                                <w:sz w:val="16"/>
                              </w:rPr>
                              <w:t>M</w:t>
                            </w:r>
                          </w:p>
                        </w:tc>
                      </w:tr>
                      <w:tr w:rsidR="004337CB" w:rsidRPr="00422DDD" w:rsidTr="00DD1A28">
                        <w:tc>
                          <w:tcPr>
                            <w:tcW w:w="0" w:type="auto"/>
                            <w:shd w:val="clear" w:color="auto" w:fill="auto"/>
                          </w:tcPr>
                          <w:p w:rsidR="004337CB" w:rsidRPr="00422DDD" w:rsidRDefault="004337CB" w:rsidP="003E019F">
                            <w:pPr>
                              <w:jc w:val="center"/>
                              <w:rPr>
                                <w:sz w:val="16"/>
                              </w:rPr>
                            </w:pPr>
                            <w:r w:rsidRPr="00422DDD">
                              <w:rPr>
                                <w:sz w:val="16"/>
                              </w:rPr>
                              <w:t>4</w:t>
                            </w:r>
                          </w:p>
                        </w:tc>
                        <w:tc>
                          <w:tcPr>
                            <w:tcW w:w="0" w:type="auto"/>
                            <w:shd w:val="clear" w:color="auto" w:fill="auto"/>
                          </w:tcPr>
                          <w:p w:rsidR="004337CB" w:rsidRPr="00422DDD" w:rsidRDefault="004337CB" w:rsidP="003E019F">
                            <w:pPr>
                              <w:jc w:val="center"/>
                              <w:rPr>
                                <w:sz w:val="16"/>
                              </w:rPr>
                            </w:pPr>
                            <w:r>
                              <w:rPr>
                                <w:sz w:val="16"/>
                              </w:rPr>
                              <w:t>J</w:t>
                            </w:r>
                          </w:p>
                        </w:tc>
                      </w:tr>
                      <w:tr w:rsidR="004337CB" w:rsidRPr="00422DDD" w:rsidTr="00DD1A28">
                        <w:tc>
                          <w:tcPr>
                            <w:tcW w:w="0" w:type="auto"/>
                            <w:shd w:val="clear" w:color="auto" w:fill="E0E0E0"/>
                          </w:tcPr>
                          <w:p w:rsidR="004337CB" w:rsidRPr="00422DDD" w:rsidRDefault="004337CB" w:rsidP="003E019F">
                            <w:pPr>
                              <w:jc w:val="center"/>
                              <w:rPr>
                                <w:sz w:val="16"/>
                              </w:rPr>
                            </w:pPr>
                            <w:r w:rsidRPr="00422DDD">
                              <w:rPr>
                                <w:sz w:val="16"/>
                              </w:rPr>
                              <w:t>5</w:t>
                            </w:r>
                          </w:p>
                        </w:tc>
                        <w:tc>
                          <w:tcPr>
                            <w:tcW w:w="0" w:type="auto"/>
                            <w:shd w:val="clear" w:color="auto" w:fill="E0E0E0"/>
                          </w:tcPr>
                          <w:p w:rsidR="004337CB" w:rsidRPr="00422DDD" w:rsidRDefault="004337CB" w:rsidP="003E019F">
                            <w:pPr>
                              <w:jc w:val="center"/>
                              <w:rPr>
                                <w:sz w:val="16"/>
                              </w:rPr>
                            </w:pPr>
                            <w:r>
                              <w:rPr>
                                <w:sz w:val="16"/>
                              </w:rPr>
                              <w:t>T</w:t>
                            </w:r>
                          </w:p>
                        </w:tc>
                      </w:tr>
                      <w:tr w:rsidR="004337CB" w:rsidRPr="00422DDD" w:rsidTr="00DD1A28">
                        <w:tc>
                          <w:tcPr>
                            <w:tcW w:w="0" w:type="auto"/>
                            <w:shd w:val="clear" w:color="auto" w:fill="auto"/>
                          </w:tcPr>
                          <w:p w:rsidR="004337CB" w:rsidRPr="00422DDD" w:rsidRDefault="004337CB" w:rsidP="003E019F">
                            <w:pPr>
                              <w:jc w:val="center"/>
                              <w:rPr>
                                <w:sz w:val="16"/>
                              </w:rPr>
                            </w:pPr>
                            <w:r w:rsidRPr="00422DDD">
                              <w:rPr>
                                <w:sz w:val="16"/>
                              </w:rPr>
                              <w:t>6</w:t>
                            </w:r>
                          </w:p>
                        </w:tc>
                        <w:tc>
                          <w:tcPr>
                            <w:tcW w:w="0" w:type="auto"/>
                            <w:shd w:val="clear" w:color="auto" w:fill="auto"/>
                          </w:tcPr>
                          <w:p w:rsidR="004337CB" w:rsidRPr="00422DDD" w:rsidRDefault="004337CB" w:rsidP="003E019F">
                            <w:pPr>
                              <w:jc w:val="center"/>
                              <w:rPr>
                                <w:sz w:val="16"/>
                              </w:rPr>
                            </w:pPr>
                            <w:r>
                              <w:rPr>
                                <w:sz w:val="16"/>
                              </w:rPr>
                              <w:t>V</w:t>
                            </w:r>
                          </w:p>
                        </w:tc>
                      </w:tr>
                      <w:tr w:rsidR="004337CB" w:rsidRPr="00422DDD" w:rsidTr="00DD1A28">
                        <w:tc>
                          <w:tcPr>
                            <w:tcW w:w="0" w:type="auto"/>
                            <w:shd w:val="clear" w:color="auto" w:fill="D9D9D9" w:themeFill="background1" w:themeFillShade="D9"/>
                          </w:tcPr>
                          <w:p w:rsidR="004337CB" w:rsidRPr="00422DDD" w:rsidRDefault="004337CB" w:rsidP="003E019F">
                            <w:pPr>
                              <w:jc w:val="center"/>
                              <w:rPr>
                                <w:sz w:val="16"/>
                              </w:rPr>
                            </w:pPr>
                            <w:r>
                              <w:rPr>
                                <w:sz w:val="16"/>
                              </w:rPr>
                              <w:t>7</w:t>
                            </w:r>
                          </w:p>
                        </w:tc>
                        <w:tc>
                          <w:tcPr>
                            <w:tcW w:w="0" w:type="auto"/>
                            <w:shd w:val="clear" w:color="auto" w:fill="D9D9D9" w:themeFill="background1" w:themeFillShade="D9"/>
                          </w:tcPr>
                          <w:p w:rsidR="004337CB" w:rsidRPr="00422DDD" w:rsidRDefault="004337CB" w:rsidP="003E019F">
                            <w:pPr>
                              <w:jc w:val="center"/>
                              <w:rPr>
                                <w:sz w:val="16"/>
                              </w:rPr>
                            </w:pPr>
                            <w:r>
                              <w:rPr>
                                <w:sz w:val="16"/>
                              </w:rPr>
                              <w:t>J</w:t>
                            </w:r>
                          </w:p>
                        </w:tc>
                      </w:tr>
                      <w:tr w:rsidR="004337CB" w:rsidRPr="00422DDD" w:rsidTr="00DD1A28">
                        <w:tc>
                          <w:tcPr>
                            <w:tcW w:w="0" w:type="auto"/>
                            <w:shd w:val="clear" w:color="auto" w:fill="auto"/>
                          </w:tcPr>
                          <w:p w:rsidR="004337CB" w:rsidRDefault="004337CB" w:rsidP="003E019F">
                            <w:pPr>
                              <w:jc w:val="center"/>
                              <w:rPr>
                                <w:sz w:val="16"/>
                              </w:rPr>
                            </w:pPr>
                            <w:r>
                              <w:rPr>
                                <w:sz w:val="16"/>
                              </w:rPr>
                              <w:t>8-9</w:t>
                            </w:r>
                          </w:p>
                        </w:tc>
                        <w:tc>
                          <w:tcPr>
                            <w:tcW w:w="0" w:type="auto"/>
                            <w:shd w:val="clear" w:color="auto" w:fill="auto"/>
                          </w:tcPr>
                          <w:p w:rsidR="004337CB" w:rsidRPr="00422DDD" w:rsidRDefault="004337CB" w:rsidP="003E019F">
                            <w:pPr>
                              <w:jc w:val="center"/>
                              <w:rPr>
                                <w:sz w:val="16"/>
                              </w:rPr>
                            </w:pPr>
                            <w:r>
                              <w:rPr>
                                <w:sz w:val="16"/>
                              </w:rPr>
                              <w:t>B</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10-12</w:t>
                            </w:r>
                          </w:p>
                        </w:tc>
                        <w:tc>
                          <w:tcPr>
                            <w:tcW w:w="0" w:type="auto"/>
                            <w:shd w:val="clear" w:color="auto" w:fill="D9D9D9" w:themeFill="background1" w:themeFillShade="D9"/>
                          </w:tcPr>
                          <w:p w:rsidR="004337CB" w:rsidRDefault="004337CB" w:rsidP="003E019F">
                            <w:pPr>
                              <w:jc w:val="center"/>
                              <w:rPr>
                                <w:sz w:val="16"/>
                              </w:rPr>
                            </w:pPr>
                            <w:r>
                              <w:rPr>
                                <w:sz w:val="16"/>
                              </w:rPr>
                              <w:t>Th</w:t>
                            </w:r>
                          </w:p>
                        </w:tc>
                      </w:tr>
                      <w:tr w:rsidR="004337CB" w:rsidTr="00DD1A28">
                        <w:tc>
                          <w:tcPr>
                            <w:tcW w:w="0" w:type="auto"/>
                            <w:shd w:val="clear" w:color="auto" w:fill="FFFFFF" w:themeFill="background1"/>
                          </w:tcPr>
                          <w:p w:rsidR="004337CB" w:rsidRDefault="004337CB" w:rsidP="003E019F">
                            <w:pPr>
                              <w:jc w:val="center"/>
                              <w:rPr>
                                <w:sz w:val="16"/>
                              </w:rPr>
                            </w:pPr>
                            <w:r>
                              <w:rPr>
                                <w:sz w:val="16"/>
                              </w:rPr>
                              <w:t>13-14</w:t>
                            </w:r>
                          </w:p>
                        </w:tc>
                        <w:tc>
                          <w:tcPr>
                            <w:tcW w:w="0" w:type="auto"/>
                            <w:shd w:val="clear" w:color="auto" w:fill="FFFFFF" w:themeFill="background1"/>
                          </w:tcPr>
                          <w:p w:rsidR="004337CB" w:rsidRDefault="004337CB" w:rsidP="003E019F">
                            <w:pPr>
                              <w:jc w:val="center"/>
                              <w:rPr>
                                <w:sz w:val="16"/>
                              </w:rPr>
                            </w:pPr>
                            <w:r>
                              <w:rPr>
                                <w:sz w:val="16"/>
                              </w:rPr>
                              <w:t>B</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15</w:t>
                            </w:r>
                          </w:p>
                        </w:tc>
                        <w:tc>
                          <w:tcPr>
                            <w:tcW w:w="0" w:type="auto"/>
                            <w:shd w:val="clear" w:color="auto" w:fill="D9D9D9" w:themeFill="background1" w:themeFillShade="D9"/>
                          </w:tcPr>
                          <w:p w:rsidR="004337CB" w:rsidRDefault="004337CB" w:rsidP="003E019F">
                            <w:pPr>
                              <w:jc w:val="center"/>
                              <w:rPr>
                                <w:sz w:val="16"/>
                              </w:rPr>
                            </w:pPr>
                            <w:r>
                              <w:rPr>
                                <w:sz w:val="16"/>
                              </w:rPr>
                              <w:t>J</w:t>
                            </w:r>
                          </w:p>
                        </w:tc>
                      </w:tr>
                      <w:tr w:rsidR="004337CB" w:rsidTr="00DD1A28">
                        <w:tc>
                          <w:tcPr>
                            <w:tcW w:w="0" w:type="auto"/>
                            <w:shd w:val="clear" w:color="auto" w:fill="auto"/>
                          </w:tcPr>
                          <w:p w:rsidR="004337CB" w:rsidRDefault="004337CB" w:rsidP="003E019F">
                            <w:pPr>
                              <w:jc w:val="center"/>
                              <w:rPr>
                                <w:sz w:val="16"/>
                              </w:rPr>
                            </w:pPr>
                            <w:r>
                              <w:rPr>
                                <w:sz w:val="16"/>
                              </w:rPr>
                              <w:t>16</w:t>
                            </w:r>
                          </w:p>
                        </w:tc>
                        <w:tc>
                          <w:tcPr>
                            <w:tcW w:w="0" w:type="auto"/>
                            <w:shd w:val="clear" w:color="auto" w:fill="auto"/>
                          </w:tcPr>
                          <w:p w:rsidR="004337CB" w:rsidRDefault="004337CB" w:rsidP="003E019F">
                            <w:pPr>
                              <w:jc w:val="center"/>
                              <w:rPr>
                                <w:sz w:val="16"/>
                              </w:rPr>
                            </w:pPr>
                            <w:r>
                              <w:rPr>
                                <w:sz w:val="16"/>
                              </w:rPr>
                              <w:t>V</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17</w:t>
                            </w:r>
                          </w:p>
                        </w:tc>
                        <w:tc>
                          <w:tcPr>
                            <w:tcW w:w="0" w:type="auto"/>
                            <w:shd w:val="clear" w:color="auto" w:fill="D9D9D9" w:themeFill="background1" w:themeFillShade="D9"/>
                          </w:tcPr>
                          <w:p w:rsidR="004337CB" w:rsidRDefault="004337CB" w:rsidP="003E019F">
                            <w:pPr>
                              <w:jc w:val="center"/>
                              <w:rPr>
                                <w:sz w:val="16"/>
                              </w:rPr>
                            </w:pPr>
                            <w:r>
                              <w:rPr>
                                <w:sz w:val="16"/>
                              </w:rPr>
                              <w:t>T</w:t>
                            </w:r>
                          </w:p>
                        </w:tc>
                      </w:tr>
                      <w:tr w:rsidR="004337CB" w:rsidTr="00DD1A28">
                        <w:tc>
                          <w:tcPr>
                            <w:tcW w:w="0" w:type="auto"/>
                            <w:shd w:val="clear" w:color="auto" w:fill="auto"/>
                          </w:tcPr>
                          <w:p w:rsidR="004337CB" w:rsidRDefault="004337CB" w:rsidP="003E019F">
                            <w:pPr>
                              <w:jc w:val="center"/>
                              <w:rPr>
                                <w:sz w:val="16"/>
                              </w:rPr>
                            </w:pPr>
                            <w:r>
                              <w:rPr>
                                <w:sz w:val="16"/>
                              </w:rPr>
                              <w:t>18</w:t>
                            </w:r>
                          </w:p>
                        </w:tc>
                        <w:tc>
                          <w:tcPr>
                            <w:tcW w:w="0" w:type="auto"/>
                            <w:shd w:val="clear" w:color="auto" w:fill="auto"/>
                          </w:tcPr>
                          <w:p w:rsidR="004337CB" w:rsidRDefault="004337CB" w:rsidP="003E019F">
                            <w:pPr>
                              <w:jc w:val="center"/>
                              <w:rPr>
                                <w:sz w:val="16"/>
                              </w:rPr>
                            </w:pPr>
                            <w:r>
                              <w:rPr>
                                <w:sz w:val="16"/>
                              </w:rPr>
                              <w:t>J</w:t>
                            </w:r>
                          </w:p>
                        </w:tc>
                      </w:tr>
                      <w:tr w:rsidR="004337CB" w:rsidTr="00DD1A28">
                        <w:tc>
                          <w:tcPr>
                            <w:tcW w:w="0" w:type="auto"/>
                            <w:shd w:val="clear" w:color="auto" w:fill="D9D9D9" w:themeFill="background1" w:themeFillShade="D9"/>
                          </w:tcPr>
                          <w:p w:rsidR="004337CB" w:rsidRDefault="004337CB" w:rsidP="003E019F">
                            <w:pPr>
                              <w:jc w:val="center"/>
                              <w:rPr>
                                <w:sz w:val="16"/>
                              </w:rPr>
                            </w:pPr>
                            <w:r>
                              <w:rPr>
                                <w:sz w:val="16"/>
                              </w:rPr>
                              <w:t>19</w:t>
                            </w:r>
                          </w:p>
                        </w:tc>
                        <w:tc>
                          <w:tcPr>
                            <w:tcW w:w="0" w:type="auto"/>
                            <w:shd w:val="clear" w:color="auto" w:fill="D9D9D9" w:themeFill="background1" w:themeFillShade="D9"/>
                          </w:tcPr>
                          <w:p w:rsidR="004337CB" w:rsidRDefault="004337CB" w:rsidP="003E019F">
                            <w:pPr>
                              <w:jc w:val="center"/>
                              <w:rPr>
                                <w:sz w:val="16"/>
                              </w:rPr>
                            </w:pPr>
                            <w:r>
                              <w:rPr>
                                <w:sz w:val="16"/>
                              </w:rPr>
                              <w:t>M</w:t>
                            </w:r>
                          </w:p>
                        </w:tc>
                      </w:tr>
                      <w:tr w:rsidR="004337CB" w:rsidTr="00DD1A28">
                        <w:tc>
                          <w:tcPr>
                            <w:tcW w:w="0" w:type="auto"/>
                            <w:shd w:val="clear" w:color="auto" w:fill="auto"/>
                          </w:tcPr>
                          <w:p w:rsidR="004337CB" w:rsidRDefault="004337CB" w:rsidP="003E019F">
                            <w:pPr>
                              <w:jc w:val="center"/>
                              <w:rPr>
                                <w:sz w:val="16"/>
                              </w:rPr>
                            </w:pPr>
                            <w:r>
                              <w:rPr>
                                <w:sz w:val="16"/>
                              </w:rPr>
                              <w:t>20</w:t>
                            </w:r>
                          </w:p>
                        </w:tc>
                        <w:tc>
                          <w:tcPr>
                            <w:tcW w:w="0" w:type="auto"/>
                            <w:shd w:val="clear" w:color="auto" w:fill="auto"/>
                          </w:tcPr>
                          <w:p w:rsidR="004337CB" w:rsidRDefault="004337CB" w:rsidP="003E019F">
                            <w:pPr>
                              <w:jc w:val="center"/>
                              <w:rPr>
                                <w:sz w:val="16"/>
                              </w:rPr>
                            </w:pPr>
                            <w:r>
                              <w:rPr>
                                <w:sz w:val="16"/>
                              </w:rPr>
                              <w:t>P</w:t>
                            </w:r>
                          </w:p>
                        </w:tc>
                      </w:tr>
                    </w:tbl>
                    <w:p w:rsidR="004337CB" w:rsidRDefault="004337CB">
                      <w:r>
                        <w:rPr>
                          <w:b/>
                          <w:sz w:val="16"/>
                        </w:rPr>
                        <w:t xml:space="preserve">Localisation &amp; </w:t>
                      </w:r>
                      <w:r w:rsidRPr="00A473B5">
                        <w:rPr>
                          <w:b/>
                          <w:sz w:val="16"/>
                        </w:rPr>
                        <w:t>Blessures</w:t>
                      </w:r>
                      <w:r w:rsidRPr="00422DDD">
                        <w:rPr>
                          <w:sz w:val="16"/>
                        </w:rPr>
                        <w:t> </w:t>
                      </w:r>
                    </w:p>
                    <w:tbl>
                      <w:tblPr>
                        <w:tblW w:w="2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
                        <w:gridCol w:w="296"/>
                        <w:gridCol w:w="295"/>
                        <w:gridCol w:w="295"/>
                        <w:gridCol w:w="295"/>
                        <w:gridCol w:w="295"/>
                        <w:gridCol w:w="295"/>
                        <w:gridCol w:w="271"/>
                        <w:gridCol w:w="271"/>
                        <w:gridCol w:w="291"/>
                      </w:tblGrid>
                      <w:tr w:rsidR="004337CB" w:rsidTr="003E019F">
                        <w:tc>
                          <w:tcPr>
                            <w:tcW w:w="0" w:type="auto"/>
                          </w:tcPr>
                          <w:p w:rsidR="004337CB" w:rsidRPr="00422DDD" w:rsidRDefault="004337CB" w:rsidP="003E019F">
                            <w:pPr>
                              <w:jc w:val="center"/>
                              <w:rPr>
                                <w:b/>
                                <w:bCs/>
                                <w:sz w:val="16"/>
                              </w:rPr>
                            </w:pPr>
                            <w:r>
                              <w:rPr>
                                <w:b/>
                                <w:bCs/>
                                <w:sz w:val="16"/>
                              </w:rPr>
                              <w:t>V</w:t>
                            </w:r>
                          </w:p>
                        </w:tc>
                        <w:tc>
                          <w:tcPr>
                            <w:tcW w:w="0" w:type="auto"/>
                          </w:tcPr>
                          <w:p w:rsidR="004337CB" w:rsidRPr="00422DDD" w:rsidRDefault="004337CB" w:rsidP="003E019F">
                            <w:pPr>
                              <w:jc w:val="left"/>
                              <w:rPr>
                                <w:b/>
                                <w:bCs/>
                                <w:sz w:val="16"/>
                              </w:rPr>
                            </w:pPr>
                            <w:r>
                              <w:rPr>
                                <w:b/>
                                <w:bCs/>
                                <w:sz w:val="16"/>
                              </w:rPr>
                              <w:t>1</w:t>
                            </w:r>
                          </w:p>
                        </w:tc>
                        <w:tc>
                          <w:tcPr>
                            <w:tcW w:w="0" w:type="auto"/>
                          </w:tcPr>
                          <w:p w:rsidR="004337CB" w:rsidRDefault="004337CB" w:rsidP="003E019F">
                            <w:pPr>
                              <w:jc w:val="left"/>
                              <w:rPr>
                                <w:b/>
                                <w:bCs/>
                                <w:sz w:val="16"/>
                              </w:rPr>
                            </w:pPr>
                            <w:r>
                              <w:rPr>
                                <w:b/>
                                <w:bCs/>
                                <w:sz w:val="16"/>
                              </w:rPr>
                              <w:t>2</w:t>
                            </w:r>
                          </w:p>
                        </w:tc>
                        <w:tc>
                          <w:tcPr>
                            <w:tcW w:w="0" w:type="auto"/>
                          </w:tcPr>
                          <w:p w:rsidR="004337CB" w:rsidRDefault="004337CB" w:rsidP="003E019F">
                            <w:pPr>
                              <w:jc w:val="left"/>
                              <w:rPr>
                                <w:b/>
                                <w:bCs/>
                                <w:sz w:val="16"/>
                              </w:rPr>
                            </w:pPr>
                            <w:r>
                              <w:rPr>
                                <w:b/>
                                <w:bCs/>
                                <w:sz w:val="16"/>
                              </w:rPr>
                              <w:t>3</w:t>
                            </w:r>
                          </w:p>
                        </w:tc>
                        <w:tc>
                          <w:tcPr>
                            <w:tcW w:w="0" w:type="auto"/>
                          </w:tcPr>
                          <w:p w:rsidR="004337CB" w:rsidRDefault="004337CB" w:rsidP="003E019F">
                            <w:pPr>
                              <w:jc w:val="left"/>
                              <w:rPr>
                                <w:b/>
                                <w:bCs/>
                                <w:sz w:val="16"/>
                              </w:rPr>
                            </w:pPr>
                            <w:r>
                              <w:rPr>
                                <w:b/>
                                <w:bCs/>
                                <w:sz w:val="16"/>
                              </w:rPr>
                              <w:t>4</w:t>
                            </w:r>
                          </w:p>
                        </w:tc>
                        <w:tc>
                          <w:tcPr>
                            <w:tcW w:w="0" w:type="auto"/>
                          </w:tcPr>
                          <w:p w:rsidR="004337CB" w:rsidRDefault="004337CB" w:rsidP="003E019F">
                            <w:pPr>
                              <w:jc w:val="left"/>
                              <w:rPr>
                                <w:b/>
                                <w:bCs/>
                                <w:sz w:val="16"/>
                              </w:rPr>
                            </w:pPr>
                            <w:r>
                              <w:rPr>
                                <w:b/>
                                <w:bCs/>
                                <w:sz w:val="16"/>
                              </w:rPr>
                              <w:t>5</w:t>
                            </w:r>
                          </w:p>
                        </w:tc>
                        <w:tc>
                          <w:tcPr>
                            <w:tcW w:w="0" w:type="auto"/>
                          </w:tcPr>
                          <w:p w:rsidR="004337CB" w:rsidRDefault="004337CB" w:rsidP="003E019F">
                            <w:pPr>
                              <w:jc w:val="left"/>
                              <w:rPr>
                                <w:b/>
                                <w:bCs/>
                                <w:sz w:val="16"/>
                              </w:rPr>
                            </w:pPr>
                            <w:r>
                              <w:rPr>
                                <w:b/>
                                <w:bCs/>
                                <w:sz w:val="16"/>
                              </w:rPr>
                              <w:t>6</w:t>
                            </w:r>
                          </w:p>
                        </w:tc>
                        <w:tc>
                          <w:tcPr>
                            <w:tcW w:w="271" w:type="dxa"/>
                          </w:tcPr>
                          <w:p w:rsidR="004337CB" w:rsidRDefault="004337CB" w:rsidP="003E019F">
                            <w:pPr>
                              <w:jc w:val="left"/>
                              <w:rPr>
                                <w:b/>
                                <w:bCs/>
                                <w:sz w:val="16"/>
                              </w:rPr>
                            </w:pPr>
                            <w:r>
                              <w:rPr>
                                <w:b/>
                                <w:bCs/>
                                <w:sz w:val="16"/>
                              </w:rPr>
                              <w:t>7</w:t>
                            </w:r>
                          </w:p>
                        </w:tc>
                        <w:tc>
                          <w:tcPr>
                            <w:tcW w:w="271" w:type="dxa"/>
                          </w:tcPr>
                          <w:p w:rsidR="004337CB" w:rsidRDefault="004337CB" w:rsidP="003E019F">
                            <w:pPr>
                              <w:jc w:val="left"/>
                              <w:rPr>
                                <w:b/>
                                <w:bCs/>
                                <w:sz w:val="16"/>
                              </w:rPr>
                            </w:pPr>
                            <w:r>
                              <w:rPr>
                                <w:b/>
                                <w:bCs/>
                                <w:sz w:val="16"/>
                              </w:rPr>
                              <w:t>8</w:t>
                            </w:r>
                          </w:p>
                        </w:tc>
                        <w:tc>
                          <w:tcPr>
                            <w:tcW w:w="0" w:type="auto"/>
                          </w:tcPr>
                          <w:p w:rsidR="004337CB" w:rsidRDefault="004337CB" w:rsidP="003E019F">
                            <w:pPr>
                              <w:jc w:val="left"/>
                              <w:rPr>
                                <w:b/>
                                <w:bCs/>
                                <w:sz w:val="16"/>
                              </w:rPr>
                            </w:pPr>
                            <w:r>
                              <w:rPr>
                                <w:b/>
                                <w:bCs/>
                                <w:sz w:val="16"/>
                              </w:rPr>
                              <w:t>9</w:t>
                            </w:r>
                          </w:p>
                        </w:tc>
                      </w:tr>
                      <w:tr w:rsidR="004337CB" w:rsidTr="003E019F">
                        <w:tc>
                          <w:tcPr>
                            <w:tcW w:w="0" w:type="auto"/>
                            <w:shd w:val="clear" w:color="auto" w:fill="E0E0E0"/>
                          </w:tcPr>
                          <w:p w:rsidR="004337CB" w:rsidRPr="00422DDD" w:rsidRDefault="004337CB" w:rsidP="003E019F">
                            <w:pPr>
                              <w:jc w:val="center"/>
                              <w:rPr>
                                <w:sz w:val="16"/>
                              </w:rPr>
                            </w:pPr>
                            <w:r>
                              <w:rPr>
                                <w:sz w:val="16"/>
                              </w:rPr>
                              <w:t>1</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tcPr>
                          <w:p w:rsidR="004337CB" w:rsidRPr="00422DDD" w:rsidRDefault="004337CB" w:rsidP="003E019F">
                            <w:pPr>
                              <w:jc w:val="center"/>
                              <w:rPr>
                                <w:sz w:val="16"/>
                              </w:rPr>
                            </w:pPr>
                            <w:r w:rsidRPr="00422DDD">
                              <w:rPr>
                                <w:sz w:val="16"/>
                              </w:rPr>
                              <w:t>2</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E0E0E0"/>
                          </w:tcPr>
                          <w:p w:rsidR="004337CB" w:rsidRPr="00422DDD" w:rsidRDefault="004337CB" w:rsidP="003E019F">
                            <w:pPr>
                              <w:jc w:val="center"/>
                              <w:rPr>
                                <w:sz w:val="16"/>
                              </w:rPr>
                            </w:pPr>
                            <w:r w:rsidRPr="00422DDD">
                              <w:rPr>
                                <w:sz w:val="16"/>
                              </w:rPr>
                              <w:t>3</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shd w:val="clear" w:color="auto" w:fill="auto"/>
                          </w:tcPr>
                          <w:p w:rsidR="004337CB" w:rsidRPr="00422DDD" w:rsidRDefault="004337CB" w:rsidP="003E019F">
                            <w:pPr>
                              <w:jc w:val="center"/>
                              <w:rPr>
                                <w:sz w:val="16"/>
                              </w:rPr>
                            </w:pPr>
                            <w:r w:rsidRPr="00422DDD">
                              <w:rPr>
                                <w:sz w:val="16"/>
                              </w:rPr>
                              <w:t>4</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w:t>
                            </w:r>
                          </w:p>
                        </w:tc>
                        <w:tc>
                          <w:tcPr>
                            <w:tcW w:w="0" w:type="auto"/>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E0E0E0"/>
                          </w:tcPr>
                          <w:p w:rsidR="004337CB" w:rsidRPr="00422DDD" w:rsidRDefault="004337CB" w:rsidP="003E019F">
                            <w:pPr>
                              <w:jc w:val="center"/>
                              <w:rPr>
                                <w:sz w:val="16"/>
                              </w:rPr>
                            </w:pPr>
                            <w:r w:rsidRPr="00422DDD">
                              <w:rPr>
                                <w:sz w:val="16"/>
                              </w:rPr>
                              <w:t>5</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L</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M</w:t>
                            </w:r>
                          </w:p>
                        </w:tc>
                        <w:tc>
                          <w:tcPr>
                            <w:tcW w:w="0" w:type="auto"/>
                            <w:shd w:val="clear" w:color="auto" w:fill="E0E0E0"/>
                          </w:tcPr>
                          <w:p w:rsidR="004337CB" w:rsidRPr="00422DDD" w:rsidRDefault="004337CB" w:rsidP="003E019F">
                            <w:pPr>
                              <w:jc w:val="left"/>
                              <w:rPr>
                                <w:sz w:val="16"/>
                              </w:rPr>
                            </w:pPr>
                            <w:r>
                              <w:rPr>
                                <w:sz w:val="16"/>
                              </w:rPr>
                              <w:t>G</w:t>
                            </w:r>
                          </w:p>
                        </w:tc>
                        <w:tc>
                          <w:tcPr>
                            <w:tcW w:w="0" w:type="auto"/>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271" w:type="dxa"/>
                            <w:shd w:val="clear" w:color="auto" w:fill="E0E0E0"/>
                          </w:tcPr>
                          <w:p w:rsidR="004337CB" w:rsidRPr="00422DDD" w:rsidRDefault="004337CB" w:rsidP="003E019F">
                            <w:pPr>
                              <w:jc w:val="left"/>
                              <w:rPr>
                                <w:sz w:val="16"/>
                              </w:rPr>
                            </w:pPr>
                            <w:r>
                              <w:rPr>
                                <w:sz w:val="16"/>
                              </w:rPr>
                              <w:t>+</w:t>
                            </w:r>
                          </w:p>
                        </w:tc>
                        <w:tc>
                          <w:tcPr>
                            <w:tcW w:w="0" w:type="auto"/>
                            <w:shd w:val="clear" w:color="auto" w:fill="E0E0E0"/>
                          </w:tcPr>
                          <w:p w:rsidR="004337CB" w:rsidRDefault="004337CB" w:rsidP="003E019F">
                            <w:pPr>
                              <w:jc w:val="left"/>
                              <w:rPr>
                                <w:sz w:val="16"/>
                              </w:rPr>
                            </w:pPr>
                            <w:r>
                              <w:rPr>
                                <w:sz w:val="16"/>
                              </w:rPr>
                              <w:t>+</w:t>
                            </w:r>
                          </w:p>
                        </w:tc>
                      </w:tr>
                      <w:tr w:rsidR="004337CB" w:rsidTr="003E019F">
                        <w:tc>
                          <w:tcPr>
                            <w:tcW w:w="0" w:type="auto"/>
                            <w:shd w:val="clear" w:color="auto" w:fill="auto"/>
                          </w:tcPr>
                          <w:p w:rsidR="004337CB" w:rsidRPr="00422DDD" w:rsidRDefault="004337CB" w:rsidP="003E019F">
                            <w:pPr>
                              <w:jc w:val="center"/>
                              <w:rPr>
                                <w:sz w:val="16"/>
                              </w:rPr>
                            </w:pPr>
                            <w:r w:rsidRPr="00422DDD">
                              <w:rPr>
                                <w:sz w:val="16"/>
                              </w:rPr>
                              <w:t>6</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G</w:t>
                            </w:r>
                          </w:p>
                        </w:tc>
                        <w:tc>
                          <w:tcPr>
                            <w:tcW w:w="0" w:type="auto"/>
                          </w:tcPr>
                          <w:p w:rsidR="004337CB" w:rsidRPr="00422DDD" w:rsidRDefault="004337CB" w:rsidP="003E019F">
                            <w:pPr>
                              <w:jc w:val="left"/>
                              <w:rPr>
                                <w:sz w:val="16"/>
                              </w:rPr>
                            </w:pPr>
                            <w:r>
                              <w:rPr>
                                <w:sz w:val="16"/>
                              </w:rPr>
                              <w:t>G</w:t>
                            </w:r>
                          </w:p>
                        </w:tc>
                        <w:tc>
                          <w:tcPr>
                            <w:tcW w:w="271" w:type="dxa"/>
                          </w:tcPr>
                          <w:p w:rsidR="004337CB" w:rsidRPr="00422DDD" w:rsidRDefault="004337CB" w:rsidP="003E019F">
                            <w:pPr>
                              <w:jc w:val="left"/>
                              <w:rPr>
                                <w:sz w:val="16"/>
                              </w:rPr>
                            </w:pPr>
                            <w:r>
                              <w:rPr>
                                <w:sz w:val="16"/>
                              </w:rPr>
                              <w:t>+</w:t>
                            </w:r>
                          </w:p>
                        </w:tc>
                        <w:tc>
                          <w:tcPr>
                            <w:tcW w:w="271" w:type="dxa"/>
                          </w:tcPr>
                          <w:p w:rsidR="004337CB" w:rsidRPr="00422DDD" w:rsidRDefault="004337CB" w:rsidP="003E019F">
                            <w:pPr>
                              <w:jc w:val="left"/>
                              <w:rPr>
                                <w:sz w:val="16"/>
                              </w:rPr>
                            </w:pPr>
                            <w:r>
                              <w:rPr>
                                <w:sz w:val="16"/>
                              </w:rPr>
                              <w:t>+</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D9D9D9" w:themeFill="background1" w:themeFillShade="D9"/>
                          </w:tcPr>
                          <w:p w:rsidR="004337CB" w:rsidRPr="00422DDD" w:rsidRDefault="004337CB" w:rsidP="003E019F">
                            <w:pPr>
                              <w:jc w:val="center"/>
                              <w:rPr>
                                <w:sz w:val="16"/>
                              </w:rPr>
                            </w:pPr>
                            <w:r>
                              <w:rPr>
                                <w:sz w:val="16"/>
                              </w:rPr>
                              <w:t>7</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L</w:t>
                            </w:r>
                          </w:p>
                        </w:tc>
                        <w:tc>
                          <w:tcPr>
                            <w:tcW w:w="0" w:type="auto"/>
                            <w:shd w:val="clear" w:color="auto" w:fill="D9D9D9" w:themeFill="background1" w:themeFillShade="D9"/>
                          </w:tcPr>
                          <w:p w:rsidR="004337CB" w:rsidRPr="00422DDD" w:rsidRDefault="004337CB" w:rsidP="003E019F">
                            <w:pPr>
                              <w:jc w:val="left"/>
                              <w:rPr>
                                <w:sz w:val="16"/>
                              </w:rPr>
                            </w:pPr>
                            <w:r>
                              <w:rPr>
                                <w:sz w:val="16"/>
                              </w:rPr>
                              <w:t>M</w:t>
                            </w:r>
                          </w:p>
                        </w:tc>
                        <w:tc>
                          <w:tcPr>
                            <w:tcW w:w="0" w:type="auto"/>
                            <w:shd w:val="clear" w:color="auto" w:fill="D9D9D9" w:themeFill="background1" w:themeFillShade="D9"/>
                          </w:tcPr>
                          <w:p w:rsidR="004337CB" w:rsidRPr="00422DDD" w:rsidRDefault="004337CB" w:rsidP="003E019F">
                            <w:pPr>
                              <w:jc w:val="left"/>
                              <w:rPr>
                                <w:sz w:val="16"/>
                              </w:rPr>
                            </w:pPr>
                            <w:r>
                              <w:rPr>
                                <w:sz w:val="16"/>
                              </w:rPr>
                              <w:t>M</w:t>
                            </w:r>
                          </w:p>
                        </w:tc>
                        <w:tc>
                          <w:tcPr>
                            <w:tcW w:w="0" w:type="auto"/>
                            <w:shd w:val="clear" w:color="auto" w:fill="D9D9D9" w:themeFill="background1" w:themeFillShade="D9"/>
                          </w:tcPr>
                          <w:p w:rsidR="004337CB" w:rsidRPr="00422DDD" w:rsidRDefault="004337CB" w:rsidP="003E019F">
                            <w:pPr>
                              <w:jc w:val="left"/>
                              <w:rPr>
                                <w:sz w:val="16"/>
                              </w:rPr>
                            </w:pPr>
                            <w:r>
                              <w:rPr>
                                <w:sz w:val="16"/>
                              </w:rPr>
                              <w:t>G</w:t>
                            </w:r>
                          </w:p>
                        </w:tc>
                        <w:tc>
                          <w:tcPr>
                            <w:tcW w:w="271" w:type="dxa"/>
                            <w:shd w:val="clear" w:color="auto" w:fill="D9D9D9" w:themeFill="background1" w:themeFillShade="D9"/>
                          </w:tcPr>
                          <w:p w:rsidR="004337CB" w:rsidRPr="00422DDD" w:rsidRDefault="004337CB" w:rsidP="003E019F">
                            <w:pPr>
                              <w:jc w:val="left"/>
                              <w:rPr>
                                <w:sz w:val="16"/>
                              </w:rPr>
                            </w:pPr>
                            <w:r>
                              <w:rPr>
                                <w:sz w:val="16"/>
                              </w:rPr>
                              <w:t>G</w:t>
                            </w:r>
                          </w:p>
                        </w:tc>
                        <w:tc>
                          <w:tcPr>
                            <w:tcW w:w="271" w:type="dxa"/>
                            <w:shd w:val="clear" w:color="auto" w:fill="D9D9D9" w:themeFill="background1" w:themeFillShade="D9"/>
                          </w:tcPr>
                          <w:p w:rsidR="004337CB" w:rsidRPr="00422DDD" w:rsidRDefault="004337CB" w:rsidP="003E019F">
                            <w:pPr>
                              <w:jc w:val="left"/>
                              <w:rPr>
                                <w:sz w:val="16"/>
                              </w:rPr>
                            </w:pPr>
                            <w:r>
                              <w:rPr>
                                <w:sz w:val="16"/>
                              </w:rPr>
                              <w:t>+</w:t>
                            </w:r>
                          </w:p>
                        </w:tc>
                        <w:tc>
                          <w:tcPr>
                            <w:tcW w:w="0" w:type="auto"/>
                            <w:shd w:val="clear" w:color="auto" w:fill="D9D9D9" w:themeFill="background1" w:themeFillShade="D9"/>
                          </w:tcPr>
                          <w:p w:rsidR="004337CB" w:rsidRDefault="004337CB" w:rsidP="003E019F">
                            <w:pPr>
                              <w:jc w:val="left"/>
                              <w:rPr>
                                <w:sz w:val="16"/>
                              </w:rPr>
                            </w:pPr>
                            <w:r>
                              <w:rPr>
                                <w:sz w:val="16"/>
                              </w:rPr>
                              <w:t>+</w:t>
                            </w:r>
                          </w:p>
                        </w:tc>
                      </w:tr>
                      <w:tr w:rsidR="004337CB" w:rsidTr="003E019F">
                        <w:tc>
                          <w:tcPr>
                            <w:tcW w:w="0" w:type="auto"/>
                            <w:shd w:val="clear" w:color="auto" w:fill="auto"/>
                          </w:tcPr>
                          <w:p w:rsidR="004337CB" w:rsidRDefault="004337CB" w:rsidP="003E019F">
                            <w:pPr>
                              <w:jc w:val="center"/>
                              <w:rPr>
                                <w:sz w:val="16"/>
                              </w:rPr>
                            </w:pPr>
                            <w:r>
                              <w:rPr>
                                <w:sz w:val="16"/>
                              </w:rPr>
                              <w:t>8</w:t>
                            </w:r>
                          </w:p>
                        </w:tc>
                        <w:tc>
                          <w:tcPr>
                            <w:tcW w:w="0" w:type="auto"/>
                            <w:shd w:val="clear" w:color="auto" w:fill="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L</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0" w:type="auto"/>
                          </w:tcPr>
                          <w:p w:rsidR="004337CB" w:rsidRPr="00422DDD" w:rsidRDefault="004337CB" w:rsidP="003E019F">
                            <w:pPr>
                              <w:jc w:val="left"/>
                              <w:rPr>
                                <w:sz w:val="16"/>
                              </w:rPr>
                            </w:pPr>
                            <w:r>
                              <w:rPr>
                                <w:sz w:val="16"/>
                              </w:rPr>
                              <w:t>M</w:t>
                            </w:r>
                          </w:p>
                        </w:tc>
                        <w:tc>
                          <w:tcPr>
                            <w:tcW w:w="271" w:type="dxa"/>
                          </w:tcPr>
                          <w:p w:rsidR="004337CB" w:rsidRPr="00422DDD" w:rsidRDefault="004337CB" w:rsidP="003E019F">
                            <w:pPr>
                              <w:jc w:val="left"/>
                              <w:rPr>
                                <w:sz w:val="16"/>
                              </w:rPr>
                            </w:pPr>
                            <w:r>
                              <w:rPr>
                                <w:sz w:val="16"/>
                              </w:rPr>
                              <w:t>G</w:t>
                            </w:r>
                          </w:p>
                        </w:tc>
                        <w:tc>
                          <w:tcPr>
                            <w:tcW w:w="271" w:type="dxa"/>
                          </w:tcPr>
                          <w:p w:rsidR="004337CB" w:rsidRPr="00422DDD" w:rsidRDefault="004337CB" w:rsidP="003E019F">
                            <w:pPr>
                              <w:jc w:val="left"/>
                              <w:rPr>
                                <w:sz w:val="16"/>
                              </w:rPr>
                            </w:pPr>
                            <w:r>
                              <w:rPr>
                                <w:sz w:val="16"/>
                              </w:rPr>
                              <w:t>G</w:t>
                            </w:r>
                          </w:p>
                        </w:tc>
                        <w:tc>
                          <w:tcPr>
                            <w:tcW w:w="0" w:type="auto"/>
                          </w:tcPr>
                          <w:p w:rsidR="004337CB" w:rsidRDefault="004337CB" w:rsidP="003E019F">
                            <w:pPr>
                              <w:jc w:val="left"/>
                              <w:rPr>
                                <w:sz w:val="16"/>
                              </w:rPr>
                            </w:pPr>
                            <w:r>
                              <w:rPr>
                                <w:sz w:val="16"/>
                              </w:rPr>
                              <w:t>+</w:t>
                            </w:r>
                          </w:p>
                        </w:tc>
                      </w:tr>
                      <w:tr w:rsidR="004337CB" w:rsidTr="003E019F">
                        <w:tc>
                          <w:tcPr>
                            <w:tcW w:w="0" w:type="auto"/>
                            <w:shd w:val="clear" w:color="auto" w:fill="D9D9D9" w:themeFill="background1" w:themeFillShade="D9"/>
                          </w:tcPr>
                          <w:p w:rsidR="004337CB" w:rsidRDefault="004337CB" w:rsidP="003E019F">
                            <w:pPr>
                              <w:jc w:val="center"/>
                              <w:rPr>
                                <w:sz w:val="16"/>
                              </w:rPr>
                            </w:pPr>
                            <w:r>
                              <w:rPr>
                                <w:sz w:val="16"/>
                              </w:rPr>
                              <w:t>9</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L</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0" w:type="auto"/>
                            <w:shd w:val="clear" w:color="auto" w:fill="D9D9D9" w:themeFill="background1" w:themeFillShade="D9"/>
                          </w:tcPr>
                          <w:p w:rsidR="004337CB" w:rsidRDefault="004337CB" w:rsidP="003E019F">
                            <w:pPr>
                              <w:jc w:val="left"/>
                              <w:rPr>
                                <w:sz w:val="16"/>
                              </w:rPr>
                            </w:pPr>
                            <w:r>
                              <w:rPr>
                                <w:sz w:val="16"/>
                              </w:rPr>
                              <w:t>M</w:t>
                            </w:r>
                          </w:p>
                        </w:tc>
                        <w:tc>
                          <w:tcPr>
                            <w:tcW w:w="271" w:type="dxa"/>
                            <w:shd w:val="clear" w:color="auto" w:fill="D9D9D9" w:themeFill="background1" w:themeFillShade="D9"/>
                          </w:tcPr>
                          <w:p w:rsidR="004337CB" w:rsidRDefault="004337CB" w:rsidP="003E019F">
                            <w:pPr>
                              <w:jc w:val="left"/>
                              <w:rPr>
                                <w:sz w:val="16"/>
                              </w:rPr>
                            </w:pPr>
                            <w:r>
                              <w:rPr>
                                <w:sz w:val="16"/>
                              </w:rPr>
                              <w:t>G</w:t>
                            </w:r>
                          </w:p>
                        </w:tc>
                        <w:tc>
                          <w:tcPr>
                            <w:tcW w:w="271" w:type="dxa"/>
                            <w:shd w:val="clear" w:color="auto" w:fill="D9D9D9" w:themeFill="background1" w:themeFillShade="D9"/>
                          </w:tcPr>
                          <w:p w:rsidR="004337CB" w:rsidRDefault="004337CB" w:rsidP="003E019F">
                            <w:pPr>
                              <w:jc w:val="left"/>
                              <w:rPr>
                                <w:sz w:val="16"/>
                              </w:rPr>
                            </w:pPr>
                            <w:r>
                              <w:rPr>
                                <w:sz w:val="16"/>
                              </w:rPr>
                              <w:t>G</w:t>
                            </w:r>
                          </w:p>
                        </w:tc>
                        <w:tc>
                          <w:tcPr>
                            <w:tcW w:w="0" w:type="auto"/>
                            <w:shd w:val="clear" w:color="auto" w:fill="D9D9D9" w:themeFill="background1" w:themeFillShade="D9"/>
                          </w:tcPr>
                          <w:p w:rsidR="004337CB" w:rsidRDefault="004337CB" w:rsidP="003E019F">
                            <w:pPr>
                              <w:jc w:val="left"/>
                              <w:rPr>
                                <w:sz w:val="16"/>
                              </w:rPr>
                            </w:pPr>
                            <w:r>
                              <w:rPr>
                                <w:sz w:val="16"/>
                              </w:rPr>
                              <w:t>G</w:t>
                            </w:r>
                          </w:p>
                        </w:tc>
                      </w:tr>
                    </w:tbl>
                    <w:p w:rsidR="004337CB" w:rsidRPr="00DD1A28" w:rsidRDefault="004337CB" w:rsidP="00DD1A28">
                      <w:pPr>
                        <w:jc w:val="left"/>
                        <w:rPr>
                          <w:sz w:val="18"/>
                        </w:rPr>
                      </w:pPr>
                      <w:r w:rsidRPr="00DD1A28">
                        <w:rPr>
                          <w:sz w:val="18"/>
                        </w:rPr>
                        <w:t>Blessé M, fuite si dé&lt;NEC</w:t>
                      </w:r>
                    </w:p>
                    <w:p w:rsidR="004337CB" w:rsidRPr="00DD1A28" w:rsidRDefault="004337CB" w:rsidP="00DD1A28">
                      <w:pPr>
                        <w:jc w:val="left"/>
                        <w:rPr>
                          <w:sz w:val="18"/>
                        </w:rPr>
                      </w:pPr>
                    </w:p>
                    <w:p w:rsidR="004337CB" w:rsidRPr="00DD1A28" w:rsidRDefault="004337CB" w:rsidP="00DD1A28">
                      <w:pPr>
                        <w:jc w:val="left"/>
                        <w:rPr>
                          <w:sz w:val="18"/>
                        </w:rPr>
                      </w:pPr>
                      <w:r w:rsidRPr="00DD1A28">
                        <w:rPr>
                          <w:sz w:val="18"/>
                        </w:rPr>
                        <w:t>Blessé G se rend devant moins blessé que lui</w:t>
                      </w:r>
                    </w:p>
                    <w:p w:rsidR="004337CB" w:rsidRDefault="004337CB"/>
                  </w:txbxContent>
                </v:textbox>
                <w10:wrap type="square"/>
              </v:shape>
            </w:pict>
          </mc:Fallback>
        </mc:AlternateContent>
      </w:r>
      <w:r w:rsidR="00896BBE" w:rsidRPr="00F37DA2">
        <w:rPr>
          <w:sz w:val="18"/>
        </w:rPr>
        <w:t>Date :</w:t>
      </w:r>
      <w:r w:rsidR="00896BBE" w:rsidRPr="00F37DA2">
        <w:rPr>
          <w:sz w:val="18"/>
        </w:rPr>
        <w:tab/>
      </w:r>
      <w:r w:rsidR="00896BBE" w:rsidRPr="00F37DA2">
        <w:rPr>
          <w:sz w:val="18"/>
        </w:rPr>
        <w:tab/>
      </w:r>
      <w:r w:rsidR="00653091">
        <w:rPr>
          <w:sz w:val="18"/>
        </w:rPr>
        <w:tab/>
      </w:r>
      <w:r w:rsidR="00896BBE" w:rsidRPr="00F37DA2">
        <w:rPr>
          <w:sz w:val="18"/>
        </w:rPr>
        <w:t>Lieu :</w:t>
      </w:r>
    </w:p>
    <w:tbl>
      <w:tblPr>
        <w:tblW w:w="7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26"/>
        <w:gridCol w:w="425"/>
        <w:gridCol w:w="570"/>
        <w:gridCol w:w="1293"/>
        <w:gridCol w:w="992"/>
        <w:gridCol w:w="400"/>
        <w:gridCol w:w="412"/>
        <w:gridCol w:w="613"/>
        <w:gridCol w:w="1268"/>
      </w:tblGrid>
      <w:tr w:rsidR="003E019F" w:rsidRPr="00422DDD" w:rsidTr="00DD1A28">
        <w:tc>
          <w:tcPr>
            <w:tcW w:w="1099" w:type="dxa"/>
            <w:tcBorders>
              <w:top w:val="single" w:sz="12" w:space="0" w:color="auto"/>
              <w:left w:val="single" w:sz="12" w:space="0" w:color="auto"/>
            </w:tcBorders>
            <w:shd w:val="clear" w:color="auto" w:fill="auto"/>
          </w:tcPr>
          <w:p w:rsidR="003E019F" w:rsidRPr="00422DDD" w:rsidRDefault="003E019F" w:rsidP="001363A0">
            <w:pPr>
              <w:jc w:val="center"/>
              <w:rPr>
                <w:b/>
              </w:rPr>
            </w:pPr>
            <w:r w:rsidRPr="00422DDD">
              <w:rPr>
                <w:b/>
              </w:rPr>
              <w:t>N</w:t>
            </w:r>
            <w:r>
              <w:rPr>
                <w:b/>
              </w:rPr>
              <w:t>om</w:t>
            </w:r>
          </w:p>
        </w:tc>
        <w:tc>
          <w:tcPr>
            <w:tcW w:w="426" w:type="dxa"/>
            <w:tcBorders>
              <w:top w:val="single" w:sz="12" w:space="0" w:color="auto"/>
            </w:tcBorders>
            <w:shd w:val="clear" w:color="auto" w:fill="auto"/>
          </w:tcPr>
          <w:p w:rsidR="003E019F" w:rsidRPr="00422DDD" w:rsidRDefault="003E019F" w:rsidP="006651D9">
            <w:pPr>
              <w:jc w:val="center"/>
              <w:rPr>
                <w:b/>
              </w:rPr>
            </w:pPr>
            <w:r w:rsidRPr="00422DDD">
              <w:rPr>
                <w:b/>
              </w:rPr>
              <w:t>A</w:t>
            </w:r>
          </w:p>
        </w:tc>
        <w:tc>
          <w:tcPr>
            <w:tcW w:w="425" w:type="dxa"/>
            <w:tcBorders>
              <w:top w:val="single" w:sz="12" w:space="0" w:color="auto"/>
            </w:tcBorders>
            <w:shd w:val="clear" w:color="auto" w:fill="auto"/>
          </w:tcPr>
          <w:p w:rsidR="003E019F" w:rsidRPr="00422DDD" w:rsidRDefault="003E019F" w:rsidP="006651D9">
            <w:pPr>
              <w:jc w:val="center"/>
              <w:rPr>
                <w:b/>
              </w:rPr>
            </w:pPr>
            <w:r w:rsidRPr="00422DDD">
              <w:rPr>
                <w:b/>
              </w:rPr>
              <w:t>D</w:t>
            </w:r>
          </w:p>
        </w:tc>
        <w:tc>
          <w:tcPr>
            <w:tcW w:w="570" w:type="dxa"/>
            <w:tcBorders>
              <w:top w:val="single" w:sz="12" w:space="0" w:color="auto"/>
            </w:tcBorders>
            <w:shd w:val="clear" w:color="auto" w:fill="auto"/>
          </w:tcPr>
          <w:p w:rsidR="003E019F" w:rsidRPr="00422DDD" w:rsidRDefault="003E019F" w:rsidP="006651D9">
            <w:pPr>
              <w:jc w:val="center"/>
              <w:rPr>
                <w:b/>
              </w:rPr>
            </w:pPr>
            <w:r>
              <w:rPr>
                <w:b/>
              </w:rPr>
              <w:t>Vie</w:t>
            </w:r>
          </w:p>
        </w:tc>
        <w:tc>
          <w:tcPr>
            <w:tcW w:w="1293" w:type="dxa"/>
            <w:tcBorders>
              <w:top w:val="single" w:sz="12" w:space="0" w:color="auto"/>
              <w:right w:val="single" w:sz="12" w:space="0" w:color="auto"/>
            </w:tcBorders>
          </w:tcPr>
          <w:p w:rsidR="003E019F" w:rsidRDefault="003E019F" w:rsidP="003E019F">
            <w:pPr>
              <w:jc w:val="center"/>
              <w:rPr>
                <w:b/>
              </w:rPr>
            </w:pPr>
            <w:r>
              <w:rPr>
                <w:b/>
              </w:rPr>
              <w:t>Bless.</w:t>
            </w:r>
          </w:p>
        </w:tc>
        <w:tc>
          <w:tcPr>
            <w:tcW w:w="992" w:type="dxa"/>
            <w:tcBorders>
              <w:top w:val="single" w:sz="12" w:space="0" w:color="auto"/>
              <w:left w:val="single" w:sz="12" w:space="0" w:color="auto"/>
            </w:tcBorders>
            <w:shd w:val="clear" w:color="auto" w:fill="auto"/>
          </w:tcPr>
          <w:p w:rsidR="003E019F" w:rsidRPr="00422DDD" w:rsidRDefault="003E019F" w:rsidP="006651D9">
            <w:pPr>
              <w:jc w:val="center"/>
              <w:rPr>
                <w:b/>
              </w:rPr>
            </w:pPr>
            <w:r w:rsidRPr="00422DDD">
              <w:rPr>
                <w:b/>
              </w:rPr>
              <w:t>Nom</w:t>
            </w:r>
          </w:p>
        </w:tc>
        <w:tc>
          <w:tcPr>
            <w:tcW w:w="400" w:type="dxa"/>
            <w:tcBorders>
              <w:top w:val="single" w:sz="12" w:space="0" w:color="auto"/>
            </w:tcBorders>
            <w:shd w:val="clear" w:color="auto" w:fill="auto"/>
          </w:tcPr>
          <w:p w:rsidR="003E019F" w:rsidRPr="00422DDD" w:rsidRDefault="003E019F" w:rsidP="006651D9">
            <w:pPr>
              <w:jc w:val="center"/>
              <w:rPr>
                <w:b/>
              </w:rPr>
            </w:pPr>
            <w:r w:rsidRPr="00422DDD">
              <w:rPr>
                <w:b/>
              </w:rPr>
              <w:t>A</w:t>
            </w:r>
          </w:p>
        </w:tc>
        <w:tc>
          <w:tcPr>
            <w:tcW w:w="412" w:type="dxa"/>
            <w:tcBorders>
              <w:top w:val="single" w:sz="12" w:space="0" w:color="auto"/>
            </w:tcBorders>
            <w:shd w:val="clear" w:color="auto" w:fill="auto"/>
          </w:tcPr>
          <w:p w:rsidR="003E019F" w:rsidRPr="00422DDD" w:rsidRDefault="003E019F" w:rsidP="006651D9">
            <w:pPr>
              <w:jc w:val="center"/>
              <w:rPr>
                <w:b/>
              </w:rPr>
            </w:pPr>
            <w:r w:rsidRPr="00422DDD">
              <w:rPr>
                <w:b/>
              </w:rPr>
              <w:t>D</w:t>
            </w:r>
          </w:p>
        </w:tc>
        <w:tc>
          <w:tcPr>
            <w:tcW w:w="613" w:type="dxa"/>
            <w:tcBorders>
              <w:top w:val="single" w:sz="12" w:space="0" w:color="auto"/>
            </w:tcBorders>
            <w:shd w:val="clear" w:color="auto" w:fill="auto"/>
          </w:tcPr>
          <w:p w:rsidR="003E019F" w:rsidRPr="00422DDD" w:rsidRDefault="003E019F" w:rsidP="006651D9">
            <w:pPr>
              <w:jc w:val="center"/>
              <w:rPr>
                <w:b/>
              </w:rPr>
            </w:pPr>
            <w:r>
              <w:rPr>
                <w:b/>
              </w:rPr>
              <w:t>Vie</w:t>
            </w:r>
          </w:p>
        </w:tc>
        <w:tc>
          <w:tcPr>
            <w:tcW w:w="1268" w:type="dxa"/>
            <w:tcBorders>
              <w:top w:val="single" w:sz="12" w:space="0" w:color="auto"/>
              <w:right w:val="single" w:sz="12" w:space="0" w:color="auto"/>
            </w:tcBorders>
          </w:tcPr>
          <w:p w:rsidR="003E019F" w:rsidRDefault="003E019F" w:rsidP="003E019F">
            <w:pPr>
              <w:jc w:val="center"/>
              <w:rPr>
                <w:b/>
              </w:rPr>
            </w:pPr>
            <w:r>
              <w:rPr>
                <w:b/>
              </w:rPr>
              <w:t>Bless.</w:t>
            </w: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A</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B</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2</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C</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3</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D</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4</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E</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5</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F</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6</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G</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7</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H</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8</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I</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9</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J</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10</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K</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11</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L</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12</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M</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13</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N</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14</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O</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15</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P</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16</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Q</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17</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R</w:t>
            </w:r>
          </w:p>
        </w:tc>
        <w:tc>
          <w:tcPr>
            <w:tcW w:w="426" w:type="dxa"/>
            <w:shd w:val="clear" w:color="auto" w:fill="F2F2F2"/>
          </w:tcPr>
          <w:p w:rsidR="003E019F" w:rsidRPr="00F37DA2" w:rsidRDefault="003E019F" w:rsidP="006651D9">
            <w:pPr>
              <w:rPr>
                <w:color w:val="A6A6A6" w:themeColor="background1" w:themeShade="A6"/>
              </w:rPr>
            </w:pPr>
          </w:p>
        </w:tc>
        <w:tc>
          <w:tcPr>
            <w:tcW w:w="425" w:type="dxa"/>
            <w:shd w:val="clear" w:color="auto" w:fill="F2F2F2"/>
          </w:tcPr>
          <w:p w:rsidR="003E019F" w:rsidRPr="00F37DA2" w:rsidRDefault="003E019F" w:rsidP="006651D9">
            <w:pPr>
              <w:rPr>
                <w:color w:val="A6A6A6" w:themeColor="background1" w:themeShade="A6"/>
              </w:rPr>
            </w:pPr>
          </w:p>
        </w:tc>
        <w:tc>
          <w:tcPr>
            <w:tcW w:w="570" w:type="dxa"/>
            <w:shd w:val="clear" w:color="auto" w:fill="F2F2F2"/>
          </w:tcPr>
          <w:p w:rsidR="003E019F" w:rsidRPr="00F37DA2" w:rsidRDefault="003E019F" w:rsidP="006651D9">
            <w:pPr>
              <w:rPr>
                <w:color w:val="A6A6A6" w:themeColor="background1" w:themeShade="A6"/>
              </w:rPr>
            </w:pPr>
          </w:p>
        </w:tc>
        <w:tc>
          <w:tcPr>
            <w:tcW w:w="1293" w:type="dxa"/>
            <w:tcBorders>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18</w:t>
            </w:r>
          </w:p>
        </w:tc>
        <w:tc>
          <w:tcPr>
            <w:tcW w:w="400" w:type="dxa"/>
            <w:shd w:val="clear" w:color="auto" w:fill="F2F2F2"/>
          </w:tcPr>
          <w:p w:rsidR="003E019F" w:rsidRPr="00F37DA2" w:rsidRDefault="003E019F" w:rsidP="006651D9">
            <w:pPr>
              <w:rPr>
                <w:color w:val="A6A6A6" w:themeColor="background1" w:themeShade="A6"/>
              </w:rPr>
            </w:pPr>
          </w:p>
        </w:tc>
        <w:tc>
          <w:tcPr>
            <w:tcW w:w="412" w:type="dxa"/>
            <w:shd w:val="clear" w:color="auto" w:fill="F2F2F2"/>
          </w:tcPr>
          <w:p w:rsidR="003E019F" w:rsidRPr="00F37DA2" w:rsidRDefault="003E019F" w:rsidP="006651D9">
            <w:pPr>
              <w:rPr>
                <w:color w:val="A6A6A6" w:themeColor="background1" w:themeShade="A6"/>
              </w:rPr>
            </w:pPr>
          </w:p>
        </w:tc>
        <w:tc>
          <w:tcPr>
            <w:tcW w:w="613" w:type="dxa"/>
            <w:shd w:val="clear" w:color="auto" w:fill="F2F2F2"/>
          </w:tcPr>
          <w:p w:rsidR="003E019F" w:rsidRPr="00F37DA2" w:rsidRDefault="003E019F" w:rsidP="006651D9">
            <w:pPr>
              <w:rPr>
                <w:color w:val="A6A6A6" w:themeColor="background1" w:themeShade="A6"/>
              </w:rPr>
            </w:pPr>
          </w:p>
        </w:tc>
        <w:tc>
          <w:tcPr>
            <w:tcW w:w="1268" w:type="dxa"/>
            <w:tcBorders>
              <w:right w:val="single" w:sz="12" w:space="0" w:color="auto"/>
            </w:tcBorders>
            <w:shd w:val="clear" w:color="auto" w:fill="F2F2F2"/>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S</w:t>
            </w:r>
          </w:p>
        </w:tc>
        <w:tc>
          <w:tcPr>
            <w:tcW w:w="426" w:type="dxa"/>
            <w:shd w:val="clear" w:color="auto" w:fill="auto"/>
          </w:tcPr>
          <w:p w:rsidR="003E019F" w:rsidRPr="00F37DA2" w:rsidRDefault="003E019F" w:rsidP="006651D9">
            <w:pPr>
              <w:rPr>
                <w:color w:val="A6A6A6" w:themeColor="background1" w:themeShade="A6"/>
              </w:rPr>
            </w:pPr>
          </w:p>
        </w:tc>
        <w:tc>
          <w:tcPr>
            <w:tcW w:w="425" w:type="dxa"/>
            <w:shd w:val="clear" w:color="auto" w:fill="auto"/>
          </w:tcPr>
          <w:p w:rsidR="003E019F" w:rsidRPr="00F37DA2" w:rsidRDefault="003E019F" w:rsidP="006651D9">
            <w:pPr>
              <w:rPr>
                <w:color w:val="A6A6A6" w:themeColor="background1" w:themeShade="A6"/>
              </w:rPr>
            </w:pPr>
          </w:p>
        </w:tc>
        <w:tc>
          <w:tcPr>
            <w:tcW w:w="570" w:type="dxa"/>
            <w:shd w:val="clear" w:color="auto" w:fill="auto"/>
          </w:tcPr>
          <w:p w:rsidR="003E019F" w:rsidRPr="00F37DA2" w:rsidRDefault="003E019F" w:rsidP="006651D9">
            <w:pPr>
              <w:rPr>
                <w:color w:val="A6A6A6" w:themeColor="background1" w:themeShade="A6"/>
              </w:rPr>
            </w:pPr>
          </w:p>
        </w:tc>
        <w:tc>
          <w:tcPr>
            <w:tcW w:w="1293" w:type="dxa"/>
            <w:tcBorders>
              <w:right w:val="single" w:sz="12" w:space="0" w:color="auto"/>
            </w:tcBorders>
          </w:tcPr>
          <w:p w:rsidR="003E019F" w:rsidRPr="00F37DA2" w:rsidRDefault="003E019F" w:rsidP="006651D9">
            <w:pPr>
              <w:rPr>
                <w:color w:val="A6A6A6" w:themeColor="background1" w:themeShade="A6"/>
              </w:rPr>
            </w:pPr>
          </w:p>
        </w:tc>
        <w:tc>
          <w:tcPr>
            <w:tcW w:w="992" w:type="dxa"/>
            <w:tcBorders>
              <w:left w:val="single" w:sz="12" w:space="0" w:color="auto"/>
            </w:tcBorders>
            <w:shd w:val="clear" w:color="auto" w:fill="auto"/>
          </w:tcPr>
          <w:p w:rsidR="003E019F" w:rsidRPr="00F37DA2" w:rsidRDefault="005323A9" w:rsidP="00AE01A6">
            <w:pPr>
              <w:jc w:val="left"/>
              <w:rPr>
                <w:color w:val="A6A6A6" w:themeColor="background1" w:themeShade="A6"/>
              </w:rPr>
            </w:pPr>
            <w:r w:rsidRPr="00F37DA2">
              <w:rPr>
                <w:color w:val="A6A6A6" w:themeColor="background1" w:themeShade="A6"/>
              </w:rPr>
              <w:t>19</w:t>
            </w:r>
          </w:p>
        </w:tc>
        <w:tc>
          <w:tcPr>
            <w:tcW w:w="400" w:type="dxa"/>
            <w:shd w:val="clear" w:color="auto" w:fill="auto"/>
          </w:tcPr>
          <w:p w:rsidR="003E019F" w:rsidRPr="00F37DA2" w:rsidRDefault="003E019F" w:rsidP="006651D9">
            <w:pPr>
              <w:rPr>
                <w:color w:val="A6A6A6" w:themeColor="background1" w:themeShade="A6"/>
              </w:rPr>
            </w:pPr>
          </w:p>
        </w:tc>
        <w:tc>
          <w:tcPr>
            <w:tcW w:w="412" w:type="dxa"/>
            <w:shd w:val="clear" w:color="auto" w:fill="auto"/>
          </w:tcPr>
          <w:p w:rsidR="003E019F" w:rsidRPr="00F37DA2" w:rsidRDefault="003E019F" w:rsidP="006651D9">
            <w:pPr>
              <w:rPr>
                <w:color w:val="A6A6A6" w:themeColor="background1" w:themeShade="A6"/>
              </w:rPr>
            </w:pPr>
          </w:p>
        </w:tc>
        <w:tc>
          <w:tcPr>
            <w:tcW w:w="613" w:type="dxa"/>
            <w:shd w:val="clear" w:color="auto" w:fill="auto"/>
          </w:tcPr>
          <w:p w:rsidR="003E019F" w:rsidRPr="00F37DA2" w:rsidRDefault="003E019F" w:rsidP="006651D9">
            <w:pPr>
              <w:rPr>
                <w:color w:val="A6A6A6" w:themeColor="background1" w:themeShade="A6"/>
              </w:rPr>
            </w:pPr>
          </w:p>
        </w:tc>
        <w:tc>
          <w:tcPr>
            <w:tcW w:w="1268" w:type="dxa"/>
            <w:tcBorders>
              <w:right w:val="single" w:sz="12" w:space="0" w:color="auto"/>
            </w:tcBorders>
          </w:tcPr>
          <w:p w:rsidR="003E019F" w:rsidRPr="00F37DA2" w:rsidRDefault="003E019F" w:rsidP="007D1327">
            <w:pPr>
              <w:rPr>
                <w:color w:val="A6A6A6" w:themeColor="background1" w:themeShade="A6"/>
              </w:rPr>
            </w:pPr>
          </w:p>
        </w:tc>
      </w:tr>
      <w:tr w:rsidR="003E019F" w:rsidRPr="00422DDD" w:rsidTr="00DD1A28">
        <w:trPr>
          <w:trHeight w:val="340"/>
        </w:trPr>
        <w:tc>
          <w:tcPr>
            <w:tcW w:w="1099" w:type="dxa"/>
            <w:tcBorders>
              <w:left w:val="single" w:sz="12" w:space="0" w:color="auto"/>
              <w:bottom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T</w:t>
            </w:r>
          </w:p>
        </w:tc>
        <w:tc>
          <w:tcPr>
            <w:tcW w:w="426"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425"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570"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1293" w:type="dxa"/>
            <w:tcBorders>
              <w:bottom w:val="single" w:sz="12" w:space="0" w:color="auto"/>
              <w:right w:val="single" w:sz="12" w:space="0" w:color="auto"/>
            </w:tcBorders>
            <w:shd w:val="clear" w:color="auto" w:fill="F2F2F2"/>
          </w:tcPr>
          <w:p w:rsidR="003E019F" w:rsidRPr="00F37DA2" w:rsidRDefault="003E019F" w:rsidP="006651D9">
            <w:pPr>
              <w:rPr>
                <w:color w:val="A6A6A6" w:themeColor="background1" w:themeShade="A6"/>
              </w:rPr>
            </w:pPr>
          </w:p>
        </w:tc>
        <w:tc>
          <w:tcPr>
            <w:tcW w:w="992" w:type="dxa"/>
            <w:tcBorders>
              <w:left w:val="single" w:sz="12" w:space="0" w:color="auto"/>
              <w:bottom w:val="single" w:sz="12" w:space="0" w:color="auto"/>
            </w:tcBorders>
            <w:shd w:val="clear" w:color="auto" w:fill="F2F2F2"/>
          </w:tcPr>
          <w:p w:rsidR="003E019F" w:rsidRPr="00F37DA2" w:rsidRDefault="005323A9" w:rsidP="00AE01A6">
            <w:pPr>
              <w:jc w:val="left"/>
              <w:rPr>
                <w:color w:val="A6A6A6" w:themeColor="background1" w:themeShade="A6"/>
              </w:rPr>
            </w:pPr>
            <w:r w:rsidRPr="00F37DA2">
              <w:rPr>
                <w:color w:val="A6A6A6" w:themeColor="background1" w:themeShade="A6"/>
              </w:rPr>
              <w:t>20</w:t>
            </w:r>
          </w:p>
        </w:tc>
        <w:tc>
          <w:tcPr>
            <w:tcW w:w="400"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412"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613" w:type="dxa"/>
            <w:tcBorders>
              <w:bottom w:val="single" w:sz="12" w:space="0" w:color="auto"/>
            </w:tcBorders>
            <w:shd w:val="clear" w:color="auto" w:fill="F2F2F2"/>
          </w:tcPr>
          <w:p w:rsidR="003E019F" w:rsidRPr="00F37DA2" w:rsidRDefault="003E019F" w:rsidP="006651D9">
            <w:pPr>
              <w:rPr>
                <w:color w:val="A6A6A6" w:themeColor="background1" w:themeShade="A6"/>
              </w:rPr>
            </w:pPr>
          </w:p>
        </w:tc>
        <w:tc>
          <w:tcPr>
            <w:tcW w:w="1268" w:type="dxa"/>
            <w:tcBorders>
              <w:bottom w:val="single" w:sz="12" w:space="0" w:color="auto"/>
              <w:right w:val="single" w:sz="12" w:space="0" w:color="auto"/>
            </w:tcBorders>
            <w:shd w:val="clear" w:color="auto" w:fill="F2F2F2"/>
          </w:tcPr>
          <w:p w:rsidR="003E019F" w:rsidRPr="00F37DA2" w:rsidRDefault="003E019F" w:rsidP="007D1327">
            <w:pPr>
              <w:rPr>
                <w:color w:val="A6A6A6" w:themeColor="background1" w:themeShade="A6"/>
              </w:rPr>
            </w:pPr>
          </w:p>
        </w:tc>
      </w:tr>
    </w:tbl>
    <w:p w:rsidR="00AE01A6" w:rsidRDefault="00AE01A6">
      <w:pPr>
        <w:widowControl/>
        <w:jc w:val="left"/>
        <w:rPr>
          <w:sz w:val="16"/>
        </w:rPr>
      </w:pPr>
      <w:r>
        <w:rPr>
          <w:sz w:val="16"/>
        </w:rPr>
        <w:t xml:space="preserve">Round de combat : </w:t>
      </w:r>
      <w:r w:rsidR="00236989">
        <w:rPr>
          <w:sz w:val="16"/>
        </w:rPr>
        <w:t xml:space="preserve">indiquez les affrontements </w:t>
      </w:r>
      <w:r>
        <w:rPr>
          <w:sz w:val="16"/>
        </w:rPr>
        <w:t>X vs Y</w:t>
      </w:r>
      <w:r w:rsidR="00236989">
        <w:rPr>
          <w:sz w:val="16"/>
        </w:rPr>
        <w:t xml:space="preserve"> et les </w:t>
      </w:r>
      <w:r>
        <w:rPr>
          <w:sz w:val="16"/>
        </w:rPr>
        <w:t>dé-X, dé-Y</w:t>
      </w:r>
    </w:p>
    <w:tbl>
      <w:tblPr>
        <w:tblStyle w:val="Grilledutableau"/>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0"/>
        <w:gridCol w:w="620"/>
        <w:gridCol w:w="622"/>
        <w:gridCol w:w="622"/>
        <w:gridCol w:w="621"/>
        <w:gridCol w:w="621"/>
        <w:gridCol w:w="623"/>
        <w:gridCol w:w="623"/>
        <w:gridCol w:w="621"/>
        <w:gridCol w:w="621"/>
        <w:gridCol w:w="623"/>
        <w:gridCol w:w="623"/>
        <w:gridCol w:w="621"/>
        <w:gridCol w:w="621"/>
        <w:gridCol w:w="623"/>
        <w:gridCol w:w="623"/>
      </w:tblGrid>
      <w:tr w:rsidR="00AE01A6" w:rsidRPr="00F37DA2" w:rsidTr="00AE01A6">
        <w:tc>
          <w:tcPr>
            <w:tcW w:w="624" w:type="dxa"/>
            <w:tcBorders>
              <w:top w:val="single" w:sz="12" w:space="0" w:color="auto"/>
              <w:left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X</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Y</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dX</w:t>
            </w:r>
          </w:p>
        </w:tc>
        <w:tc>
          <w:tcPr>
            <w:tcW w:w="624" w:type="dxa"/>
            <w:tcBorders>
              <w:top w:val="single" w:sz="12" w:space="0" w:color="auto"/>
              <w:bottom w:val="single" w:sz="6" w:space="0" w:color="auto"/>
              <w:right w:val="single" w:sz="12"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dY</w:t>
            </w:r>
          </w:p>
        </w:tc>
        <w:tc>
          <w:tcPr>
            <w:tcW w:w="624" w:type="dxa"/>
            <w:tcBorders>
              <w:top w:val="single" w:sz="12" w:space="0" w:color="auto"/>
              <w:left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X</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Y</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dX</w:t>
            </w:r>
          </w:p>
        </w:tc>
        <w:tc>
          <w:tcPr>
            <w:tcW w:w="624" w:type="dxa"/>
            <w:tcBorders>
              <w:top w:val="single" w:sz="12" w:space="0" w:color="auto"/>
              <w:bottom w:val="single" w:sz="6" w:space="0" w:color="auto"/>
              <w:right w:val="single" w:sz="12"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dY</w:t>
            </w:r>
          </w:p>
        </w:tc>
        <w:tc>
          <w:tcPr>
            <w:tcW w:w="624" w:type="dxa"/>
            <w:tcBorders>
              <w:top w:val="single" w:sz="12" w:space="0" w:color="auto"/>
              <w:left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X</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Y</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dX</w:t>
            </w:r>
          </w:p>
        </w:tc>
        <w:tc>
          <w:tcPr>
            <w:tcW w:w="624" w:type="dxa"/>
            <w:tcBorders>
              <w:top w:val="single" w:sz="12" w:space="0" w:color="auto"/>
              <w:bottom w:val="single" w:sz="6" w:space="0" w:color="auto"/>
              <w:right w:val="single" w:sz="12"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dY</w:t>
            </w:r>
          </w:p>
        </w:tc>
        <w:tc>
          <w:tcPr>
            <w:tcW w:w="624" w:type="dxa"/>
            <w:tcBorders>
              <w:top w:val="single" w:sz="12" w:space="0" w:color="auto"/>
              <w:left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X</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Y</w:t>
            </w:r>
          </w:p>
        </w:tc>
        <w:tc>
          <w:tcPr>
            <w:tcW w:w="624" w:type="dxa"/>
            <w:tcBorders>
              <w:top w:val="single" w:sz="12" w:space="0" w:color="auto"/>
              <w:bottom w:val="single" w:sz="6"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dX</w:t>
            </w:r>
          </w:p>
        </w:tc>
        <w:tc>
          <w:tcPr>
            <w:tcW w:w="624" w:type="dxa"/>
            <w:tcBorders>
              <w:top w:val="single" w:sz="12" w:space="0" w:color="auto"/>
              <w:bottom w:val="single" w:sz="6" w:space="0" w:color="auto"/>
              <w:right w:val="single" w:sz="12" w:space="0" w:color="auto"/>
            </w:tcBorders>
          </w:tcPr>
          <w:p w:rsidR="00AE01A6" w:rsidRPr="00F37DA2" w:rsidRDefault="00AE01A6" w:rsidP="00AE01A6">
            <w:pPr>
              <w:widowControl/>
              <w:jc w:val="center"/>
              <w:rPr>
                <w:color w:val="A6A6A6" w:themeColor="background1" w:themeShade="A6"/>
                <w:sz w:val="24"/>
              </w:rPr>
            </w:pPr>
            <w:r w:rsidRPr="00F37DA2">
              <w:rPr>
                <w:color w:val="A6A6A6" w:themeColor="background1" w:themeShade="A6"/>
                <w:sz w:val="24"/>
              </w:rPr>
              <w:t>dY</w:t>
            </w: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A6A6A6" w:themeColor="background1" w:themeShade="A6"/>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r w:rsidR="00F37DA2" w:rsidRPr="00F37DA2" w:rsidTr="00AE01A6">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r>
      <w:tr w:rsidR="00F37DA2"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r>
      <w:tr w:rsidR="00F37DA2" w:rsidRPr="00F37DA2" w:rsidTr="00AE01A6">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F37DA2" w:rsidRPr="00F37DA2" w:rsidRDefault="00F37DA2" w:rsidP="00AE01A6">
            <w:pPr>
              <w:widowControl/>
              <w:jc w:val="center"/>
              <w:rPr>
                <w:color w:val="D9D9D9" w:themeColor="background1" w:themeShade="D9"/>
                <w:sz w:val="24"/>
              </w:rPr>
            </w:pPr>
          </w:p>
        </w:tc>
      </w:tr>
      <w:tr w:rsidR="00F37DA2"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F37DA2" w:rsidRPr="00F37DA2" w:rsidRDefault="00F37DA2" w:rsidP="00AE01A6">
            <w:pPr>
              <w:widowControl/>
              <w:jc w:val="center"/>
              <w:rPr>
                <w:color w:val="D9D9D9" w:themeColor="background1" w:themeShade="D9"/>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r w:rsidR="00AE01A6" w:rsidRPr="00F37DA2" w:rsidTr="00AE01A6">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tcPr>
          <w:p w:rsidR="00AE01A6" w:rsidRPr="00F37DA2" w:rsidRDefault="00AE01A6" w:rsidP="00AE01A6">
            <w:pPr>
              <w:widowControl/>
              <w:jc w:val="center"/>
              <w:rPr>
                <w:color w:val="D9D9D9" w:themeColor="background1" w:themeShade="D9"/>
                <w:sz w:val="24"/>
              </w:rPr>
            </w:pPr>
          </w:p>
        </w:tc>
      </w:tr>
      <w:tr w:rsidR="00AE01A6" w:rsidRPr="00F37DA2" w:rsidTr="00F37DA2">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left w:val="single" w:sz="12"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c>
          <w:tcPr>
            <w:tcW w:w="624" w:type="dxa"/>
            <w:tcBorders>
              <w:top w:val="single" w:sz="6" w:space="0" w:color="auto"/>
              <w:bottom w:val="single" w:sz="6" w:space="0" w:color="auto"/>
              <w:right w:val="single" w:sz="12" w:space="0" w:color="auto"/>
            </w:tcBorders>
            <w:shd w:val="clear" w:color="auto" w:fill="D9D9D9" w:themeFill="background1" w:themeFillShade="D9"/>
          </w:tcPr>
          <w:p w:rsidR="00AE01A6" w:rsidRPr="00F37DA2" w:rsidRDefault="00AE01A6" w:rsidP="00AE01A6">
            <w:pPr>
              <w:widowControl/>
              <w:jc w:val="center"/>
              <w:rPr>
                <w:color w:val="D9D9D9" w:themeColor="background1" w:themeShade="D9"/>
                <w:sz w:val="24"/>
              </w:rPr>
            </w:pPr>
          </w:p>
        </w:tc>
      </w:tr>
    </w:tbl>
    <w:p w:rsidR="007E7B6B" w:rsidRPr="00422DDD" w:rsidRDefault="007E7B6B">
      <w:pPr>
        <w:widowControl/>
        <w:jc w:val="left"/>
        <w:rPr>
          <w:sz w:val="16"/>
        </w:rPr>
      </w:pPr>
      <w:r w:rsidRPr="00422DDD">
        <w:rPr>
          <w:sz w:val="16"/>
        </w:rPr>
        <w:br w:type="page"/>
      </w:r>
    </w:p>
    <w:p w:rsidR="00221CF7" w:rsidRPr="00422DDD" w:rsidRDefault="00221CF7">
      <w:pPr>
        <w:rPr>
          <w:sz w:val="16"/>
        </w:rPr>
      </w:pPr>
    </w:p>
    <w:p w:rsidR="007E7B6B" w:rsidRPr="00422DDD" w:rsidRDefault="007E7B6B" w:rsidP="007E7B6B">
      <w:pPr>
        <w:pStyle w:val="Titre2"/>
      </w:pPr>
      <w:bookmarkStart w:id="289" w:name="_Ref449443987"/>
      <w:bookmarkStart w:id="290" w:name="_Toc208477946"/>
      <w:r w:rsidRPr="00422DDD">
        <w:t>11.6 Feuille de route d’un combat</w:t>
      </w:r>
      <w:bookmarkEnd w:id="289"/>
      <w:bookmarkEnd w:id="290"/>
    </w:p>
    <w:p w:rsidR="00B87F79" w:rsidRPr="00B87F79" w:rsidRDefault="00B87F79" w:rsidP="00B87F79">
      <w:pPr>
        <w:rPr>
          <w:rFonts w:cs="Calibri"/>
          <w:color w:val="000000"/>
          <w:lang w:eastAsia="fr-BE"/>
        </w:rPr>
      </w:pPr>
      <w:r w:rsidRPr="00B87F79">
        <w:rPr>
          <w:rFonts w:cs="Calibri"/>
          <w:b/>
          <w:bCs/>
          <w:color w:val="000000"/>
        </w:rPr>
        <w:t>I. AVANT LE COMBAT : Mise en place tactique</w:t>
      </w:r>
    </w:p>
    <w:p w:rsidR="00B87F79" w:rsidRPr="00B87F79" w:rsidRDefault="00B87F79" w:rsidP="00B87F79">
      <w:pPr>
        <w:widowControl/>
        <w:numPr>
          <w:ilvl w:val="0"/>
          <w:numId w:val="41"/>
        </w:numPr>
        <w:jc w:val="left"/>
        <w:rPr>
          <w:rFonts w:cs="Calibri"/>
          <w:color w:val="000000"/>
        </w:rPr>
      </w:pPr>
      <w:r w:rsidRPr="00B87F79">
        <w:rPr>
          <w:rFonts w:cs="Calibri"/>
          <w:b/>
          <w:bCs/>
          <w:color w:val="000000"/>
        </w:rPr>
        <w:t>Description de la Scène &amp; Environnement :</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Visibilité :</w:t>
      </w:r>
      <w:r w:rsidRPr="00B87F79">
        <w:rPr>
          <w:rFonts w:cs="Calibri"/>
          <w:color w:val="000000"/>
        </w:rPr>
        <w:t> Appliquer les malus de luminosité sur la VO et la CR (-10 sombre, -20 noir, -30 ténébreux).</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Terrain :</w:t>
      </w:r>
      <w:r w:rsidRPr="00B87F79">
        <w:rPr>
          <w:rFonts w:cs="Calibri"/>
          <w:color w:val="000000"/>
        </w:rPr>
        <w:t> Identifier les zones (Ouvert, Fermé -10, Très fermé -20) et les obstacles (+5 VD).</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Distance d’engagement :</w:t>
      </w:r>
      <w:r w:rsidRPr="00B87F79">
        <w:rPr>
          <w:rFonts w:cs="Calibri"/>
          <w:color w:val="000000"/>
        </w:rPr>
        <w:t> Déterminée par la portée des armes/sorts ou par les sens (Vue/Ouïe/Odorat).</w:t>
      </w:r>
    </w:p>
    <w:p w:rsidR="00B87F79" w:rsidRPr="00B87F79" w:rsidRDefault="00B87F79" w:rsidP="00B87F79">
      <w:pPr>
        <w:widowControl/>
        <w:numPr>
          <w:ilvl w:val="0"/>
          <w:numId w:val="41"/>
        </w:numPr>
        <w:jc w:val="left"/>
        <w:rPr>
          <w:rFonts w:cs="Calibri"/>
          <w:color w:val="000000"/>
        </w:rPr>
      </w:pPr>
      <w:r w:rsidRPr="00B87F79">
        <w:rPr>
          <w:rFonts w:cs="Calibri"/>
          <w:b/>
          <w:bCs/>
          <w:color w:val="000000"/>
        </w:rPr>
        <w:t>Connaissance de l’Ennemi (CC) :</w:t>
      </w:r>
    </w:p>
    <w:p w:rsidR="00B87F79" w:rsidRPr="00B87F79" w:rsidRDefault="00B87F79" w:rsidP="00B87F79">
      <w:pPr>
        <w:widowControl/>
        <w:numPr>
          <w:ilvl w:val="1"/>
          <w:numId w:val="41"/>
        </w:numPr>
        <w:jc w:val="left"/>
        <w:rPr>
          <w:rFonts w:cs="Calibri"/>
          <w:color w:val="000000"/>
        </w:rPr>
      </w:pPr>
      <w:r w:rsidRPr="00B87F79">
        <w:rPr>
          <w:rFonts w:cs="Calibri"/>
          <w:color w:val="000000"/>
        </w:rPr>
        <w:t>Rappel des forces/fa</w:t>
      </w:r>
      <w:r>
        <w:rPr>
          <w:rFonts w:cs="Calibri"/>
          <w:color w:val="000000"/>
        </w:rPr>
        <w:t>iblesses selon le niveau de CC</w:t>
      </w:r>
      <w:r w:rsidRPr="00B87F79">
        <w:rPr>
          <w:rFonts w:cs="Calibri"/>
          <w:color w:val="000000"/>
        </w:rPr>
        <w:t xml:space="preserve"> du groupe.</w:t>
      </w:r>
    </w:p>
    <w:p w:rsidR="00B87F79" w:rsidRPr="00B87F79" w:rsidRDefault="00B87F79" w:rsidP="00B87F79">
      <w:pPr>
        <w:widowControl/>
        <w:numPr>
          <w:ilvl w:val="1"/>
          <w:numId w:val="41"/>
        </w:numPr>
        <w:jc w:val="left"/>
        <w:rPr>
          <w:rFonts w:cs="Calibri"/>
          <w:color w:val="000000"/>
        </w:rPr>
      </w:pPr>
      <w:r w:rsidRPr="00B87F79">
        <w:rPr>
          <w:rFonts w:cs="Calibri"/>
          <w:color w:val="000000"/>
        </w:rPr>
        <w:t xml:space="preserve">Évaluation du </w:t>
      </w:r>
      <w:r w:rsidRPr="00B87F79">
        <w:rPr>
          <w:rFonts w:cs="Calibri"/>
          <w:b/>
          <w:bCs/>
          <w:color w:val="000000"/>
        </w:rPr>
        <w:t>Danger de la rencontre</w:t>
      </w:r>
      <w:r w:rsidRPr="00B87F79">
        <w:rPr>
          <w:rFonts w:cs="Calibri"/>
          <w:color w:val="000000"/>
        </w:rPr>
        <w:t> : R</w:t>
      </w:r>
      <w:r>
        <w:rPr>
          <w:rFonts w:cs="Calibri"/>
          <w:color w:val="000000"/>
        </w:rPr>
        <w:t xml:space="preserve">atio ([(NEC + (NEM \times 5) + </w:t>
      </w:r>
      <w:r w:rsidR="00ED253F">
        <w:rPr>
          <w:rFonts w:cs="Calibri"/>
          <w:color w:val="000000"/>
        </w:rPr>
        <w:t xml:space="preserve"> </w:t>
      </w:r>
      <w:r>
        <w:rPr>
          <w:rFonts w:cs="Calibri"/>
          <w:color w:val="000000"/>
        </w:rPr>
        <w:t xml:space="preserve">Persos)] / [Total NC + </w:t>
      </w:r>
      <w:r w:rsidRPr="00B87F79">
        <w:rPr>
          <w:rFonts w:cs="Calibri"/>
          <w:color w:val="000000"/>
        </w:rPr>
        <w:t xml:space="preserve"> Nombre d'ennemis]).</w:t>
      </w:r>
    </w:p>
    <w:p w:rsidR="00B87F79" w:rsidRPr="00B87F79" w:rsidRDefault="00B87F79" w:rsidP="00B87F79">
      <w:pPr>
        <w:widowControl/>
        <w:numPr>
          <w:ilvl w:val="0"/>
          <w:numId w:val="41"/>
        </w:numPr>
        <w:jc w:val="left"/>
        <w:rPr>
          <w:rFonts w:cs="Calibri"/>
          <w:color w:val="000000"/>
        </w:rPr>
      </w:pPr>
      <w:r w:rsidRPr="00B87F79">
        <w:rPr>
          <w:rFonts w:cs="Calibri"/>
          <w:b/>
          <w:bCs/>
          <w:color w:val="000000"/>
        </w:rPr>
        <w:t>Mise en Place des Forces :</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Embuscade :</w:t>
      </w:r>
      <w:r w:rsidRPr="00B87F79">
        <w:rPr>
          <w:rFonts w:cs="Calibri"/>
          <w:color w:val="000000"/>
        </w:rPr>
        <w:t> (CR = [</w:t>
      </w:r>
      <w:r w:rsidRPr="00ED253F">
        <w:rPr>
          <w:rFonts w:cs="Calibri"/>
          <w:i/>
          <w:color w:val="000000"/>
        </w:rPr>
        <w:t>Embuscade</w:t>
      </w:r>
      <w:r w:rsidRPr="00B87F79">
        <w:rPr>
          <w:rFonts w:cs="Calibri"/>
          <w:color w:val="000000"/>
        </w:rPr>
        <w:t>+</w:t>
      </w:r>
      <w:r w:rsidRPr="00ED253F">
        <w:rPr>
          <w:rFonts w:cs="Calibri"/>
          <w:i/>
          <w:color w:val="000000"/>
        </w:rPr>
        <w:t>Dissimulation</w:t>
      </w:r>
      <w:r w:rsidRPr="00B87F79">
        <w:rPr>
          <w:rFonts w:cs="Calibri"/>
          <w:color w:val="000000"/>
        </w:rPr>
        <w:t>]/2). Comparer les succès pour les bonus/malus de la 1ère phase.</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 xml:space="preserve">Test de </w:t>
      </w:r>
      <w:r w:rsidRPr="00ED253F">
        <w:rPr>
          <w:rFonts w:cs="Calibri"/>
          <w:bCs/>
          <w:i/>
          <w:color w:val="000000"/>
        </w:rPr>
        <w:t>Réaction</w:t>
      </w:r>
      <w:r w:rsidRPr="00B87F79">
        <w:rPr>
          <w:rFonts w:cs="Calibri"/>
          <w:b/>
          <w:bCs/>
          <w:color w:val="000000"/>
        </w:rPr>
        <w:t xml:space="preserve"> :</w:t>
      </w:r>
      <w:r w:rsidRPr="00B87F79">
        <w:rPr>
          <w:rFonts w:cs="Calibri"/>
          <w:color w:val="000000"/>
        </w:rPr>
        <w:t xml:space="preserve"> Indispensable pour agir dès la phase 1. (CR = </w:t>
      </w:r>
      <w:r w:rsidRPr="00ED253F">
        <w:rPr>
          <w:rFonts w:cs="Calibri"/>
          <w:i/>
          <w:color w:val="000000"/>
        </w:rPr>
        <w:t>Réaction</w:t>
      </w:r>
      <w:r w:rsidRPr="00B87F79">
        <w:rPr>
          <w:rFonts w:cs="Calibri"/>
          <w:color w:val="000000"/>
        </w:rPr>
        <w:t xml:space="preserve"> + Mo</w:t>
      </w:r>
      <w:r w:rsidR="00ED253F">
        <w:rPr>
          <w:rFonts w:cs="Calibri"/>
          <w:color w:val="000000"/>
        </w:rPr>
        <w:t>d</w:t>
      </w:r>
      <w:r w:rsidRPr="00B87F79">
        <w:rPr>
          <w:rFonts w:cs="Calibri"/>
          <w:color w:val="000000"/>
        </w:rPr>
        <w:t>).</w:t>
      </w:r>
    </w:p>
    <w:p w:rsidR="00B87F79" w:rsidRPr="00B87F79" w:rsidRDefault="00B87F79" w:rsidP="00B87F79">
      <w:pPr>
        <w:widowControl/>
        <w:numPr>
          <w:ilvl w:val="2"/>
          <w:numId w:val="41"/>
        </w:numPr>
        <w:jc w:val="left"/>
        <w:rPr>
          <w:rFonts w:cs="Calibri"/>
          <w:color w:val="000000"/>
        </w:rPr>
      </w:pPr>
      <w:r w:rsidRPr="00B87F79">
        <w:rPr>
          <w:rFonts w:cs="Calibri"/>
          <w:i/>
          <w:iCs/>
          <w:color w:val="000000"/>
        </w:rPr>
        <w:t>Résultats :</w:t>
      </w:r>
      <w:r w:rsidRPr="00B87F79">
        <w:rPr>
          <w:rFonts w:cs="Calibri"/>
          <w:color w:val="000000"/>
        </w:rPr>
        <w:t xml:space="preserve"> </w:t>
      </w:r>
      <w:r w:rsidRPr="00B87F79">
        <w:rPr>
          <w:rFonts w:cs="Calibri"/>
          <w:b/>
          <w:bCs/>
          <w:color w:val="000000"/>
        </w:rPr>
        <w:t>tRC/tRN</w:t>
      </w:r>
      <w:r w:rsidRPr="00B87F79">
        <w:rPr>
          <w:rFonts w:cs="Calibri"/>
          <w:color w:val="000000"/>
        </w:rPr>
        <w:t xml:space="preserve"> (Prêt), </w:t>
      </w:r>
      <w:r w:rsidRPr="00B87F79">
        <w:rPr>
          <w:rFonts w:cs="Calibri"/>
          <w:b/>
          <w:bCs/>
          <w:color w:val="000000"/>
        </w:rPr>
        <w:t>tRP</w:t>
      </w:r>
      <w:r w:rsidRPr="00B87F79">
        <w:rPr>
          <w:rFonts w:cs="Calibri"/>
          <w:color w:val="000000"/>
        </w:rPr>
        <w:t xml:space="preserve"> (Prêt phase suivante), </w:t>
      </w:r>
      <w:r w:rsidRPr="00B87F79">
        <w:rPr>
          <w:rFonts w:cs="Calibri"/>
          <w:b/>
          <w:bCs/>
          <w:color w:val="000000"/>
        </w:rPr>
        <w:t>tEN/tEC</w:t>
      </w:r>
      <w:r w:rsidRPr="00B87F79">
        <w:rPr>
          <w:rFonts w:cs="Calibri"/>
          <w:color w:val="000000"/>
        </w:rPr>
        <w:t> (Pas prêt).</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Calcul VO/VD finales :</w:t>
      </w:r>
      <w:r w:rsidRPr="00B87F79">
        <w:rPr>
          <w:rFonts w:cs="Calibri"/>
          <w:color w:val="000000"/>
        </w:rPr>
        <w:t xml:space="preserve"> Partir de la </w:t>
      </w:r>
      <w:r w:rsidRPr="00B87F79">
        <w:rPr>
          <w:rFonts w:cs="Calibri"/>
          <w:b/>
          <w:bCs/>
          <w:color w:val="000000"/>
        </w:rPr>
        <w:t>VON/VDN</w:t>
      </w:r>
      <w:r w:rsidRPr="00B87F79">
        <w:rPr>
          <w:rFonts w:cs="Calibri"/>
          <w:color w:val="000000"/>
        </w:rPr>
        <w:t> et ajouter l’équipement, les talents et les modificateurs de situation.</w:t>
      </w:r>
    </w:p>
    <w:p w:rsidR="00B87F79" w:rsidRPr="00B87F79" w:rsidRDefault="00B87F79" w:rsidP="00B87F79">
      <w:pPr>
        <w:widowControl/>
        <w:numPr>
          <w:ilvl w:val="0"/>
          <w:numId w:val="41"/>
        </w:numPr>
        <w:jc w:val="left"/>
        <w:rPr>
          <w:rFonts w:cs="Calibri"/>
          <w:color w:val="000000"/>
        </w:rPr>
      </w:pPr>
      <w:r w:rsidRPr="00B87F79">
        <w:rPr>
          <w:rFonts w:cs="Calibri"/>
          <w:b/>
          <w:bCs/>
          <w:color w:val="000000"/>
        </w:rPr>
        <w:t>Moral Initial :</w:t>
      </w:r>
    </w:p>
    <w:p w:rsidR="00B87F79" w:rsidRPr="00B87F79" w:rsidRDefault="00B87F79" w:rsidP="00B87F79">
      <w:pPr>
        <w:widowControl/>
        <w:numPr>
          <w:ilvl w:val="1"/>
          <w:numId w:val="41"/>
        </w:numPr>
        <w:jc w:val="left"/>
        <w:rPr>
          <w:rFonts w:cs="Calibri"/>
          <w:color w:val="000000"/>
        </w:rPr>
      </w:pPr>
      <w:r w:rsidRPr="00B87F79">
        <w:rPr>
          <w:rFonts w:cs="Calibri"/>
          <w:color w:val="000000"/>
        </w:rPr>
        <w:t>Calculer le moral de base (généralement le NEC ou modifié par le Grand Chef).</w:t>
      </w:r>
    </w:p>
    <w:p w:rsidR="00B87F79" w:rsidRPr="00B87F79" w:rsidRDefault="00B87F79" w:rsidP="00B87F79">
      <w:pPr>
        <w:widowControl/>
        <w:numPr>
          <w:ilvl w:val="1"/>
          <w:numId w:val="41"/>
        </w:numPr>
        <w:jc w:val="left"/>
        <w:rPr>
          <w:rFonts w:cs="Calibri"/>
          <w:color w:val="000000"/>
        </w:rPr>
      </w:pPr>
      <w:r w:rsidRPr="00B87F79">
        <w:rPr>
          <w:rFonts w:cs="Calibri"/>
          <w:b/>
          <w:bCs/>
          <w:color w:val="000000"/>
        </w:rPr>
        <w:t>Seuils d'effets immédiats :</w:t>
      </w:r>
    </w:p>
    <w:p w:rsidR="00B87F79" w:rsidRPr="00B87F79" w:rsidRDefault="00B87F79" w:rsidP="00B87F79">
      <w:pPr>
        <w:widowControl/>
        <w:numPr>
          <w:ilvl w:val="2"/>
          <w:numId w:val="41"/>
        </w:numPr>
        <w:jc w:val="left"/>
        <w:rPr>
          <w:rFonts w:cs="Calibri"/>
          <w:color w:val="000000"/>
        </w:rPr>
      </w:pPr>
      <w:r w:rsidRPr="00B87F79">
        <w:rPr>
          <w:rFonts w:cs="Calibri"/>
          <w:b/>
          <w:bCs/>
          <w:color w:val="000000"/>
        </w:rPr>
        <w:t>&lt;-10 :</w:t>
      </w:r>
      <w:r w:rsidRPr="00B87F79">
        <w:rPr>
          <w:rFonts w:cs="Calibri"/>
          <w:color w:val="000000"/>
        </w:rPr>
        <w:t> Fuite ou Reddition.</w:t>
      </w:r>
    </w:p>
    <w:p w:rsidR="00B87F79" w:rsidRPr="00B87F79" w:rsidRDefault="00B87F79" w:rsidP="00B87F79">
      <w:pPr>
        <w:widowControl/>
        <w:numPr>
          <w:ilvl w:val="2"/>
          <w:numId w:val="41"/>
        </w:numPr>
        <w:jc w:val="left"/>
        <w:rPr>
          <w:rFonts w:cs="Calibri"/>
          <w:color w:val="000000"/>
        </w:rPr>
      </w:pPr>
      <w:r w:rsidRPr="00B87F79">
        <w:rPr>
          <w:rFonts w:cs="Calibri"/>
          <w:b/>
          <w:bCs/>
          <w:color w:val="000000"/>
        </w:rPr>
        <w:t>-10 à -1 :</w:t>
      </w:r>
      <w:r w:rsidRPr="00B87F79">
        <w:rPr>
          <w:rFonts w:cs="Calibri"/>
          <w:color w:val="000000"/>
        </w:rPr>
        <w:t> Recul ou Doute (Mode Défensif obligatoire, malus TC).</w:t>
      </w:r>
    </w:p>
    <w:p w:rsidR="00B87F79" w:rsidRPr="00B87F79" w:rsidRDefault="00B87F79" w:rsidP="00B87F79">
      <w:pPr>
        <w:widowControl/>
        <w:numPr>
          <w:ilvl w:val="2"/>
          <w:numId w:val="41"/>
        </w:numPr>
        <w:jc w:val="left"/>
        <w:rPr>
          <w:rFonts w:cs="Calibri"/>
          <w:color w:val="000000"/>
        </w:rPr>
      </w:pPr>
      <w:r w:rsidRPr="00B87F79">
        <w:rPr>
          <w:rFonts w:cs="Calibri"/>
          <w:b/>
          <w:bCs/>
          <w:color w:val="000000"/>
        </w:rPr>
        <w:t>+6 à +16 :</w:t>
      </w:r>
      <w:r w:rsidRPr="00B87F79">
        <w:rPr>
          <w:rFonts w:cs="Calibri"/>
          <w:color w:val="000000"/>
        </w:rPr>
        <w:t> Confiance, Courage, Fanatisme (Bonus TC, Charge).</w:t>
      </w:r>
    </w:p>
    <w:p w:rsidR="00B87F79" w:rsidRPr="00B87F79" w:rsidRDefault="00B87F79" w:rsidP="00B87F79">
      <w:pPr>
        <w:rPr>
          <w:rFonts w:cs="Calibri"/>
          <w:color w:val="000000"/>
        </w:rPr>
      </w:pPr>
      <w:r w:rsidRPr="00B87F79">
        <w:rPr>
          <w:rFonts w:cs="Calibri"/>
          <w:b/>
          <w:bCs/>
          <w:color w:val="000000"/>
        </w:rPr>
        <w:t>II. PENDANT LE COMBAT : Résolution tactique</w:t>
      </w:r>
    </w:p>
    <w:p w:rsidR="00B87F79" w:rsidRPr="00B87F79" w:rsidRDefault="00B87F79" w:rsidP="00B87F79">
      <w:pPr>
        <w:widowControl/>
        <w:numPr>
          <w:ilvl w:val="0"/>
          <w:numId w:val="42"/>
        </w:numPr>
        <w:jc w:val="left"/>
        <w:rPr>
          <w:rFonts w:cs="Calibri"/>
          <w:color w:val="000000"/>
        </w:rPr>
      </w:pPr>
      <w:r w:rsidRPr="00B87F79">
        <w:rPr>
          <w:rFonts w:cs="Calibri"/>
          <w:b/>
          <w:bCs/>
          <w:color w:val="000000"/>
        </w:rPr>
        <w:t>Segmentation du Temps :</w:t>
      </w:r>
    </w:p>
    <w:p w:rsidR="00B87F79" w:rsidRPr="00ED253F" w:rsidRDefault="00B87F79" w:rsidP="00B87F79">
      <w:pPr>
        <w:widowControl/>
        <w:numPr>
          <w:ilvl w:val="1"/>
          <w:numId w:val="42"/>
        </w:numPr>
        <w:jc w:val="left"/>
        <w:rPr>
          <w:rFonts w:cs="Calibri"/>
          <w:color w:val="000000"/>
        </w:rPr>
      </w:pPr>
      <w:r w:rsidRPr="00ED253F">
        <w:rPr>
          <w:rFonts w:cs="Calibri"/>
          <w:bCs/>
          <w:color w:val="000000"/>
        </w:rPr>
        <w:t>1 Phase = 5 secondes.</w:t>
      </w:r>
    </w:p>
    <w:p w:rsidR="00B87F79" w:rsidRPr="00ED253F" w:rsidRDefault="00B87F79" w:rsidP="00B87F79">
      <w:pPr>
        <w:widowControl/>
        <w:numPr>
          <w:ilvl w:val="1"/>
          <w:numId w:val="42"/>
        </w:numPr>
        <w:jc w:val="left"/>
        <w:rPr>
          <w:rFonts w:cs="Calibri"/>
          <w:color w:val="000000"/>
        </w:rPr>
      </w:pPr>
      <w:r w:rsidRPr="00ED253F">
        <w:rPr>
          <w:rFonts w:cs="Calibri"/>
          <w:bCs/>
          <w:color w:val="000000"/>
        </w:rPr>
        <w:t>1 Tour = 4 phases (20 secondes).</w:t>
      </w:r>
    </w:p>
    <w:p w:rsidR="00B87F79" w:rsidRPr="00ED253F" w:rsidRDefault="00B87F79" w:rsidP="00B87F79">
      <w:pPr>
        <w:widowControl/>
        <w:numPr>
          <w:ilvl w:val="1"/>
          <w:numId w:val="42"/>
        </w:numPr>
        <w:jc w:val="left"/>
        <w:rPr>
          <w:rFonts w:cs="Calibri"/>
          <w:color w:val="000000"/>
        </w:rPr>
      </w:pPr>
      <w:r w:rsidRPr="00ED253F">
        <w:rPr>
          <w:rFonts w:cs="Calibri"/>
          <w:bCs/>
          <w:color w:val="000000"/>
        </w:rPr>
        <w:t>1 Minute = 3 tours (12 phases)</w:t>
      </w:r>
      <w:r w:rsidRPr="00ED253F">
        <w:rPr>
          <w:rFonts w:cs="Calibri"/>
          <w:color w:val="000000"/>
        </w:rPr>
        <w:t>.</w:t>
      </w:r>
    </w:p>
    <w:p w:rsidR="00B87F79" w:rsidRPr="00B87F79" w:rsidRDefault="00B87F79" w:rsidP="00B87F79">
      <w:pPr>
        <w:widowControl/>
        <w:numPr>
          <w:ilvl w:val="0"/>
          <w:numId w:val="42"/>
        </w:numPr>
        <w:jc w:val="left"/>
        <w:rPr>
          <w:rFonts w:cs="Calibri"/>
          <w:color w:val="000000"/>
        </w:rPr>
      </w:pPr>
      <w:r w:rsidRPr="00B87F79">
        <w:rPr>
          <w:rFonts w:cs="Calibri"/>
          <w:b/>
          <w:bCs/>
          <w:color w:val="000000"/>
        </w:rPr>
        <w:t>Séquence d'une Phase :</w:t>
      </w:r>
    </w:p>
    <w:p w:rsidR="00B87F79" w:rsidRPr="00B87F79" w:rsidRDefault="00B87F79" w:rsidP="00B87F79">
      <w:pPr>
        <w:widowControl/>
        <w:numPr>
          <w:ilvl w:val="1"/>
          <w:numId w:val="43"/>
        </w:numPr>
        <w:jc w:val="left"/>
        <w:rPr>
          <w:rFonts w:cs="Calibri"/>
          <w:color w:val="000000"/>
        </w:rPr>
      </w:pPr>
      <w:r w:rsidRPr="00B87F79">
        <w:rPr>
          <w:rFonts w:cs="Calibri"/>
          <w:color w:val="000000"/>
        </w:rPr>
        <w:t>Description (MdJ).</w:t>
      </w:r>
    </w:p>
    <w:p w:rsidR="00B87F79" w:rsidRPr="00B87F79" w:rsidRDefault="00B87F79" w:rsidP="00B87F79">
      <w:pPr>
        <w:widowControl/>
        <w:numPr>
          <w:ilvl w:val="1"/>
          <w:numId w:val="43"/>
        </w:numPr>
        <w:jc w:val="left"/>
        <w:rPr>
          <w:rFonts w:cs="Calibri"/>
          <w:color w:val="000000"/>
        </w:rPr>
      </w:pPr>
      <w:r w:rsidRPr="00ED253F">
        <w:rPr>
          <w:rFonts w:cs="Calibri"/>
          <w:i/>
          <w:color w:val="000000"/>
        </w:rPr>
        <w:t>Réaction</w:t>
      </w:r>
      <w:r w:rsidRPr="00B87F79">
        <w:rPr>
          <w:rFonts w:cs="Calibri"/>
          <w:color w:val="000000"/>
        </w:rPr>
        <w:t xml:space="preserve"> (si nécessaire).</w:t>
      </w:r>
    </w:p>
    <w:p w:rsidR="00B87F79" w:rsidRPr="00B87F79" w:rsidRDefault="00B87F79" w:rsidP="00B87F79">
      <w:pPr>
        <w:widowControl/>
        <w:numPr>
          <w:ilvl w:val="1"/>
          <w:numId w:val="43"/>
        </w:numPr>
        <w:jc w:val="left"/>
        <w:rPr>
          <w:rFonts w:cs="Calibri"/>
          <w:color w:val="000000"/>
        </w:rPr>
      </w:pPr>
      <w:r w:rsidRPr="00B87F79">
        <w:rPr>
          <w:rFonts w:cs="Calibri"/>
          <w:color w:val="000000"/>
        </w:rPr>
        <w:t>Moral (mise à jour selon les événements).</w:t>
      </w:r>
    </w:p>
    <w:p w:rsidR="00B87F79" w:rsidRPr="00B87F79" w:rsidRDefault="00B87F79" w:rsidP="00B87F79">
      <w:pPr>
        <w:widowControl/>
        <w:numPr>
          <w:ilvl w:val="1"/>
          <w:numId w:val="43"/>
        </w:numPr>
        <w:jc w:val="left"/>
        <w:rPr>
          <w:rFonts w:cs="Calibri"/>
          <w:color w:val="000000"/>
        </w:rPr>
      </w:pPr>
      <w:r w:rsidRPr="00B87F79">
        <w:rPr>
          <w:rFonts w:cs="Calibri"/>
          <w:b/>
          <w:bCs/>
          <w:color w:val="000000"/>
        </w:rPr>
        <w:t>Déclaration :</w:t>
      </w:r>
      <w:r w:rsidRPr="00B87F79">
        <w:rPr>
          <w:rFonts w:cs="Calibri"/>
          <w:color w:val="000000"/>
        </w:rPr>
        <w:t> Annonce des intentions (Mode offensif/défensif, PAC).</w:t>
      </w:r>
    </w:p>
    <w:p w:rsidR="00B87F79" w:rsidRPr="00B87F79" w:rsidRDefault="00B87F79" w:rsidP="00B87F79">
      <w:pPr>
        <w:widowControl/>
        <w:numPr>
          <w:ilvl w:val="1"/>
          <w:numId w:val="43"/>
        </w:numPr>
        <w:jc w:val="left"/>
        <w:rPr>
          <w:rFonts w:cs="Calibri"/>
          <w:color w:val="000000"/>
        </w:rPr>
      </w:pPr>
      <w:r w:rsidRPr="00B87F79">
        <w:rPr>
          <w:rFonts w:cs="Calibri"/>
          <w:b/>
          <w:bCs/>
          <w:color w:val="000000"/>
        </w:rPr>
        <w:t>Action :</w:t>
      </w:r>
      <w:r w:rsidRPr="00B87F79">
        <w:rPr>
          <w:rFonts w:cs="Calibri"/>
          <w:color w:val="000000"/>
        </w:rPr>
        <w:t> Résolution par ordre de priorité et vitesse.</w:t>
      </w:r>
    </w:p>
    <w:p w:rsidR="00B87F79" w:rsidRPr="00B87F79" w:rsidRDefault="00B87F79" w:rsidP="00B87F79">
      <w:pPr>
        <w:widowControl/>
        <w:numPr>
          <w:ilvl w:val="1"/>
          <w:numId w:val="43"/>
        </w:numPr>
        <w:jc w:val="left"/>
        <w:rPr>
          <w:rFonts w:cs="Calibri"/>
          <w:color w:val="000000"/>
        </w:rPr>
      </w:pPr>
      <w:r w:rsidRPr="00B87F79">
        <w:rPr>
          <w:rFonts w:cs="Calibri"/>
          <w:color w:val="000000"/>
        </w:rPr>
        <w:t>Effets continus (Saignements, poisons, fin de phase).</w:t>
      </w:r>
    </w:p>
    <w:p w:rsidR="00B87F79" w:rsidRPr="00B87F79" w:rsidRDefault="00B87F79" w:rsidP="00B87F79">
      <w:pPr>
        <w:widowControl/>
        <w:numPr>
          <w:ilvl w:val="0"/>
          <w:numId w:val="43"/>
        </w:numPr>
        <w:jc w:val="left"/>
        <w:rPr>
          <w:rFonts w:cs="Calibri"/>
          <w:color w:val="000000"/>
        </w:rPr>
      </w:pPr>
      <w:r w:rsidRPr="00B87F79">
        <w:rPr>
          <w:rFonts w:cs="Calibri"/>
          <w:b/>
          <w:bCs/>
          <w:color w:val="000000"/>
        </w:rPr>
        <w:t>Actions &amp; Points d’Action (PAC) :</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2 PAC par phase</w:t>
      </w:r>
      <w:r w:rsidRPr="00B87F79">
        <w:rPr>
          <w:rFonts w:cs="Calibri"/>
          <w:color w:val="000000"/>
        </w:rPr>
        <w:t> par personnage.</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Ordre de résolution :</w:t>
      </w:r>
      <w:r w:rsidRPr="00B87F79">
        <w:rPr>
          <w:rFonts w:cs="Calibri"/>
          <w:color w:val="000000"/>
        </w:rPr>
        <w:t xml:space="preserve"> 1. Tir </w:t>
      </w:r>
      <w:r w:rsidRPr="00B87F79">
        <w:rPr>
          <w:rFonts w:ascii="Arial" w:hAnsi="Arial" w:cs="Arial"/>
          <w:color w:val="000000"/>
        </w:rPr>
        <w:t>→</w:t>
      </w:r>
      <w:r w:rsidRPr="00B87F79">
        <w:rPr>
          <w:rFonts w:cs="Calibri"/>
          <w:color w:val="000000"/>
        </w:rPr>
        <w:t xml:space="preserve"> 2. Magie </w:t>
      </w:r>
      <w:r w:rsidRPr="00B87F79">
        <w:rPr>
          <w:rFonts w:ascii="Arial" w:hAnsi="Arial" w:cs="Arial"/>
          <w:color w:val="000000"/>
        </w:rPr>
        <w:t>→</w:t>
      </w:r>
      <w:r w:rsidRPr="00B87F79">
        <w:rPr>
          <w:rFonts w:cs="Calibri"/>
          <w:color w:val="000000"/>
        </w:rPr>
        <w:t xml:space="preserve"> 3. Fuite/Esquive </w:t>
      </w:r>
      <w:r w:rsidRPr="00B87F79">
        <w:rPr>
          <w:rFonts w:ascii="Arial" w:hAnsi="Arial" w:cs="Arial"/>
          <w:color w:val="000000"/>
        </w:rPr>
        <w:t>→</w:t>
      </w:r>
      <w:r w:rsidRPr="00B87F79">
        <w:rPr>
          <w:rFonts w:cs="Calibri"/>
          <w:color w:val="000000"/>
        </w:rPr>
        <w:t xml:space="preserve"> 4. Mouvement </w:t>
      </w:r>
      <w:r w:rsidRPr="00B87F79">
        <w:rPr>
          <w:rFonts w:ascii="Arial" w:hAnsi="Arial" w:cs="Arial"/>
          <w:color w:val="000000"/>
        </w:rPr>
        <w:t>→</w:t>
      </w:r>
      <w:r w:rsidRPr="00B87F79">
        <w:rPr>
          <w:rFonts w:cs="Calibri"/>
          <w:color w:val="000000"/>
        </w:rPr>
        <w:t xml:space="preserve"> 5. Combat.</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Vitesse d'Attaque :</w:t>
      </w:r>
      <w:r w:rsidRPr="00B87F79">
        <w:rPr>
          <w:rFonts w:cs="Calibri"/>
          <w:color w:val="000000"/>
        </w:rPr>
        <w:t> Détermine l'ordre chronologique. (VIT+Vitesse(arme)+ mod).</w:t>
      </w:r>
    </w:p>
    <w:p w:rsidR="00B87F79" w:rsidRPr="00B87F79" w:rsidRDefault="00B87F79" w:rsidP="00B87F79">
      <w:pPr>
        <w:widowControl/>
        <w:numPr>
          <w:ilvl w:val="0"/>
          <w:numId w:val="44"/>
        </w:numPr>
        <w:jc w:val="left"/>
        <w:rPr>
          <w:rFonts w:cs="Calibri"/>
          <w:color w:val="000000"/>
        </w:rPr>
      </w:pPr>
      <w:r w:rsidRPr="00B87F79">
        <w:rPr>
          <w:rFonts w:cs="Calibri"/>
          <w:b/>
          <w:bCs/>
          <w:color w:val="000000"/>
        </w:rPr>
        <w:t>Mouvement &amp; Manœuvre :</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Marche rapide :</w:t>
      </w:r>
      <w:r w:rsidRPr="00B87F79">
        <w:rPr>
          <w:rFonts w:cs="Calibri"/>
          <w:color w:val="000000"/>
        </w:rPr>
        <w:t xml:space="preserve"> Jusqu'à MVp mètres. </w:t>
      </w:r>
      <w:r w:rsidRPr="00B87F79">
        <w:rPr>
          <w:rFonts w:cs="Calibri"/>
          <w:b/>
          <w:bCs/>
          <w:color w:val="000000"/>
        </w:rPr>
        <w:t>Course :</w:t>
      </w:r>
      <w:r w:rsidRPr="00B87F79">
        <w:rPr>
          <w:rFonts w:cs="Calibri"/>
          <w:color w:val="000000"/>
        </w:rPr>
        <w:t> (MVp + 5) (Souffle +1).</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Positionnement :</w:t>
      </w:r>
      <w:r w:rsidRPr="00B87F79">
        <w:rPr>
          <w:rFonts w:cs="Calibri"/>
          <w:color w:val="000000"/>
        </w:rPr>
        <w:t> Front, Flanc (+10 VO), Arrière (+20 VO). Test de D10 pour le contournement.</w:t>
      </w:r>
    </w:p>
    <w:p w:rsidR="00B87F79" w:rsidRPr="00B87F79" w:rsidRDefault="00B87F79" w:rsidP="00B87F79">
      <w:pPr>
        <w:widowControl/>
        <w:numPr>
          <w:ilvl w:val="0"/>
          <w:numId w:val="44"/>
        </w:numPr>
        <w:jc w:val="left"/>
        <w:rPr>
          <w:rFonts w:cs="Calibri"/>
          <w:color w:val="000000"/>
        </w:rPr>
      </w:pPr>
      <w:r w:rsidRPr="00B87F79">
        <w:rPr>
          <w:rFonts w:cs="Calibri"/>
          <w:b/>
          <w:bCs/>
          <w:color w:val="000000"/>
        </w:rPr>
        <w:t>Attaque &amp; Blessures :</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VA (Valeur d’Attaque) :</w:t>
      </w:r>
      <w:r w:rsidRPr="00B87F79">
        <w:rPr>
          <w:rFonts w:cs="Calibri"/>
          <w:color w:val="000000"/>
        </w:rPr>
        <w:t> </w:t>
      </w:r>
      <w:r w:rsidR="00ED253F">
        <w:rPr>
          <w:rFonts w:cs="Calibri"/>
          <w:color w:val="000000"/>
        </w:rPr>
        <w:t>VO(Attaquant) - VD(Cible)</w:t>
      </w:r>
      <w:r w:rsidRPr="00B87F79">
        <w:rPr>
          <w:rFonts w:cs="Calibri"/>
          <w:color w:val="000000"/>
        </w:rPr>
        <w:t>.</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Résolution :</w:t>
      </w:r>
      <w:r w:rsidRPr="00B87F79">
        <w:rPr>
          <w:rFonts w:cs="Calibri"/>
          <w:color w:val="000000"/>
        </w:rPr>
        <w:t xml:space="preserve"> Lancer D100 sur </w:t>
      </w:r>
      <w:r w:rsidRPr="00B87F79">
        <w:rPr>
          <w:rFonts w:cs="Calibri"/>
          <w:b/>
          <w:bCs/>
          <w:color w:val="000000"/>
        </w:rPr>
        <w:t>Table 4.7</w:t>
      </w:r>
      <w:r w:rsidRPr="00B87F79">
        <w:rPr>
          <w:rFonts w:cs="Calibri"/>
          <w:color w:val="000000"/>
        </w:rPr>
        <w:t>. Localisation selon dé ou visée.</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Calcul des dégâts (TEC) :</w:t>
      </w:r>
      <w:r w:rsidRPr="00B87F79">
        <w:rPr>
          <w:rFonts w:cs="Calibri"/>
          <w:color w:val="000000"/>
        </w:rPr>
        <w:t> ([Base(Sévère) + Bonus(Arme) + F(pui)/20]). Ajuster selon le type (Normal /2, Mortel x1.5).</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Saignement :</w:t>
      </w:r>
      <w:r w:rsidRPr="00B87F79">
        <w:rPr>
          <w:rFonts w:cs="Calibri"/>
          <w:color w:val="000000"/>
        </w:rPr>
        <w:t xml:space="preserve"> Perte de </w:t>
      </w:r>
      <w:r w:rsidRPr="00B87F79">
        <w:rPr>
          <w:rFonts w:cs="Calibri"/>
          <w:b/>
          <w:bCs/>
          <w:color w:val="000000"/>
        </w:rPr>
        <w:t>1 point d'Estoc (E) par phase</w:t>
      </w:r>
      <w:r w:rsidRPr="00B87F79">
        <w:rPr>
          <w:rFonts w:cs="Calibri"/>
          <w:color w:val="000000"/>
        </w:rPr>
        <w:t> jusqu'à stabilisation.</w:t>
      </w:r>
    </w:p>
    <w:p w:rsidR="00B87F79" w:rsidRPr="00B87F79" w:rsidRDefault="00B87F79" w:rsidP="00B87F79">
      <w:pPr>
        <w:widowControl/>
        <w:numPr>
          <w:ilvl w:val="0"/>
          <w:numId w:val="44"/>
        </w:numPr>
        <w:jc w:val="left"/>
        <w:rPr>
          <w:rFonts w:cs="Calibri"/>
          <w:color w:val="000000"/>
        </w:rPr>
      </w:pPr>
      <w:r w:rsidRPr="00B87F79">
        <w:rPr>
          <w:rFonts w:cs="Calibri"/>
          <w:b/>
          <w:bCs/>
          <w:color w:val="000000"/>
        </w:rPr>
        <w:t>Souffle &amp; Fatigue :</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Souffle :</w:t>
      </w:r>
      <w:r w:rsidRPr="00B87F79">
        <w:rPr>
          <w:rFonts w:cs="Calibri"/>
          <w:color w:val="000000"/>
        </w:rPr>
        <w:t> +2/+1 par tour d'activité. Malus cumulatif aux tests physiques.</w:t>
      </w:r>
    </w:p>
    <w:p w:rsidR="00B87F79" w:rsidRPr="00B87F79" w:rsidRDefault="00B87F79" w:rsidP="00B87F79">
      <w:pPr>
        <w:widowControl/>
        <w:numPr>
          <w:ilvl w:val="1"/>
          <w:numId w:val="44"/>
        </w:numPr>
        <w:jc w:val="left"/>
        <w:rPr>
          <w:rFonts w:cs="Calibri"/>
          <w:color w:val="000000"/>
        </w:rPr>
      </w:pPr>
      <w:r w:rsidRPr="00B87F79">
        <w:rPr>
          <w:rFonts w:cs="Calibri"/>
          <w:b/>
          <w:bCs/>
          <w:color w:val="000000"/>
        </w:rPr>
        <w:t>Inconscience :</w:t>
      </w:r>
      <w:r w:rsidRPr="00B87F79">
        <w:rPr>
          <w:rFonts w:cs="Calibri"/>
          <w:color w:val="000000"/>
        </w:rPr>
        <w:t> Si (Souffle &gt; (NEC + RM) \times 3) ou (Malus &gt; PdC + RM).</w:t>
      </w:r>
    </w:p>
    <w:p w:rsidR="00B87F79" w:rsidRPr="00B87F79" w:rsidRDefault="00B87F79" w:rsidP="00B87F79">
      <w:pPr>
        <w:rPr>
          <w:rFonts w:cs="Calibri"/>
          <w:color w:val="000000"/>
        </w:rPr>
      </w:pPr>
      <w:r w:rsidRPr="00B87F79">
        <w:rPr>
          <w:rFonts w:cs="Calibri"/>
          <w:b/>
          <w:bCs/>
          <w:color w:val="000000"/>
        </w:rPr>
        <w:t>III. APRÈS LE COMBAT : Récupération &amp; Maintenance</w:t>
      </w:r>
    </w:p>
    <w:p w:rsidR="00B87F79" w:rsidRPr="00B87F79" w:rsidRDefault="00B87F79" w:rsidP="00B87F79">
      <w:pPr>
        <w:widowControl/>
        <w:numPr>
          <w:ilvl w:val="0"/>
          <w:numId w:val="45"/>
        </w:numPr>
        <w:jc w:val="left"/>
        <w:rPr>
          <w:rFonts w:cs="Calibri"/>
          <w:color w:val="000000"/>
        </w:rPr>
      </w:pPr>
      <w:r w:rsidRPr="00B87F79">
        <w:rPr>
          <w:rFonts w:cs="Calibri"/>
          <w:b/>
          <w:bCs/>
          <w:color w:val="000000"/>
        </w:rPr>
        <w:lastRenderedPageBreak/>
        <w:t>Fouille &amp; Butin :</w:t>
      </w:r>
    </w:p>
    <w:p w:rsidR="00B87F79" w:rsidRPr="00B87F79" w:rsidRDefault="00B87F79" w:rsidP="00B87F79">
      <w:pPr>
        <w:widowControl/>
        <w:numPr>
          <w:ilvl w:val="1"/>
          <w:numId w:val="45"/>
        </w:numPr>
        <w:jc w:val="left"/>
        <w:rPr>
          <w:rFonts w:cs="Calibri"/>
          <w:color w:val="000000"/>
        </w:rPr>
      </w:pPr>
      <w:r w:rsidRPr="00B87F79">
        <w:rPr>
          <w:rFonts w:cs="Calibri"/>
          <w:color w:val="000000"/>
        </w:rPr>
        <w:t>Récupération des projectiles : (D10 \times 10%) (D10 tours de recherche).</w:t>
      </w:r>
    </w:p>
    <w:p w:rsidR="00B87F79" w:rsidRPr="00B87F79" w:rsidRDefault="00B87F79" w:rsidP="00B87F79">
      <w:pPr>
        <w:widowControl/>
        <w:numPr>
          <w:ilvl w:val="1"/>
          <w:numId w:val="45"/>
        </w:numPr>
        <w:jc w:val="left"/>
        <w:rPr>
          <w:rFonts w:cs="Calibri"/>
          <w:color w:val="000000"/>
        </w:rPr>
      </w:pPr>
      <w:r w:rsidRPr="00B87F79">
        <w:rPr>
          <w:rFonts w:cs="Calibri"/>
          <w:b/>
          <w:bCs/>
          <w:color w:val="000000"/>
        </w:rPr>
        <w:t>Encombrement :</w:t>
      </w:r>
      <w:r w:rsidRPr="00B87F79">
        <w:rPr>
          <w:rFonts w:cs="Calibri"/>
          <w:color w:val="000000"/>
        </w:rPr>
        <w:t> Vérifier le poids total porté. Malus de Souffle si &gt; 25% de la capacité.</w:t>
      </w:r>
    </w:p>
    <w:p w:rsidR="00B87F79" w:rsidRPr="00B87F79" w:rsidRDefault="00B87F79" w:rsidP="00B87F79">
      <w:pPr>
        <w:widowControl/>
        <w:numPr>
          <w:ilvl w:val="0"/>
          <w:numId w:val="45"/>
        </w:numPr>
        <w:jc w:val="left"/>
        <w:rPr>
          <w:rFonts w:cs="Calibri"/>
          <w:color w:val="000000"/>
        </w:rPr>
      </w:pPr>
      <w:r w:rsidRPr="00B87F79">
        <w:rPr>
          <w:rFonts w:cs="Calibri"/>
          <w:b/>
          <w:bCs/>
          <w:color w:val="000000"/>
        </w:rPr>
        <w:t>Soins Rapides (Post-combat immédiat) :</w:t>
      </w:r>
    </w:p>
    <w:p w:rsidR="00B87F79" w:rsidRPr="00B87F79" w:rsidRDefault="00B87F79" w:rsidP="00B87F79">
      <w:pPr>
        <w:widowControl/>
        <w:numPr>
          <w:ilvl w:val="1"/>
          <w:numId w:val="45"/>
        </w:numPr>
        <w:jc w:val="left"/>
        <w:rPr>
          <w:rFonts w:cs="Calibri"/>
          <w:color w:val="000000"/>
        </w:rPr>
      </w:pPr>
      <w:r w:rsidRPr="00B87F79">
        <w:rPr>
          <w:rFonts w:cs="Calibri"/>
          <w:color w:val="000000"/>
        </w:rPr>
        <w:t>CR = [NE(</w:t>
      </w:r>
      <w:r w:rsidRPr="00ED253F">
        <w:rPr>
          <w:rFonts w:cs="Calibri"/>
          <w:i/>
          <w:color w:val="000000"/>
        </w:rPr>
        <w:t>Médecine</w:t>
      </w:r>
      <w:r w:rsidRPr="00B87F79">
        <w:rPr>
          <w:rFonts w:cs="Calibri"/>
          <w:color w:val="000000"/>
        </w:rPr>
        <w:t>/Soin) + NEC</w:t>
      </w:r>
      <w:r w:rsidR="00ED253F">
        <w:rPr>
          <w:rFonts w:cs="Calibri"/>
          <w:color w:val="000000"/>
        </w:rPr>
        <w:t>] + Bonus/Malus.</w:t>
      </w:r>
    </w:p>
    <w:p w:rsidR="00B87F79" w:rsidRPr="00B87F79" w:rsidRDefault="00B87F79" w:rsidP="00B87F79">
      <w:pPr>
        <w:widowControl/>
        <w:numPr>
          <w:ilvl w:val="1"/>
          <w:numId w:val="45"/>
        </w:numPr>
        <w:jc w:val="left"/>
        <w:rPr>
          <w:rFonts w:cs="Calibri"/>
          <w:color w:val="000000"/>
        </w:rPr>
      </w:pPr>
      <w:r w:rsidRPr="00B87F79">
        <w:rPr>
          <w:rFonts w:cs="Calibri"/>
          <w:b/>
          <w:bCs/>
          <w:color w:val="000000"/>
        </w:rPr>
        <w:t>Effet :</w:t>
      </w:r>
      <w:r w:rsidRPr="00B87F79">
        <w:rPr>
          <w:rFonts w:cs="Calibri"/>
          <w:color w:val="000000"/>
        </w:rPr>
        <w:t> Arrête un effet continu (saignement) ou soigne 1 TEC/Malus.</w:t>
      </w:r>
    </w:p>
    <w:p w:rsidR="00B87F79" w:rsidRPr="00B87F79" w:rsidRDefault="00B87F79" w:rsidP="00B87F79">
      <w:pPr>
        <w:widowControl/>
        <w:numPr>
          <w:ilvl w:val="1"/>
          <w:numId w:val="45"/>
        </w:numPr>
        <w:jc w:val="left"/>
        <w:rPr>
          <w:rFonts w:cs="Calibri"/>
          <w:color w:val="000000"/>
        </w:rPr>
      </w:pPr>
      <w:r w:rsidRPr="00B87F79">
        <w:rPr>
          <w:rFonts w:cs="Calibri"/>
          <w:i/>
          <w:iCs/>
          <w:color w:val="000000"/>
        </w:rPr>
        <w:t>Limite :</w:t>
      </w:r>
      <w:r w:rsidRPr="00B87F79">
        <w:rPr>
          <w:rFonts w:cs="Calibri"/>
          <w:color w:val="000000"/>
        </w:rPr>
        <w:t> 1 test par cible par jour. Requiert un bandage.</w:t>
      </w:r>
    </w:p>
    <w:p w:rsidR="00B87F79" w:rsidRPr="00B87F79" w:rsidRDefault="00B87F79" w:rsidP="00B87F79">
      <w:pPr>
        <w:widowControl/>
        <w:numPr>
          <w:ilvl w:val="0"/>
          <w:numId w:val="45"/>
        </w:numPr>
        <w:jc w:val="left"/>
        <w:rPr>
          <w:rFonts w:cs="Calibri"/>
          <w:color w:val="000000"/>
        </w:rPr>
      </w:pPr>
      <w:r w:rsidRPr="00B87F79">
        <w:rPr>
          <w:rFonts w:cs="Calibri"/>
          <w:b/>
          <w:bCs/>
          <w:color w:val="000000"/>
        </w:rPr>
        <w:t>Soins Quotidiens (Minuit et après 4h de sommeil) :</w:t>
      </w:r>
    </w:p>
    <w:p w:rsidR="00B87F79" w:rsidRPr="00B87F79" w:rsidRDefault="00B87F79" w:rsidP="00B87F79">
      <w:pPr>
        <w:widowControl/>
        <w:numPr>
          <w:ilvl w:val="1"/>
          <w:numId w:val="45"/>
        </w:numPr>
        <w:jc w:val="left"/>
        <w:rPr>
          <w:rFonts w:cs="Calibri"/>
          <w:color w:val="000000"/>
        </w:rPr>
      </w:pPr>
      <w:r w:rsidRPr="00B87F79">
        <w:rPr>
          <w:rFonts w:cs="Calibri"/>
          <w:color w:val="000000"/>
        </w:rPr>
        <w:t xml:space="preserve">Test obligatoire de la </w:t>
      </w:r>
      <w:r w:rsidRPr="00B87F79">
        <w:rPr>
          <w:rFonts w:cs="Calibri"/>
          <w:b/>
          <w:bCs/>
          <w:color w:val="000000"/>
        </w:rPr>
        <w:t>CS (Chance de Soin)</w:t>
      </w:r>
      <w:r w:rsidRPr="00B87F79">
        <w:rPr>
          <w:rFonts w:cs="Calibri"/>
          <w:color w:val="000000"/>
        </w:rPr>
        <w:t> si blessé.</w:t>
      </w:r>
    </w:p>
    <w:p w:rsidR="00B87F79" w:rsidRPr="00B87F79" w:rsidRDefault="00B87F79" w:rsidP="00B87F79">
      <w:pPr>
        <w:widowControl/>
        <w:numPr>
          <w:ilvl w:val="1"/>
          <w:numId w:val="45"/>
        </w:numPr>
        <w:jc w:val="left"/>
        <w:rPr>
          <w:rFonts w:cs="Calibri"/>
          <w:color w:val="000000"/>
        </w:rPr>
      </w:pPr>
      <w:r w:rsidRPr="00B87F79">
        <w:rPr>
          <w:rFonts w:cs="Calibri"/>
          <w:color w:val="000000"/>
        </w:rPr>
        <w:t>Récupération des TEC, Malus, EN et Temporaires selon la table.</w:t>
      </w:r>
    </w:p>
    <w:p w:rsidR="00B87F79" w:rsidRPr="00B87F79" w:rsidRDefault="00B87F79" w:rsidP="00B87F79">
      <w:pPr>
        <w:widowControl/>
        <w:numPr>
          <w:ilvl w:val="1"/>
          <w:numId w:val="45"/>
        </w:numPr>
        <w:jc w:val="left"/>
        <w:rPr>
          <w:rFonts w:cs="Calibri"/>
          <w:color w:val="000000"/>
        </w:rPr>
      </w:pPr>
      <w:r w:rsidRPr="00B87F79">
        <w:rPr>
          <w:rFonts w:cs="Calibri"/>
          <w:b/>
          <w:bCs/>
          <w:color w:val="000000"/>
        </w:rPr>
        <w:t>Infection :</w:t>
      </w:r>
      <w:r w:rsidRPr="00B87F79">
        <w:rPr>
          <w:rFonts w:cs="Calibri"/>
          <w:color w:val="000000"/>
        </w:rPr>
        <w:t> En cas d'échec critique (tEC), la blessure s'infecte.</w:t>
      </w:r>
    </w:p>
    <w:p w:rsidR="00B87F79" w:rsidRPr="00B87F79" w:rsidRDefault="00B87F79" w:rsidP="00B87F79">
      <w:pPr>
        <w:widowControl/>
        <w:numPr>
          <w:ilvl w:val="0"/>
          <w:numId w:val="45"/>
        </w:numPr>
        <w:jc w:val="left"/>
        <w:rPr>
          <w:rFonts w:cs="Calibri"/>
          <w:color w:val="000000"/>
        </w:rPr>
      </w:pPr>
      <w:r w:rsidRPr="00B87F79">
        <w:rPr>
          <w:rFonts w:cs="Calibri"/>
          <w:b/>
          <w:bCs/>
          <w:color w:val="000000"/>
        </w:rPr>
        <w:t>Maintenance de l’Équipement :</w:t>
      </w:r>
    </w:p>
    <w:p w:rsidR="00B87F79" w:rsidRPr="00B87F79" w:rsidRDefault="00B87F79" w:rsidP="00B87F79">
      <w:pPr>
        <w:widowControl/>
        <w:numPr>
          <w:ilvl w:val="1"/>
          <w:numId w:val="45"/>
        </w:numPr>
        <w:jc w:val="left"/>
        <w:rPr>
          <w:rFonts w:cs="Calibri"/>
          <w:color w:val="000000"/>
        </w:rPr>
      </w:pPr>
      <w:r w:rsidRPr="00B87F79">
        <w:rPr>
          <w:rFonts w:cs="Calibri"/>
          <w:b/>
          <w:bCs/>
          <w:color w:val="000000"/>
        </w:rPr>
        <w:t>Usure :</w:t>
      </w:r>
      <w:r w:rsidRPr="00B87F79">
        <w:rPr>
          <w:rFonts w:cs="Calibri"/>
          <w:color w:val="000000"/>
        </w:rPr>
        <w:t> D100 vs CR d'usure selon les incidents du combat (Chute, feu, etc.).</w:t>
      </w:r>
    </w:p>
    <w:p w:rsidR="00B87F79" w:rsidRPr="00B87F79" w:rsidRDefault="00B87F79" w:rsidP="00B87F79">
      <w:pPr>
        <w:widowControl/>
        <w:numPr>
          <w:ilvl w:val="1"/>
          <w:numId w:val="45"/>
        </w:numPr>
        <w:jc w:val="left"/>
        <w:rPr>
          <w:rFonts w:cs="Calibri"/>
          <w:color w:val="000000"/>
        </w:rPr>
      </w:pPr>
      <w:r w:rsidRPr="00B87F79">
        <w:rPr>
          <w:rFonts w:cs="Calibri"/>
          <w:b/>
          <w:bCs/>
          <w:color w:val="000000"/>
        </w:rPr>
        <w:t>Réparation :</w:t>
      </w:r>
      <w:r w:rsidRPr="00B87F79">
        <w:rPr>
          <w:rFonts w:cs="Calibri"/>
          <w:color w:val="000000"/>
        </w:rPr>
        <w:t> Utiliser les talents (</w:t>
      </w:r>
      <w:r w:rsidRPr="00ED253F">
        <w:rPr>
          <w:rFonts w:cs="Calibri"/>
          <w:i/>
          <w:color w:val="000000"/>
        </w:rPr>
        <w:t>Forge</w:t>
      </w:r>
      <w:r w:rsidRPr="00B87F79">
        <w:rPr>
          <w:rFonts w:cs="Calibri"/>
          <w:color w:val="000000"/>
        </w:rPr>
        <w:t xml:space="preserve">, </w:t>
      </w:r>
      <w:r w:rsidRPr="00ED253F">
        <w:rPr>
          <w:rFonts w:cs="Calibri"/>
          <w:i/>
          <w:color w:val="000000"/>
        </w:rPr>
        <w:t>Cuir</w:t>
      </w:r>
      <w:r w:rsidRPr="00B87F79">
        <w:rPr>
          <w:rFonts w:cs="Calibri"/>
          <w:color w:val="000000"/>
        </w:rPr>
        <w:t xml:space="preserve">, </w:t>
      </w:r>
      <w:r w:rsidRPr="00ED253F">
        <w:rPr>
          <w:rFonts w:cs="Calibri"/>
          <w:i/>
          <w:color w:val="000000"/>
        </w:rPr>
        <w:t>Armurerie</w:t>
      </w:r>
      <w:r w:rsidRPr="00B87F79">
        <w:rPr>
          <w:rFonts w:cs="Calibri"/>
          <w:color w:val="000000"/>
        </w:rPr>
        <w:t>) pour restaurer les points de Résistance (R).</w:t>
      </w:r>
    </w:p>
    <w:p w:rsidR="00B87F79" w:rsidRPr="00B87F79" w:rsidRDefault="00B87F79" w:rsidP="00B87F79">
      <w:pPr>
        <w:rPr>
          <w:rFonts w:cs="Calibri"/>
          <w:color w:val="000000"/>
        </w:rPr>
      </w:pPr>
      <w:r w:rsidRPr="00B87F79">
        <w:rPr>
          <w:rFonts w:cs="Calibri"/>
          <w:b/>
          <w:bCs/>
          <w:color w:val="000000"/>
        </w:rPr>
        <w:t xml:space="preserve">IV. SPÉCIAL MAGIE </w:t>
      </w:r>
    </w:p>
    <w:p w:rsidR="00B87F79" w:rsidRPr="00B87F79" w:rsidRDefault="00B87F79" w:rsidP="00B87F79">
      <w:pPr>
        <w:widowControl/>
        <w:numPr>
          <w:ilvl w:val="0"/>
          <w:numId w:val="46"/>
        </w:numPr>
        <w:jc w:val="left"/>
        <w:rPr>
          <w:rFonts w:cs="Calibri"/>
          <w:color w:val="000000"/>
        </w:rPr>
      </w:pPr>
      <w:r w:rsidRPr="00B87F79">
        <w:rPr>
          <w:rFonts w:cs="Calibri"/>
          <w:b/>
          <w:bCs/>
          <w:color w:val="000000"/>
        </w:rPr>
        <w:t>Vitesse de Concentration (VdC) :</w:t>
      </w:r>
      <w:r w:rsidRPr="00B87F79">
        <w:rPr>
          <w:rFonts w:cs="Calibri"/>
          <w:color w:val="000000"/>
        </w:rPr>
        <w:t> ((NEM + NE) / 2). Nombre de PdM injectables par phase.</w:t>
      </w:r>
    </w:p>
    <w:p w:rsidR="00B87F79" w:rsidRPr="00B87F79" w:rsidRDefault="00B87F79" w:rsidP="00B87F79">
      <w:pPr>
        <w:widowControl/>
        <w:numPr>
          <w:ilvl w:val="0"/>
          <w:numId w:val="46"/>
        </w:numPr>
        <w:jc w:val="left"/>
        <w:rPr>
          <w:rFonts w:cs="Calibri"/>
          <w:color w:val="000000"/>
        </w:rPr>
      </w:pPr>
      <w:r w:rsidRPr="00B87F79">
        <w:rPr>
          <w:rFonts w:cs="Calibri"/>
          <w:b/>
          <w:bCs/>
          <w:color w:val="000000"/>
        </w:rPr>
        <w:t>Lancement différé :</w:t>
      </w:r>
      <w:r w:rsidRPr="00B87F79">
        <w:rPr>
          <w:rFonts w:cs="Calibri"/>
          <w:color w:val="000000"/>
        </w:rPr>
        <w:t xml:space="preserve"> Maintenir un sort prêt coûte </w:t>
      </w:r>
      <w:r w:rsidRPr="00B87F79">
        <w:rPr>
          <w:rFonts w:cs="Calibri"/>
          <w:b/>
          <w:bCs/>
          <w:color w:val="000000"/>
        </w:rPr>
        <w:t>1 PdM/phase</w:t>
      </w:r>
      <w:r w:rsidRPr="00B87F79">
        <w:rPr>
          <w:rFonts w:cs="Calibri"/>
          <w:color w:val="000000"/>
        </w:rPr>
        <w:t> (Immobilité totale requise).</w:t>
      </w:r>
    </w:p>
    <w:p w:rsidR="00B87F79" w:rsidRPr="00B87F79" w:rsidRDefault="00B87F79" w:rsidP="00B87F79">
      <w:pPr>
        <w:widowControl/>
        <w:numPr>
          <w:ilvl w:val="0"/>
          <w:numId w:val="46"/>
        </w:numPr>
        <w:jc w:val="left"/>
        <w:rPr>
          <w:rFonts w:cs="Calibri"/>
          <w:color w:val="000000"/>
        </w:rPr>
      </w:pPr>
      <w:r w:rsidRPr="00B87F79">
        <w:rPr>
          <w:rFonts w:cs="Calibri"/>
          <w:b/>
          <w:bCs/>
          <w:color w:val="000000"/>
        </w:rPr>
        <w:t>Interruption :</w:t>
      </w:r>
      <w:r w:rsidRPr="00B87F79">
        <w:rPr>
          <w:rFonts w:cs="Calibri"/>
          <w:color w:val="000000"/>
        </w:rPr>
        <w:t> Test de (</w:t>
      </w:r>
      <w:r w:rsidRPr="00ED253F">
        <w:rPr>
          <w:rFonts w:cs="Calibri"/>
          <w:i/>
          <w:color w:val="000000"/>
        </w:rPr>
        <w:t>Magie</w:t>
      </w:r>
      <w:r w:rsidRPr="00B87F79">
        <w:rPr>
          <w:rFonts w:cs="Calibri"/>
          <w:color w:val="000000"/>
        </w:rPr>
        <w:t xml:space="preserve"> + NEM) si frappé pendant la concentration [Livre 3].</w:t>
      </w:r>
    </w:p>
    <w:p w:rsidR="00B87F79" w:rsidRPr="00B87F79" w:rsidRDefault="00B87F79" w:rsidP="00B87F79">
      <w:pPr>
        <w:widowControl/>
        <w:numPr>
          <w:ilvl w:val="0"/>
          <w:numId w:val="46"/>
        </w:numPr>
        <w:jc w:val="left"/>
        <w:rPr>
          <w:rFonts w:cs="Calibri"/>
          <w:color w:val="000000"/>
        </w:rPr>
      </w:pPr>
      <w:r w:rsidRPr="00B87F79">
        <w:rPr>
          <w:rFonts w:cs="Calibri"/>
          <w:b/>
          <w:bCs/>
          <w:color w:val="000000"/>
        </w:rPr>
        <w:t>Maintien :</w:t>
      </w:r>
      <w:r w:rsidRPr="00B87F79">
        <w:rPr>
          <w:rFonts w:cs="Calibri"/>
          <w:color w:val="000000"/>
        </w:rPr>
        <w:t> Si le sort est prolongeable, Jem doit rester immobile.</w:t>
      </w:r>
    </w:p>
    <w:p w:rsidR="00B87F79" w:rsidRPr="00B87F79" w:rsidRDefault="00B87F79" w:rsidP="00B87F79">
      <w:pPr>
        <w:rPr>
          <w:rFonts w:cs="Calibri"/>
          <w:color w:val="000000"/>
        </w:rPr>
      </w:pPr>
      <w:r w:rsidRPr="00B87F79">
        <w:rPr>
          <w:rFonts w:cs="Calibri"/>
          <w:b/>
          <w:bCs/>
          <w:color w:val="000000"/>
        </w:rPr>
        <w:t>RÉFÉRENCES UTILES</w:t>
      </w:r>
    </w:p>
    <w:p w:rsidR="00B87F79" w:rsidRPr="00B87F79" w:rsidRDefault="00B87F79" w:rsidP="00B87F79">
      <w:pPr>
        <w:widowControl/>
        <w:numPr>
          <w:ilvl w:val="0"/>
          <w:numId w:val="47"/>
        </w:numPr>
        <w:jc w:val="left"/>
        <w:rPr>
          <w:rFonts w:cs="Calibri"/>
          <w:color w:val="000000"/>
        </w:rPr>
      </w:pPr>
      <w:r w:rsidRPr="00B87F79">
        <w:rPr>
          <w:rFonts w:cs="Calibri"/>
          <w:b/>
          <w:bCs/>
          <w:color w:val="000000"/>
        </w:rPr>
        <w:t>VO/VD :</w:t>
      </w:r>
      <w:r w:rsidRPr="00B87F79">
        <w:rPr>
          <w:rFonts w:cs="Calibri"/>
          <w:color w:val="000000"/>
        </w:rPr>
        <w:t> Livre 2, section 1.4 et 4.6.</w:t>
      </w:r>
    </w:p>
    <w:p w:rsidR="00B87F79" w:rsidRPr="00B87F79" w:rsidRDefault="00B87F79" w:rsidP="00B87F79">
      <w:pPr>
        <w:widowControl/>
        <w:numPr>
          <w:ilvl w:val="0"/>
          <w:numId w:val="47"/>
        </w:numPr>
        <w:jc w:val="left"/>
        <w:rPr>
          <w:rFonts w:cs="Calibri"/>
          <w:color w:val="000000"/>
        </w:rPr>
      </w:pPr>
      <w:r w:rsidRPr="00B87F79">
        <w:rPr>
          <w:rFonts w:cs="Calibri"/>
          <w:b/>
          <w:bCs/>
          <w:color w:val="000000"/>
        </w:rPr>
        <w:t>Table de Combat :</w:t>
      </w:r>
      <w:r w:rsidRPr="00B87F79">
        <w:rPr>
          <w:rFonts w:cs="Calibri"/>
          <w:color w:val="000000"/>
        </w:rPr>
        <w:t> Livre 2, section 4.7 (p. 23).</w:t>
      </w:r>
    </w:p>
    <w:p w:rsidR="00B87F79" w:rsidRPr="00B87F79" w:rsidRDefault="00B87F79" w:rsidP="00B87F79">
      <w:pPr>
        <w:widowControl/>
        <w:numPr>
          <w:ilvl w:val="0"/>
          <w:numId w:val="47"/>
        </w:numPr>
        <w:jc w:val="left"/>
        <w:rPr>
          <w:rFonts w:cs="Calibri"/>
          <w:color w:val="000000"/>
        </w:rPr>
      </w:pPr>
      <w:r w:rsidRPr="00B87F79">
        <w:rPr>
          <w:rFonts w:cs="Calibri"/>
          <w:b/>
          <w:bCs/>
          <w:color w:val="000000"/>
        </w:rPr>
        <w:t>Niveaux de Blessure (N1, N2, N3) :</w:t>
      </w:r>
      <w:r w:rsidRPr="00B87F79">
        <w:rPr>
          <w:rFonts w:cs="Calibri"/>
          <w:color w:val="000000"/>
        </w:rPr>
        <w:t> Livre 2, section 5.3.</w:t>
      </w:r>
    </w:p>
    <w:p w:rsidR="00B87F79" w:rsidRPr="00B87F79" w:rsidRDefault="00B87F79" w:rsidP="00B87F79">
      <w:pPr>
        <w:widowControl/>
        <w:numPr>
          <w:ilvl w:val="0"/>
          <w:numId w:val="47"/>
        </w:numPr>
        <w:jc w:val="left"/>
        <w:rPr>
          <w:rFonts w:cs="Calibri"/>
          <w:color w:val="000000"/>
        </w:rPr>
      </w:pPr>
      <w:r w:rsidRPr="00B87F79">
        <w:rPr>
          <w:rFonts w:cs="Calibri"/>
          <w:b/>
          <w:bCs/>
          <w:color w:val="000000"/>
        </w:rPr>
        <w:t>Gestion PNJ :</w:t>
      </w:r>
      <w:r w:rsidRPr="00B87F79">
        <w:rPr>
          <w:rFonts w:cs="Calibri"/>
          <w:color w:val="000000"/>
        </w:rPr>
        <w:t> Livre 2, section 7 (PNJ simplifié : 1 action/phase).</w:t>
      </w:r>
    </w:p>
    <w:p w:rsidR="007E7B6B" w:rsidRPr="00422DDD" w:rsidRDefault="007E7B6B" w:rsidP="007E7B6B"/>
    <w:p w:rsidR="000709B4" w:rsidRDefault="000709B4">
      <w:pPr>
        <w:widowControl/>
        <w:jc w:val="left"/>
      </w:pPr>
      <w:r>
        <w:br w:type="page"/>
      </w:r>
    </w:p>
    <w:p w:rsidR="007E7B6B" w:rsidRDefault="007E7B6B" w:rsidP="007E7B6B"/>
    <w:p w:rsidR="00194C85" w:rsidRDefault="00194C85" w:rsidP="007E7B6B"/>
    <w:p w:rsidR="00194C85" w:rsidRDefault="00194C85" w:rsidP="007E7B6B"/>
    <w:p w:rsidR="00B87F79" w:rsidRDefault="00B87F79">
      <w:pPr>
        <w:widowControl/>
        <w:jc w:val="left"/>
      </w:pPr>
      <w:r>
        <w:br w:type="page"/>
      </w:r>
    </w:p>
    <w:p w:rsidR="00194C85" w:rsidRDefault="00194C85" w:rsidP="007E7B6B"/>
    <w:p w:rsidR="00194C85" w:rsidRDefault="00194C85" w:rsidP="007E7B6B"/>
    <w:p w:rsidR="00194C85" w:rsidRDefault="00194C85" w:rsidP="007E7B6B"/>
    <w:p w:rsidR="00194C85" w:rsidRDefault="00194C85" w:rsidP="007E7B6B"/>
    <w:p w:rsidR="00194C85" w:rsidRDefault="00194C85" w:rsidP="007E7B6B"/>
    <w:p w:rsidR="00194C85" w:rsidRDefault="00194C85" w:rsidP="007E7B6B"/>
    <w:p w:rsidR="00194C85" w:rsidRDefault="00194C85" w:rsidP="007E7B6B"/>
    <w:p w:rsidR="00194C85" w:rsidRPr="00422DDD" w:rsidRDefault="00194C85" w:rsidP="007E7B6B"/>
    <w:p w:rsidR="007E7B6B" w:rsidRPr="00422DDD" w:rsidRDefault="007E7B6B" w:rsidP="007E7B6B"/>
    <w:p w:rsidR="00E00F86" w:rsidRPr="004067F7" w:rsidRDefault="00E874C7" w:rsidP="004067F7">
      <w:pPr>
        <w:widowControl/>
        <w:jc w:val="left"/>
      </w:pPr>
      <w:r w:rsidRPr="00422DDD">
        <w:rPr>
          <w:noProof/>
          <w:lang w:eastAsia="fr-BE"/>
        </w:rPr>
        <w:drawing>
          <wp:anchor distT="0" distB="0" distL="114300" distR="114300" simplePos="0" relativeHeight="251676160" behindDoc="1" locked="0" layoutInCell="1" allowOverlap="1" wp14:anchorId="3780055F" wp14:editId="1E10A5C1">
            <wp:simplePos x="0" y="0"/>
            <wp:positionH relativeFrom="column">
              <wp:posOffset>5113655</wp:posOffset>
            </wp:positionH>
            <wp:positionV relativeFrom="paragraph">
              <wp:posOffset>60960</wp:posOffset>
            </wp:positionV>
            <wp:extent cx="1339850" cy="2009775"/>
            <wp:effectExtent l="133350" t="114300" r="146050" b="161925"/>
            <wp:wrapTight wrapText="bothSides">
              <wp:wrapPolygon edited="0">
                <wp:start x="-1228" y="-1228"/>
                <wp:lineTo x="-2150" y="-819"/>
                <wp:lineTo x="-2150" y="22317"/>
                <wp:lineTo x="-1536" y="23136"/>
                <wp:lineTo x="23033" y="23136"/>
                <wp:lineTo x="23647" y="22112"/>
                <wp:lineTo x="23647" y="2457"/>
                <wp:lineTo x="22726" y="-614"/>
                <wp:lineTo x="22726" y="-1228"/>
                <wp:lineTo x="-1228" y="-1228"/>
              </wp:wrapPolygon>
            </wp:wrapTight>
            <wp:docPr id="214" name="Picture 214" descr="ciruelo_cabral_dead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iruelo_cabral_deadspea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9850" cy="2009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777865" w:rsidRPr="00422DDD" w:rsidRDefault="00777865">
      <w:pPr>
        <w:pBdr>
          <w:top w:val="single" w:sz="4" w:space="1" w:color="auto"/>
        </w:pBdr>
        <w:rPr>
          <w:sz w:val="16"/>
        </w:rPr>
      </w:pPr>
    </w:p>
    <w:p w:rsidR="00777865" w:rsidRPr="00422DDD" w:rsidRDefault="00777865">
      <w:pPr>
        <w:pBdr>
          <w:top w:val="single" w:sz="4" w:space="1" w:color="auto"/>
        </w:pBdr>
        <w:rPr>
          <w:sz w:val="16"/>
        </w:rPr>
      </w:pPr>
      <w:r w:rsidRPr="00422DDD">
        <w:rPr>
          <w:sz w:val="16"/>
        </w:rPr>
        <w:t xml:space="preserve">Toute reproduction de tout ou partie du contenu de ce livret sur quelque support que ce soit </w:t>
      </w:r>
      <w:r w:rsidRPr="00422DDD">
        <w:rPr>
          <w:b/>
          <w:bCs/>
          <w:sz w:val="16"/>
        </w:rPr>
        <w:t>est libre</w:t>
      </w:r>
      <w:r w:rsidRPr="00422DDD">
        <w:rPr>
          <w:sz w:val="16"/>
        </w:rPr>
        <w:t xml:space="preserve"> de toute contrainte et de droits d’auteur en mentionnant les références d’auteur (version </w:t>
      </w:r>
      <w:r w:rsidRPr="00422DDD">
        <w:rPr>
          <w:i/>
          <w:sz w:val="16"/>
        </w:rPr>
        <w:t>copyleft</w:t>
      </w:r>
      <w:r w:rsidRPr="00422DDD">
        <w:rPr>
          <w:sz w:val="16"/>
        </w:rPr>
        <w:t>).</w:t>
      </w:r>
    </w:p>
    <w:p w:rsidR="00777865" w:rsidRPr="00422DDD" w:rsidRDefault="00777865">
      <w:pPr>
        <w:rPr>
          <w:sz w:val="16"/>
        </w:rPr>
      </w:pPr>
      <w:r w:rsidRPr="00422DDD">
        <w:rPr>
          <w:sz w:val="16"/>
        </w:rPr>
        <w:t>Remerciements : mes camarades de jeu pour leur patience et participation (Pierre « Yael », Marc « Yorban », Roger « Jovan », Thierry « Cryosis », Claudio « système », Armando « la boulette », Eric « l’assistant », Xavier «la dernière bien bonne », Paul « le mentor » et les dizaines d’autres qui ont joué dans cet univers), les éditeurs de jeu de rôle pour leur imagination étonnante sans oublier les muses inspiratrices.</w:t>
      </w:r>
    </w:p>
    <w:p w:rsidR="00777865" w:rsidRPr="00422DDD" w:rsidRDefault="00777865">
      <w:pPr>
        <w:rPr>
          <w:sz w:val="16"/>
        </w:rPr>
      </w:pPr>
    </w:p>
    <w:p w:rsidR="00777865" w:rsidRPr="00422DDD" w:rsidRDefault="00777865">
      <w:pPr>
        <w:rPr>
          <w:sz w:val="16"/>
        </w:rPr>
      </w:pPr>
      <w:r w:rsidRPr="00422DDD">
        <w:rPr>
          <w:sz w:val="16"/>
        </w:rPr>
        <w:t>« Le Monde est un Rêve </w:t>
      </w:r>
      <w:r w:rsidR="002B7AE0">
        <w:rPr>
          <w:sz w:val="16"/>
        </w:rPr>
        <w:t>É</w:t>
      </w:r>
      <w:r w:rsidR="002B7AE0" w:rsidRPr="00422DDD">
        <w:rPr>
          <w:sz w:val="16"/>
        </w:rPr>
        <w:t>ternel »</w:t>
      </w:r>
      <w:r w:rsidRPr="00422DDD">
        <w:rPr>
          <w:sz w:val="16"/>
        </w:rPr>
        <w:t xml:space="preserve"> édition</w:t>
      </w:r>
      <w:r w:rsidR="0085689D">
        <w:rPr>
          <w:sz w:val="16"/>
        </w:rPr>
        <w:t xml:space="preserve"> </w:t>
      </w:r>
      <w:r w:rsidR="0085689D">
        <w:rPr>
          <w:sz w:val="16"/>
        </w:rPr>
        <w:fldChar w:fldCharType="begin"/>
      </w:r>
      <w:r w:rsidR="0085689D">
        <w:rPr>
          <w:sz w:val="16"/>
        </w:rPr>
        <w:instrText xml:space="preserve"> TIME \@ "MMMM yy" </w:instrText>
      </w:r>
      <w:r w:rsidR="0085689D">
        <w:rPr>
          <w:sz w:val="16"/>
        </w:rPr>
        <w:fldChar w:fldCharType="separate"/>
      </w:r>
      <w:r w:rsidR="00AB3082">
        <w:rPr>
          <w:noProof/>
          <w:sz w:val="16"/>
        </w:rPr>
        <w:t>juillet 26</w:t>
      </w:r>
      <w:r w:rsidR="0085689D">
        <w:rPr>
          <w:sz w:val="16"/>
        </w:rPr>
        <w:fldChar w:fldCharType="end"/>
      </w:r>
      <w:r w:rsidRPr="00422DDD">
        <w:rPr>
          <w:sz w:val="16"/>
        </w:rPr>
        <w:t xml:space="preserve">. Sur le net : </w:t>
      </w:r>
      <w:hyperlink r:id="rId44" w:history="1">
        <w:r w:rsidR="00EA7154" w:rsidRPr="00422DDD">
          <w:rPr>
            <w:rStyle w:val="Lienhypertexte"/>
            <w:sz w:val="16"/>
          </w:rPr>
          <w:t>http://meure.be</w:t>
        </w:r>
      </w:hyperlink>
      <w:r w:rsidR="00EA7154" w:rsidRPr="00422DDD">
        <w:rPr>
          <w:sz w:val="16"/>
        </w:rPr>
        <w:t xml:space="preserve"> </w:t>
      </w:r>
      <w:r w:rsidRPr="00422DDD">
        <w:rPr>
          <w:sz w:val="16"/>
        </w:rPr>
        <w:t>.</w:t>
      </w:r>
    </w:p>
    <w:p w:rsidR="00777865" w:rsidRPr="00422DDD" w:rsidRDefault="00777865">
      <w:pPr>
        <w:rPr>
          <w:sz w:val="16"/>
        </w:rPr>
      </w:pPr>
      <w:r w:rsidRPr="00422DDD">
        <w:rPr>
          <w:sz w:val="16"/>
        </w:rPr>
        <w:t>Version couleur à couverture rigide disponible sur commande.</w:t>
      </w:r>
    </w:p>
    <w:p w:rsidR="00777865" w:rsidRPr="00422DDD" w:rsidRDefault="00777865">
      <w:pPr>
        <w:rPr>
          <w:sz w:val="16"/>
        </w:rPr>
      </w:pPr>
    </w:p>
    <w:p w:rsidR="005464DF" w:rsidRPr="00422DDD" w:rsidRDefault="00777865">
      <w:pPr>
        <w:rPr>
          <w:sz w:val="16"/>
        </w:rPr>
      </w:pPr>
      <w:r w:rsidRPr="00422DDD">
        <w:rPr>
          <w:sz w:val="16"/>
        </w:rPr>
        <w:t xml:space="preserve">Réalisation : « TNT » Tanghe Thierry – e-mail : </w:t>
      </w:r>
      <w:hyperlink r:id="rId45" w:history="1">
        <w:r w:rsidR="002B7AE0" w:rsidRPr="008E418B">
          <w:rPr>
            <w:rStyle w:val="Lienhypertexte"/>
            <w:sz w:val="16"/>
          </w:rPr>
          <w:t>tnt@meure.be</w:t>
        </w:r>
      </w:hyperlink>
      <w:r w:rsidR="005464DF" w:rsidRPr="00422DDD">
        <w:rPr>
          <w:sz w:val="16"/>
        </w:rPr>
        <w:t xml:space="preserve"> </w:t>
      </w:r>
    </w:p>
    <w:p w:rsidR="00777865" w:rsidRPr="00422DDD" w:rsidRDefault="00777865">
      <w:pPr>
        <w:rPr>
          <w:sz w:val="16"/>
        </w:rPr>
      </w:pPr>
      <w:r w:rsidRPr="00422DDD">
        <w:rPr>
          <w:sz w:val="16"/>
        </w:rPr>
        <w:t>Adresse : Bruxelles – Belgique</w:t>
      </w:r>
    </w:p>
    <w:p w:rsidR="005464DF" w:rsidRPr="00422DDD" w:rsidRDefault="005464DF">
      <w:pPr>
        <w:rPr>
          <w:sz w:val="16"/>
        </w:rPr>
        <w:sectPr w:rsidR="005464DF" w:rsidRPr="00422DDD" w:rsidSect="000959FE">
          <w:endnotePr>
            <w:numFmt w:val="decimal"/>
          </w:endnotePr>
          <w:type w:val="continuous"/>
          <w:pgSz w:w="11906" w:h="16838"/>
          <w:pgMar w:top="1191" w:right="964" w:bottom="1191" w:left="964" w:header="709" w:footer="709" w:gutter="0"/>
          <w:cols w:space="708"/>
          <w:docGrid w:linePitch="360"/>
        </w:sectPr>
      </w:pPr>
    </w:p>
    <w:p w:rsidR="007E7B6B" w:rsidRPr="00422DDD" w:rsidRDefault="007E7B6B">
      <w:pPr>
        <w:widowControl/>
        <w:jc w:val="left"/>
      </w:pPr>
      <w:r w:rsidRPr="00422DDD">
        <w:br w:type="page"/>
      </w:r>
    </w:p>
    <w:p w:rsidR="00777865" w:rsidRPr="00422DDD" w:rsidRDefault="00E874C7">
      <w:r w:rsidRPr="00422DDD">
        <w:rPr>
          <w:noProof/>
          <w:lang w:eastAsia="fr-BE"/>
        </w:rPr>
        <w:lastRenderedPageBreak/>
        <w:drawing>
          <wp:anchor distT="0" distB="0" distL="114300" distR="114300" simplePos="0" relativeHeight="251673088" behindDoc="0" locked="0" layoutInCell="1" allowOverlap="1" wp14:anchorId="591F9BE2" wp14:editId="7FB38ECA">
            <wp:simplePos x="0" y="0"/>
            <wp:positionH relativeFrom="column">
              <wp:posOffset>4932045</wp:posOffset>
            </wp:positionH>
            <wp:positionV relativeFrom="paragraph">
              <wp:posOffset>7317740</wp:posOffset>
            </wp:positionV>
            <wp:extent cx="542290" cy="571500"/>
            <wp:effectExtent l="0" t="0" r="0" b="0"/>
            <wp:wrapNone/>
            <wp:docPr id="86" name="Picture 86" descr="illum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llum_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29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71040" behindDoc="0" locked="0" layoutInCell="1" allowOverlap="1" wp14:anchorId="5F1D1703" wp14:editId="2679C5A2">
            <wp:simplePos x="0" y="0"/>
            <wp:positionH relativeFrom="column">
              <wp:posOffset>2646045</wp:posOffset>
            </wp:positionH>
            <wp:positionV relativeFrom="paragraph">
              <wp:posOffset>5717540</wp:posOffset>
            </wp:positionV>
            <wp:extent cx="800100" cy="560705"/>
            <wp:effectExtent l="0" t="0" r="0" b="0"/>
            <wp:wrapNone/>
            <wp:docPr id="85" name="Picture 85" descr="illum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llum_v"/>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0100"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70016" behindDoc="0" locked="0" layoutInCell="1" allowOverlap="1" wp14:anchorId="3DE7B00A" wp14:editId="289FA135">
            <wp:simplePos x="0" y="0"/>
            <wp:positionH relativeFrom="column">
              <wp:posOffset>2988945</wp:posOffset>
            </wp:positionH>
            <wp:positionV relativeFrom="paragraph">
              <wp:posOffset>7317740</wp:posOffset>
            </wp:positionV>
            <wp:extent cx="647700" cy="604520"/>
            <wp:effectExtent l="0" t="0" r="0" b="508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70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67968" behindDoc="0" locked="0" layoutInCell="1" allowOverlap="1" wp14:anchorId="09B1E9A1" wp14:editId="0EF8416D">
            <wp:simplePos x="0" y="0"/>
            <wp:positionH relativeFrom="column">
              <wp:posOffset>1960245</wp:posOffset>
            </wp:positionH>
            <wp:positionV relativeFrom="paragraph">
              <wp:posOffset>7317740</wp:posOffset>
            </wp:positionV>
            <wp:extent cx="571500" cy="544830"/>
            <wp:effectExtent l="0" t="0" r="0" b="7620"/>
            <wp:wrapNone/>
            <wp:docPr id="83" name="Picture 83"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llum_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65920" behindDoc="0" locked="0" layoutInCell="1" allowOverlap="1" wp14:anchorId="3EA18A7C" wp14:editId="64F2BDE6">
            <wp:simplePos x="0" y="0"/>
            <wp:positionH relativeFrom="column">
              <wp:posOffset>2303145</wp:posOffset>
            </wp:positionH>
            <wp:positionV relativeFrom="paragraph">
              <wp:posOffset>3202940</wp:posOffset>
            </wp:positionV>
            <wp:extent cx="571500" cy="544830"/>
            <wp:effectExtent l="0" t="0" r="0" b="7620"/>
            <wp:wrapNone/>
            <wp:docPr id="82" name="Picture 82"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llum_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63872" behindDoc="0" locked="0" layoutInCell="1" allowOverlap="1" wp14:anchorId="058E272D" wp14:editId="4F6C0F73">
            <wp:simplePos x="0" y="0"/>
            <wp:positionH relativeFrom="column">
              <wp:posOffset>1845945</wp:posOffset>
            </wp:positionH>
            <wp:positionV relativeFrom="paragraph">
              <wp:posOffset>3202940</wp:posOffset>
            </wp:positionV>
            <wp:extent cx="421640" cy="571500"/>
            <wp:effectExtent l="0" t="0" r="0" b="0"/>
            <wp:wrapNone/>
            <wp:docPr id="81" name="Picture 81"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llum_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16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61824" behindDoc="0" locked="0" layoutInCell="1" allowOverlap="1" wp14:anchorId="3B89E66A" wp14:editId="7F998205">
            <wp:simplePos x="0" y="0"/>
            <wp:positionH relativeFrom="column">
              <wp:posOffset>4131945</wp:posOffset>
            </wp:positionH>
            <wp:positionV relativeFrom="paragraph">
              <wp:posOffset>1831340</wp:posOffset>
            </wp:positionV>
            <wp:extent cx="685800" cy="581025"/>
            <wp:effectExtent l="0" t="0" r="0" b="9525"/>
            <wp:wrapNone/>
            <wp:docPr id="80" name="Picture 80" descr="illum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m_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9776" behindDoc="0" locked="0" layoutInCell="1" allowOverlap="1" wp14:anchorId="5CE2B3E7" wp14:editId="3F1DF274">
            <wp:simplePos x="0" y="0"/>
            <wp:positionH relativeFrom="column">
              <wp:posOffset>3560445</wp:posOffset>
            </wp:positionH>
            <wp:positionV relativeFrom="paragraph">
              <wp:posOffset>7317740</wp:posOffset>
            </wp:positionV>
            <wp:extent cx="800100" cy="592455"/>
            <wp:effectExtent l="0" t="0" r="0" b="0"/>
            <wp:wrapNone/>
            <wp:docPr id="79" name="Picture 79"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llum_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7728" behindDoc="0" locked="0" layoutInCell="1" allowOverlap="1" wp14:anchorId="64C6B5A4" wp14:editId="7AEB10B2">
            <wp:simplePos x="0" y="0"/>
            <wp:positionH relativeFrom="column">
              <wp:posOffset>1960245</wp:posOffset>
            </wp:positionH>
            <wp:positionV relativeFrom="paragraph">
              <wp:posOffset>4117340</wp:posOffset>
            </wp:positionV>
            <wp:extent cx="800100" cy="592455"/>
            <wp:effectExtent l="0" t="0" r="0" b="0"/>
            <wp:wrapNone/>
            <wp:docPr id="78" name="Picture 78"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llum_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5680" behindDoc="0" locked="0" layoutInCell="1" allowOverlap="1" wp14:anchorId="66B08619" wp14:editId="26EC8496">
            <wp:simplePos x="0" y="0"/>
            <wp:positionH relativeFrom="column">
              <wp:posOffset>3331845</wp:posOffset>
            </wp:positionH>
            <wp:positionV relativeFrom="paragraph">
              <wp:posOffset>1861185</wp:posOffset>
            </wp:positionV>
            <wp:extent cx="800100" cy="592455"/>
            <wp:effectExtent l="0" t="0" r="0" b="0"/>
            <wp:wrapNone/>
            <wp:docPr id="77" name="Picture 77"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llum_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4656" behindDoc="0" locked="0" layoutInCell="1" allowOverlap="1" wp14:anchorId="55AD4DA1" wp14:editId="5AA73526">
            <wp:simplePos x="0" y="0"/>
            <wp:positionH relativeFrom="column">
              <wp:posOffset>2531745</wp:posOffset>
            </wp:positionH>
            <wp:positionV relativeFrom="paragraph">
              <wp:posOffset>1831340</wp:posOffset>
            </wp:positionV>
            <wp:extent cx="775970" cy="610235"/>
            <wp:effectExtent l="0" t="0" r="5080" b="0"/>
            <wp:wrapNone/>
            <wp:docPr id="76" name="Picture 76"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llum_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597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2608" behindDoc="0" locked="0" layoutInCell="1" allowOverlap="1" wp14:anchorId="1DE236F3" wp14:editId="5BAED7A8">
            <wp:simplePos x="0" y="0"/>
            <wp:positionH relativeFrom="column">
              <wp:posOffset>4360545</wp:posOffset>
            </wp:positionH>
            <wp:positionV relativeFrom="paragraph">
              <wp:posOffset>7317740</wp:posOffset>
            </wp:positionV>
            <wp:extent cx="490220" cy="571500"/>
            <wp:effectExtent l="0" t="0" r="508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50560" behindDoc="0" locked="0" layoutInCell="1" allowOverlap="1" wp14:anchorId="0B47D014" wp14:editId="5D94349A">
            <wp:simplePos x="0" y="0"/>
            <wp:positionH relativeFrom="column">
              <wp:posOffset>2531745</wp:posOffset>
            </wp:positionH>
            <wp:positionV relativeFrom="paragraph">
              <wp:posOffset>7317740</wp:posOffset>
            </wp:positionV>
            <wp:extent cx="490220" cy="571500"/>
            <wp:effectExtent l="0" t="0" r="508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48512" behindDoc="0" locked="0" layoutInCell="1" allowOverlap="1" wp14:anchorId="550A3B62" wp14:editId="19B2D95B">
            <wp:simplePos x="0" y="0"/>
            <wp:positionH relativeFrom="column">
              <wp:posOffset>3446145</wp:posOffset>
            </wp:positionH>
            <wp:positionV relativeFrom="paragraph">
              <wp:posOffset>5717540</wp:posOffset>
            </wp:positionV>
            <wp:extent cx="490220" cy="571500"/>
            <wp:effectExtent l="0" t="0" r="508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46464" behindDoc="0" locked="0" layoutInCell="1" allowOverlap="1" wp14:anchorId="638187E9" wp14:editId="7D4930A0">
            <wp:simplePos x="0" y="0"/>
            <wp:positionH relativeFrom="column">
              <wp:posOffset>2188845</wp:posOffset>
            </wp:positionH>
            <wp:positionV relativeFrom="paragraph">
              <wp:posOffset>5717540</wp:posOffset>
            </wp:positionV>
            <wp:extent cx="490220" cy="571500"/>
            <wp:effectExtent l="0" t="0" r="508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44416" behindDoc="0" locked="0" layoutInCell="1" allowOverlap="1" wp14:anchorId="0D12182C" wp14:editId="7BDB6FA5">
            <wp:simplePos x="0" y="0"/>
            <wp:positionH relativeFrom="column">
              <wp:posOffset>4817745</wp:posOffset>
            </wp:positionH>
            <wp:positionV relativeFrom="paragraph">
              <wp:posOffset>1831340</wp:posOffset>
            </wp:positionV>
            <wp:extent cx="490220" cy="571500"/>
            <wp:effectExtent l="0" t="0" r="508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42368" behindDoc="0" locked="0" layoutInCell="1" allowOverlap="1" wp14:anchorId="5374EB74" wp14:editId="2C570128">
            <wp:simplePos x="0" y="0"/>
            <wp:positionH relativeFrom="column">
              <wp:posOffset>817245</wp:posOffset>
            </wp:positionH>
            <wp:positionV relativeFrom="paragraph">
              <wp:posOffset>6631940</wp:posOffset>
            </wp:positionV>
            <wp:extent cx="1078230" cy="1257300"/>
            <wp:effectExtent l="0" t="0" r="762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7823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40320" behindDoc="0" locked="0" layoutInCell="1" allowOverlap="1" wp14:anchorId="22493DAE" wp14:editId="20D42AE2">
            <wp:simplePos x="0" y="0"/>
            <wp:positionH relativeFrom="column">
              <wp:posOffset>817245</wp:posOffset>
            </wp:positionH>
            <wp:positionV relativeFrom="paragraph">
              <wp:posOffset>5146040</wp:posOffset>
            </wp:positionV>
            <wp:extent cx="1257300" cy="1173480"/>
            <wp:effectExtent l="0" t="0" r="0" b="762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573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39296" behindDoc="0" locked="0" layoutInCell="1" allowOverlap="1" wp14:anchorId="3E9791A8" wp14:editId="067DE14B">
            <wp:simplePos x="0" y="0"/>
            <wp:positionH relativeFrom="column">
              <wp:posOffset>931545</wp:posOffset>
            </wp:positionH>
            <wp:positionV relativeFrom="paragraph">
              <wp:posOffset>4003040</wp:posOffset>
            </wp:positionV>
            <wp:extent cx="914400" cy="7620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37248" behindDoc="0" locked="0" layoutInCell="1" allowOverlap="1" wp14:anchorId="5501D9ED" wp14:editId="2638AEC6">
            <wp:simplePos x="0" y="0"/>
            <wp:positionH relativeFrom="column">
              <wp:posOffset>1045845</wp:posOffset>
            </wp:positionH>
            <wp:positionV relativeFrom="paragraph">
              <wp:posOffset>2974340</wp:posOffset>
            </wp:positionV>
            <wp:extent cx="685800" cy="80010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DD">
        <w:rPr>
          <w:noProof/>
          <w:lang w:eastAsia="fr-BE"/>
        </w:rPr>
        <w:drawing>
          <wp:anchor distT="0" distB="0" distL="114300" distR="114300" simplePos="0" relativeHeight="251635200" behindDoc="0" locked="0" layoutInCell="1" allowOverlap="1" wp14:anchorId="2EE51415" wp14:editId="6795A211">
            <wp:simplePos x="0" y="0"/>
            <wp:positionH relativeFrom="column">
              <wp:posOffset>702945</wp:posOffset>
            </wp:positionH>
            <wp:positionV relativeFrom="paragraph">
              <wp:posOffset>1388110</wp:posOffset>
            </wp:positionV>
            <wp:extent cx="1828800" cy="114363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28800" cy="11436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77865" w:rsidRPr="00422DDD">
      <w:headerReference w:type="default" r:id="rId55"/>
      <w:footerReference w:type="default" r:id="rId56"/>
      <w:endnotePr>
        <w:numFmt w:val="decimal"/>
      </w:endnotePr>
      <w:type w:val="continuous"/>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0AB" w:rsidRDefault="00A260AB">
      <w:r>
        <w:separator/>
      </w:r>
    </w:p>
  </w:endnote>
  <w:endnote w:type="continuationSeparator" w:id="0">
    <w:p w:rsidR="00A260AB" w:rsidRDefault="00A2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7CB" w:rsidRPr="00DA1C00" w:rsidRDefault="004337CB" w:rsidP="003C1D2B">
    <w:pPr>
      <w:pStyle w:val="En-tte"/>
      <w:pBdr>
        <w:top w:val="single" w:sz="4" w:space="1" w:color="auto"/>
      </w:pBdr>
      <w:tabs>
        <w:tab w:val="clear" w:pos="4153"/>
        <w:tab w:val="clear" w:pos="8306"/>
        <w:tab w:val="center" w:pos="5245"/>
        <w:tab w:val="right" w:pos="9639"/>
      </w:tabs>
      <w:rPr>
        <w:rFonts w:ascii="Cooper Black" w:hAnsi="Cooper Black"/>
        <w:sz w:val="16"/>
      </w:rPr>
    </w:pPr>
    <w:r w:rsidRPr="00DA1C00">
      <w:rPr>
        <w:rFonts w:ascii="Cooper Black" w:hAnsi="Cooper Black"/>
        <w:sz w:val="16"/>
      </w:rPr>
      <w:fldChar w:fldCharType="begin"/>
    </w:r>
    <w:r w:rsidRPr="00DA1C00">
      <w:rPr>
        <w:rFonts w:ascii="Cooper Black" w:hAnsi="Cooper Black"/>
        <w:sz w:val="16"/>
      </w:rPr>
      <w:instrText xml:space="preserve"> FILENAME \* MERGEFORMAT </w:instrText>
    </w:r>
    <w:r w:rsidRPr="00DA1C00">
      <w:rPr>
        <w:rFonts w:ascii="Cooper Black" w:hAnsi="Cooper Black"/>
        <w:sz w:val="16"/>
      </w:rPr>
      <w:fldChar w:fldCharType="separate"/>
    </w:r>
    <w:r>
      <w:rPr>
        <w:rFonts w:ascii="Cooper Black" w:hAnsi="Cooper Black"/>
        <w:noProof/>
        <w:sz w:val="16"/>
      </w:rPr>
      <w:t>2CombatV32.docx</w:t>
    </w:r>
    <w:r w:rsidRPr="00DA1C00">
      <w:rPr>
        <w:rFonts w:ascii="Cooper Black" w:hAnsi="Cooper Black"/>
        <w:sz w:val="16"/>
      </w:rPr>
      <w:fldChar w:fldCharType="end"/>
    </w:r>
    <w:r w:rsidRPr="00DA1C00">
      <w:rPr>
        <w:rFonts w:ascii="Cooper Black" w:hAnsi="Cooper Black"/>
        <w:sz w:val="16"/>
      </w:rPr>
      <w:tab/>
    </w:r>
    <w:r>
      <w:rPr>
        <w:rFonts w:ascii="Cooper Black" w:hAnsi="Cooper Black"/>
        <w:sz w:val="16"/>
      </w:rPr>
      <w:fldChar w:fldCharType="begin"/>
    </w:r>
    <w:r>
      <w:rPr>
        <w:rFonts w:ascii="Cooper Black" w:hAnsi="Cooper Black"/>
        <w:sz w:val="16"/>
      </w:rPr>
      <w:instrText xml:space="preserve"> TIME \@ "d/MM/yyyy" </w:instrText>
    </w:r>
    <w:r>
      <w:rPr>
        <w:rFonts w:ascii="Cooper Black" w:hAnsi="Cooper Black"/>
        <w:sz w:val="16"/>
      </w:rPr>
      <w:fldChar w:fldCharType="separate"/>
    </w:r>
    <w:r w:rsidR="00AB3082">
      <w:rPr>
        <w:rFonts w:ascii="Cooper Black" w:hAnsi="Cooper Black"/>
        <w:noProof/>
        <w:sz w:val="16"/>
      </w:rPr>
      <w:t>27/07/2026</w:t>
    </w:r>
    <w:r>
      <w:rPr>
        <w:rFonts w:ascii="Cooper Black" w:hAnsi="Cooper Black"/>
        <w:sz w:val="16"/>
      </w:rPr>
      <w:fldChar w:fldCharType="end"/>
    </w:r>
    <w:r w:rsidRPr="00DA1C00">
      <w:rPr>
        <w:rFonts w:ascii="Cooper Black" w:hAnsi="Cooper Black"/>
        <w:sz w:val="16"/>
      </w:rPr>
      <w:tab/>
      <w:t xml:space="preserve">page </w:t>
    </w:r>
    <w:r w:rsidRPr="00DA1C00">
      <w:rPr>
        <w:rFonts w:ascii="Cooper Black" w:hAnsi="Cooper Black"/>
        <w:sz w:val="16"/>
      </w:rPr>
      <w:fldChar w:fldCharType="begin"/>
    </w:r>
    <w:r w:rsidRPr="00DA1C00">
      <w:rPr>
        <w:rFonts w:ascii="Cooper Black" w:hAnsi="Cooper Black"/>
        <w:sz w:val="16"/>
      </w:rPr>
      <w:instrText xml:space="preserve"> PAGE  \* Arabic  \* MERGEFORMAT </w:instrText>
    </w:r>
    <w:r w:rsidRPr="00DA1C00">
      <w:rPr>
        <w:rFonts w:ascii="Cooper Black" w:hAnsi="Cooper Black"/>
        <w:sz w:val="16"/>
      </w:rPr>
      <w:fldChar w:fldCharType="separate"/>
    </w:r>
    <w:r w:rsidR="00AB3082">
      <w:rPr>
        <w:rFonts w:ascii="Cooper Black" w:hAnsi="Cooper Black"/>
        <w:noProof/>
        <w:sz w:val="16"/>
      </w:rPr>
      <w:t>28</w:t>
    </w:r>
    <w:r w:rsidRPr="00DA1C00">
      <w:rPr>
        <w:rFonts w:ascii="Cooper Black" w:hAnsi="Cooper Black"/>
        <w:sz w:val="16"/>
      </w:rPr>
      <w:fldChar w:fldCharType="end"/>
    </w:r>
    <w:r w:rsidRPr="00DA1C00">
      <w:rPr>
        <w:rFonts w:ascii="Cooper Black" w:hAnsi="Cooper Black"/>
        <w:sz w:val="16"/>
      </w:rPr>
      <w:t xml:space="preserve"> / </w:t>
    </w:r>
    <w:r w:rsidRPr="00DA1C00">
      <w:rPr>
        <w:rFonts w:ascii="Cooper Black" w:hAnsi="Cooper Black"/>
        <w:sz w:val="16"/>
      </w:rPr>
      <w:fldChar w:fldCharType="begin"/>
    </w:r>
    <w:r w:rsidRPr="00DA1C00">
      <w:rPr>
        <w:rFonts w:ascii="Cooper Black" w:hAnsi="Cooper Black"/>
        <w:sz w:val="16"/>
      </w:rPr>
      <w:instrText xml:space="preserve"> NUMPAGES  \* Arabic  \* MERGEFORMAT </w:instrText>
    </w:r>
    <w:r w:rsidRPr="00DA1C00">
      <w:rPr>
        <w:rFonts w:ascii="Cooper Black" w:hAnsi="Cooper Black"/>
        <w:sz w:val="16"/>
      </w:rPr>
      <w:fldChar w:fldCharType="separate"/>
    </w:r>
    <w:r w:rsidR="00AB3082">
      <w:rPr>
        <w:rFonts w:ascii="Cooper Black" w:hAnsi="Cooper Black"/>
        <w:noProof/>
        <w:sz w:val="16"/>
      </w:rPr>
      <w:t>76</w:t>
    </w:r>
    <w:r w:rsidRPr="00DA1C00">
      <w:rPr>
        <w:rFonts w:ascii="Cooper Black" w:hAnsi="Cooper Black"/>
        <w:sz w:val="16"/>
      </w:rPr>
      <w:fldChar w:fldCharType="end"/>
    </w:r>
  </w:p>
  <w:p w:rsidR="004337CB" w:rsidRDefault="004337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7CB" w:rsidRDefault="004337CB">
    <w:pPr>
      <w:widowControl/>
      <w:tabs>
        <w:tab w:val="right" w:pos="9498"/>
      </w:tabs>
      <w:jc w:val="right"/>
    </w:pPr>
  </w:p>
  <w:p w:rsidR="004337CB" w:rsidRDefault="004337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0AB" w:rsidRDefault="00A260AB">
      <w:r>
        <w:separator/>
      </w:r>
    </w:p>
  </w:footnote>
  <w:footnote w:type="continuationSeparator" w:id="0">
    <w:p w:rsidR="00A260AB" w:rsidRDefault="00A26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7CB" w:rsidRPr="00DA1C00" w:rsidRDefault="004337CB" w:rsidP="00221CF7">
    <w:pPr>
      <w:pStyle w:val="En-tte"/>
      <w:pBdr>
        <w:bottom w:val="single" w:sz="4" w:space="1" w:color="auto"/>
      </w:pBdr>
      <w:tabs>
        <w:tab w:val="clear" w:pos="8306"/>
        <w:tab w:val="right" w:pos="9923"/>
      </w:tabs>
      <w:rPr>
        <w:rFonts w:ascii="Cooper Black" w:hAnsi="Cooper Black"/>
        <w:sz w:val="16"/>
      </w:rPr>
    </w:pPr>
    <w:r>
      <w:rPr>
        <w:rFonts w:ascii="Cooper Black" w:hAnsi="Cooper Black"/>
        <w:noProof/>
        <w:sz w:val="16"/>
        <w:lang w:eastAsia="fr-BE"/>
      </w:rPr>
      <w:drawing>
        <wp:inline distT="0" distB="0" distL="0" distR="0" wp14:anchorId="7DD9DE28" wp14:editId="2A2C98E6">
          <wp:extent cx="502920" cy="187325"/>
          <wp:effectExtent l="0" t="0" r="0" b="3175"/>
          <wp:docPr id="11" name="Picture 14" descr="a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x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187325"/>
                  </a:xfrm>
                  <a:prstGeom prst="rect">
                    <a:avLst/>
                  </a:prstGeom>
                  <a:noFill/>
                  <a:ln>
                    <a:noFill/>
                  </a:ln>
                </pic:spPr>
              </pic:pic>
            </a:graphicData>
          </a:graphic>
        </wp:inline>
      </w:drawing>
    </w:r>
    <w:r w:rsidRPr="00DA1C00">
      <w:rPr>
        <w:rFonts w:ascii="Cooper Black" w:hAnsi="Cooper Black"/>
        <w:sz w:val="16"/>
      </w:rPr>
      <w:tab/>
    </w:r>
    <w:r w:rsidRPr="00DA1C00">
      <w:rPr>
        <w:rFonts w:ascii="Cooper Black" w:hAnsi="Cooper Black"/>
        <w:sz w:val="16"/>
      </w:rPr>
      <w:tab/>
      <w:t>Livre 2 – Combat – version 3.</w:t>
    </w:r>
    <w:r>
      <w:rPr>
        <w:rFonts w:ascii="Cooper Black" w:hAnsi="Cooper Black"/>
        <w:sz w:val="16"/>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7CB" w:rsidRDefault="004337CB">
    <w:pPr>
      <w:widowControl/>
      <w:tabs>
        <w:tab w:val="right" w:pos="9498"/>
      </w:tabs>
      <w:jc w:val="center"/>
      <w:rPr>
        <w:b/>
        <w:cap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FE2"/>
    <w:multiLevelType w:val="hybridMultilevel"/>
    <w:tmpl w:val="A82E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10A6D"/>
    <w:multiLevelType w:val="multilevel"/>
    <w:tmpl w:val="5E323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4E795F"/>
    <w:multiLevelType w:val="hybridMultilevel"/>
    <w:tmpl w:val="5E7E6034"/>
    <w:lvl w:ilvl="0" w:tplc="06D44764">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0D1C02"/>
    <w:multiLevelType w:val="hybridMultilevel"/>
    <w:tmpl w:val="4F0E56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BBC4CC8"/>
    <w:multiLevelType w:val="hybridMultilevel"/>
    <w:tmpl w:val="D67270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E3A09CD"/>
    <w:multiLevelType w:val="hybridMultilevel"/>
    <w:tmpl w:val="2C4CDDF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767F82"/>
    <w:multiLevelType w:val="hybridMultilevel"/>
    <w:tmpl w:val="C624EA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492BAD"/>
    <w:multiLevelType w:val="hybridMultilevel"/>
    <w:tmpl w:val="910E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1616E"/>
    <w:multiLevelType w:val="hybridMultilevel"/>
    <w:tmpl w:val="402AE3C0"/>
    <w:lvl w:ilvl="0" w:tplc="FC225D92">
      <w:start w:val="1"/>
      <w:numFmt w:val="bullet"/>
      <w:lvlText w:val=""/>
      <w:lvlJc w:val="left"/>
      <w:pPr>
        <w:ind w:left="720" w:hanging="360"/>
      </w:pPr>
      <w:rPr>
        <w:rFonts w:ascii="Symbol" w:eastAsia="Times New Roman" w:hAnsi="Symbol"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61B3ED1"/>
    <w:multiLevelType w:val="hybridMultilevel"/>
    <w:tmpl w:val="B2F4B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FE4D81"/>
    <w:multiLevelType w:val="hybridMultilevel"/>
    <w:tmpl w:val="4BD6C618"/>
    <w:lvl w:ilvl="0" w:tplc="00000000">
      <w:start w:val="1"/>
      <w:numFmt w:val="decimal"/>
      <w:lvlText w:val="%1."/>
      <w:legacy w:legacy="1" w:legacySpace="0" w:legacyIndent="425"/>
      <w:lvlJc w:val="left"/>
      <w:pPr>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D3E79"/>
    <w:multiLevelType w:val="multilevel"/>
    <w:tmpl w:val="E5C8C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C6DE2"/>
    <w:multiLevelType w:val="hybridMultilevel"/>
    <w:tmpl w:val="9ABEE34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F070C0A"/>
    <w:multiLevelType w:val="hybridMultilevel"/>
    <w:tmpl w:val="2510643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6876F8"/>
    <w:multiLevelType w:val="hybridMultilevel"/>
    <w:tmpl w:val="B2F4E8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4C97D2E"/>
    <w:multiLevelType w:val="hybridMultilevel"/>
    <w:tmpl w:val="506E1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56E80"/>
    <w:multiLevelType w:val="hybridMultilevel"/>
    <w:tmpl w:val="034E2748"/>
    <w:lvl w:ilvl="0" w:tplc="6EB20BC6">
      <w:start w:val="1"/>
      <w:numFmt w:val="decimal"/>
      <w:lvlText w:val="%1."/>
      <w:lvlJc w:val="left"/>
      <w:pPr>
        <w:tabs>
          <w:tab w:val="num" w:pos="720"/>
        </w:tabs>
        <w:ind w:left="720" w:hanging="360"/>
      </w:pPr>
    </w:lvl>
    <w:lvl w:ilvl="1" w:tplc="FB66FF62">
      <w:start w:val="1"/>
      <w:numFmt w:val="decimal"/>
      <w:lvlText w:val="%2."/>
      <w:lvlJc w:val="left"/>
      <w:pPr>
        <w:tabs>
          <w:tab w:val="num" w:pos="1440"/>
        </w:tabs>
        <w:ind w:left="1440" w:hanging="360"/>
      </w:pPr>
    </w:lvl>
    <w:lvl w:ilvl="2" w:tplc="F620AAC6">
      <w:start w:val="1"/>
      <w:numFmt w:val="decimal"/>
      <w:lvlText w:val="%3."/>
      <w:lvlJc w:val="left"/>
      <w:pPr>
        <w:tabs>
          <w:tab w:val="num" w:pos="2160"/>
        </w:tabs>
        <w:ind w:left="2160" w:hanging="360"/>
      </w:pPr>
    </w:lvl>
    <w:lvl w:ilvl="3" w:tplc="FB0E0404">
      <w:start w:val="1"/>
      <w:numFmt w:val="decimal"/>
      <w:lvlText w:val="%4."/>
      <w:lvlJc w:val="left"/>
      <w:pPr>
        <w:tabs>
          <w:tab w:val="num" w:pos="2880"/>
        </w:tabs>
        <w:ind w:left="2880" w:hanging="360"/>
      </w:pPr>
    </w:lvl>
    <w:lvl w:ilvl="4" w:tplc="5600C2A2">
      <w:start w:val="1"/>
      <w:numFmt w:val="decimal"/>
      <w:lvlText w:val="%5."/>
      <w:lvlJc w:val="left"/>
      <w:pPr>
        <w:tabs>
          <w:tab w:val="num" w:pos="3600"/>
        </w:tabs>
        <w:ind w:left="3600" w:hanging="360"/>
      </w:pPr>
    </w:lvl>
    <w:lvl w:ilvl="5" w:tplc="3220421A">
      <w:start w:val="1"/>
      <w:numFmt w:val="decimal"/>
      <w:lvlText w:val="%6."/>
      <w:lvlJc w:val="left"/>
      <w:pPr>
        <w:tabs>
          <w:tab w:val="num" w:pos="4320"/>
        </w:tabs>
        <w:ind w:left="4320" w:hanging="360"/>
      </w:pPr>
    </w:lvl>
    <w:lvl w:ilvl="6" w:tplc="529C8640">
      <w:start w:val="1"/>
      <w:numFmt w:val="decimal"/>
      <w:lvlText w:val="%7."/>
      <w:lvlJc w:val="left"/>
      <w:pPr>
        <w:tabs>
          <w:tab w:val="num" w:pos="5040"/>
        </w:tabs>
        <w:ind w:left="5040" w:hanging="360"/>
      </w:pPr>
    </w:lvl>
    <w:lvl w:ilvl="7" w:tplc="EF984EC6">
      <w:start w:val="1"/>
      <w:numFmt w:val="decimal"/>
      <w:lvlText w:val="%8."/>
      <w:lvlJc w:val="left"/>
      <w:pPr>
        <w:tabs>
          <w:tab w:val="num" w:pos="5760"/>
        </w:tabs>
        <w:ind w:left="5760" w:hanging="360"/>
      </w:pPr>
    </w:lvl>
    <w:lvl w:ilvl="8" w:tplc="62E8C930">
      <w:start w:val="1"/>
      <w:numFmt w:val="decimal"/>
      <w:lvlText w:val="%9."/>
      <w:lvlJc w:val="left"/>
      <w:pPr>
        <w:tabs>
          <w:tab w:val="num" w:pos="6480"/>
        </w:tabs>
        <w:ind w:left="6480" w:hanging="360"/>
      </w:pPr>
    </w:lvl>
  </w:abstractNum>
  <w:abstractNum w:abstractNumId="17" w15:restartNumberingAfterBreak="0">
    <w:nsid w:val="27517A29"/>
    <w:multiLevelType w:val="hybridMultilevel"/>
    <w:tmpl w:val="366AE950"/>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A1B0D57"/>
    <w:multiLevelType w:val="hybridMultilevel"/>
    <w:tmpl w:val="C3809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D56E5D"/>
    <w:multiLevelType w:val="hybridMultilevel"/>
    <w:tmpl w:val="8B4A21D2"/>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4D50616"/>
    <w:multiLevelType w:val="hybridMultilevel"/>
    <w:tmpl w:val="91DE944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B02701D"/>
    <w:multiLevelType w:val="hybridMultilevel"/>
    <w:tmpl w:val="A5C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93F94"/>
    <w:multiLevelType w:val="hybridMultilevel"/>
    <w:tmpl w:val="3468DD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42E6C89"/>
    <w:multiLevelType w:val="hybridMultilevel"/>
    <w:tmpl w:val="32C07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C75A12"/>
    <w:multiLevelType w:val="hybridMultilevel"/>
    <w:tmpl w:val="EC04DCBC"/>
    <w:lvl w:ilvl="0" w:tplc="DDEE8D16">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D049B8"/>
    <w:multiLevelType w:val="hybridMultilevel"/>
    <w:tmpl w:val="C806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BA2348"/>
    <w:multiLevelType w:val="multilevel"/>
    <w:tmpl w:val="85241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E6A7CE8"/>
    <w:multiLevelType w:val="hybridMultilevel"/>
    <w:tmpl w:val="5B9A857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4EE604F1"/>
    <w:multiLevelType w:val="hybridMultilevel"/>
    <w:tmpl w:val="9D344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A10DF7"/>
    <w:multiLevelType w:val="hybridMultilevel"/>
    <w:tmpl w:val="D89A1CC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FA4787"/>
    <w:multiLevelType w:val="hybridMultilevel"/>
    <w:tmpl w:val="B7AE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E06D8"/>
    <w:multiLevelType w:val="hybridMultilevel"/>
    <w:tmpl w:val="8550B4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762067C"/>
    <w:multiLevelType w:val="hybridMultilevel"/>
    <w:tmpl w:val="EB2EF1E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5D1D5F17"/>
    <w:multiLevelType w:val="hybridMultilevel"/>
    <w:tmpl w:val="7A3A75C0"/>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1D902F7"/>
    <w:multiLevelType w:val="hybridMultilevel"/>
    <w:tmpl w:val="F2567A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623C719F"/>
    <w:multiLevelType w:val="hybridMultilevel"/>
    <w:tmpl w:val="5EAC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25821"/>
    <w:multiLevelType w:val="hybridMultilevel"/>
    <w:tmpl w:val="3F726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B4171"/>
    <w:multiLevelType w:val="hybridMultilevel"/>
    <w:tmpl w:val="C0F882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DC86E72"/>
    <w:multiLevelType w:val="hybridMultilevel"/>
    <w:tmpl w:val="B38A2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9A47DE"/>
    <w:multiLevelType w:val="multilevel"/>
    <w:tmpl w:val="B2029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003A84"/>
    <w:multiLevelType w:val="hybridMultilevel"/>
    <w:tmpl w:val="1C926B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5F34D20"/>
    <w:multiLevelType w:val="multilevel"/>
    <w:tmpl w:val="33E082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7EC7B91"/>
    <w:multiLevelType w:val="hybridMultilevel"/>
    <w:tmpl w:val="5BF8B1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78C72C61"/>
    <w:multiLevelType w:val="hybridMultilevel"/>
    <w:tmpl w:val="665432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7D6D1658"/>
    <w:multiLevelType w:val="hybridMultilevel"/>
    <w:tmpl w:val="AECEC3D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15:restartNumberingAfterBreak="0">
    <w:nsid w:val="7F8F6CA8"/>
    <w:multiLevelType w:val="hybridMultilevel"/>
    <w:tmpl w:val="B83C67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0"/>
  </w:num>
  <w:num w:numId="2">
    <w:abstractNumId w:val="6"/>
  </w:num>
  <w:num w:numId="3">
    <w:abstractNumId w:val="13"/>
  </w:num>
  <w:num w:numId="4">
    <w:abstractNumId w:val="12"/>
  </w:num>
  <w:num w:numId="5">
    <w:abstractNumId w:val="32"/>
  </w:num>
  <w:num w:numId="6">
    <w:abstractNumId w:val="44"/>
  </w:num>
  <w:num w:numId="7">
    <w:abstractNumId w:val="29"/>
  </w:num>
  <w:num w:numId="8">
    <w:abstractNumId w:val="5"/>
  </w:num>
  <w:num w:numId="9">
    <w:abstractNumId w:val="24"/>
  </w:num>
  <w:num w:numId="10">
    <w:abstractNumId w:val="30"/>
  </w:num>
  <w:num w:numId="11">
    <w:abstractNumId w:val="0"/>
  </w:num>
  <w:num w:numId="12">
    <w:abstractNumId w:val="21"/>
  </w:num>
  <w:num w:numId="13">
    <w:abstractNumId w:val="35"/>
  </w:num>
  <w:num w:numId="14">
    <w:abstractNumId w:val="15"/>
  </w:num>
  <w:num w:numId="15">
    <w:abstractNumId w:val="28"/>
  </w:num>
  <w:num w:numId="16">
    <w:abstractNumId w:val="18"/>
  </w:num>
  <w:num w:numId="17">
    <w:abstractNumId w:val="25"/>
  </w:num>
  <w:num w:numId="18">
    <w:abstractNumId w:val="36"/>
  </w:num>
  <w:num w:numId="19">
    <w:abstractNumId w:val="20"/>
  </w:num>
  <w:num w:numId="20">
    <w:abstractNumId w:val="38"/>
  </w:num>
  <w:num w:numId="21">
    <w:abstractNumId w:val="7"/>
  </w:num>
  <w:num w:numId="22">
    <w:abstractNumId w:val="2"/>
  </w:num>
  <w:num w:numId="23">
    <w:abstractNumId w:val="9"/>
  </w:num>
  <w:num w:numId="24">
    <w:abstractNumId w:val="23"/>
  </w:num>
  <w:num w:numId="25">
    <w:abstractNumId w:val="22"/>
  </w:num>
  <w:num w:numId="26">
    <w:abstractNumId w:val="40"/>
  </w:num>
  <w:num w:numId="27">
    <w:abstractNumId w:val="8"/>
  </w:num>
  <w:num w:numId="28">
    <w:abstractNumId w:val="31"/>
  </w:num>
  <w:num w:numId="29">
    <w:abstractNumId w:val="3"/>
  </w:num>
  <w:num w:numId="30">
    <w:abstractNumId w:val="34"/>
  </w:num>
  <w:num w:numId="31">
    <w:abstractNumId w:val="19"/>
  </w:num>
  <w:num w:numId="32">
    <w:abstractNumId w:val="42"/>
  </w:num>
  <w:num w:numId="33">
    <w:abstractNumId w:val="14"/>
  </w:num>
  <w:num w:numId="34">
    <w:abstractNumId w:val="37"/>
  </w:num>
  <w:num w:numId="35">
    <w:abstractNumId w:val="4"/>
  </w:num>
  <w:num w:numId="36">
    <w:abstractNumId w:val="17"/>
  </w:num>
  <w:num w:numId="37">
    <w:abstractNumId w:val="45"/>
  </w:num>
  <w:num w:numId="38">
    <w:abstractNumId w:val="33"/>
  </w:num>
  <w:num w:numId="39">
    <w:abstractNumId w:val="43"/>
  </w:num>
  <w:num w:numId="40">
    <w:abstractNumId w:val="27"/>
  </w:num>
  <w:num w:numId="41">
    <w:abstractNumId w:val="2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 w:ilvl="0" w:tplc="6EB20BC6">
        <w:start w:val="1"/>
        <w:numFmt w:val="decimal"/>
        <w:lvlText w:val=""/>
        <w:lvlJc w:val="left"/>
      </w:lvl>
    </w:lvlOverride>
    <w:lvlOverride w:ilvl="1">
      <w:startOverride w:val="1"/>
      <w:lvl w:ilvl="1" w:tplc="FB66FF62">
        <w:start w:val="1"/>
        <w:numFmt w:val="bullet"/>
        <w:lvlText w:val="o"/>
        <w:lvlJc w:val="left"/>
        <w:pPr>
          <w:tabs>
            <w:tab w:val="num" w:pos="1440"/>
          </w:tabs>
          <w:ind w:left="1440" w:hanging="360"/>
        </w:pPr>
        <w:rPr>
          <w:rFonts w:ascii="Courier New" w:hAnsi="Courier New" w:cs="Times New Roman" w:hint="default"/>
          <w:sz w:val="20"/>
        </w:rPr>
      </w:lvl>
    </w:lvlOverride>
    <w:lvlOverride w:ilvl="2">
      <w:startOverride w:val="1"/>
      <w:lvl w:ilvl="2" w:tplc="F620AAC6">
        <w:start w:val="1"/>
        <w:numFmt w:val="decimal"/>
        <w:lvlText w:val=""/>
        <w:lvlJc w:val="left"/>
      </w:lvl>
    </w:lvlOverride>
    <w:lvlOverride w:ilvl="3">
      <w:startOverride w:val="1"/>
      <w:lvl w:ilvl="3" w:tplc="FB0E0404">
        <w:start w:val="1"/>
        <w:numFmt w:val="decimal"/>
        <w:lvlText w:val=""/>
        <w:lvlJc w:val="left"/>
      </w:lvl>
    </w:lvlOverride>
    <w:lvlOverride w:ilvl="4">
      <w:startOverride w:val="1"/>
      <w:lvl w:ilvl="4" w:tplc="5600C2A2">
        <w:start w:val="1"/>
        <w:numFmt w:val="decimal"/>
        <w:lvlText w:val=""/>
        <w:lvlJc w:val="left"/>
      </w:lvl>
    </w:lvlOverride>
    <w:lvlOverride w:ilvl="5">
      <w:startOverride w:val="1"/>
      <w:lvl w:ilvl="5" w:tplc="3220421A">
        <w:start w:val="1"/>
        <w:numFmt w:val="decimal"/>
        <w:lvlText w:val=""/>
        <w:lvlJc w:val="left"/>
      </w:lvl>
    </w:lvlOverride>
    <w:lvlOverride w:ilvl="6">
      <w:startOverride w:val="1"/>
      <w:lvl w:ilvl="6" w:tplc="529C8640">
        <w:start w:val="1"/>
        <w:numFmt w:val="decimal"/>
        <w:lvlText w:val=""/>
        <w:lvlJc w:val="left"/>
      </w:lvl>
    </w:lvlOverride>
    <w:lvlOverride w:ilvl="7">
      <w:startOverride w:val="1"/>
      <w:lvl w:ilvl="7" w:tplc="EF984EC6">
        <w:start w:val="1"/>
        <w:numFmt w:val="decimal"/>
        <w:lvlText w:val=""/>
        <w:lvlJc w:val="left"/>
      </w:lvl>
    </w:lvlOverride>
    <w:lvlOverride w:ilvl="8">
      <w:startOverride w:val="1"/>
      <w:lvl w:ilvl="8" w:tplc="62E8C930">
        <w:start w:val="1"/>
        <w:numFmt w:val="decimal"/>
        <w:lvlText w:val=""/>
        <w:lvlJc w:val="left"/>
      </w:lvl>
    </w:lvlOverride>
  </w:num>
  <w:num w:numId="45">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oNotDisplayPageBoundaries/>
  <w:activeWritingStyle w:appName="MSWord" w:lang="fr-BE" w:vendorID="64" w:dllVersion="131078" w:nlCheck="1" w:checkStyle="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fr-BE" w:vendorID="9" w:dllVersion="512" w:checkStyle="1"/>
  <w:activeWritingStyle w:appName="MSWord" w:lang="fr-FR" w:vendorID="9" w:dllVersion="512" w:checkStyle="1"/>
  <w:activeWritingStyle w:appName="MSWord" w:lang="nl-NL" w:vendorID="9" w:dllVersion="512" w:checkStyle="1"/>
  <w:activeWritingStyle w:appName="MSWord" w:lang="nl-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65"/>
    <w:rsid w:val="00001C33"/>
    <w:rsid w:val="00001D62"/>
    <w:rsid w:val="00003696"/>
    <w:rsid w:val="0000464A"/>
    <w:rsid w:val="00005352"/>
    <w:rsid w:val="0000779D"/>
    <w:rsid w:val="000122B4"/>
    <w:rsid w:val="00012823"/>
    <w:rsid w:val="000137BE"/>
    <w:rsid w:val="00014383"/>
    <w:rsid w:val="000143E3"/>
    <w:rsid w:val="00014FB9"/>
    <w:rsid w:val="000150D1"/>
    <w:rsid w:val="000155E4"/>
    <w:rsid w:val="00015824"/>
    <w:rsid w:val="00017F5F"/>
    <w:rsid w:val="00020A37"/>
    <w:rsid w:val="00020FEC"/>
    <w:rsid w:val="000223AF"/>
    <w:rsid w:val="00022B8C"/>
    <w:rsid w:val="0002345E"/>
    <w:rsid w:val="000241CA"/>
    <w:rsid w:val="00024CA2"/>
    <w:rsid w:val="000252A3"/>
    <w:rsid w:val="000261C6"/>
    <w:rsid w:val="00027A47"/>
    <w:rsid w:val="00027BD5"/>
    <w:rsid w:val="0003042F"/>
    <w:rsid w:val="00030A33"/>
    <w:rsid w:val="000315DF"/>
    <w:rsid w:val="000319C3"/>
    <w:rsid w:val="000319F8"/>
    <w:rsid w:val="00032475"/>
    <w:rsid w:val="000329B1"/>
    <w:rsid w:val="00032B6D"/>
    <w:rsid w:val="00032EF7"/>
    <w:rsid w:val="00033367"/>
    <w:rsid w:val="000334C7"/>
    <w:rsid w:val="000339C4"/>
    <w:rsid w:val="000340A0"/>
    <w:rsid w:val="00034302"/>
    <w:rsid w:val="000357BA"/>
    <w:rsid w:val="00036F5F"/>
    <w:rsid w:val="00040E82"/>
    <w:rsid w:val="0004236E"/>
    <w:rsid w:val="000427A1"/>
    <w:rsid w:val="000430B5"/>
    <w:rsid w:val="00043123"/>
    <w:rsid w:val="000444C8"/>
    <w:rsid w:val="00044CB6"/>
    <w:rsid w:val="00044D94"/>
    <w:rsid w:val="000457D6"/>
    <w:rsid w:val="000479C3"/>
    <w:rsid w:val="00047E9A"/>
    <w:rsid w:val="00052CCF"/>
    <w:rsid w:val="0005519A"/>
    <w:rsid w:val="00055DD7"/>
    <w:rsid w:val="00056CFC"/>
    <w:rsid w:val="000571EF"/>
    <w:rsid w:val="000575E3"/>
    <w:rsid w:val="00060F2D"/>
    <w:rsid w:val="0006463C"/>
    <w:rsid w:val="000669C8"/>
    <w:rsid w:val="000676DA"/>
    <w:rsid w:val="0006794E"/>
    <w:rsid w:val="00067F15"/>
    <w:rsid w:val="000709B4"/>
    <w:rsid w:val="000715DC"/>
    <w:rsid w:val="00071A82"/>
    <w:rsid w:val="00072AC8"/>
    <w:rsid w:val="000749C3"/>
    <w:rsid w:val="00074F63"/>
    <w:rsid w:val="00076CDD"/>
    <w:rsid w:val="00077A33"/>
    <w:rsid w:val="00077D52"/>
    <w:rsid w:val="000821B9"/>
    <w:rsid w:val="0008265E"/>
    <w:rsid w:val="00082E6E"/>
    <w:rsid w:val="0008447C"/>
    <w:rsid w:val="0008553E"/>
    <w:rsid w:val="00085DCD"/>
    <w:rsid w:val="0008655F"/>
    <w:rsid w:val="00087421"/>
    <w:rsid w:val="000904B5"/>
    <w:rsid w:val="00091CE4"/>
    <w:rsid w:val="00092FA0"/>
    <w:rsid w:val="00093572"/>
    <w:rsid w:val="00094C9D"/>
    <w:rsid w:val="00095169"/>
    <w:rsid w:val="000959FE"/>
    <w:rsid w:val="00095CB0"/>
    <w:rsid w:val="00096026"/>
    <w:rsid w:val="00096ECA"/>
    <w:rsid w:val="000A05D8"/>
    <w:rsid w:val="000A0EF4"/>
    <w:rsid w:val="000A0F55"/>
    <w:rsid w:val="000A2FC3"/>
    <w:rsid w:val="000A3D8B"/>
    <w:rsid w:val="000A3E5B"/>
    <w:rsid w:val="000A46F2"/>
    <w:rsid w:val="000A4ACA"/>
    <w:rsid w:val="000A6403"/>
    <w:rsid w:val="000A6B66"/>
    <w:rsid w:val="000B1E7B"/>
    <w:rsid w:val="000B2421"/>
    <w:rsid w:val="000B281E"/>
    <w:rsid w:val="000B31CE"/>
    <w:rsid w:val="000B3CDB"/>
    <w:rsid w:val="000B49EC"/>
    <w:rsid w:val="000B6CA7"/>
    <w:rsid w:val="000B745F"/>
    <w:rsid w:val="000B770D"/>
    <w:rsid w:val="000C05F2"/>
    <w:rsid w:val="000C09F0"/>
    <w:rsid w:val="000C184D"/>
    <w:rsid w:val="000C1926"/>
    <w:rsid w:val="000C1F50"/>
    <w:rsid w:val="000C2FE9"/>
    <w:rsid w:val="000C344B"/>
    <w:rsid w:val="000C3738"/>
    <w:rsid w:val="000C3ABA"/>
    <w:rsid w:val="000C3C56"/>
    <w:rsid w:val="000C4173"/>
    <w:rsid w:val="000C41C8"/>
    <w:rsid w:val="000C505D"/>
    <w:rsid w:val="000C523A"/>
    <w:rsid w:val="000C5245"/>
    <w:rsid w:val="000C564D"/>
    <w:rsid w:val="000C7D0E"/>
    <w:rsid w:val="000D118A"/>
    <w:rsid w:val="000D155F"/>
    <w:rsid w:val="000D271A"/>
    <w:rsid w:val="000D3255"/>
    <w:rsid w:val="000D3509"/>
    <w:rsid w:val="000D4FE3"/>
    <w:rsid w:val="000D59EE"/>
    <w:rsid w:val="000D5E22"/>
    <w:rsid w:val="000D7B6C"/>
    <w:rsid w:val="000E06B0"/>
    <w:rsid w:val="000E1873"/>
    <w:rsid w:val="000E1DA7"/>
    <w:rsid w:val="000E3212"/>
    <w:rsid w:val="000E3758"/>
    <w:rsid w:val="000E5087"/>
    <w:rsid w:val="000E66CC"/>
    <w:rsid w:val="000E795D"/>
    <w:rsid w:val="000E7DEC"/>
    <w:rsid w:val="000E7F56"/>
    <w:rsid w:val="000F0694"/>
    <w:rsid w:val="000F07E1"/>
    <w:rsid w:val="000F1223"/>
    <w:rsid w:val="000F1697"/>
    <w:rsid w:val="000F2659"/>
    <w:rsid w:val="000F2FC5"/>
    <w:rsid w:val="000F3407"/>
    <w:rsid w:val="000F34EE"/>
    <w:rsid w:val="000F389D"/>
    <w:rsid w:val="000F4310"/>
    <w:rsid w:val="000F553D"/>
    <w:rsid w:val="000F5728"/>
    <w:rsid w:val="000F5A6F"/>
    <w:rsid w:val="000F5E1C"/>
    <w:rsid w:val="000F60E3"/>
    <w:rsid w:val="000F69C4"/>
    <w:rsid w:val="000F707B"/>
    <w:rsid w:val="000F726C"/>
    <w:rsid w:val="000F729D"/>
    <w:rsid w:val="000F7D35"/>
    <w:rsid w:val="001006A1"/>
    <w:rsid w:val="00100DA8"/>
    <w:rsid w:val="00101B8F"/>
    <w:rsid w:val="0010342A"/>
    <w:rsid w:val="001044BE"/>
    <w:rsid w:val="00104A33"/>
    <w:rsid w:val="00104B8E"/>
    <w:rsid w:val="00104D51"/>
    <w:rsid w:val="001067D8"/>
    <w:rsid w:val="00106B20"/>
    <w:rsid w:val="00106FD4"/>
    <w:rsid w:val="00107FAF"/>
    <w:rsid w:val="00111333"/>
    <w:rsid w:val="001120FD"/>
    <w:rsid w:val="00112D71"/>
    <w:rsid w:val="00114198"/>
    <w:rsid w:val="00114401"/>
    <w:rsid w:val="001150D0"/>
    <w:rsid w:val="0011548A"/>
    <w:rsid w:val="00117AD9"/>
    <w:rsid w:val="001201DF"/>
    <w:rsid w:val="0012023A"/>
    <w:rsid w:val="00120395"/>
    <w:rsid w:val="00120ED8"/>
    <w:rsid w:val="0012187D"/>
    <w:rsid w:val="001220D1"/>
    <w:rsid w:val="00122690"/>
    <w:rsid w:val="001229AB"/>
    <w:rsid w:val="001239C2"/>
    <w:rsid w:val="00124198"/>
    <w:rsid w:val="00124851"/>
    <w:rsid w:val="00126C9B"/>
    <w:rsid w:val="001302EB"/>
    <w:rsid w:val="00130D9D"/>
    <w:rsid w:val="00130E30"/>
    <w:rsid w:val="00130EED"/>
    <w:rsid w:val="0013108C"/>
    <w:rsid w:val="001363A0"/>
    <w:rsid w:val="00136B49"/>
    <w:rsid w:val="00136E81"/>
    <w:rsid w:val="00136FFA"/>
    <w:rsid w:val="001376FC"/>
    <w:rsid w:val="00140CB0"/>
    <w:rsid w:val="0014154C"/>
    <w:rsid w:val="00141D34"/>
    <w:rsid w:val="00142D36"/>
    <w:rsid w:val="00143491"/>
    <w:rsid w:val="00144C2C"/>
    <w:rsid w:val="001461A7"/>
    <w:rsid w:val="00150EE4"/>
    <w:rsid w:val="00153E96"/>
    <w:rsid w:val="00156451"/>
    <w:rsid w:val="00157336"/>
    <w:rsid w:val="00157762"/>
    <w:rsid w:val="0016254A"/>
    <w:rsid w:val="001630F8"/>
    <w:rsid w:val="00163A19"/>
    <w:rsid w:val="00164158"/>
    <w:rsid w:val="001648BE"/>
    <w:rsid w:val="001658F8"/>
    <w:rsid w:val="00165B34"/>
    <w:rsid w:val="00165C51"/>
    <w:rsid w:val="001668E9"/>
    <w:rsid w:val="0016720C"/>
    <w:rsid w:val="00167341"/>
    <w:rsid w:val="00167646"/>
    <w:rsid w:val="001706FA"/>
    <w:rsid w:val="00170BD4"/>
    <w:rsid w:val="00171DCB"/>
    <w:rsid w:val="00172406"/>
    <w:rsid w:val="0017356B"/>
    <w:rsid w:val="00173CBC"/>
    <w:rsid w:val="001748DE"/>
    <w:rsid w:val="00175406"/>
    <w:rsid w:val="00175B53"/>
    <w:rsid w:val="001807F8"/>
    <w:rsid w:val="0018102F"/>
    <w:rsid w:val="0018362E"/>
    <w:rsid w:val="00183ED0"/>
    <w:rsid w:val="001843AB"/>
    <w:rsid w:val="001846C2"/>
    <w:rsid w:val="00185521"/>
    <w:rsid w:val="00185F41"/>
    <w:rsid w:val="00186D51"/>
    <w:rsid w:val="00190469"/>
    <w:rsid w:val="001921BF"/>
    <w:rsid w:val="00192B01"/>
    <w:rsid w:val="00193A18"/>
    <w:rsid w:val="001942CF"/>
    <w:rsid w:val="00194C85"/>
    <w:rsid w:val="00196FA6"/>
    <w:rsid w:val="001976F6"/>
    <w:rsid w:val="00197713"/>
    <w:rsid w:val="00197919"/>
    <w:rsid w:val="00197AD8"/>
    <w:rsid w:val="00197E7A"/>
    <w:rsid w:val="001A0BAF"/>
    <w:rsid w:val="001A3CCB"/>
    <w:rsid w:val="001A44A7"/>
    <w:rsid w:val="001A4974"/>
    <w:rsid w:val="001A4A26"/>
    <w:rsid w:val="001A6418"/>
    <w:rsid w:val="001A64D5"/>
    <w:rsid w:val="001B0405"/>
    <w:rsid w:val="001B146A"/>
    <w:rsid w:val="001B1DF5"/>
    <w:rsid w:val="001B261F"/>
    <w:rsid w:val="001B39BE"/>
    <w:rsid w:val="001B49B3"/>
    <w:rsid w:val="001B615F"/>
    <w:rsid w:val="001B6C13"/>
    <w:rsid w:val="001C0C18"/>
    <w:rsid w:val="001C0CFF"/>
    <w:rsid w:val="001C19BE"/>
    <w:rsid w:val="001C1C0D"/>
    <w:rsid w:val="001C1F90"/>
    <w:rsid w:val="001C2377"/>
    <w:rsid w:val="001C2A35"/>
    <w:rsid w:val="001C350E"/>
    <w:rsid w:val="001C35AD"/>
    <w:rsid w:val="001C4B51"/>
    <w:rsid w:val="001C52D8"/>
    <w:rsid w:val="001C581C"/>
    <w:rsid w:val="001C676F"/>
    <w:rsid w:val="001C6E00"/>
    <w:rsid w:val="001C700E"/>
    <w:rsid w:val="001D1918"/>
    <w:rsid w:val="001D1BB2"/>
    <w:rsid w:val="001D2272"/>
    <w:rsid w:val="001D3E6E"/>
    <w:rsid w:val="001D4687"/>
    <w:rsid w:val="001D687E"/>
    <w:rsid w:val="001D7893"/>
    <w:rsid w:val="001E0093"/>
    <w:rsid w:val="001E1271"/>
    <w:rsid w:val="001E1689"/>
    <w:rsid w:val="001E1961"/>
    <w:rsid w:val="001E216E"/>
    <w:rsid w:val="001E43F4"/>
    <w:rsid w:val="001E4704"/>
    <w:rsid w:val="001E5552"/>
    <w:rsid w:val="001E5AFF"/>
    <w:rsid w:val="001E5EDC"/>
    <w:rsid w:val="001E6AB3"/>
    <w:rsid w:val="001E77DC"/>
    <w:rsid w:val="001E7D26"/>
    <w:rsid w:val="001F197C"/>
    <w:rsid w:val="001F2493"/>
    <w:rsid w:val="001F2FFD"/>
    <w:rsid w:val="001F3111"/>
    <w:rsid w:val="001F3E41"/>
    <w:rsid w:val="001F6CB1"/>
    <w:rsid w:val="001F6CB9"/>
    <w:rsid w:val="001F7CE2"/>
    <w:rsid w:val="00200419"/>
    <w:rsid w:val="0020174D"/>
    <w:rsid w:val="00203216"/>
    <w:rsid w:val="002033BF"/>
    <w:rsid w:val="00203A72"/>
    <w:rsid w:val="00204ABA"/>
    <w:rsid w:val="0020601B"/>
    <w:rsid w:val="00206724"/>
    <w:rsid w:val="002067BD"/>
    <w:rsid w:val="00207B0F"/>
    <w:rsid w:val="0021150B"/>
    <w:rsid w:val="00212B79"/>
    <w:rsid w:val="00212FFA"/>
    <w:rsid w:val="002141FF"/>
    <w:rsid w:val="0021437A"/>
    <w:rsid w:val="002145B8"/>
    <w:rsid w:val="002148A4"/>
    <w:rsid w:val="0021610D"/>
    <w:rsid w:val="00217025"/>
    <w:rsid w:val="002176BD"/>
    <w:rsid w:val="002201DC"/>
    <w:rsid w:val="0022176C"/>
    <w:rsid w:val="00221BBA"/>
    <w:rsid w:val="00221CF7"/>
    <w:rsid w:val="002228CA"/>
    <w:rsid w:val="0022417E"/>
    <w:rsid w:val="00224C37"/>
    <w:rsid w:val="00224F19"/>
    <w:rsid w:val="00227773"/>
    <w:rsid w:val="002306FD"/>
    <w:rsid w:val="00234EDB"/>
    <w:rsid w:val="00236989"/>
    <w:rsid w:val="00241171"/>
    <w:rsid w:val="00241AB2"/>
    <w:rsid w:val="00242E65"/>
    <w:rsid w:val="0024385F"/>
    <w:rsid w:val="00243DF2"/>
    <w:rsid w:val="0024764F"/>
    <w:rsid w:val="00247B0F"/>
    <w:rsid w:val="0025243E"/>
    <w:rsid w:val="002527F0"/>
    <w:rsid w:val="002531E1"/>
    <w:rsid w:val="00253D88"/>
    <w:rsid w:val="002548B2"/>
    <w:rsid w:val="00254B67"/>
    <w:rsid w:val="00254F68"/>
    <w:rsid w:val="00255330"/>
    <w:rsid w:val="002559CF"/>
    <w:rsid w:val="00255C28"/>
    <w:rsid w:val="0025608A"/>
    <w:rsid w:val="00256EBC"/>
    <w:rsid w:val="002605DE"/>
    <w:rsid w:val="00261A33"/>
    <w:rsid w:val="0026238A"/>
    <w:rsid w:val="00262C38"/>
    <w:rsid w:val="002635FB"/>
    <w:rsid w:val="00265A38"/>
    <w:rsid w:val="00265FFB"/>
    <w:rsid w:val="00266787"/>
    <w:rsid w:val="002673FC"/>
    <w:rsid w:val="002701A9"/>
    <w:rsid w:val="00270991"/>
    <w:rsid w:val="00270A8C"/>
    <w:rsid w:val="00271C50"/>
    <w:rsid w:val="0027373E"/>
    <w:rsid w:val="002741D5"/>
    <w:rsid w:val="00274564"/>
    <w:rsid w:val="00275359"/>
    <w:rsid w:val="0027581A"/>
    <w:rsid w:val="0028003D"/>
    <w:rsid w:val="00280169"/>
    <w:rsid w:val="0028060F"/>
    <w:rsid w:val="00280E5D"/>
    <w:rsid w:val="0028325A"/>
    <w:rsid w:val="002843AE"/>
    <w:rsid w:val="00284D76"/>
    <w:rsid w:val="0028625C"/>
    <w:rsid w:val="0029105C"/>
    <w:rsid w:val="00291641"/>
    <w:rsid w:val="00291A29"/>
    <w:rsid w:val="00291A2B"/>
    <w:rsid w:val="00291BF1"/>
    <w:rsid w:val="00291F06"/>
    <w:rsid w:val="0029229E"/>
    <w:rsid w:val="00292977"/>
    <w:rsid w:val="00294B9E"/>
    <w:rsid w:val="0029527B"/>
    <w:rsid w:val="00297CD0"/>
    <w:rsid w:val="002A07F8"/>
    <w:rsid w:val="002A147F"/>
    <w:rsid w:val="002A1BEA"/>
    <w:rsid w:val="002A261A"/>
    <w:rsid w:val="002A274C"/>
    <w:rsid w:val="002A27B8"/>
    <w:rsid w:val="002A47C6"/>
    <w:rsid w:val="002A4EF1"/>
    <w:rsid w:val="002A5BDE"/>
    <w:rsid w:val="002A6A86"/>
    <w:rsid w:val="002A6B8A"/>
    <w:rsid w:val="002A6CAA"/>
    <w:rsid w:val="002A7132"/>
    <w:rsid w:val="002B08FB"/>
    <w:rsid w:val="002B2092"/>
    <w:rsid w:val="002B5CF2"/>
    <w:rsid w:val="002B691C"/>
    <w:rsid w:val="002B7AE0"/>
    <w:rsid w:val="002C0466"/>
    <w:rsid w:val="002C0B81"/>
    <w:rsid w:val="002C1FB6"/>
    <w:rsid w:val="002C3941"/>
    <w:rsid w:val="002C498D"/>
    <w:rsid w:val="002C5354"/>
    <w:rsid w:val="002C65A1"/>
    <w:rsid w:val="002C6FFD"/>
    <w:rsid w:val="002C72E2"/>
    <w:rsid w:val="002C751C"/>
    <w:rsid w:val="002C79DE"/>
    <w:rsid w:val="002C7FAB"/>
    <w:rsid w:val="002D2750"/>
    <w:rsid w:val="002D3641"/>
    <w:rsid w:val="002D380D"/>
    <w:rsid w:val="002D3FC4"/>
    <w:rsid w:val="002D6B4F"/>
    <w:rsid w:val="002D7C6E"/>
    <w:rsid w:val="002D7F61"/>
    <w:rsid w:val="002E06AF"/>
    <w:rsid w:val="002E237A"/>
    <w:rsid w:val="002E414B"/>
    <w:rsid w:val="002E462D"/>
    <w:rsid w:val="002E5A45"/>
    <w:rsid w:val="002E5EA3"/>
    <w:rsid w:val="002E6C1B"/>
    <w:rsid w:val="002F0025"/>
    <w:rsid w:val="002F0491"/>
    <w:rsid w:val="002F0A10"/>
    <w:rsid w:val="002F4192"/>
    <w:rsid w:val="002F5EDC"/>
    <w:rsid w:val="002F63D1"/>
    <w:rsid w:val="0030053D"/>
    <w:rsid w:val="003007C1"/>
    <w:rsid w:val="0030208B"/>
    <w:rsid w:val="00302D2B"/>
    <w:rsid w:val="003030DB"/>
    <w:rsid w:val="00304B35"/>
    <w:rsid w:val="00306388"/>
    <w:rsid w:val="00313DF0"/>
    <w:rsid w:val="00316A9B"/>
    <w:rsid w:val="0031732E"/>
    <w:rsid w:val="00321401"/>
    <w:rsid w:val="00322E93"/>
    <w:rsid w:val="00323D10"/>
    <w:rsid w:val="0032560F"/>
    <w:rsid w:val="00326657"/>
    <w:rsid w:val="00326BA9"/>
    <w:rsid w:val="00330199"/>
    <w:rsid w:val="0033230B"/>
    <w:rsid w:val="00333BE1"/>
    <w:rsid w:val="00333E88"/>
    <w:rsid w:val="00335B03"/>
    <w:rsid w:val="00335D42"/>
    <w:rsid w:val="0034052D"/>
    <w:rsid w:val="003405A3"/>
    <w:rsid w:val="00340D46"/>
    <w:rsid w:val="00341230"/>
    <w:rsid w:val="00341306"/>
    <w:rsid w:val="00341A14"/>
    <w:rsid w:val="00343379"/>
    <w:rsid w:val="00345051"/>
    <w:rsid w:val="00347C88"/>
    <w:rsid w:val="003519B9"/>
    <w:rsid w:val="00355743"/>
    <w:rsid w:val="00356B53"/>
    <w:rsid w:val="00356E9B"/>
    <w:rsid w:val="00357A56"/>
    <w:rsid w:val="00357BBA"/>
    <w:rsid w:val="00357BE6"/>
    <w:rsid w:val="003633FF"/>
    <w:rsid w:val="00363459"/>
    <w:rsid w:val="00363514"/>
    <w:rsid w:val="0036381C"/>
    <w:rsid w:val="00363D8F"/>
    <w:rsid w:val="00364975"/>
    <w:rsid w:val="00364F3D"/>
    <w:rsid w:val="00366823"/>
    <w:rsid w:val="003668CD"/>
    <w:rsid w:val="0036748A"/>
    <w:rsid w:val="00367B92"/>
    <w:rsid w:val="003711DE"/>
    <w:rsid w:val="00372325"/>
    <w:rsid w:val="003725BA"/>
    <w:rsid w:val="00372919"/>
    <w:rsid w:val="003750C2"/>
    <w:rsid w:val="0037531B"/>
    <w:rsid w:val="00376367"/>
    <w:rsid w:val="00377A6F"/>
    <w:rsid w:val="0038131C"/>
    <w:rsid w:val="00381DFD"/>
    <w:rsid w:val="00381E7A"/>
    <w:rsid w:val="00382354"/>
    <w:rsid w:val="00382DDA"/>
    <w:rsid w:val="003838FA"/>
    <w:rsid w:val="00383E06"/>
    <w:rsid w:val="0038420E"/>
    <w:rsid w:val="00384A74"/>
    <w:rsid w:val="00387FB2"/>
    <w:rsid w:val="0039043B"/>
    <w:rsid w:val="00390CBE"/>
    <w:rsid w:val="00391546"/>
    <w:rsid w:val="003948F5"/>
    <w:rsid w:val="0039527D"/>
    <w:rsid w:val="00396319"/>
    <w:rsid w:val="00396C7B"/>
    <w:rsid w:val="003973F4"/>
    <w:rsid w:val="003A0ADA"/>
    <w:rsid w:val="003A2AB2"/>
    <w:rsid w:val="003A3301"/>
    <w:rsid w:val="003A3672"/>
    <w:rsid w:val="003A444F"/>
    <w:rsid w:val="003A4598"/>
    <w:rsid w:val="003A459E"/>
    <w:rsid w:val="003A5D87"/>
    <w:rsid w:val="003B0E0B"/>
    <w:rsid w:val="003B1FEB"/>
    <w:rsid w:val="003B4DBE"/>
    <w:rsid w:val="003B519F"/>
    <w:rsid w:val="003B692B"/>
    <w:rsid w:val="003B6DEB"/>
    <w:rsid w:val="003B7006"/>
    <w:rsid w:val="003B7324"/>
    <w:rsid w:val="003C1062"/>
    <w:rsid w:val="003C1889"/>
    <w:rsid w:val="003C1D2B"/>
    <w:rsid w:val="003C1F42"/>
    <w:rsid w:val="003C2DA1"/>
    <w:rsid w:val="003C3597"/>
    <w:rsid w:val="003C48D7"/>
    <w:rsid w:val="003C5A5D"/>
    <w:rsid w:val="003C6132"/>
    <w:rsid w:val="003C6526"/>
    <w:rsid w:val="003C68F5"/>
    <w:rsid w:val="003D4D1C"/>
    <w:rsid w:val="003D63A2"/>
    <w:rsid w:val="003D6DB4"/>
    <w:rsid w:val="003D71F7"/>
    <w:rsid w:val="003E019F"/>
    <w:rsid w:val="003E0D4A"/>
    <w:rsid w:val="003E1085"/>
    <w:rsid w:val="003E1C17"/>
    <w:rsid w:val="003E3159"/>
    <w:rsid w:val="003E31DC"/>
    <w:rsid w:val="003E39C2"/>
    <w:rsid w:val="003E4AF3"/>
    <w:rsid w:val="003E4CB4"/>
    <w:rsid w:val="003E53B9"/>
    <w:rsid w:val="003E68AC"/>
    <w:rsid w:val="003E6A3C"/>
    <w:rsid w:val="003E6E10"/>
    <w:rsid w:val="003F0082"/>
    <w:rsid w:val="003F101C"/>
    <w:rsid w:val="003F1623"/>
    <w:rsid w:val="003F1D80"/>
    <w:rsid w:val="003F22DC"/>
    <w:rsid w:val="003F26BD"/>
    <w:rsid w:val="003F4493"/>
    <w:rsid w:val="003F632F"/>
    <w:rsid w:val="003F7151"/>
    <w:rsid w:val="003F7A89"/>
    <w:rsid w:val="00400C31"/>
    <w:rsid w:val="00400FA6"/>
    <w:rsid w:val="00401CB6"/>
    <w:rsid w:val="0040326B"/>
    <w:rsid w:val="00405000"/>
    <w:rsid w:val="004067F7"/>
    <w:rsid w:val="0040687A"/>
    <w:rsid w:val="00406D74"/>
    <w:rsid w:val="00407DA2"/>
    <w:rsid w:val="00410A7C"/>
    <w:rsid w:val="00410BDE"/>
    <w:rsid w:val="00411637"/>
    <w:rsid w:val="00411F56"/>
    <w:rsid w:val="00412E8C"/>
    <w:rsid w:val="00413DBC"/>
    <w:rsid w:val="00414C81"/>
    <w:rsid w:val="004165F1"/>
    <w:rsid w:val="004169F7"/>
    <w:rsid w:val="00417617"/>
    <w:rsid w:val="00417E64"/>
    <w:rsid w:val="00422B58"/>
    <w:rsid w:val="00422DDD"/>
    <w:rsid w:val="00423F48"/>
    <w:rsid w:val="004245F5"/>
    <w:rsid w:val="004247DB"/>
    <w:rsid w:val="00424B0F"/>
    <w:rsid w:val="004269F2"/>
    <w:rsid w:val="00427A35"/>
    <w:rsid w:val="00430710"/>
    <w:rsid w:val="0043242A"/>
    <w:rsid w:val="00432FD3"/>
    <w:rsid w:val="004337CB"/>
    <w:rsid w:val="0043487B"/>
    <w:rsid w:val="004367BC"/>
    <w:rsid w:val="00436951"/>
    <w:rsid w:val="00436A1A"/>
    <w:rsid w:val="004378FE"/>
    <w:rsid w:val="0043796B"/>
    <w:rsid w:val="00441895"/>
    <w:rsid w:val="00441938"/>
    <w:rsid w:val="0044243B"/>
    <w:rsid w:val="0044262E"/>
    <w:rsid w:val="004430C2"/>
    <w:rsid w:val="004432BE"/>
    <w:rsid w:val="0044345F"/>
    <w:rsid w:val="00443552"/>
    <w:rsid w:val="004446BD"/>
    <w:rsid w:val="00445A10"/>
    <w:rsid w:val="00447538"/>
    <w:rsid w:val="00447AD7"/>
    <w:rsid w:val="004501B6"/>
    <w:rsid w:val="00451321"/>
    <w:rsid w:val="004518B3"/>
    <w:rsid w:val="00451A99"/>
    <w:rsid w:val="004522B1"/>
    <w:rsid w:val="00452EE7"/>
    <w:rsid w:val="00454712"/>
    <w:rsid w:val="00457DCD"/>
    <w:rsid w:val="004607F2"/>
    <w:rsid w:val="00463464"/>
    <w:rsid w:val="00464B37"/>
    <w:rsid w:val="0046520C"/>
    <w:rsid w:val="0046569F"/>
    <w:rsid w:val="0046634D"/>
    <w:rsid w:val="00466529"/>
    <w:rsid w:val="00466FFA"/>
    <w:rsid w:val="00470D83"/>
    <w:rsid w:val="004713AC"/>
    <w:rsid w:val="00471512"/>
    <w:rsid w:val="00472F82"/>
    <w:rsid w:val="00474DA8"/>
    <w:rsid w:val="0047528D"/>
    <w:rsid w:val="00475BB2"/>
    <w:rsid w:val="004769B1"/>
    <w:rsid w:val="00476BEB"/>
    <w:rsid w:val="004774B4"/>
    <w:rsid w:val="00480BAB"/>
    <w:rsid w:val="00480EE3"/>
    <w:rsid w:val="00481A73"/>
    <w:rsid w:val="00481A74"/>
    <w:rsid w:val="0048255F"/>
    <w:rsid w:val="00484730"/>
    <w:rsid w:val="00486AC0"/>
    <w:rsid w:val="00494019"/>
    <w:rsid w:val="00495CE0"/>
    <w:rsid w:val="0049674B"/>
    <w:rsid w:val="00496A2A"/>
    <w:rsid w:val="00496B95"/>
    <w:rsid w:val="00497A43"/>
    <w:rsid w:val="00497D66"/>
    <w:rsid w:val="004A0415"/>
    <w:rsid w:val="004A0BE2"/>
    <w:rsid w:val="004A171C"/>
    <w:rsid w:val="004A17D2"/>
    <w:rsid w:val="004A2011"/>
    <w:rsid w:val="004A300D"/>
    <w:rsid w:val="004A3973"/>
    <w:rsid w:val="004A5203"/>
    <w:rsid w:val="004A54C8"/>
    <w:rsid w:val="004A553A"/>
    <w:rsid w:val="004A589B"/>
    <w:rsid w:val="004A5B39"/>
    <w:rsid w:val="004A63D1"/>
    <w:rsid w:val="004A6D92"/>
    <w:rsid w:val="004A758A"/>
    <w:rsid w:val="004A78F1"/>
    <w:rsid w:val="004A7EBF"/>
    <w:rsid w:val="004B5282"/>
    <w:rsid w:val="004C0AED"/>
    <w:rsid w:val="004C1D04"/>
    <w:rsid w:val="004C1D07"/>
    <w:rsid w:val="004C1E0C"/>
    <w:rsid w:val="004C2391"/>
    <w:rsid w:val="004C2C7F"/>
    <w:rsid w:val="004C367C"/>
    <w:rsid w:val="004C42ED"/>
    <w:rsid w:val="004C4324"/>
    <w:rsid w:val="004C582C"/>
    <w:rsid w:val="004C5C32"/>
    <w:rsid w:val="004C7E70"/>
    <w:rsid w:val="004D0EA1"/>
    <w:rsid w:val="004D11DB"/>
    <w:rsid w:val="004D191E"/>
    <w:rsid w:val="004D2A0D"/>
    <w:rsid w:val="004D3755"/>
    <w:rsid w:val="004D3C18"/>
    <w:rsid w:val="004D50C3"/>
    <w:rsid w:val="004D50E3"/>
    <w:rsid w:val="004D55A7"/>
    <w:rsid w:val="004D6A40"/>
    <w:rsid w:val="004D7C5E"/>
    <w:rsid w:val="004E10D7"/>
    <w:rsid w:val="004E12BC"/>
    <w:rsid w:val="004E15DD"/>
    <w:rsid w:val="004E1991"/>
    <w:rsid w:val="004E1992"/>
    <w:rsid w:val="004E2802"/>
    <w:rsid w:val="004E398E"/>
    <w:rsid w:val="004E544B"/>
    <w:rsid w:val="004E5A5E"/>
    <w:rsid w:val="004E76BE"/>
    <w:rsid w:val="004F00A7"/>
    <w:rsid w:val="004F0244"/>
    <w:rsid w:val="004F0B30"/>
    <w:rsid w:val="004F1CD5"/>
    <w:rsid w:val="004F2EFE"/>
    <w:rsid w:val="004F3664"/>
    <w:rsid w:val="004F3B35"/>
    <w:rsid w:val="004F42FD"/>
    <w:rsid w:val="004F48C4"/>
    <w:rsid w:val="004F56F4"/>
    <w:rsid w:val="004F5887"/>
    <w:rsid w:val="004F6206"/>
    <w:rsid w:val="004F6565"/>
    <w:rsid w:val="004F6EE8"/>
    <w:rsid w:val="004F7617"/>
    <w:rsid w:val="00500947"/>
    <w:rsid w:val="005022E9"/>
    <w:rsid w:val="005023F5"/>
    <w:rsid w:val="00502C71"/>
    <w:rsid w:val="00503124"/>
    <w:rsid w:val="005031C5"/>
    <w:rsid w:val="0050415A"/>
    <w:rsid w:val="00504614"/>
    <w:rsid w:val="00504FA1"/>
    <w:rsid w:val="0050704A"/>
    <w:rsid w:val="00511C0F"/>
    <w:rsid w:val="0051466B"/>
    <w:rsid w:val="00514971"/>
    <w:rsid w:val="00515DC9"/>
    <w:rsid w:val="005160D4"/>
    <w:rsid w:val="00516768"/>
    <w:rsid w:val="00516BC2"/>
    <w:rsid w:val="00517351"/>
    <w:rsid w:val="0052091E"/>
    <w:rsid w:val="00521395"/>
    <w:rsid w:val="00521F09"/>
    <w:rsid w:val="0052295B"/>
    <w:rsid w:val="00522BBF"/>
    <w:rsid w:val="00522BCA"/>
    <w:rsid w:val="00522FCF"/>
    <w:rsid w:val="00523A24"/>
    <w:rsid w:val="00525EB9"/>
    <w:rsid w:val="0052642A"/>
    <w:rsid w:val="00526791"/>
    <w:rsid w:val="005311AF"/>
    <w:rsid w:val="005323A9"/>
    <w:rsid w:val="005325F4"/>
    <w:rsid w:val="00534763"/>
    <w:rsid w:val="00535508"/>
    <w:rsid w:val="005401AA"/>
    <w:rsid w:val="00540B54"/>
    <w:rsid w:val="00542EFB"/>
    <w:rsid w:val="0054505D"/>
    <w:rsid w:val="00545341"/>
    <w:rsid w:val="00545E50"/>
    <w:rsid w:val="005464DF"/>
    <w:rsid w:val="00546618"/>
    <w:rsid w:val="00546CD1"/>
    <w:rsid w:val="00547F6C"/>
    <w:rsid w:val="005503D3"/>
    <w:rsid w:val="00550EA0"/>
    <w:rsid w:val="00550EBF"/>
    <w:rsid w:val="00552656"/>
    <w:rsid w:val="00552E19"/>
    <w:rsid w:val="00555249"/>
    <w:rsid w:val="0055630F"/>
    <w:rsid w:val="00560C8E"/>
    <w:rsid w:val="005610AF"/>
    <w:rsid w:val="00561BD3"/>
    <w:rsid w:val="005635B3"/>
    <w:rsid w:val="00563B25"/>
    <w:rsid w:val="00563F3B"/>
    <w:rsid w:val="00564684"/>
    <w:rsid w:val="005656B2"/>
    <w:rsid w:val="00565F3F"/>
    <w:rsid w:val="00566100"/>
    <w:rsid w:val="00570150"/>
    <w:rsid w:val="00570A9A"/>
    <w:rsid w:val="00570ECE"/>
    <w:rsid w:val="005729C0"/>
    <w:rsid w:val="00572A0A"/>
    <w:rsid w:val="00572FBA"/>
    <w:rsid w:val="00573BE7"/>
    <w:rsid w:val="005754AD"/>
    <w:rsid w:val="005759BB"/>
    <w:rsid w:val="00575F92"/>
    <w:rsid w:val="005763F5"/>
    <w:rsid w:val="0057682F"/>
    <w:rsid w:val="0057691F"/>
    <w:rsid w:val="00576E4B"/>
    <w:rsid w:val="00580D04"/>
    <w:rsid w:val="00580FF8"/>
    <w:rsid w:val="00582520"/>
    <w:rsid w:val="005825E3"/>
    <w:rsid w:val="00584EFB"/>
    <w:rsid w:val="005853D7"/>
    <w:rsid w:val="005875BA"/>
    <w:rsid w:val="005903A2"/>
    <w:rsid w:val="00590AAE"/>
    <w:rsid w:val="00590F12"/>
    <w:rsid w:val="0059107A"/>
    <w:rsid w:val="005911AD"/>
    <w:rsid w:val="005919F0"/>
    <w:rsid w:val="00591A7E"/>
    <w:rsid w:val="005927DE"/>
    <w:rsid w:val="0059291E"/>
    <w:rsid w:val="00593505"/>
    <w:rsid w:val="00594672"/>
    <w:rsid w:val="00594825"/>
    <w:rsid w:val="0059640F"/>
    <w:rsid w:val="005965C2"/>
    <w:rsid w:val="00597045"/>
    <w:rsid w:val="00597332"/>
    <w:rsid w:val="00597B6F"/>
    <w:rsid w:val="005A2922"/>
    <w:rsid w:val="005A316A"/>
    <w:rsid w:val="005A3DC6"/>
    <w:rsid w:val="005A405E"/>
    <w:rsid w:val="005A43A9"/>
    <w:rsid w:val="005A453B"/>
    <w:rsid w:val="005A4751"/>
    <w:rsid w:val="005A48B7"/>
    <w:rsid w:val="005A5405"/>
    <w:rsid w:val="005A633C"/>
    <w:rsid w:val="005B0DDC"/>
    <w:rsid w:val="005B17FF"/>
    <w:rsid w:val="005B3809"/>
    <w:rsid w:val="005B4012"/>
    <w:rsid w:val="005B5122"/>
    <w:rsid w:val="005B5444"/>
    <w:rsid w:val="005C0C4F"/>
    <w:rsid w:val="005C1258"/>
    <w:rsid w:val="005C1D59"/>
    <w:rsid w:val="005C21F8"/>
    <w:rsid w:val="005C234E"/>
    <w:rsid w:val="005C287B"/>
    <w:rsid w:val="005C2940"/>
    <w:rsid w:val="005C3703"/>
    <w:rsid w:val="005C4281"/>
    <w:rsid w:val="005C4569"/>
    <w:rsid w:val="005C48B8"/>
    <w:rsid w:val="005C4DA5"/>
    <w:rsid w:val="005C55B3"/>
    <w:rsid w:val="005C5F6C"/>
    <w:rsid w:val="005C6235"/>
    <w:rsid w:val="005C73F5"/>
    <w:rsid w:val="005C7E18"/>
    <w:rsid w:val="005C7F9B"/>
    <w:rsid w:val="005D01B4"/>
    <w:rsid w:val="005D026C"/>
    <w:rsid w:val="005D0F3A"/>
    <w:rsid w:val="005D4292"/>
    <w:rsid w:val="005D63E2"/>
    <w:rsid w:val="005D6B20"/>
    <w:rsid w:val="005D7500"/>
    <w:rsid w:val="005D7BF4"/>
    <w:rsid w:val="005E227A"/>
    <w:rsid w:val="005E2574"/>
    <w:rsid w:val="005E3B69"/>
    <w:rsid w:val="005E3D48"/>
    <w:rsid w:val="005E42B1"/>
    <w:rsid w:val="005E4A61"/>
    <w:rsid w:val="005E67B4"/>
    <w:rsid w:val="005E68DA"/>
    <w:rsid w:val="005E6C25"/>
    <w:rsid w:val="005E73F6"/>
    <w:rsid w:val="005E7438"/>
    <w:rsid w:val="005F02F2"/>
    <w:rsid w:val="005F078A"/>
    <w:rsid w:val="005F1815"/>
    <w:rsid w:val="005F2B61"/>
    <w:rsid w:val="005F2EC1"/>
    <w:rsid w:val="005F3558"/>
    <w:rsid w:val="005F38BA"/>
    <w:rsid w:val="005F4CD7"/>
    <w:rsid w:val="005F7E76"/>
    <w:rsid w:val="005F7F93"/>
    <w:rsid w:val="0060198F"/>
    <w:rsid w:val="00603392"/>
    <w:rsid w:val="00603F3C"/>
    <w:rsid w:val="00603FD3"/>
    <w:rsid w:val="00604E13"/>
    <w:rsid w:val="006054CA"/>
    <w:rsid w:val="00605FDF"/>
    <w:rsid w:val="00606A03"/>
    <w:rsid w:val="00607C51"/>
    <w:rsid w:val="00607E1E"/>
    <w:rsid w:val="00611037"/>
    <w:rsid w:val="00613220"/>
    <w:rsid w:val="00613B57"/>
    <w:rsid w:val="00613E1A"/>
    <w:rsid w:val="00614CB5"/>
    <w:rsid w:val="00616BC5"/>
    <w:rsid w:val="0061732E"/>
    <w:rsid w:val="00617CF5"/>
    <w:rsid w:val="00620EC4"/>
    <w:rsid w:val="006211FF"/>
    <w:rsid w:val="006226FE"/>
    <w:rsid w:val="006231FE"/>
    <w:rsid w:val="00623399"/>
    <w:rsid w:val="0062365F"/>
    <w:rsid w:val="00623B56"/>
    <w:rsid w:val="00623FEA"/>
    <w:rsid w:val="00624A08"/>
    <w:rsid w:val="00624BB4"/>
    <w:rsid w:val="0062565A"/>
    <w:rsid w:val="00626C94"/>
    <w:rsid w:val="00626F1C"/>
    <w:rsid w:val="006309EF"/>
    <w:rsid w:val="00630D99"/>
    <w:rsid w:val="00630E55"/>
    <w:rsid w:val="0063212D"/>
    <w:rsid w:val="00633C09"/>
    <w:rsid w:val="00634DD4"/>
    <w:rsid w:val="00635157"/>
    <w:rsid w:val="00635B80"/>
    <w:rsid w:val="00635C38"/>
    <w:rsid w:val="00635EFA"/>
    <w:rsid w:val="006362E0"/>
    <w:rsid w:val="0063673C"/>
    <w:rsid w:val="00637C14"/>
    <w:rsid w:val="00640313"/>
    <w:rsid w:val="00641055"/>
    <w:rsid w:val="00641A4B"/>
    <w:rsid w:val="00642E67"/>
    <w:rsid w:val="0064456B"/>
    <w:rsid w:val="00645183"/>
    <w:rsid w:val="0064611B"/>
    <w:rsid w:val="00646248"/>
    <w:rsid w:val="006473FE"/>
    <w:rsid w:val="00647F6B"/>
    <w:rsid w:val="00650C3B"/>
    <w:rsid w:val="00651127"/>
    <w:rsid w:val="006521F5"/>
    <w:rsid w:val="0065274C"/>
    <w:rsid w:val="006529C4"/>
    <w:rsid w:val="00653091"/>
    <w:rsid w:val="00653937"/>
    <w:rsid w:val="00653ECC"/>
    <w:rsid w:val="00653F0D"/>
    <w:rsid w:val="00653F5C"/>
    <w:rsid w:val="006558CA"/>
    <w:rsid w:val="00655A79"/>
    <w:rsid w:val="00656318"/>
    <w:rsid w:val="00657FE9"/>
    <w:rsid w:val="00660492"/>
    <w:rsid w:val="006617F9"/>
    <w:rsid w:val="00662198"/>
    <w:rsid w:val="006631F8"/>
    <w:rsid w:val="006645AC"/>
    <w:rsid w:val="00665007"/>
    <w:rsid w:val="006651D9"/>
    <w:rsid w:val="00665E9B"/>
    <w:rsid w:val="00667223"/>
    <w:rsid w:val="00667F52"/>
    <w:rsid w:val="0067048F"/>
    <w:rsid w:val="00670FA4"/>
    <w:rsid w:val="006729D1"/>
    <w:rsid w:val="00672C44"/>
    <w:rsid w:val="0067383E"/>
    <w:rsid w:val="00673D49"/>
    <w:rsid w:val="00674480"/>
    <w:rsid w:val="00675A63"/>
    <w:rsid w:val="006777AB"/>
    <w:rsid w:val="00677E2D"/>
    <w:rsid w:val="00677F05"/>
    <w:rsid w:val="00681004"/>
    <w:rsid w:val="00681734"/>
    <w:rsid w:val="0068232D"/>
    <w:rsid w:val="0068266C"/>
    <w:rsid w:val="0068269F"/>
    <w:rsid w:val="00682749"/>
    <w:rsid w:val="00682F9B"/>
    <w:rsid w:val="00684083"/>
    <w:rsid w:val="0068449E"/>
    <w:rsid w:val="0068631C"/>
    <w:rsid w:val="006874E0"/>
    <w:rsid w:val="00687854"/>
    <w:rsid w:val="006914BA"/>
    <w:rsid w:val="00692120"/>
    <w:rsid w:val="00692C9D"/>
    <w:rsid w:val="00693B9E"/>
    <w:rsid w:val="00693CCC"/>
    <w:rsid w:val="00694C70"/>
    <w:rsid w:val="00696A6D"/>
    <w:rsid w:val="00696EB6"/>
    <w:rsid w:val="006A1CA7"/>
    <w:rsid w:val="006A3858"/>
    <w:rsid w:val="006A3B50"/>
    <w:rsid w:val="006A3BC5"/>
    <w:rsid w:val="006A5FA9"/>
    <w:rsid w:val="006A6F9A"/>
    <w:rsid w:val="006A73A8"/>
    <w:rsid w:val="006B13B6"/>
    <w:rsid w:val="006B1D62"/>
    <w:rsid w:val="006B2001"/>
    <w:rsid w:val="006B226E"/>
    <w:rsid w:val="006B2883"/>
    <w:rsid w:val="006B2E88"/>
    <w:rsid w:val="006B3006"/>
    <w:rsid w:val="006B35A0"/>
    <w:rsid w:val="006B4746"/>
    <w:rsid w:val="006B561E"/>
    <w:rsid w:val="006B605E"/>
    <w:rsid w:val="006C03C4"/>
    <w:rsid w:val="006C0DAD"/>
    <w:rsid w:val="006C17A9"/>
    <w:rsid w:val="006C1B11"/>
    <w:rsid w:val="006C27F8"/>
    <w:rsid w:val="006C357B"/>
    <w:rsid w:val="006C5603"/>
    <w:rsid w:val="006C6500"/>
    <w:rsid w:val="006D3A1B"/>
    <w:rsid w:val="006D4B7F"/>
    <w:rsid w:val="006D4F1A"/>
    <w:rsid w:val="006D59C0"/>
    <w:rsid w:val="006D5B12"/>
    <w:rsid w:val="006D5FBB"/>
    <w:rsid w:val="006D6894"/>
    <w:rsid w:val="006D77B7"/>
    <w:rsid w:val="006D7E5E"/>
    <w:rsid w:val="006D7EEC"/>
    <w:rsid w:val="006E0752"/>
    <w:rsid w:val="006E08F7"/>
    <w:rsid w:val="006E0EEE"/>
    <w:rsid w:val="006E146D"/>
    <w:rsid w:val="006E15A4"/>
    <w:rsid w:val="006E1AC3"/>
    <w:rsid w:val="006E1F54"/>
    <w:rsid w:val="006E2857"/>
    <w:rsid w:val="006E2D13"/>
    <w:rsid w:val="006E2FB9"/>
    <w:rsid w:val="006E3136"/>
    <w:rsid w:val="006E6A3C"/>
    <w:rsid w:val="006E71E9"/>
    <w:rsid w:val="006E7363"/>
    <w:rsid w:val="006F0627"/>
    <w:rsid w:val="006F0ADB"/>
    <w:rsid w:val="006F2223"/>
    <w:rsid w:val="006F304A"/>
    <w:rsid w:val="006F38B7"/>
    <w:rsid w:val="006F3A13"/>
    <w:rsid w:val="006F3D4A"/>
    <w:rsid w:val="006F4223"/>
    <w:rsid w:val="006F5BB8"/>
    <w:rsid w:val="006F6DB7"/>
    <w:rsid w:val="006F786D"/>
    <w:rsid w:val="00701A17"/>
    <w:rsid w:val="00702368"/>
    <w:rsid w:val="0070272F"/>
    <w:rsid w:val="0070293A"/>
    <w:rsid w:val="007036A9"/>
    <w:rsid w:val="00703BA1"/>
    <w:rsid w:val="007042DF"/>
    <w:rsid w:val="007057EF"/>
    <w:rsid w:val="00705C97"/>
    <w:rsid w:val="00705F40"/>
    <w:rsid w:val="0070672B"/>
    <w:rsid w:val="00707049"/>
    <w:rsid w:val="00707E13"/>
    <w:rsid w:val="0071042A"/>
    <w:rsid w:val="0071104F"/>
    <w:rsid w:val="00714E39"/>
    <w:rsid w:val="00714FC1"/>
    <w:rsid w:val="00714FE6"/>
    <w:rsid w:val="007161BB"/>
    <w:rsid w:val="00717148"/>
    <w:rsid w:val="0071717A"/>
    <w:rsid w:val="0072256B"/>
    <w:rsid w:val="00723C2E"/>
    <w:rsid w:val="007245EE"/>
    <w:rsid w:val="00725C5D"/>
    <w:rsid w:val="00725F2F"/>
    <w:rsid w:val="007307DB"/>
    <w:rsid w:val="0073238D"/>
    <w:rsid w:val="007323C6"/>
    <w:rsid w:val="0073286D"/>
    <w:rsid w:val="00733804"/>
    <w:rsid w:val="00733FFF"/>
    <w:rsid w:val="00734E81"/>
    <w:rsid w:val="0073519E"/>
    <w:rsid w:val="00737249"/>
    <w:rsid w:val="00740393"/>
    <w:rsid w:val="00742843"/>
    <w:rsid w:val="007430C2"/>
    <w:rsid w:val="007431CC"/>
    <w:rsid w:val="00744054"/>
    <w:rsid w:val="0074558D"/>
    <w:rsid w:val="00746F49"/>
    <w:rsid w:val="00747DEF"/>
    <w:rsid w:val="0075029B"/>
    <w:rsid w:val="00750E48"/>
    <w:rsid w:val="00751B99"/>
    <w:rsid w:val="00751D29"/>
    <w:rsid w:val="00751F8C"/>
    <w:rsid w:val="00752D2F"/>
    <w:rsid w:val="00752E5C"/>
    <w:rsid w:val="00753F31"/>
    <w:rsid w:val="00754523"/>
    <w:rsid w:val="0075510C"/>
    <w:rsid w:val="00755E23"/>
    <w:rsid w:val="007565E2"/>
    <w:rsid w:val="00756851"/>
    <w:rsid w:val="007601AA"/>
    <w:rsid w:val="0076061F"/>
    <w:rsid w:val="00760A78"/>
    <w:rsid w:val="007627C3"/>
    <w:rsid w:val="00762CA0"/>
    <w:rsid w:val="00762EFB"/>
    <w:rsid w:val="00763A2C"/>
    <w:rsid w:val="00764344"/>
    <w:rsid w:val="007644EC"/>
    <w:rsid w:val="007668FA"/>
    <w:rsid w:val="0076706D"/>
    <w:rsid w:val="00767437"/>
    <w:rsid w:val="00767A1D"/>
    <w:rsid w:val="00770E20"/>
    <w:rsid w:val="00771CFD"/>
    <w:rsid w:val="00772FBF"/>
    <w:rsid w:val="007738BB"/>
    <w:rsid w:val="00775C1D"/>
    <w:rsid w:val="00776DB6"/>
    <w:rsid w:val="00776E9A"/>
    <w:rsid w:val="00777865"/>
    <w:rsid w:val="00777892"/>
    <w:rsid w:val="0078306D"/>
    <w:rsid w:val="0078489A"/>
    <w:rsid w:val="007858D2"/>
    <w:rsid w:val="00785D0B"/>
    <w:rsid w:val="00786285"/>
    <w:rsid w:val="00786374"/>
    <w:rsid w:val="007863F9"/>
    <w:rsid w:val="0078654C"/>
    <w:rsid w:val="00790F9A"/>
    <w:rsid w:val="00791BFE"/>
    <w:rsid w:val="00791E7D"/>
    <w:rsid w:val="0079236A"/>
    <w:rsid w:val="00793764"/>
    <w:rsid w:val="00793FC3"/>
    <w:rsid w:val="00793FD6"/>
    <w:rsid w:val="007941A2"/>
    <w:rsid w:val="007945DE"/>
    <w:rsid w:val="0079653F"/>
    <w:rsid w:val="0079779A"/>
    <w:rsid w:val="007A2643"/>
    <w:rsid w:val="007A3191"/>
    <w:rsid w:val="007A3E3A"/>
    <w:rsid w:val="007A45CC"/>
    <w:rsid w:val="007A5FD2"/>
    <w:rsid w:val="007A6179"/>
    <w:rsid w:val="007A658A"/>
    <w:rsid w:val="007A6AC2"/>
    <w:rsid w:val="007A7E9B"/>
    <w:rsid w:val="007B02B8"/>
    <w:rsid w:val="007B0ACD"/>
    <w:rsid w:val="007B1151"/>
    <w:rsid w:val="007B17A8"/>
    <w:rsid w:val="007B2709"/>
    <w:rsid w:val="007B2FAD"/>
    <w:rsid w:val="007B347A"/>
    <w:rsid w:val="007B3B56"/>
    <w:rsid w:val="007B48A4"/>
    <w:rsid w:val="007B4905"/>
    <w:rsid w:val="007B49DE"/>
    <w:rsid w:val="007B4F0E"/>
    <w:rsid w:val="007B667F"/>
    <w:rsid w:val="007B7F74"/>
    <w:rsid w:val="007C1932"/>
    <w:rsid w:val="007C2854"/>
    <w:rsid w:val="007C396E"/>
    <w:rsid w:val="007C4520"/>
    <w:rsid w:val="007C479B"/>
    <w:rsid w:val="007C5B85"/>
    <w:rsid w:val="007C5D5F"/>
    <w:rsid w:val="007C68E2"/>
    <w:rsid w:val="007C6EC1"/>
    <w:rsid w:val="007C7D9F"/>
    <w:rsid w:val="007D0667"/>
    <w:rsid w:val="007D0A41"/>
    <w:rsid w:val="007D0CD8"/>
    <w:rsid w:val="007D1327"/>
    <w:rsid w:val="007D19D5"/>
    <w:rsid w:val="007D2C81"/>
    <w:rsid w:val="007D2D47"/>
    <w:rsid w:val="007D43A1"/>
    <w:rsid w:val="007D470C"/>
    <w:rsid w:val="007D5FA3"/>
    <w:rsid w:val="007D6096"/>
    <w:rsid w:val="007D687A"/>
    <w:rsid w:val="007D6DF3"/>
    <w:rsid w:val="007D7C7A"/>
    <w:rsid w:val="007E2576"/>
    <w:rsid w:val="007E2919"/>
    <w:rsid w:val="007E3CC8"/>
    <w:rsid w:val="007E6C70"/>
    <w:rsid w:val="007E7B6B"/>
    <w:rsid w:val="007F1EAA"/>
    <w:rsid w:val="007F3174"/>
    <w:rsid w:val="007F345B"/>
    <w:rsid w:val="007F354F"/>
    <w:rsid w:val="007F3E33"/>
    <w:rsid w:val="007F3F05"/>
    <w:rsid w:val="007F5634"/>
    <w:rsid w:val="007F5A64"/>
    <w:rsid w:val="007F6723"/>
    <w:rsid w:val="007F6D00"/>
    <w:rsid w:val="007F7163"/>
    <w:rsid w:val="007F74CB"/>
    <w:rsid w:val="00802F65"/>
    <w:rsid w:val="00803609"/>
    <w:rsid w:val="00804F5D"/>
    <w:rsid w:val="00805649"/>
    <w:rsid w:val="00806161"/>
    <w:rsid w:val="00810E6A"/>
    <w:rsid w:val="008115B7"/>
    <w:rsid w:val="008122C6"/>
    <w:rsid w:val="0081350E"/>
    <w:rsid w:val="00816B17"/>
    <w:rsid w:val="008175D2"/>
    <w:rsid w:val="00817CC9"/>
    <w:rsid w:val="008241BC"/>
    <w:rsid w:val="00830B3F"/>
    <w:rsid w:val="00832FE3"/>
    <w:rsid w:val="00833CF0"/>
    <w:rsid w:val="00837DE9"/>
    <w:rsid w:val="00837F69"/>
    <w:rsid w:val="00842D56"/>
    <w:rsid w:val="00843B4D"/>
    <w:rsid w:val="00844D43"/>
    <w:rsid w:val="00844E2B"/>
    <w:rsid w:val="00844F73"/>
    <w:rsid w:val="00845033"/>
    <w:rsid w:val="00847E00"/>
    <w:rsid w:val="00853EF4"/>
    <w:rsid w:val="008544FE"/>
    <w:rsid w:val="00854A42"/>
    <w:rsid w:val="0085689D"/>
    <w:rsid w:val="00856A0A"/>
    <w:rsid w:val="00856CF1"/>
    <w:rsid w:val="00857045"/>
    <w:rsid w:val="00857E83"/>
    <w:rsid w:val="008601CF"/>
    <w:rsid w:val="00860F96"/>
    <w:rsid w:val="00861A2C"/>
    <w:rsid w:val="00861B99"/>
    <w:rsid w:val="008645D5"/>
    <w:rsid w:val="00865057"/>
    <w:rsid w:val="008718DD"/>
    <w:rsid w:val="008730C0"/>
    <w:rsid w:val="0087369F"/>
    <w:rsid w:val="0087415D"/>
    <w:rsid w:val="008743CB"/>
    <w:rsid w:val="00876078"/>
    <w:rsid w:val="008760C1"/>
    <w:rsid w:val="00876599"/>
    <w:rsid w:val="008768C0"/>
    <w:rsid w:val="00877622"/>
    <w:rsid w:val="00877913"/>
    <w:rsid w:val="008800DF"/>
    <w:rsid w:val="0088020A"/>
    <w:rsid w:val="0088068B"/>
    <w:rsid w:val="00881875"/>
    <w:rsid w:val="00883AAE"/>
    <w:rsid w:val="00885BD7"/>
    <w:rsid w:val="008861DB"/>
    <w:rsid w:val="00890AE5"/>
    <w:rsid w:val="008911EF"/>
    <w:rsid w:val="00891708"/>
    <w:rsid w:val="0089227D"/>
    <w:rsid w:val="008925BE"/>
    <w:rsid w:val="00893561"/>
    <w:rsid w:val="008941F0"/>
    <w:rsid w:val="008942F9"/>
    <w:rsid w:val="00894DD7"/>
    <w:rsid w:val="00895B5B"/>
    <w:rsid w:val="0089609F"/>
    <w:rsid w:val="00896BBE"/>
    <w:rsid w:val="008A01C7"/>
    <w:rsid w:val="008A02F5"/>
    <w:rsid w:val="008A0727"/>
    <w:rsid w:val="008A0DB8"/>
    <w:rsid w:val="008A1A4F"/>
    <w:rsid w:val="008A1A55"/>
    <w:rsid w:val="008A1BD1"/>
    <w:rsid w:val="008A1C03"/>
    <w:rsid w:val="008A1F19"/>
    <w:rsid w:val="008A2312"/>
    <w:rsid w:val="008A2C5C"/>
    <w:rsid w:val="008A320F"/>
    <w:rsid w:val="008A4B7E"/>
    <w:rsid w:val="008A4C91"/>
    <w:rsid w:val="008A53E6"/>
    <w:rsid w:val="008A594D"/>
    <w:rsid w:val="008A598F"/>
    <w:rsid w:val="008A6719"/>
    <w:rsid w:val="008A69FF"/>
    <w:rsid w:val="008B03B6"/>
    <w:rsid w:val="008B0E37"/>
    <w:rsid w:val="008B0F41"/>
    <w:rsid w:val="008B1008"/>
    <w:rsid w:val="008B101A"/>
    <w:rsid w:val="008B2603"/>
    <w:rsid w:val="008B371C"/>
    <w:rsid w:val="008B3B11"/>
    <w:rsid w:val="008B3BB3"/>
    <w:rsid w:val="008B474C"/>
    <w:rsid w:val="008B7530"/>
    <w:rsid w:val="008C0633"/>
    <w:rsid w:val="008C06C8"/>
    <w:rsid w:val="008C19F1"/>
    <w:rsid w:val="008C2E6D"/>
    <w:rsid w:val="008C3ECD"/>
    <w:rsid w:val="008C45EB"/>
    <w:rsid w:val="008C4B62"/>
    <w:rsid w:val="008C5AF3"/>
    <w:rsid w:val="008C76C5"/>
    <w:rsid w:val="008D0808"/>
    <w:rsid w:val="008D0E6B"/>
    <w:rsid w:val="008D254D"/>
    <w:rsid w:val="008D2D07"/>
    <w:rsid w:val="008D32F7"/>
    <w:rsid w:val="008D4CFB"/>
    <w:rsid w:val="008D5111"/>
    <w:rsid w:val="008D574E"/>
    <w:rsid w:val="008D58A9"/>
    <w:rsid w:val="008D5E76"/>
    <w:rsid w:val="008D6461"/>
    <w:rsid w:val="008D7A28"/>
    <w:rsid w:val="008D7DA9"/>
    <w:rsid w:val="008E1C81"/>
    <w:rsid w:val="008E1FBB"/>
    <w:rsid w:val="008E300F"/>
    <w:rsid w:val="008E3188"/>
    <w:rsid w:val="008E3771"/>
    <w:rsid w:val="008E3DE2"/>
    <w:rsid w:val="008E3F37"/>
    <w:rsid w:val="008E4B68"/>
    <w:rsid w:val="008E62CB"/>
    <w:rsid w:val="008E67C7"/>
    <w:rsid w:val="008E765A"/>
    <w:rsid w:val="008F045E"/>
    <w:rsid w:val="008F0844"/>
    <w:rsid w:val="008F0B78"/>
    <w:rsid w:val="008F1743"/>
    <w:rsid w:val="008F24CB"/>
    <w:rsid w:val="008F3DE3"/>
    <w:rsid w:val="008F4752"/>
    <w:rsid w:val="008F6C3B"/>
    <w:rsid w:val="00900F6D"/>
    <w:rsid w:val="0090160A"/>
    <w:rsid w:val="00901E68"/>
    <w:rsid w:val="00902AD1"/>
    <w:rsid w:val="0090308C"/>
    <w:rsid w:val="0090313E"/>
    <w:rsid w:val="009035BA"/>
    <w:rsid w:val="00905066"/>
    <w:rsid w:val="009057F9"/>
    <w:rsid w:val="009107A3"/>
    <w:rsid w:val="0091194A"/>
    <w:rsid w:val="00911BBF"/>
    <w:rsid w:val="00912E13"/>
    <w:rsid w:val="00913BEC"/>
    <w:rsid w:val="00913F7E"/>
    <w:rsid w:val="00913F86"/>
    <w:rsid w:val="00914E92"/>
    <w:rsid w:val="00920792"/>
    <w:rsid w:val="009214A2"/>
    <w:rsid w:val="00921CC8"/>
    <w:rsid w:val="009225E7"/>
    <w:rsid w:val="00923D1A"/>
    <w:rsid w:val="00923F61"/>
    <w:rsid w:val="00924EB5"/>
    <w:rsid w:val="00925540"/>
    <w:rsid w:val="009255D0"/>
    <w:rsid w:val="009260DA"/>
    <w:rsid w:val="00926285"/>
    <w:rsid w:val="009262F4"/>
    <w:rsid w:val="00926FDA"/>
    <w:rsid w:val="0092706E"/>
    <w:rsid w:val="00930B2A"/>
    <w:rsid w:val="00933378"/>
    <w:rsid w:val="0093493B"/>
    <w:rsid w:val="009356D3"/>
    <w:rsid w:val="009374F7"/>
    <w:rsid w:val="00941501"/>
    <w:rsid w:val="00941CBD"/>
    <w:rsid w:val="00942071"/>
    <w:rsid w:val="00942431"/>
    <w:rsid w:val="00943E91"/>
    <w:rsid w:val="009453AB"/>
    <w:rsid w:val="0094677B"/>
    <w:rsid w:val="00947837"/>
    <w:rsid w:val="00950257"/>
    <w:rsid w:val="009505B2"/>
    <w:rsid w:val="00950F2B"/>
    <w:rsid w:val="0095142D"/>
    <w:rsid w:val="00952250"/>
    <w:rsid w:val="00952D4C"/>
    <w:rsid w:val="00952FC0"/>
    <w:rsid w:val="009532B0"/>
    <w:rsid w:val="0095344C"/>
    <w:rsid w:val="009541F3"/>
    <w:rsid w:val="009559FA"/>
    <w:rsid w:val="0095623E"/>
    <w:rsid w:val="0095631F"/>
    <w:rsid w:val="00960D9A"/>
    <w:rsid w:val="00961C65"/>
    <w:rsid w:val="00963FA2"/>
    <w:rsid w:val="00964240"/>
    <w:rsid w:val="00965C86"/>
    <w:rsid w:val="00967192"/>
    <w:rsid w:val="00967B5E"/>
    <w:rsid w:val="00970055"/>
    <w:rsid w:val="0097057E"/>
    <w:rsid w:val="00971348"/>
    <w:rsid w:val="00971B51"/>
    <w:rsid w:val="00971D03"/>
    <w:rsid w:val="009726F9"/>
    <w:rsid w:val="00972F49"/>
    <w:rsid w:val="00973271"/>
    <w:rsid w:val="00973997"/>
    <w:rsid w:val="00973CC9"/>
    <w:rsid w:val="009808B1"/>
    <w:rsid w:val="009810D0"/>
    <w:rsid w:val="009811F0"/>
    <w:rsid w:val="00981312"/>
    <w:rsid w:val="00982A28"/>
    <w:rsid w:val="00982FFD"/>
    <w:rsid w:val="00983464"/>
    <w:rsid w:val="00984C82"/>
    <w:rsid w:val="00984FC5"/>
    <w:rsid w:val="00985053"/>
    <w:rsid w:val="0098552D"/>
    <w:rsid w:val="00985537"/>
    <w:rsid w:val="00985CDF"/>
    <w:rsid w:val="00985D22"/>
    <w:rsid w:val="00985ECB"/>
    <w:rsid w:val="00985FA7"/>
    <w:rsid w:val="00986342"/>
    <w:rsid w:val="00986348"/>
    <w:rsid w:val="00986B1C"/>
    <w:rsid w:val="009875AC"/>
    <w:rsid w:val="0098783E"/>
    <w:rsid w:val="00987D7F"/>
    <w:rsid w:val="00994928"/>
    <w:rsid w:val="00995861"/>
    <w:rsid w:val="00996390"/>
    <w:rsid w:val="00997794"/>
    <w:rsid w:val="009A1808"/>
    <w:rsid w:val="009A222F"/>
    <w:rsid w:val="009A3298"/>
    <w:rsid w:val="009A3A15"/>
    <w:rsid w:val="009A562F"/>
    <w:rsid w:val="009A6B97"/>
    <w:rsid w:val="009A72DD"/>
    <w:rsid w:val="009A7F54"/>
    <w:rsid w:val="009B0775"/>
    <w:rsid w:val="009B10FF"/>
    <w:rsid w:val="009B11A8"/>
    <w:rsid w:val="009B1EB3"/>
    <w:rsid w:val="009B2BB6"/>
    <w:rsid w:val="009B2F9D"/>
    <w:rsid w:val="009B48BB"/>
    <w:rsid w:val="009B7157"/>
    <w:rsid w:val="009C03C0"/>
    <w:rsid w:val="009C0556"/>
    <w:rsid w:val="009C06F0"/>
    <w:rsid w:val="009C4CA9"/>
    <w:rsid w:val="009C4EC1"/>
    <w:rsid w:val="009C654C"/>
    <w:rsid w:val="009C6C3E"/>
    <w:rsid w:val="009D153F"/>
    <w:rsid w:val="009D19A1"/>
    <w:rsid w:val="009D20DF"/>
    <w:rsid w:val="009D3725"/>
    <w:rsid w:val="009D3FDB"/>
    <w:rsid w:val="009D648A"/>
    <w:rsid w:val="009D6A24"/>
    <w:rsid w:val="009D7428"/>
    <w:rsid w:val="009D771B"/>
    <w:rsid w:val="009E00BF"/>
    <w:rsid w:val="009E19AD"/>
    <w:rsid w:val="009E1CAE"/>
    <w:rsid w:val="009E2984"/>
    <w:rsid w:val="009E3176"/>
    <w:rsid w:val="009E31CC"/>
    <w:rsid w:val="009E38B3"/>
    <w:rsid w:val="009E5660"/>
    <w:rsid w:val="009E5B5B"/>
    <w:rsid w:val="009F0547"/>
    <w:rsid w:val="009F090F"/>
    <w:rsid w:val="009F1183"/>
    <w:rsid w:val="009F1F8C"/>
    <w:rsid w:val="009F2F7E"/>
    <w:rsid w:val="009F58FD"/>
    <w:rsid w:val="009F5D30"/>
    <w:rsid w:val="009F652A"/>
    <w:rsid w:val="00A00AEC"/>
    <w:rsid w:val="00A022A9"/>
    <w:rsid w:val="00A02638"/>
    <w:rsid w:val="00A03952"/>
    <w:rsid w:val="00A03E78"/>
    <w:rsid w:val="00A04A69"/>
    <w:rsid w:val="00A04DE9"/>
    <w:rsid w:val="00A05007"/>
    <w:rsid w:val="00A0738A"/>
    <w:rsid w:val="00A07C01"/>
    <w:rsid w:val="00A07D6B"/>
    <w:rsid w:val="00A07E85"/>
    <w:rsid w:val="00A10807"/>
    <w:rsid w:val="00A10C9E"/>
    <w:rsid w:val="00A114AA"/>
    <w:rsid w:val="00A11E3A"/>
    <w:rsid w:val="00A11F51"/>
    <w:rsid w:val="00A1269F"/>
    <w:rsid w:val="00A129B8"/>
    <w:rsid w:val="00A129C8"/>
    <w:rsid w:val="00A1411A"/>
    <w:rsid w:val="00A1577A"/>
    <w:rsid w:val="00A16922"/>
    <w:rsid w:val="00A17D1F"/>
    <w:rsid w:val="00A21E98"/>
    <w:rsid w:val="00A224BF"/>
    <w:rsid w:val="00A24B9D"/>
    <w:rsid w:val="00A25857"/>
    <w:rsid w:val="00A260AB"/>
    <w:rsid w:val="00A26A4B"/>
    <w:rsid w:val="00A27B14"/>
    <w:rsid w:val="00A3058E"/>
    <w:rsid w:val="00A30A43"/>
    <w:rsid w:val="00A32E6F"/>
    <w:rsid w:val="00A33B82"/>
    <w:rsid w:val="00A3525F"/>
    <w:rsid w:val="00A3551D"/>
    <w:rsid w:val="00A362FF"/>
    <w:rsid w:val="00A36430"/>
    <w:rsid w:val="00A404E8"/>
    <w:rsid w:val="00A40A6B"/>
    <w:rsid w:val="00A41C1A"/>
    <w:rsid w:val="00A422B1"/>
    <w:rsid w:val="00A430FB"/>
    <w:rsid w:val="00A433BD"/>
    <w:rsid w:val="00A461A2"/>
    <w:rsid w:val="00A473B5"/>
    <w:rsid w:val="00A50210"/>
    <w:rsid w:val="00A515C0"/>
    <w:rsid w:val="00A51E53"/>
    <w:rsid w:val="00A528C4"/>
    <w:rsid w:val="00A53477"/>
    <w:rsid w:val="00A53565"/>
    <w:rsid w:val="00A56E8C"/>
    <w:rsid w:val="00A6010F"/>
    <w:rsid w:val="00A60503"/>
    <w:rsid w:val="00A60A82"/>
    <w:rsid w:val="00A61630"/>
    <w:rsid w:val="00A61D02"/>
    <w:rsid w:val="00A6232C"/>
    <w:rsid w:val="00A62405"/>
    <w:rsid w:val="00A6251D"/>
    <w:rsid w:val="00A667AF"/>
    <w:rsid w:val="00A67930"/>
    <w:rsid w:val="00A7112D"/>
    <w:rsid w:val="00A71815"/>
    <w:rsid w:val="00A719E9"/>
    <w:rsid w:val="00A71A8C"/>
    <w:rsid w:val="00A720E4"/>
    <w:rsid w:val="00A726D7"/>
    <w:rsid w:val="00A73397"/>
    <w:rsid w:val="00A75349"/>
    <w:rsid w:val="00A75F07"/>
    <w:rsid w:val="00A808FD"/>
    <w:rsid w:val="00A81C85"/>
    <w:rsid w:val="00A8270B"/>
    <w:rsid w:val="00A83077"/>
    <w:rsid w:val="00A83827"/>
    <w:rsid w:val="00A83AE6"/>
    <w:rsid w:val="00A85313"/>
    <w:rsid w:val="00A85A27"/>
    <w:rsid w:val="00A85A42"/>
    <w:rsid w:val="00A85EEC"/>
    <w:rsid w:val="00A8660F"/>
    <w:rsid w:val="00A87885"/>
    <w:rsid w:val="00A879AB"/>
    <w:rsid w:val="00A904A3"/>
    <w:rsid w:val="00A90572"/>
    <w:rsid w:val="00A90B06"/>
    <w:rsid w:val="00A911AF"/>
    <w:rsid w:val="00A9401C"/>
    <w:rsid w:val="00A95817"/>
    <w:rsid w:val="00A95C44"/>
    <w:rsid w:val="00A96E03"/>
    <w:rsid w:val="00AA015A"/>
    <w:rsid w:val="00AA1532"/>
    <w:rsid w:val="00AA1BDA"/>
    <w:rsid w:val="00AA3C6E"/>
    <w:rsid w:val="00AA49E3"/>
    <w:rsid w:val="00AA5971"/>
    <w:rsid w:val="00AA5AB7"/>
    <w:rsid w:val="00AA6173"/>
    <w:rsid w:val="00AA6488"/>
    <w:rsid w:val="00AA6E04"/>
    <w:rsid w:val="00AA7331"/>
    <w:rsid w:val="00AA73D4"/>
    <w:rsid w:val="00AA79C8"/>
    <w:rsid w:val="00AB05B8"/>
    <w:rsid w:val="00AB11DB"/>
    <w:rsid w:val="00AB25C7"/>
    <w:rsid w:val="00AB3082"/>
    <w:rsid w:val="00AB31B2"/>
    <w:rsid w:val="00AC11BB"/>
    <w:rsid w:val="00AC147E"/>
    <w:rsid w:val="00AC2975"/>
    <w:rsid w:val="00AC3D3D"/>
    <w:rsid w:val="00AC3E71"/>
    <w:rsid w:val="00AC400F"/>
    <w:rsid w:val="00AC5A53"/>
    <w:rsid w:val="00AD017A"/>
    <w:rsid w:val="00AD0405"/>
    <w:rsid w:val="00AD17F3"/>
    <w:rsid w:val="00AD2C8E"/>
    <w:rsid w:val="00AD4485"/>
    <w:rsid w:val="00AD569F"/>
    <w:rsid w:val="00AD7F6D"/>
    <w:rsid w:val="00AE01A6"/>
    <w:rsid w:val="00AE15FF"/>
    <w:rsid w:val="00AE1D6C"/>
    <w:rsid w:val="00AE214C"/>
    <w:rsid w:val="00AE65B3"/>
    <w:rsid w:val="00AE69A8"/>
    <w:rsid w:val="00AE6F59"/>
    <w:rsid w:val="00AF023F"/>
    <w:rsid w:val="00AF044F"/>
    <w:rsid w:val="00AF0485"/>
    <w:rsid w:val="00AF1B04"/>
    <w:rsid w:val="00AF348E"/>
    <w:rsid w:val="00AF4A57"/>
    <w:rsid w:val="00AF6787"/>
    <w:rsid w:val="00AF72DE"/>
    <w:rsid w:val="00AF773E"/>
    <w:rsid w:val="00B0048F"/>
    <w:rsid w:val="00B01587"/>
    <w:rsid w:val="00B027EB"/>
    <w:rsid w:val="00B049C6"/>
    <w:rsid w:val="00B0556B"/>
    <w:rsid w:val="00B064D9"/>
    <w:rsid w:val="00B07F13"/>
    <w:rsid w:val="00B12E97"/>
    <w:rsid w:val="00B1331F"/>
    <w:rsid w:val="00B138B8"/>
    <w:rsid w:val="00B13E65"/>
    <w:rsid w:val="00B1473F"/>
    <w:rsid w:val="00B153EF"/>
    <w:rsid w:val="00B16CB2"/>
    <w:rsid w:val="00B20793"/>
    <w:rsid w:val="00B209AB"/>
    <w:rsid w:val="00B20DE3"/>
    <w:rsid w:val="00B21D1A"/>
    <w:rsid w:val="00B21DE5"/>
    <w:rsid w:val="00B225B6"/>
    <w:rsid w:val="00B22C37"/>
    <w:rsid w:val="00B24F94"/>
    <w:rsid w:val="00B322AE"/>
    <w:rsid w:val="00B32A71"/>
    <w:rsid w:val="00B33A85"/>
    <w:rsid w:val="00B33F3D"/>
    <w:rsid w:val="00B357E6"/>
    <w:rsid w:val="00B3588D"/>
    <w:rsid w:val="00B35EA1"/>
    <w:rsid w:val="00B4026B"/>
    <w:rsid w:val="00B40AB1"/>
    <w:rsid w:val="00B41D4F"/>
    <w:rsid w:val="00B43619"/>
    <w:rsid w:val="00B43FAE"/>
    <w:rsid w:val="00B4427C"/>
    <w:rsid w:val="00B45631"/>
    <w:rsid w:val="00B457E5"/>
    <w:rsid w:val="00B459C1"/>
    <w:rsid w:val="00B4635F"/>
    <w:rsid w:val="00B46642"/>
    <w:rsid w:val="00B466F6"/>
    <w:rsid w:val="00B47C9D"/>
    <w:rsid w:val="00B516D0"/>
    <w:rsid w:val="00B51B10"/>
    <w:rsid w:val="00B52284"/>
    <w:rsid w:val="00B523C8"/>
    <w:rsid w:val="00B538B7"/>
    <w:rsid w:val="00B547D7"/>
    <w:rsid w:val="00B54807"/>
    <w:rsid w:val="00B549AF"/>
    <w:rsid w:val="00B55BF2"/>
    <w:rsid w:val="00B56533"/>
    <w:rsid w:val="00B56FDA"/>
    <w:rsid w:val="00B5724D"/>
    <w:rsid w:val="00B57340"/>
    <w:rsid w:val="00B619DF"/>
    <w:rsid w:val="00B61E14"/>
    <w:rsid w:val="00B624A2"/>
    <w:rsid w:val="00B62B2E"/>
    <w:rsid w:val="00B634C1"/>
    <w:rsid w:val="00B63717"/>
    <w:rsid w:val="00B64FBC"/>
    <w:rsid w:val="00B655F3"/>
    <w:rsid w:val="00B6781A"/>
    <w:rsid w:val="00B67A1B"/>
    <w:rsid w:val="00B67AE9"/>
    <w:rsid w:val="00B71052"/>
    <w:rsid w:val="00B73F14"/>
    <w:rsid w:val="00B7452D"/>
    <w:rsid w:val="00B758F0"/>
    <w:rsid w:val="00B76D5D"/>
    <w:rsid w:val="00B77685"/>
    <w:rsid w:val="00B80F58"/>
    <w:rsid w:val="00B824AA"/>
    <w:rsid w:val="00B853D7"/>
    <w:rsid w:val="00B86C1E"/>
    <w:rsid w:val="00B8760D"/>
    <w:rsid w:val="00B87F79"/>
    <w:rsid w:val="00B936D5"/>
    <w:rsid w:val="00B94108"/>
    <w:rsid w:val="00B9566C"/>
    <w:rsid w:val="00B96DDB"/>
    <w:rsid w:val="00BA05E0"/>
    <w:rsid w:val="00BA0A02"/>
    <w:rsid w:val="00BA0A60"/>
    <w:rsid w:val="00BA1F5A"/>
    <w:rsid w:val="00BA228D"/>
    <w:rsid w:val="00BA2DBF"/>
    <w:rsid w:val="00BA3BFF"/>
    <w:rsid w:val="00BA3E94"/>
    <w:rsid w:val="00BA3FA1"/>
    <w:rsid w:val="00BA519F"/>
    <w:rsid w:val="00BA73BE"/>
    <w:rsid w:val="00BB1134"/>
    <w:rsid w:val="00BB254A"/>
    <w:rsid w:val="00BB3F51"/>
    <w:rsid w:val="00BB49CB"/>
    <w:rsid w:val="00BB5C74"/>
    <w:rsid w:val="00BB6793"/>
    <w:rsid w:val="00BC0DE1"/>
    <w:rsid w:val="00BC23B9"/>
    <w:rsid w:val="00BC2BD7"/>
    <w:rsid w:val="00BC2D54"/>
    <w:rsid w:val="00BC2EAA"/>
    <w:rsid w:val="00BC4ACE"/>
    <w:rsid w:val="00BC529F"/>
    <w:rsid w:val="00BC6AD4"/>
    <w:rsid w:val="00BC7CE3"/>
    <w:rsid w:val="00BD06CC"/>
    <w:rsid w:val="00BD1155"/>
    <w:rsid w:val="00BD1E67"/>
    <w:rsid w:val="00BD20C9"/>
    <w:rsid w:val="00BD28CE"/>
    <w:rsid w:val="00BD2C70"/>
    <w:rsid w:val="00BD2EA8"/>
    <w:rsid w:val="00BD2FFE"/>
    <w:rsid w:val="00BD5025"/>
    <w:rsid w:val="00BD5664"/>
    <w:rsid w:val="00BD66DC"/>
    <w:rsid w:val="00BE09C3"/>
    <w:rsid w:val="00BE09C5"/>
    <w:rsid w:val="00BE0FEB"/>
    <w:rsid w:val="00BE2659"/>
    <w:rsid w:val="00BE4151"/>
    <w:rsid w:val="00BE4940"/>
    <w:rsid w:val="00BE56D0"/>
    <w:rsid w:val="00BE5795"/>
    <w:rsid w:val="00BE57A4"/>
    <w:rsid w:val="00BE64BC"/>
    <w:rsid w:val="00BE66BC"/>
    <w:rsid w:val="00BE6AE3"/>
    <w:rsid w:val="00BE6E06"/>
    <w:rsid w:val="00BE7DD8"/>
    <w:rsid w:val="00BF0158"/>
    <w:rsid w:val="00BF0392"/>
    <w:rsid w:val="00BF05D6"/>
    <w:rsid w:val="00BF2DA6"/>
    <w:rsid w:val="00BF5845"/>
    <w:rsid w:val="00BF6219"/>
    <w:rsid w:val="00BF7654"/>
    <w:rsid w:val="00BF7A70"/>
    <w:rsid w:val="00BF7C53"/>
    <w:rsid w:val="00BF7D4F"/>
    <w:rsid w:val="00C01091"/>
    <w:rsid w:val="00C011E3"/>
    <w:rsid w:val="00C01AFF"/>
    <w:rsid w:val="00C022A1"/>
    <w:rsid w:val="00C0332C"/>
    <w:rsid w:val="00C047A2"/>
    <w:rsid w:val="00C0531F"/>
    <w:rsid w:val="00C05DE4"/>
    <w:rsid w:val="00C0623F"/>
    <w:rsid w:val="00C06779"/>
    <w:rsid w:val="00C10204"/>
    <w:rsid w:val="00C11E85"/>
    <w:rsid w:val="00C11F9A"/>
    <w:rsid w:val="00C12E5B"/>
    <w:rsid w:val="00C140B2"/>
    <w:rsid w:val="00C15A4C"/>
    <w:rsid w:val="00C16971"/>
    <w:rsid w:val="00C16BD7"/>
    <w:rsid w:val="00C21A70"/>
    <w:rsid w:val="00C21F4E"/>
    <w:rsid w:val="00C221B9"/>
    <w:rsid w:val="00C22ADA"/>
    <w:rsid w:val="00C239D0"/>
    <w:rsid w:val="00C25146"/>
    <w:rsid w:val="00C3133F"/>
    <w:rsid w:val="00C320AE"/>
    <w:rsid w:val="00C32622"/>
    <w:rsid w:val="00C34A18"/>
    <w:rsid w:val="00C35065"/>
    <w:rsid w:val="00C353D9"/>
    <w:rsid w:val="00C40362"/>
    <w:rsid w:val="00C4052F"/>
    <w:rsid w:val="00C4065F"/>
    <w:rsid w:val="00C4207E"/>
    <w:rsid w:val="00C42237"/>
    <w:rsid w:val="00C4329C"/>
    <w:rsid w:val="00C458F4"/>
    <w:rsid w:val="00C45DEE"/>
    <w:rsid w:val="00C467E7"/>
    <w:rsid w:val="00C46883"/>
    <w:rsid w:val="00C50D8D"/>
    <w:rsid w:val="00C5117E"/>
    <w:rsid w:val="00C51275"/>
    <w:rsid w:val="00C514C1"/>
    <w:rsid w:val="00C528C4"/>
    <w:rsid w:val="00C52AFB"/>
    <w:rsid w:val="00C53BF9"/>
    <w:rsid w:val="00C548FA"/>
    <w:rsid w:val="00C55E4E"/>
    <w:rsid w:val="00C57178"/>
    <w:rsid w:val="00C616D1"/>
    <w:rsid w:val="00C621E6"/>
    <w:rsid w:val="00C62AFB"/>
    <w:rsid w:val="00C62CD2"/>
    <w:rsid w:val="00C655F2"/>
    <w:rsid w:val="00C65622"/>
    <w:rsid w:val="00C67F9E"/>
    <w:rsid w:val="00C7740B"/>
    <w:rsid w:val="00C77790"/>
    <w:rsid w:val="00C77B1E"/>
    <w:rsid w:val="00C81020"/>
    <w:rsid w:val="00C81421"/>
    <w:rsid w:val="00C8246B"/>
    <w:rsid w:val="00C82697"/>
    <w:rsid w:val="00C82A8B"/>
    <w:rsid w:val="00C82D39"/>
    <w:rsid w:val="00C84140"/>
    <w:rsid w:val="00C84B49"/>
    <w:rsid w:val="00C84F90"/>
    <w:rsid w:val="00C855BA"/>
    <w:rsid w:val="00C85722"/>
    <w:rsid w:val="00C8704D"/>
    <w:rsid w:val="00C87712"/>
    <w:rsid w:val="00C91766"/>
    <w:rsid w:val="00C91C38"/>
    <w:rsid w:val="00C9487E"/>
    <w:rsid w:val="00C94C1F"/>
    <w:rsid w:val="00C94F0F"/>
    <w:rsid w:val="00C956DE"/>
    <w:rsid w:val="00C95789"/>
    <w:rsid w:val="00C9598B"/>
    <w:rsid w:val="00C9646A"/>
    <w:rsid w:val="00CA155B"/>
    <w:rsid w:val="00CA2757"/>
    <w:rsid w:val="00CA382B"/>
    <w:rsid w:val="00CA4524"/>
    <w:rsid w:val="00CA4603"/>
    <w:rsid w:val="00CA4B8B"/>
    <w:rsid w:val="00CA4DF1"/>
    <w:rsid w:val="00CA543B"/>
    <w:rsid w:val="00CA65A1"/>
    <w:rsid w:val="00CA6B66"/>
    <w:rsid w:val="00CA76BD"/>
    <w:rsid w:val="00CB0D1E"/>
    <w:rsid w:val="00CB10A4"/>
    <w:rsid w:val="00CB10E9"/>
    <w:rsid w:val="00CB15BA"/>
    <w:rsid w:val="00CB1E49"/>
    <w:rsid w:val="00CB1FA1"/>
    <w:rsid w:val="00CB2776"/>
    <w:rsid w:val="00CB2CEB"/>
    <w:rsid w:val="00CB2D4E"/>
    <w:rsid w:val="00CB2F38"/>
    <w:rsid w:val="00CB5687"/>
    <w:rsid w:val="00CB585E"/>
    <w:rsid w:val="00CB5B72"/>
    <w:rsid w:val="00CB6884"/>
    <w:rsid w:val="00CB7816"/>
    <w:rsid w:val="00CC0589"/>
    <w:rsid w:val="00CC156B"/>
    <w:rsid w:val="00CC1C06"/>
    <w:rsid w:val="00CC1E42"/>
    <w:rsid w:val="00CC2857"/>
    <w:rsid w:val="00CC2AD3"/>
    <w:rsid w:val="00CC3B51"/>
    <w:rsid w:val="00CC3BE0"/>
    <w:rsid w:val="00CC3FE1"/>
    <w:rsid w:val="00CC42EC"/>
    <w:rsid w:val="00CC6338"/>
    <w:rsid w:val="00CC6FC5"/>
    <w:rsid w:val="00CC7E4F"/>
    <w:rsid w:val="00CD0224"/>
    <w:rsid w:val="00CD33EC"/>
    <w:rsid w:val="00CD48E7"/>
    <w:rsid w:val="00CD5549"/>
    <w:rsid w:val="00CD5D66"/>
    <w:rsid w:val="00CD7542"/>
    <w:rsid w:val="00CE0404"/>
    <w:rsid w:val="00CE0FE8"/>
    <w:rsid w:val="00CE18B5"/>
    <w:rsid w:val="00CE1A35"/>
    <w:rsid w:val="00CE1B30"/>
    <w:rsid w:val="00CE2BC8"/>
    <w:rsid w:val="00CE2CD3"/>
    <w:rsid w:val="00CE3E09"/>
    <w:rsid w:val="00CE482D"/>
    <w:rsid w:val="00CE4F9C"/>
    <w:rsid w:val="00CE7603"/>
    <w:rsid w:val="00CF0D93"/>
    <w:rsid w:val="00CF0DEE"/>
    <w:rsid w:val="00CF121B"/>
    <w:rsid w:val="00CF53E6"/>
    <w:rsid w:val="00CF5685"/>
    <w:rsid w:val="00CF737C"/>
    <w:rsid w:val="00CF7454"/>
    <w:rsid w:val="00CF7B0C"/>
    <w:rsid w:val="00D00543"/>
    <w:rsid w:val="00D019DD"/>
    <w:rsid w:val="00D023BA"/>
    <w:rsid w:val="00D02C66"/>
    <w:rsid w:val="00D039A5"/>
    <w:rsid w:val="00D03E45"/>
    <w:rsid w:val="00D050CA"/>
    <w:rsid w:val="00D0556B"/>
    <w:rsid w:val="00D0593B"/>
    <w:rsid w:val="00D05C73"/>
    <w:rsid w:val="00D06694"/>
    <w:rsid w:val="00D10292"/>
    <w:rsid w:val="00D10EE9"/>
    <w:rsid w:val="00D11C98"/>
    <w:rsid w:val="00D12535"/>
    <w:rsid w:val="00D12937"/>
    <w:rsid w:val="00D13D62"/>
    <w:rsid w:val="00D153EC"/>
    <w:rsid w:val="00D15767"/>
    <w:rsid w:val="00D15AE3"/>
    <w:rsid w:val="00D1629F"/>
    <w:rsid w:val="00D2013B"/>
    <w:rsid w:val="00D203C2"/>
    <w:rsid w:val="00D20789"/>
    <w:rsid w:val="00D20E1A"/>
    <w:rsid w:val="00D21377"/>
    <w:rsid w:val="00D21F4B"/>
    <w:rsid w:val="00D235C6"/>
    <w:rsid w:val="00D244AD"/>
    <w:rsid w:val="00D24A45"/>
    <w:rsid w:val="00D24A99"/>
    <w:rsid w:val="00D24CD0"/>
    <w:rsid w:val="00D2670B"/>
    <w:rsid w:val="00D275A4"/>
    <w:rsid w:val="00D27C5B"/>
    <w:rsid w:val="00D30362"/>
    <w:rsid w:val="00D3111E"/>
    <w:rsid w:val="00D320D5"/>
    <w:rsid w:val="00D3212F"/>
    <w:rsid w:val="00D329E6"/>
    <w:rsid w:val="00D32FAE"/>
    <w:rsid w:val="00D34AEA"/>
    <w:rsid w:val="00D35292"/>
    <w:rsid w:val="00D36A38"/>
    <w:rsid w:val="00D36D8D"/>
    <w:rsid w:val="00D36E88"/>
    <w:rsid w:val="00D4125F"/>
    <w:rsid w:val="00D42700"/>
    <w:rsid w:val="00D429E5"/>
    <w:rsid w:val="00D437C1"/>
    <w:rsid w:val="00D4490B"/>
    <w:rsid w:val="00D4557D"/>
    <w:rsid w:val="00D470D1"/>
    <w:rsid w:val="00D479B6"/>
    <w:rsid w:val="00D51AA7"/>
    <w:rsid w:val="00D51EC8"/>
    <w:rsid w:val="00D528E0"/>
    <w:rsid w:val="00D52AE1"/>
    <w:rsid w:val="00D55B47"/>
    <w:rsid w:val="00D5736A"/>
    <w:rsid w:val="00D57EC5"/>
    <w:rsid w:val="00D61637"/>
    <w:rsid w:val="00D63282"/>
    <w:rsid w:val="00D6615E"/>
    <w:rsid w:val="00D66DB3"/>
    <w:rsid w:val="00D66F17"/>
    <w:rsid w:val="00D7177D"/>
    <w:rsid w:val="00D71FF2"/>
    <w:rsid w:val="00D72998"/>
    <w:rsid w:val="00D72DF8"/>
    <w:rsid w:val="00D736A1"/>
    <w:rsid w:val="00D73F9B"/>
    <w:rsid w:val="00D74EE3"/>
    <w:rsid w:val="00D75704"/>
    <w:rsid w:val="00D7573F"/>
    <w:rsid w:val="00D76443"/>
    <w:rsid w:val="00D764CF"/>
    <w:rsid w:val="00D765DD"/>
    <w:rsid w:val="00D76C83"/>
    <w:rsid w:val="00D81382"/>
    <w:rsid w:val="00D828E3"/>
    <w:rsid w:val="00D83424"/>
    <w:rsid w:val="00D841CC"/>
    <w:rsid w:val="00D84654"/>
    <w:rsid w:val="00D855C0"/>
    <w:rsid w:val="00D85923"/>
    <w:rsid w:val="00D86EE6"/>
    <w:rsid w:val="00D91650"/>
    <w:rsid w:val="00D927EF"/>
    <w:rsid w:val="00D93255"/>
    <w:rsid w:val="00D94681"/>
    <w:rsid w:val="00D96998"/>
    <w:rsid w:val="00D97708"/>
    <w:rsid w:val="00D9775D"/>
    <w:rsid w:val="00DA1C00"/>
    <w:rsid w:val="00DA277E"/>
    <w:rsid w:val="00DA2E7A"/>
    <w:rsid w:val="00DA36AC"/>
    <w:rsid w:val="00DA4A87"/>
    <w:rsid w:val="00DA4BFD"/>
    <w:rsid w:val="00DA54C5"/>
    <w:rsid w:val="00DA5889"/>
    <w:rsid w:val="00DA6289"/>
    <w:rsid w:val="00DB1AD8"/>
    <w:rsid w:val="00DB24AC"/>
    <w:rsid w:val="00DB275F"/>
    <w:rsid w:val="00DB3644"/>
    <w:rsid w:val="00DC09DF"/>
    <w:rsid w:val="00DC0A1D"/>
    <w:rsid w:val="00DC0D7F"/>
    <w:rsid w:val="00DC1C8B"/>
    <w:rsid w:val="00DC2EE7"/>
    <w:rsid w:val="00DC362F"/>
    <w:rsid w:val="00DC4507"/>
    <w:rsid w:val="00DC48CA"/>
    <w:rsid w:val="00DC5900"/>
    <w:rsid w:val="00DC63DC"/>
    <w:rsid w:val="00DD1A28"/>
    <w:rsid w:val="00DD1D3A"/>
    <w:rsid w:val="00DD251F"/>
    <w:rsid w:val="00DD2DCC"/>
    <w:rsid w:val="00DD43F0"/>
    <w:rsid w:val="00DD5F47"/>
    <w:rsid w:val="00DD5F88"/>
    <w:rsid w:val="00DD62F8"/>
    <w:rsid w:val="00DD6E82"/>
    <w:rsid w:val="00DE0AA0"/>
    <w:rsid w:val="00DE2258"/>
    <w:rsid w:val="00DE2B57"/>
    <w:rsid w:val="00DE3D68"/>
    <w:rsid w:val="00DE3DF4"/>
    <w:rsid w:val="00DE41E1"/>
    <w:rsid w:val="00DE4B82"/>
    <w:rsid w:val="00DE4DA2"/>
    <w:rsid w:val="00DE5E83"/>
    <w:rsid w:val="00DE6D5A"/>
    <w:rsid w:val="00DE6EAF"/>
    <w:rsid w:val="00DF0378"/>
    <w:rsid w:val="00DF0961"/>
    <w:rsid w:val="00DF0BB3"/>
    <w:rsid w:val="00DF149A"/>
    <w:rsid w:val="00DF1891"/>
    <w:rsid w:val="00DF29F5"/>
    <w:rsid w:val="00DF34B2"/>
    <w:rsid w:val="00DF395F"/>
    <w:rsid w:val="00DF6704"/>
    <w:rsid w:val="00E00559"/>
    <w:rsid w:val="00E00745"/>
    <w:rsid w:val="00E00C31"/>
    <w:rsid w:val="00E00F86"/>
    <w:rsid w:val="00E0291C"/>
    <w:rsid w:val="00E02A7D"/>
    <w:rsid w:val="00E02C4E"/>
    <w:rsid w:val="00E02D95"/>
    <w:rsid w:val="00E03646"/>
    <w:rsid w:val="00E04403"/>
    <w:rsid w:val="00E1097F"/>
    <w:rsid w:val="00E10CEC"/>
    <w:rsid w:val="00E11FCB"/>
    <w:rsid w:val="00E128B1"/>
    <w:rsid w:val="00E129DE"/>
    <w:rsid w:val="00E13609"/>
    <w:rsid w:val="00E13D1F"/>
    <w:rsid w:val="00E14BFB"/>
    <w:rsid w:val="00E1555B"/>
    <w:rsid w:val="00E162A2"/>
    <w:rsid w:val="00E16F6A"/>
    <w:rsid w:val="00E17305"/>
    <w:rsid w:val="00E210D5"/>
    <w:rsid w:val="00E21200"/>
    <w:rsid w:val="00E21382"/>
    <w:rsid w:val="00E2353B"/>
    <w:rsid w:val="00E23A46"/>
    <w:rsid w:val="00E23E83"/>
    <w:rsid w:val="00E24EBD"/>
    <w:rsid w:val="00E2579A"/>
    <w:rsid w:val="00E261A1"/>
    <w:rsid w:val="00E267B0"/>
    <w:rsid w:val="00E26E46"/>
    <w:rsid w:val="00E27256"/>
    <w:rsid w:val="00E27AA3"/>
    <w:rsid w:val="00E27E6F"/>
    <w:rsid w:val="00E30273"/>
    <w:rsid w:val="00E3052C"/>
    <w:rsid w:val="00E30CA0"/>
    <w:rsid w:val="00E31833"/>
    <w:rsid w:val="00E31E62"/>
    <w:rsid w:val="00E32E28"/>
    <w:rsid w:val="00E330E3"/>
    <w:rsid w:val="00E33B78"/>
    <w:rsid w:val="00E367F0"/>
    <w:rsid w:val="00E36A28"/>
    <w:rsid w:val="00E379E3"/>
    <w:rsid w:val="00E37E4F"/>
    <w:rsid w:val="00E40D3E"/>
    <w:rsid w:val="00E42EC2"/>
    <w:rsid w:val="00E43FF1"/>
    <w:rsid w:val="00E4442B"/>
    <w:rsid w:val="00E458D3"/>
    <w:rsid w:val="00E45B1B"/>
    <w:rsid w:val="00E45D17"/>
    <w:rsid w:val="00E46052"/>
    <w:rsid w:val="00E47729"/>
    <w:rsid w:val="00E50390"/>
    <w:rsid w:val="00E52C62"/>
    <w:rsid w:val="00E5389A"/>
    <w:rsid w:val="00E53BD9"/>
    <w:rsid w:val="00E541F8"/>
    <w:rsid w:val="00E549D6"/>
    <w:rsid w:val="00E54CCD"/>
    <w:rsid w:val="00E54E3F"/>
    <w:rsid w:val="00E5502A"/>
    <w:rsid w:val="00E553AC"/>
    <w:rsid w:val="00E61A75"/>
    <w:rsid w:val="00E61D0F"/>
    <w:rsid w:val="00E62BC1"/>
    <w:rsid w:val="00E62D71"/>
    <w:rsid w:val="00E632CC"/>
    <w:rsid w:val="00E6605E"/>
    <w:rsid w:val="00E66593"/>
    <w:rsid w:val="00E667DA"/>
    <w:rsid w:val="00E67EFD"/>
    <w:rsid w:val="00E70AEC"/>
    <w:rsid w:val="00E70F40"/>
    <w:rsid w:val="00E7130E"/>
    <w:rsid w:val="00E71F05"/>
    <w:rsid w:val="00E71F54"/>
    <w:rsid w:val="00E7305C"/>
    <w:rsid w:val="00E739EE"/>
    <w:rsid w:val="00E743B7"/>
    <w:rsid w:val="00E74576"/>
    <w:rsid w:val="00E7644E"/>
    <w:rsid w:val="00E7733A"/>
    <w:rsid w:val="00E81538"/>
    <w:rsid w:val="00E81693"/>
    <w:rsid w:val="00E8264F"/>
    <w:rsid w:val="00E8451E"/>
    <w:rsid w:val="00E856E4"/>
    <w:rsid w:val="00E874C7"/>
    <w:rsid w:val="00E875A9"/>
    <w:rsid w:val="00E900FC"/>
    <w:rsid w:val="00E903A1"/>
    <w:rsid w:val="00E91774"/>
    <w:rsid w:val="00E91F61"/>
    <w:rsid w:val="00E92109"/>
    <w:rsid w:val="00E92B06"/>
    <w:rsid w:val="00E930AF"/>
    <w:rsid w:val="00E93ACA"/>
    <w:rsid w:val="00E95A46"/>
    <w:rsid w:val="00E95A67"/>
    <w:rsid w:val="00E96F38"/>
    <w:rsid w:val="00E978E0"/>
    <w:rsid w:val="00E97AA0"/>
    <w:rsid w:val="00EA0C6A"/>
    <w:rsid w:val="00EA1121"/>
    <w:rsid w:val="00EA134D"/>
    <w:rsid w:val="00EA143F"/>
    <w:rsid w:val="00EA1C5F"/>
    <w:rsid w:val="00EA2257"/>
    <w:rsid w:val="00EA2617"/>
    <w:rsid w:val="00EA2C16"/>
    <w:rsid w:val="00EA2F9C"/>
    <w:rsid w:val="00EA33FE"/>
    <w:rsid w:val="00EA4CF1"/>
    <w:rsid w:val="00EA4D35"/>
    <w:rsid w:val="00EA6C3D"/>
    <w:rsid w:val="00EA7154"/>
    <w:rsid w:val="00EA7EEA"/>
    <w:rsid w:val="00EB1892"/>
    <w:rsid w:val="00EB20B0"/>
    <w:rsid w:val="00EB4660"/>
    <w:rsid w:val="00EB6472"/>
    <w:rsid w:val="00EB769B"/>
    <w:rsid w:val="00EB78BF"/>
    <w:rsid w:val="00EC22AA"/>
    <w:rsid w:val="00EC2B40"/>
    <w:rsid w:val="00EC45FF"/>
    <w:rsid w:val="00EC598B"/>
    <w:rsid w:val="00EC7779"/>
    <w:rsid w:val="00ED0435"/>
    <w:rsid w:val="00ED0C69"/>
    <w:rsid w:val="00ED1CB8"/>
    <w:rsid w:val="00ED1DDF"/>
    <w:rsid w:val="00ED23B1"/>
    <w:rsid w:val="00ED253F"/>
    <w:rsid w:val="00ED2868"/>
    <w:rsid w:val="00ED323A"/>
    <w:rsid w:val="00ED50A4"/>
    <w:rsid w:val="00ED74E7"/>
    <w:rsid w:val="00ED789A"/>
    <w:rsid w:val="00EE0756"/>
    <w:rsid w:val="00EE0F3E"/>
    <w:rsid w:val="00EE1377"/>
    <w:rsid w:val="00EE1CBC"/>
    <w:rsid w:val="00EE28A7"/>
    <w:rsid w:val="00EE3BEF"/>
    <w:rsid w:val="00EE5C17"/>
    <w:rsid w:val="00EF370C"/>
    <w:rsid w:val="00EF413A"/>
    <w:rsid w:val="00EF521A"/>
    <w:rsid w:val="00EF7141"/>
    <w:rsid w:val="00EF7273"/>
    <w:rsid w:val="00F006FD"/>
    <w:rsid w:val="00F0193E"/>
    <w:rsid w:val="00F04525"/>
    <w:rsid w:val="00F04D26"/>
    <w:rsid w:val="00F0594C"/>
    <w:rsid w:val="00F06A16"/>
    <w:rsid w:val="00F06C55"/>
    <w:rsid w:val="00F07D80"/>
    <w:rsid w:val="00F07DA3"/>
    <w:rsid w:val="00F10BC1"/>
    <w:rsid w:val="00F10CCD"/>
    <w:rsid w:val="00F10F2B"/>
    <w:rsid w:val="00F118CC"/>
    <w:rsid w:val="00F12776"/>
    <w:rsid w:val="00F129BA"/>
    <w:rsid w:val="00F129F4"/>
    <w:rsid w:val="00F12A1D"/>
    <w:rsid w:val="00F14FDF"/>
    <w:rsid w:val="00F15507"/>
    <w:rsid w:val="00F164DD"/>
    <w:rsid w:val="00F172B6"/>
    <w:rsid w:val="00F218D1"/>
    <w:rsid w:val="00F219B1"/>
    <w:rsid w:val="00F22507"/>
    <w:rsid w:val="00F225D4"/>
    <w:rsid w:val="00F231EA"/>
    <w:rsid w:val="00F24678"/>
    <w:rsid w:val="00F260CB"/>
    <w:rsid w:val="00F277AA"/>
    <w:rsid w:val="00F30504"/>
    <w:rsid w:val="00F30680"/>
    <w:rsid w:val="00F30B58"/>
    <w:rsid w:val="00F343E9"/>
    <w:rsid w:val="00F353CA"/>
    <w:rsid w:val="00F3543A"/>
    <w:rsid w:val="00F35DD4"/>
    <w:rsid w:val="00F35E42"/>
    <w:rsid w:val="00F37AAF"/>
    <w:rsid w:val="00F37DA2"/>
    <w:rsid w:val="00F40306"/>
    <w:rsid w:val="00F417CC"/>
    <w:rsid w:val="00F424CF"/>
    <w:rsid w:val="00F42909"/>
    <w:rsid w:val="00F43400"/>
    <w:rsid w:val="00F43BB8"/>
    <w:rsid w:val="00F43D6D"/>
    <w:rsid w:val="00F47480"/>
    <w:rsid w:val="00F47615"/>
    <w:rsid w:val="00F50E4E"/>
    <w:rsid w:val="00F5181B"/>
    <w:rsid w:val="00F51C36"/>
    <w:rsid w:val="00F55132"/>
    <w:rsid w:val="00F55A12"/>
    <w:rsid w:val="00F56EA8"/>
    <w:rsid w:val="00F57041"/>
    <w:rsid w:val="00F57185"/>
    <w:rsid w:val="00F5732C"/>
    <w:rsid w:val="00F5774F"/>
    <w:rsid w:val="00F57D80"/>
    <w:rsid w:val="00F6200B"/>
    <w:rsid w:val="00F63A71"/>
    <w:rsid w:val="00F66135"/>
    <w:rsid w:val="00F6614A"/>
    <w:rsid w:val="00F66A7D"/>
    <w:rsid w:val="00F678E3"/>
    <w:rsid w:val="00F708C7"/>
    <w:rsid w:val="00F7216A"/>
    <w:rsid w:val="00F742A8"/>
    <w:rsid w:val="00F74BCC"/>
    <w:rsid w:val="00F74E59"/>
    <w:rsid w:val="00F7514F"/>
    <w:rsid w:val="00F756AF"/>
    <w:rsid w:val="00F768BA"/>
    <w:rsid w:val="00F76D47"/>
    <w:rsid w:val="00F773AA"/>
    <w:rsid w:val="00F77B17"/>
    <w:rsid w:val="00F800DB"/>
    <w:rsid w:val="00F81E19"/>
    <w:rsid w:val="00F8536F"/>
    <w:rsid w:val="00F912F2"/>
    <w:rsid w:val="00F91AB1"/>
    <w:rsid w:val="00F91CC3"/>
    <w:rsid w:val="00F92043"/>
    <w:rsid w:val="00F93197"/>
    <w:rsid w:val="00F9405A"/>
    <w:rsid w:val="00F9568F"/>
    <w:rsid w:val="00F9585E"/>
    <w:rsid w:val="00F96663"/>
    <w:rsid w:val="00F9792F"/>
    <w:rsid w:val="00FA1A00"/>
    <w:rsid w:val="00FA4D1E"/>
    <w:rsid w:val="00FA68CB"/>
    <w:rsid w:val="00FA6DA3"/>
    <w:rsid w:val="00FB3734"/>
    <w:rsid w:val="00FB3A5E"/>
    <w:rsid w:val="00FB51D6"/>
    <w:rsid w:val="00FB734E"/>
    <w:rsid w:val="00FB765B"/>
    <w:rsid w:val="00FB7BA7"/>
    <w:rsid w:val="00FC0ADC"/>
    <w:rsid w:val="00FC1DF4"/>
    <w:rsid w:val="00FC22BF"/>
    <w:rsid w:val="00FC2355"/>
    <w:rsid w:val="00FC24AA"/>
    <w:rsid w:val="00FC319E"/>
    <w:rsid w:val="00FC4463"/>
    <w:rsid w:val="00FC47EF"/>
    <w:rsid w:val="00FC4EDB"/>
    <w:rsid w:val="00FC61A7"/>
    <w:rsid w:val="00FD0283"/>
    <w:rsid w:val="00FD1962"/>
    <w:rsid w:val="00FD19A3"/>
    <w:rsid w:val="00FD3500"/>
    <w:rsid w:val="00FD656B"/>
    <w:rsid w:val="00FD676C"/>
    <w:rsid w:val="00FD75C7"/>
    <w:rsid w:val="00FE022B"/>
    <w:rsid w:val="00FE0C23"/>
    <w:rsid w:val="00FE11DC"/>
    <w:rsid w:val="00FE1273"/>
    <w:rsid w:val="00FE235A"/>
    <w:rsid w:val="00FE2E3F"/>
    <w:rsid w:val="00FE381F"/>
    <w:rsid w:val="00FE3B3D"/>
    <w:rsid w:val="00FE3D42"/>
    <w:rsid w:val="00FE53B5"/>
    <w:rsid w:val="00FE56BE"/>
    <w:rsid w:val="00FE6C96"/>
    <w:rsid w:val="00FE6CD9"/>
    <w:rsid w:val="00FE7B43"/>
    <w:rsid w:val="00FE7E46"/>
    <w:rsid w:val="00FE7E98"/>
    <w:rsid w:val="00FF00CE"/>
    <w:rsid w:val="00FF1073"/>
    <w:rsid w:val="00FF46E2"/>
    <w:rsid w:val="00FF4F03"/>
    <w:rsid w:val="00FF6B1B"/>
    <w:rsid w:val="00FF6FB0"/>
    <w:rsid w:val="00FF7B0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5D0FF9"/>
  <w15:docId w15:val="{292A81A4-BDF4-485A-8A63-D77B139D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C31"/>
    <w:pPr>
      <w:widowControl w:val="0"/>
      <w:jc w:val="both"/>
    </w:pPr>
    <w:rPr>
      <w:rFonts w:ascii="Verdana" w:hAnsi="Verdana"/>
      <w:lang w:eastAsia="en-US"/>
    </w:rPr>
  </w:style>
  <w:style w:type="paragraph" w:styleId="Titre1">
    <w:name w:val="heading 1"/>
    <w:basedOn w:val="Normal"/>
    <w:next w:val="Normal"/>
    <w:qFormat/>
    <w:rsid w:val="00FC61A7"/>
    <w:pPr>
      <w:keepNext/>
      <w:pageBreakBefore/>
      <w:spacing w:before="240" w:after="60"/>
      <w:jc w:val="center"/>
      <w:outlineLvl w:val="0"/>
    </w:pPr>
    <w:rPr>
      <w:b/>
      <w:kern w:val="28"/>
      <w:sz w:val="28"/>
    </w:rPr>
  </w:style>
  <w:style w:type="paragraph" w:styleId="Titre2">
    <w:name w:val="heading 2"/>
    <w:basedOn w:val="Normal"/>
    <w:next w:val="Normal"/>
    <w:autoRedefine/>
    <w:qFormat/>
    <w:rsid w:val="002A261A"/>
    <w:pPr>
      <w:pBdr>
        <w:top w:val="single" w:sz="6" w:space="1" w:color="auto"/>
      </w:pBdr>
      <w:spacing w:before="120" w:after="120"/>
      <w:jc w:val="left"/>
      <w:outlineLvl w:val="1"/>
    </w:pPr>
    <w:rPr>
      <w:b/>
      <w:sz w:val="22"/>
      <w:szCs w:val="16"/>
    </w:rPr>
  </w:style>
  <w:style w:type="paragraph" w:styleId="Titre3">
    <w:name w:val="heading 3"/>
    <w:basedOn w:val="Normal"/>
    <w:next w:val="Normal"/>
    <w:link w:val="Titre3Car"/>
    <w:autoRedefine/>
    <w:qFormat/>
    <w:rsid w:val="001A64D5"/>
    <w:pPr>
      <w:spacing w:before="120"/>
      <w:outlineLvl w:val="2"/>
    </w:pPr>
    <w:rPr>
      <w:smallCaps/>
      <w:sz w:val="22"/>
    </w:rPr>
  </w:style>
  <w:style w:type="paragraph" w:styleId="Titre4">
    <w:name w:val="heading 4"/>
    <w:basedOn w:val="Normal"/>
    <w:next w:val="Normal"/>
    <w:qFormat/>
    <w:pPr>
      <w:keepNext/>
      <w:pBdr>
        <w:top w:val="single" w:sz="4" w:space="1" w:color="auto"/>
      </w:pBdr>
      <w:spacing w:before="120"/>
      <w:outlineLvl w:val="3"/>
    </w:pPr>
    <w:rPr>
      <w:b/>
    </w:rPr>
  </w:style>
  <w:style w:type="paragraph" w:styleId="Titre5">
    <w:name w:val="heading 5"/>
    <w:basedOn w:val="Normal"/>
    <w:next w:val="Normal"/>
    <w:qFormat/>
    <w:pPr>
      <w:keepNext/>
      <w:jc w:val="center"/>
      <w:outlineLvl w:val="4"/>
    </w:pPr>
    <w:rPr>
      <w:b/>
    </w:rPr>
  </w:style>
  <w:style w:type="paragraph" w:styleId="Titre6">
    <w:name w:val="heading 6"/>
    <w:basedOn w:val="Normal"/>
    <w:next w:val="Normal"/>
    <w:pPr>
      <w:keepNext/>
      <w:outlineLvl w:val="5"/>
    </w:pPr>
    <w:rPr>
      <w:u w:val="single"/>
    </w:rPr>
  </w:style>
  <w:style w:type="paragraph" w:styleId="Titre7">
    <w:name w:val="heading 7"/>
    <w:basedOn w:val="Normal"/>
    <w:next w:val="Normal"/>
    <w:pPr>
      <w:keepNext/>
      <w:outlineLvl w:val="6"/>
    </w:pPr>
    <w:rPr>
      <w:sz w:val="22"/>
      <w:u w:val="single"/>
    </w:rPr>
  </w:style>
  <w:style w:type="paragraph" w:styleId="Titre8">
    <w:name w:val="heading 8"/>
    <w:basedOn w:val="Normal"/>
    <w:next w:val="Normal"/>
    <w:link w:val="Titre8Car"/>
    <w:pPr>
      <w:keepNext/>
      <w:outlineLvl w:val="7"/>
    </w:pPr>
    <w:rPr>
      <w:i/>
      <w:sz w:val="16"/>
    </w:rPr>
  </w:style>
  <w:style w:type="paragraph" w:styleId="Titre9">
    <w:name w:val="heading 9"/>
    <w:basedOn w:val="Normal"/>
    <w:next w:val="Normal"/>
    <w:link w:val="Titre9Car"/>
    <w:pPr>
      <w:keepNext/>
      <w:jc w:val="center"/>
      <w:outlineLvl w:val="8"/>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153"/>
        <w:tab w:val="right" w:pos="8306"/>
      </w:tabs>
    </w:pPr>
  </w:style>
  <w:style w:type="paragraph" w:styleId="Pieddepage">
    <w:name w:val="footer"/>
    <w:basedOn w:val="Normal"/>
    <w:pPr>
      <w:tabs>
        <w:tab w:val="center" w:pos="4153"/>
        <w:tab w:val="right" w:pos="8306"/>
      </w:tabs>
    </w:pPr>
  </w:style>
  <w:style w:type="character" w:styleId="Numrodepage">
    <w:name w:val="page number"/>
    <w:rPr>
      <w:sz w:val="20"/>
    </w:rPr>
  </w:style>
  <w:style w:type="paragraph" w:styleId="TM1">
    <w:name w:val="toc 1"/>
    <w:basedOn w:val="Normal"/>
    <w:next w:val="Normal"/>
    <w:uiPriority w:val="39"/>
  </w:style>
  <w:style w:type="paragraph" w:customStyle="1" w:styleId="EnttePP">
    <w:name w:val="Entête PP"/>
    <w:basedOn w:val="Titre2"/>
    <w:pPr>
      <w:framePr w:hSpace="57" w:vSpace="181" w:wrap="notBeside" w:vAnchor="text" w:hAnchor="text" w:y="1"/>
      <w:outlineLvl w:val="9"/>
    </w:pPr>
    <w:rPr>
      <w:b w:val="0"/>
    </w:rPr>
  </w:style>
  <w:style w:type="paragraph" w:styleId="TM2">
    <w:name w:val="toc 2"/>
    <w:basedOn w:val="Normal"/>
    <w:next w:val="Normal"/>
    <w:uiPriority w:val="39"/>
    <w:pPr>
      <w:ind w:left="200"/>
    </w:pPr>
  </w:style>
  <w:style w:type="paragraph" w:styleId="TM3">
    <w:name w:val="toc 3"/>
    <w:basedOn w:val="Normal"/>
    <w:next w:val="Normal"/>
    <w:uiPriority w:val="39"/>
    <w:pPr>
      <w:ind w:left="400"/>
    </w:pPr>
  </w:style>
  <w:style w:type="paragraph" w:styleId="TM4">
    <w:name w:val="toc 4"/>
    <w:basedOn w:val="Normal"/>
    <w:next w:val="Normal"/>
    <w:uiPriority w:val="39"/>
    <w:pPr>
      <w:ind w:left="600"/>
    </w:pPr>
  </w:style>
  <w:style w:type="paragraph" w:styleId="TM5">
    <w:name w:val="toc 5"/>
    <w:basedOn w:val="Normal"/>
    <w:next w:val="Normal"/>
    <w:uiPriority w:val="39"/>
    <w:pPr>
      <w:ind w:left="800"/>
    </w:pPr>
  </w:style>
  <w:style w:type="paragraph" w:styleId="TM6">
    <w:name w:val="toc 6"/>
    <w:basedOn w:val="Normal"/>
    <w:next w:val="Normal"/>
    <w:uiPriority w:val="39"/>
    <w:pPr>
      <w:ind w:left="1000"/>
    </w:pPr>
  </w:style>
  <w:style w:type="paragraph" w:styleId="TM7">
    <w:name w:val="toc 7"/>
    <w:basedOn w:val="Normal"/>
    <w:next w:val="Normal"/>
    <w:uiPriority w:val="39"/>
    <w:pPr>
      <w:ind w:left="1200"/>
    </w:pPr>
  </w:style>
  <w:style w:type="paragraph" w:styleId="TM8">
    <w:name w:val="toc 8"/>
    <w:basedOn w:val="Normal"/>
    <w:next w:val="Normal"/>
    <w:uiPriority w:val="39"/>
    <w:pPr>
      <w:ind w:left="1400"/>
    </w:pPr>
  </w:style>
  <w:style w:type="paragraph" w:styleId="TM9">
    <w:name w:val="toc 9"/>
    <w:basedOn w:val="Normal"/>
    <w:next w:val="Normal"/>
    <w:uiPriority w:val="39"/>
    <w:pPr>
      <w:ind w:left="1600"/>
    </w:pPr>
  </w:style>
  <w:style w:type="paragraph" w:customStyle="1" w:styleId="exemple">
    <w:name w:val="exemple"/>
    <w:basedOn w:val="Normal"/>
    <w:next w:val="Normal"/>
    <w:autoRedefine/>
    <w:pPr>
      <w:widowControl/>
      <w:ind w:left="284" w:right="284"/>
    </w:pPr>
    <w:rPr>
      <w:i/>
      <w:sz w:val="16"/>
    </w:rPr>
  </w:style>
  <w:style w:type="paragraph" w:styleId="Corpsdetexte">
    <w:name w:val="Body Text"/>
    <w:basedOn w:val="Normal"/>
    <w:pPr>
      <w:pBdr>
        <w:top w:val="single" w:sz="6" w:space="1" w:color="auto"/>
        <w:left w:val="single" w:sz="6" w:space="1" w:color="auto"/>
        <w:bottom w:val="single" w:sz="6" w:space="1" w:color="auto"/>
        <w:right w:val="single" w:sz="6" w:space="1" w:color="auto"/>
      </w:pBdr>
    </w:pPr>
  </w:style>
  <w:style w:type="paragraph" w:customStyle="1" w:styleId="H2">
    <w:name w:val="H2"/>
    <w:basedOn w:val="Normal"/>
    <w:next w:val="Normal"/>
    <w:pPr>
      <w:keepNext/>
      <w:widowControl/>
      <w:spacing w:before="100" w:after="100"/>
      <w:outlineLvl w:val="2"/>
    </w:pPr>
    <w:rPr>
      <w:rFonts w:ascii="Times New Roman" w:hAnsi="Times New Roman"/>
      <w:b/>
      <w:snapToGrid w:val="0"/>
      <w:sz w:val="36"/>
    </w:rPr>
  </w:style>
  <w:style w:type="paragraph" w:customStyle="1" w:styleId="H3">
    <w:name w:val="H3"/>
    <w:basedOn w:val="Normal"/>
    <w:next w:val="Normal"/>
    <w:pPr>
      <w:keepNext/>
      <w:widowControl/>
      <w:spacing w:before="100" w:after="100"/>
      <w:outlineLvl w:val="3"/>
    </w:pPr>
    <w:rPr>
      <w:rFonts w:ascii="Times New Roman" w:hAnsi="Times New Roman"/>
      <w:b/>
      <w:snapToGrid w:val="0"/>
      <w:sz w:val="28"/>
    </w:rPr>
  </w:style>
  <w:style w:type="paragraph" w:styleId="Explorateurdedocuments">
    <w:name w:val="Document Map"/>
    <w:basedOn w:val="Normal"/>
    <w:semiHidden/>
    <w:pPr>
      <w:widowControl/>
      <w:shd w:val="clear" w:color="auto" w:fill="000080"/>
    </w:pPr>
    <w:rPr>
      <w:rFonts w:ascii="Tahoma" w:hAnsi="Tahoma"/>
    </w:rPr>
  </w:style>
  <w:style w:type="paragraph" w:customStyle="1" w:styleId="Note">
    <w:name w:val="Note"/>
    <w:basedOn w:val="Normal"/>
    <w:pPr>
      <w:widowControl/>
      <w:tabs>
        <w:tab w:val="num" w:pos="720"/>
      </w:tabs>
      <w:ind w:left="284" w:right="284"/>
    </w:pPr>
    <w:rPr>
      <w:rFonts w:ascii="Tahoma" w:hAnsi="Tahoma"/>
      <w:noProof/>
      <w:sz w:val="18"/>
    </w:rPr>
  </w:style>
  <w:style w:type="paragraph" w:customStyle="1" w:styleId="Example">
    <w:name w:val="Example"/>
    <w:basedOn w:val="Normal"/>
    <w:pPr>
      <w:ind w:left="1134" w:right="284" w:hanging="1134"/>
    </w:pPr>
    <w:rPr>
      <w:rFonts w:ascii="Tahoma" w:hAnsi="Tahoma"/>
      <w:i/>
      <w:noProof/>
      <w:snapToGrid w:val="0"/>
      <w:sz w:val="18"/>
    </w:rPr>
  </w:style>
  <w:style w:type="paragraph" w:styleId="Retraitcorpsdetexte">
    <w:name w:val="Body Text Indent"/>
    <w:basedOn w:val="Normal"/>
    <w:pPr>
      <w:ind w:left="720"/>
    </w:pPr>
  </w:style>
  <w:style w:type="paragraph" w:customStyle="1" w:styleId="COMMENT">
    <w:name w:val="COMMENT"/>
    <w:basedOn w:val="Normal"/>
    <w:pPr>
      <w:widowControl/>
      <w:overflowPunct w:val="0"/>
      <w:autoSpaceDE w:val="0"/>
      <w:autoSpaceDN w:val="0"/>
      <w:adjustRightInd w:val="0"/>
      <w:textAlignment w:val="baseline"/>
    </w:pPr>
    <w:rPr>
      <w:rFonts w:ascii="Times New Roman" w:hAnsi="Times New Roman"/>
      <w:i/>
      <w:sz w:val="16"/>
    </w:rPr>
  </w:style>
  <w:style w:type="paragraph" w:styleId="Retraitcorpsdetexte3">
    <w:name w:val="Body Text Indent 3"/>
    <w:basedOn w:val="Normal"/>
    <w:pPr>
      <w:widowControl/>
      <w:overflowPunct w:val="0"/>
      <w:autoSpaceDE w:val="0"/>
      <w:autoSpaceDN w:val="0"/>
      <w:adjustRightInd w:val="0"/>
      <w:ind w:left="426"/>
      <w:textAlignment w:val="baseline"/>
    </w:pPr>
    <w:rPr>
      <w:rFonts w:ascii="Times New Roman" w:hAnsi="Times New Roman"/>
      <w:sz w:val="24"/>
    </w:rPr>
  </w:style>
  <w:style w:type="paragraph" w:customStyle="1" w:styleId="Table">
    <w:name w:val="Table"/>
    <w:basedOn w:val="Normal"/>
    <w:next w:val="Normal"/>
    <w:pPr>
      <w:widowControl/>
      <w:overflowPunct w:val="0"/>
      <w:autoSpaceDE w:val="0"/>
      <w:autoSpaceDN w:val="0"/>
      <w:adjustRightInd w:val="0"/>
      <w:textAlignment w:val="baseline"/>
    </w:pPr>
    <w:rPr>
      <w:rFonts w:ascii="Times New Roman" w:hAnsi="Times New Roman"/>
      <w:b/>
      <w:sz w:val="18"/>
    </w:rPr>
  </w:style>
  <w:style w:type="paragraph" w:styleId="Corpsdetexte2">
    <w:name w:val="Body Text 2"/>
    <w:basedOn w:val="Normal"/>
    <w:rPr>
      <w:sz w:val="16"/>
    </w:rPr>
  </w:style>
  <w:style w:type="paragraph" w:customStyle="1" w:styleId="Label">
    <w:name w:val="Label"/>
    <w:basedOn w:val="Normal"/>
    <w:next w:val="Normal"/>
    <w:pPr>
      <w:widowControl/>
      <w:jc w:val="center"/>
    </w:pPr>
    <w:rPr>
      <w:rFonts w:ascii="Times New Roman" w:hAnsi="Times New Roman"/>
      <w:i/>
      <w:iCs/>
      <w:szCs w:val="24"/>
    </w:rPr>
  </w:style>
  <w:style w:type="paragraph" w:customStyle="1" w:styleId="Lieux">
    <w:name w:val="Lieux"/>
    <w:basedOn w:val="Normal"/>
    <w:next w:val="Normal"/>
    <w:pPr>
      <w:widowControl/>
      <w:pBdr>
        <w:bottom w:val="single" w:sz="4" w:space="1" w:color="auto"/>
      </w:pBdr>
    </w:pPr>
    <w:rPr>
      <w:rFonts w:ascii="Times New Roman" w:hAnsi="Times New Roman"/>
      <w:b/>
      <w:bCs/>
      <w:sz w:val="24"/>
      <w:szCs w:val="24"/>
    </w:rPr>
  </w:style>
  <w:style w:type="paragraph" w:customStyle="1" w:styleId="xl44">
    <w:name w:val="xl44"/>
    <w:basedOn w:val="Normal"/>
    <w:pPr>
      <w:widowControl/>
      <w:spacing w:before="100" w:beforeAutospacing="1" w:after="100" w:afterAutospacing="1"/>
      <w:jc w:val="center"/>
    </w:pPr>
    <w:rPr>
      <w:rFonts w:ascii="Arial Unicode MS" w:eastAsia="Arial Unicode MS" w:hAnsi="Arial Unicode MS" w:cs="Arial Unicode MS"/>
      <w:b/>
      <w:bCs/>
      <w:sz w:val="24"/>
      <w:szCs w:val="24"/>
      <w:lang w:val="en-GB"/>
    </w:rPr>
  </w:style>
  <w:style w:type="paragraph" w:customStyle="1" w:styleId="EncadreTexte">
    <w:name w:val="EncadreTexte"/>
    <w:basedOn w:val="Normal"/>
    <w:pPr>
      <w:widowControl/>
      <w:tabs>
        <w:tab w:val="num" w:pos="585"/>
      </w:tabs>
      <w:ind w:left="585" w:hanging="585"/>
    </w:pPr>
    <w:rPr>
      <w:rFonts w:ascii="Times New Roman" w:hAnsi="Times New Roman"/>
      <w:sz w:val="24"/>
      <w:szCs w:val="24"/>
    </w:rPr>
  </w:style>
  <w:style w:type="paragraph" w:styleId="Lgende">
    <w:name w:val="caption"/>
    <w:basedOn w:val="Normal"/>
    <w:next w:val="Normal"/>
    <w:pPr>
      <w:widowControl/>
    </w:pPr>
    <w:rPr>
      <w:rFonts w:ascii="Times New Roman" w:hAnsi="Times New Roman"/>
      <w:sz w:val="24"/>
      <w:szCs w:val="24"/>
      <w:u w:val="single"/>
    </w:rPr>
  </w:style>
  <w:style w:type="paragraph" w:styleId="Retraitcorpsdetexte2">
    <w:name w:val="Body Text Indent 2"/>
    <w:basedOn w:val="Normal"/>
    <w:pPr>
      <w:tabs>
        <w:tab w:val="left" w:pos="1860"/>
        <w:tab w:val="left" w:pos="2700"/>
        <w:tab w:val="left" w:pos="3111"/>
      </w:tabs>
      <w:ind w:left="284"/>
    </w:pPr>
  </w:style>
  <w:style w:type="paragraph" w:customStyle="1" w:styleId="xl39">
    <w:name w:val="xl39"/>
    <w:basedOn w:val="Normal"/>
    <w:pPr>
      <w:widowControl/>
      <w:pBdr>
        <w:left w:val="single" w:sz="8" w:space="0" w:color="auto"/>
      </w:pBdr>
      <w:spacing w:before="100" w:beforeAutospacing="1" w:after="100" w:afterAutospacing="1"/>
    </w:pPr>
    <w:rPr>
      <w:rFonts w:ascii="Arial Unicode MS" w:eastAsia="Arial Unicode MS" w:hAnsi="Arial Unicode MS" w:cs="Arial Unicode MS"/>
      <w:sz w:val="24"/>
      <w:szCs w:val="24"/>
      <w:lang w:val="en-GB"/>
    </w:rPr>
  </w:style>
  <w:style w:type="paragraph" w:styleId="Corpsdetexte3">
    <w:name w:val="Body Text 3"/>
    <w:basedOn w:val="Normal"/>
    <w:pPr>
      <w:widowControl/>
      <w:overflowPunct w:val="0"/>
      <w:autoSpaceDE w:val="0"/>
      <w:autoSpaceDN w:val="0"/>
      <w:adjustRightInd w:val="0"/>
      <w:jc w:val="center"/>
      <w:textAlignment w:val="baseline"/>
    </w:pPr>
    <w:rPr>
      <w:rFonts w:ascii="Times New Roman" w:hAnsi="Times New Roman"/>
      <w:sz w:val="24"/>
    </w:rPr>
  </w:style>
  <w:style w:type="paragraph" w:customStyle="1" w:styleId="xl33">
    <w:name w:val="xl33"/>
    <w:basedOn w:val="Normal"/>
    <w:pPr>
      <w:widowControl/>
      <w:spacing w:before="100" w:beforeAutospacing="1" w:after="100" w:afterAutospacing="1"/>
    </w:pPr>
    <w:rPr>
      <w:rFonts w:ascii="Arial" w:hAnsi="Arial" w:cs="Arial"/>
      <w:sz w:val="24"/>
      <w:szCs w:val="24"/>
      <w:lang w:val="fr-FR" w:eastAsia="fr-FR"/>
    </w:rPr>
  </w:style>
  <w:style w:type="table" w:styleId="Grilledutableau">
    <w:name w:val="Table Grid"/>
    <w:basedOn w:val="TableauNormal"/>
    <w:rsid w:val="006777A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body1">
    <w:name w:val="postbody1"/>
    <w:rPr>
      <w:color w:val="000000"/>
      <w:sz w:val="18"/>
      <w:szCs w:val="18"/>
    </w:rPr>
  </w:style>
  <w:style w:type="character" w:styleId="Lienhypertexte">
    <w:name w:val="Hyperlink"/>
    <w:rPr>
      <w:color w:val="0000FF"/>
      <w:u w:val="single"/>
    </w:rPr>
  </w:style>
  <w:style w:type="paragraph" w:styleId="Textedebulles">
    <w:name w:val="Balloon Text"/>
    <w:basedOn w:val="Normal"/>
    <w:link w:val="TextedebullesCar"/>
    <w:rsid w:val="00733804"/>
    <w:rPr>
      <w:rFonts w:ascii="Tahoma" w:hAnsi="Tahoma" w:cs="Tahoma"/>
      <w:sz w:val="16"/>
      <w:szCs w:val="16"/>
    </w:rPr>
  </w:style>
  <w:style w:type="character" w:customStyle="1" w:styleId="TextedebullesCar">
    <w:name w:val="Texte de bulles Car"/>
    <w:link w:val="Textedebulles"/>
    <w:rsid w:val="00733804"/>
    <w:rPr>
      <w:rFonts w:ascii="Tahoma" w:hAnsi="Tahoma" w:cs="Tahoma"/>
      <w:sz w:val="16"/>
      <w:szCs w:val="16"/>
      <w:lang w:val="fr-BE"/>
    </w:rPr>
  </w:style>
  <w:style w:type="character" w:customStyle="1" w:styleId="Titre9Car">
    <w:name w:val="Titre 9 Car"/>
    <w:link w:val="Titre9"/>
    <w:rsid w:val="00BC529F"/>
    <w:rPr>
      <w:rFonts w:ascii="Verdana" w:hAnsi="Verdana"/>
      <w:b/>
      <w:sz w:val="16"/>
      <w:lang w:val="fr-BE"/>
    </w:rPr>
  </w:style>
  <w:style w:type="character" w:customStyle="1" w:styleId="En-tteCar">
    <w:name w:val="En-tête Car"/>
    <w:link w:val="En-tte"/>
    <w:rsid w:val="005C4281"/>
    <w:rPr>
      <w:rFonts w:ascii="Verdana" w:hAnsi="Verdana"/>
      <w:lang w:val="fr-BE"/>
    </w:rPr>
  </w:style>
  <w:style w:type="character" w:customStyle="1" w:styleId="Titre3Car">
    <w:name w:val="Titre 3 Car"/>
    <w:link w:val="Titre3"/>
    <w:rsid w:val="002E462D"/>
    <w:rPr>
      <w:rFonts w:ascii="Verdana" w:hAnsi="Verdana"/>
      <w:smallCaps/>
      <w:sz w:val="22"/>
      <w:lang w:eastAsia="en-US"/>
    </w:rPr>
  </w:style>
  <w:style w:type="paragraph" w:styleId="Paragraphedeliste">
    <w:name w:val="List Paragraph"/>
    <w:basedOn w:val="Normal"/>
    <w:uiPriority w:val="34"/>
    <w:qFormat/>
    <w:rsid w:val="000C2FE9"/>
    <w:pPr>
      <w:ind w:left="720"/>
    </w:pPr>
  </w:style>
  <w:style w:type="paragraph" w:styleId="Sous-titre">
    <w:name w:val="Subtitle"/>
    <w:basedOn w:val="Normal"/>
    <w:next w:val="Normal"/>
    <w:link w:val="Sous-titreCar"/>
    <w:qFormat/>
    <w:rsid w:val="00EA1121"/>
    <w:pPr>
      <w:spacing w:after="60"/>
      <w:jc w:val="center"/>
      <w:outlineLvl w:val="1"/>
    </w:pPr>
    <w:rPr>
      <w:rFonts w:ascii="Cambria" w:hAnsi="Cambria"/>
      <w:sz w:val="24"/>
      <w:szCs w:val="24"/>
    </w:rPr>
  </w:style>
  <w:style w:type="character" w:customStyle="1" w:styleId="Sous-titreCar">
    <w:name w:val="Sous-titre Car"/>
    <w:link w:val="Sous-titre"/>
    <w:rsid w:val="00EA1121"/>
    <w:rPr>
      <w:rFonts w:ascii="Cambria" w:eastAsia="Times New Roman" w:hAnsi="Cambria" w:cs="Times New Roman"/>
      <w:sz w:val="24"/>
      <w:szCs w:val="24"/>
      <w:lang w:val="fr-BE" w:eastAsia="en-US"/>
    </w:rPr>
  </w:style>
  <w:style w:type="character" w:styleId="Accentuation">
    <w:name w:val="Emphasis"/>
    <w:rsid w:val="00FC0ADC"/>
    <w:rPr>
      <w:iCs/>
    </w:rPr>
  </w:style>
  <w:style w:type="paragraph" w:customStyle="1" w:styleId="example0">
    <w:name w:val="example"/>
    <w:basedOn w:val="Normal"/>
    <w:link w:val="exampleCar"/>
    <w:rsid w:val="00FC0ADC"/>
    <w:pPr>
      <w:widowControl/>
      <w:ind w:left="360"/>
    </w:pPr>
    <w:rPr>
      <w:i/>
      <w:sz w:val="16"/>
    </w:rPr>
  </w:style>
  <w:style w:type="paragraph" w:customStyle="1" w:styleId="ex">
    <w:name w:val="ex"/>
    <w:basedOn w:val="example0"/>
    <w:link w:val="exCar"/>
    <w:qFormat/>
    <w:rsid w:val="00FC0ADC"/>
  </w:style>
  <w:style w:type="character" w:customStyle="1" w:styleId="exampleCar">
    <w:name w:val="example Car"/>
    <w:link w:val="example0"/>
    <w:rsid w:val="00FC0ADC"/>
    <w:rPr>
      <w:rFonts w:ascii="Verdana" w:hAnsi="Verdana"/>
      <w:i/>
      <w:sz w:val="16"/>
      <w:lang w:val="fr-BE" w:eastAsia="en-US"/>
    </w:rPr>
  </w:style>
  <w:style w:type="character" w:customStyle="1" w:styleId="Titre8Car">
    <w:name w:val="Titre 8 Car"/>
    <w:link w:val="Titre8"/>
    <w:rsid w:val="00E27AA3"/>
    <w:rPr>
      <w:rFonts w:ascii="Verdana" w:hAnsi="Verdana"/>
      <w:i/>
      <w:sz w:val="16"/>
      <w:lang w:val="fr-BE" w:eastAsia="en-US"/>
    </w:rPr>
  </w:style>
  <w:style w:type="character" w:customStyle="1" w:styleId="exCar">
    <w:name w:val="ex Car"/>
    <w:basedOn w:val="exampleCar"/>
    <w:link w:val="ex"/>
    <w:rsid w:val="00FC0ADC"/>
    <w:rPr>
      <w:rFonts w:ascii="Verdana" w:hAnsi="Verdana"/>
      <w:i/>
      <w:sz w:val="16"/>
      <w:lang w:val="fr-BE" w:eastAsia="en-US"/>
    </w:rPr>
  </w:style>
  <w:style w:type="table" w:styleId="TableauListe3">
    <w:name w:val="List Table 3"/>
    <w:basedOn w:val="TableauNormal"/>
    <w:uiPriority w:val="48"/>
    <w:rsid w:val="00E26E4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9674">
      <w:bodyDiv w:val="1"/>
      <w:marLeft w:val="0"/>
      <w:marRight w:val="0"/>
      <w:marTop w:val="0"/>
      <w:marBottom w:val="0"/>
      <w:divBdr>
        <w:top w:val="none" w:sz="0" w:space="0" w:color="auto"/>
        <w:left w:val="none" w:sz="0" w:space="0" w:color="auto"/>
        <w:bottom w:val="none" w:sz="0" w:space="0" w:color="auto"/>
        <w:right w:val="none" w:sz="0" w:space="0" w:color="auto"/>
      </w:divBdr>
    </w:div>
    <w:div w:id="274875347">
      <w:bodyDiv w:val="1"/>
      <w:marLeft w:val="0"/>
      <w:marRight w:val="0"/>
      <w:marTop w:val="0"/>
      <w:marBottom w:val="0"/>
      <w:divBdr>
        <w:top w:val="none" w:sz="0" w:space="0" w:color="auto"/>
        <w:left w:val="none" w:sz="0" w:space="0" w:color="auto"/>
        <w:bottom w:val="none" w:sz="0" w:space="0" w:color="auto"/>
        <w:right w:val="none" w:sz="0" w:space="0" w:color="auto"/>
      </w:divBdr>
    </w:div>
    <w:div w:id="337318563">
      <w:bodyDiv w:val="1"/>
      <w:marLeft w:val="0"/>
      <w:marRight w:val="0"/>
      <w:marTop w:val="0"/>
      <w:marBottom w:val="0"/>
      <w:divBdr>
        <w:top w:val="none" w:sz="0" w:space="0" w:color="auto"/>
        <w:left w:val="none" w:sz="0" w:space="0" w:color="auto"/>
        <w:bottom w:val="none" w:sz="0" w:space="0" w:color="auto"/>
        <w:right w:val="none" w:sz="0" w:space="0" w:color="auto"/>
      </w:divBdr>
    </w:div>
    <w:div w:id="366954373">
      <w:bodyDiv w:val="1"/>
      <w:marLeft w:val="0"/>
      <w:marRight w:val="0"/>
      <w:marTop w:val="0"/>
      <w:marBottom w:val="0"/>
      <w:divBdr>
        <w:top w:val="none" w:sz="0" w:space="0" w:color="auto"/>
        <w:left w:val="none" w:sz="0" w:space="0" w:color="auto"/>
        <w:bottom w:val="none" w:sz="0" w:space="0" w:color="auto"/>
        <w:right w:val="none" w:sz="0" w:space="0" w:color="auto"/>
      </w:divBdr>
    </w:div>
    <w:div w:id="456224792">
      <w:bodyDiv w:val="1"/>
      <w:marLeft w:val="0"/>
      <w:marRight w:val="0"/>
      <w:marTop w:val="0"/>
      <w:marBottom w:val="0"/>
      <w:divBdr>
        <w:top w:val="none" w:sz="0" w:space="0" w:color="auto"/>
        <w:left w:val="none" w:sz="0" w:space="0" w:color="auto"/>
        <w:bottom w:val="none" w:sz="0" w:space="0" w:color="auto"/>
        <w:right w:val="none" w:sz="0" w:space="0" w:color="auto"/>
      </w:divBdr>
    </w:div>
    <w:div w:id="697505734">
      <w:bodyDiv w:val="1"/>
      <w:marLeft w:val="0"/>
      <w:marRight w:val="0"/>
      <w:marTop w:val="0"/>
      <w:marBottom w:val="0"/>
      <w:divBdr>
        <w:top w:val="none" w:sz="0" w:space="0" w:color="auto"/>
        <w:left w:val="none" w:sz="0" w:space="0" w:color="auto"/>
        <w:bottom w:val="none" w:sz="0" w:space="0" w:color="auto"/>
        <w:right w:val="none" w:sz="0" w:space="0" w:color="auto"/>
      </w:divBdr>
    </w:div>
    <w:div w:id="1019619631">
      <w:bodyDiv w:val="1"/>
      <w:marLeft w:val="0"/>
      <w:marRight w:val="0"/>
      <w:marTop w:val="0"/>
      <w:marBottom w:val="0"/>
      <w:divBdr>
        <w:top w:val="none" w:sz="0" w:space="0" w:color="auto"/>
        <w:left w:val="none" w:sz="0" w:space="0" w:color="auto"/>
        <w:bottom w:val="none" w:sz="0" w:space="0" w:color="auto"/>
        <w:right w:val="none" w:sz="0" w:space="0" w:color="auto"/>
      </w:divBdr>
    </w:div>
    <w:div w:id="1046416912">
      <w:bodyDiv w:val="1"/>
      <w:marLeft w:val="0"/>
      <w:marRight w:val="0"/>
      <w:marTop w:val="0"/>
      <w:marBottom w:val="0"/>
      <w:divBdr>
        <w:top w:val="none" w:sz="0" w:space="0" w:color="auto"/>
        <w:left w:val="none" w:sz="0" w:space="0" w:color="auto"/>
        <w:bottom w:val="none" w:sz="0" w:space="0" w:color="auto"/>
        <w:right w:val="none" w:sz="0" w:space="0" w:color="auto"/>
      </w:divBdr>
    </w:div>
    <w:div w:id="1063675125">
      <w:bodyDiv w:val="1"/>
      <w:marLeft w:val="0"/>
      <w:marRight w:val="0"/>
      <w:marTop w:val="0"/>
      <w:marBottom w:val="0"/>
      <w:divBdr>
        <w:top w:val="none" w:sz="0" w:space="0" w:color="auto"/>
        <w:left w:val="none" w:sz="0" w:space="0" w:color="auto"/>
        <w:bottom w:val="none" w:sz="0" w:space="0" w:color="auto"/>
        <w:right w:val="none" w:sz="0" w:space="0" w:color="auto"/>
      </w:divBdr>
    </w:div>
    <w:div w:id="1199663602">
      <w:bodyDiv w:val="1"/>
      <w:marLeft w:val="0"/>
      <w:marRight w:val="0"/>
      <w:marTop w:val="0"/>
      <w:marBottom w:val="0"/>
      <w:divBdr>
        <w:top w:val="none" w:sz="0" w:space="0" w:color="auto"/>
        <w:left w:val="none" w:sz="0" w:space="0" w:color="auto"/>
        <w:bottom w:val="none" w:sz="0" w:space="0" w:color="auto"/>
        <w:right w:val="none" w:sz="0" w:space="0" w:color="auto"/>
      </w:divBdr>
    </w:div>
    <w:div w:id="1390374932">
      <w:bodyDiv w:val="1"/>
      <w:marLeft w:val="0"/>
      <w:marRight w:val="0"/>
      <w:marTop w:val="0"/>
      <w:marBottom w:val="0"/>
      <w:divBdr>
        <w:top w:val="none" w:sz="0" w:space="0" w:color="auto"/>
        <w:left w:val="none" w:sz="0" w:space="0" w:color="auto"/>
        <w:bottom w:val="none" w:sz="0" w:space="0" w:color="auto"/>
        <w:right w:val="none" w:sz="0" w:space="0" w:color="auto"/>
      </w:divBdr>
    </w:div>
    <w:div w:id="1425152529">
      <w:bodyDiv w:val="1"/>
      <w:marLeft w:val="0"/>
      <w:marRight w:val="0"/>
      <w:marTop w:val="0"/>
      <w:marBottom w:val="0"/>
      <w:divBdr>
        <w:top w:val="none" w:sz="0" w:space="0" w:color="auto"/>
        <w:left w:val="none" w:sz="0" w:space="0" w:color="auto"/>
        <w:bottom w:val="none" w:sz="0" w:space="0" w:color="auto"/>
        <w:right w:val="none" w:sz="0" w:space="0" w:color="auto"/>
      </w:divBdr>
    </w:div>
    <w:div w:id="1551069481">
      <w:bodyDiv w:val="1"/>
      <w:marLeft w:val="0"/>
      <w:marRight w:val="0"/>
      <w:marTop w:val="0"/>
      <w:marBottom w:val="0"/>
      <w:divBdr>
        <w:top w:val="none" w:sz="0" w:space="0" w:color="auto"/>
        <w:left w:val="none" w:sz="0" w:space="0" w:color="auto"/>
        <w:bottom w:val="none" w:sz="0" w:space="0" w:color="auto"/>
        <w:right w:val="none" w:sz="0" w:space="0" w:color="auto"/>
      </w:divBdr>
    </w:div>
    <w:div w:id="1650015676">
      <w:bodyDiv w:val="1"/>
      <w:marLeft w:val="0"/>
      <w:marRight w:val="0"/>
      <w:marTop w:val="0"/>
      <w:marBottom w:val="0"/>
      <w:divBdr>
        <w:top w:val="none" w:sz="0" w:space="0" w:color="auto"/>
        <w:left w:val="none" w:sz="0" w:space="0" w:color="auto"/>
        <w:bottom w:val="none" w:sz="0" w:space="0" w:color="auto"/>
        <w:right w:val="none" w:sz="0" w:space="0" w:color="auto"/>
      </w:divBdr>
    </w:div>
    <w:div w:id="1702363542">
      <w:bodyDiv w:val="1"/>
      <w:marLeft w:val="0"/>
      <w:marRight w:val="0"/>
      <w:marTop w:val="0"/>
      <w:marBottom w:val="0"/>
      <w:divBdr>
        <w:top w:val="none" w:sz="0" w:space="0" w:color="auto"/>
        <w:left w:val="none" w:sz="0" w:space="0" w:color="auto"/>
        <w:bottom w:val="none" w:sz="0" w:space="0" w:color="auto"/>
        <w:right w:val="none" w:sz="0" w:space="0" w:color="auto"/>
      </w:divBdr>
    </w:div>
    <w:div w:id="1829246772">
      <w:bodyDiv w:val="1"/>
      <w:marLeft w:val="0"/>
      <w:marRight w:val="0"/>
      <w:marTop w:val="0"/>
      <w:marBottom w:val="0"/>
      <w:divBdr>
        <w:top w:val="none" w:sz="0" w:space="0" w:color="auto"/>
        <w:left w:val="none" w:sz="0" w:space="0" w:color="auto"/>
        <w:bottom w:val="none" w:sz="0" w:space="0" w:color="auto"/>
        <w:right w:val="none" w:sz="0" w:space="0" w:color="auto"/>
      </w:divBdr>
    </w:div>
    <w:div w:id="1943612693">
      <w:bodyDiv w:val="1"/>
      <w:marLeft w:val="0"/>
      <w:marRight w:val="0"/>
      <w:marTop w:val="0"/>
      <w:marBottom w:val="0"/>
      <w:divBdr>
        <w:top w:val="none" w:sz="0" w:space="0" w:color="auto"/>
        <w:left w:val="none" w:sz="0" w:space="0" w:color="auto"/>
        <w:bottom w:val="none" w:sz="0" w:space="0" w:color="auto"/>
        <w:right w:val="none" w:sz="0" w:space="0" w:color="auto"/>
      </w:divBdr>
    </w:div>
    <w:div w:id="200042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mailto:tnt@meure.be" TargetMode="External"/><Relationship Id="rId53" Type="http://schemas.openxmlformats.org/officeDocument/2006/relationships/image" Target="media/image43.w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8.wmf"/><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6.pn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36" Type="http://schemas.openxmlformats.org/officeDocument/2006/relationships/image" Target="media/image28.jpeg"/><Relationship Id="rId49" Type="http://schemas.openxmlformats.org/officeDocument/2006/relationships/image" Target="media/image39.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hyperlink" Target="http://meure.be" TargetMode="External"/><Relationship Id="rId52" Type="http://schemas.openxmlformats.org/officeDocument/2006/relationships/image" Target="media/image42.wmf"/></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nt\PP\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A4355-C927-4AB7-954C-93F9BEAB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PP.dot</Template>
  <TotalTime>454</TotalTime>
  <Pages>1</Pages>
  <Words>32152</Words>
  <Characters>176840</Characters>
  <Application>Microsoft Office Word</Application>
  <DocSecurity>0</DocSecurity>
  <Lines>1473</Lines>
  <Paragraphs>417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Règles Meure</vt:lpstr>
      <vt:lpstr>Règles Meure</vt:lpstr>
    </vt:vector>
  </TitlesOfParts>
  <Company>Logica</Company>
  <LinksUpToDate>false</LinksUpToDate>
  <CharactersWithSpaces>208575</CharactersWithSpaces>
  <SharedDoc>false</SharedDoc>
  <HLinks>
    <vt:vector size="18" baseType="variant">
      <vt:variant>
        <vt:i4>4194426</vt:i4>
      </vt:variant>
      <vt:variant>
        <vt:i4>702</vt:i4>
      </vt:variant>
      <vt:variant>
        <vt:i4>0</vt:i4>
      </vt:variant>
      <vt:variant>
        <vt:i4>5</vt:i4>
      </vt:variant>
      <vt:variant>
        <vt:lpwstr>mailto:tanghet@skynet.be</vt:lpwstr>
      </vt:variant>
      <vt:variant>
        <vt:lpwstr/>
      </vt:variant>
      <vt:variant>
        <vt:i4>1769557</vt:i4>
      </vt:variant>
      <vt:variant>
        <vt:i4>699</vt:i4>
      </vt:variant>
      <vt:variant>
        <vt:i4>0</vt:i4>
      </vt:variant>
      <vt:variant>
        <vt:i4>5</vt:i4>
      </vt:variant>
      <vt:variant>
        <vt:lpwstr>http://meure.be/</vt:lpwstr>
      </vt:variant>
      <vt:variant>
        <vt:lpwstr/>
      </vt:variant>
      <vt:variant>
        <vt:i4>786505</vt:i4>
      </vt:variant>
      <vt:variant>
        <vt:i4>-1</vt:i4>
      </vt:variant>
      <vt:variant>
        <vt:i4>1252</vt:i4>
      </vt:variant>
      <vt:variant>
        <vt:i4>1</vt:i4>
      </vt:variant>
      <vt:variant>
        <vt:lpwstr>http://ts2.mm.bing.net/th?id=H.4530079371234785&amp;pid=15.1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Meure</dc:title>
  <dc:subject>Combat</dc:subject>
  <dc:creator>TNT</dc:creator>
  <cp:lastModifiedBy>TTA</cp:lastModifiedBy>
  <cp:revision>35</cp:revision>
  <cp:lastPrinted>2016-08-02T13:00:00Z</cp:lastPrinted>
  <dcterms:created xsi:type="dcterms:W3CDTF">2025-05-19T11:40:00Z</dcterms:created>
  <dcterms:modified xsi:type="dcterms:W3CDTF">2026-07-27T08:06:00Z</dcterms:modified>
</cp:coreProperties>
</file>